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1122"/>
        <w:gridCol w:w="4878"/>
      </w:tblGrid>
      <w:tr w:rsidR="005A1A38" w:rsidRPr="006E1E0B" w14:paraId="3AE4C1D1" w14:textId="77777777" w:rsidTr="0036066E">
        <w:trPr>
          <w:trHeight w:hRule="exact" w:val="1418"/>
        </w:trPr>
        <w:tc>
          <w:tcPr>
            <w:tcW w:w="1428" w:type="dxa"/>
            <w:gridSpan w:val="2"/>
          </w:tcPr>
          <w:p w14:paraId="177FE964" w14:textId="77777777" w:rsidR="005A1A38" w:rsidRPr="006E1E0B" w:rsidRDefault="005A1A38" w:rsidP="0036066E">
            <w:pPr>
              <w:pStyle w:val="Heading1"/>
            </w:pPr>
            <w:bookmarkStart w:id="0" w:name="_Toc400020851"/>
            <w:bookmarkStart w:id="1" w:name="_Toc400106136"/>
            <w:bookmarkStart w:id="2" w:name="_Toc416790113"/>
            <w:bookmarkStart w:id="3" w:name="_Toc416790174"/>
            <w:bookmarkStart w:id="4" w:name="_Toc416790249"/>
            <w:bookmarkStart w:id="5" w:name="_Toc416791855"/>
            <w:bookmarkStart w:id="6" w:name="_Toc416791941"/>
            <w:bookmarkStart w:id="7" w:name="_Toc416849530"/>
            <w:bookmarkStart w:id="8" w:name="_Toc416850715"/>
            <w:bookmarkStart w:id="9" w:name="_Toc416853455"/>
            <w:bookmarkStart w:id="10" w:name="_Toc416853631"/>
            <w:bookmarkStart w:id="11" w:name="_Toc416876799"/>
            <w:bookmarkStart w:id="12" w:name="_Toc520712472"/>
            <w:bookmarkStart w:id="13" w:name="_Toc520791484"/>
            <w:bookmarkStart w:id="14" w:name="_Toc529947482"/>
            <w:bookmarkStart w:id="15" w:name="_GoBack"/>
            <w:bookmarkEnd w:id="15"/>
            <w:r w:rsidRPr="006E1E0B">
              <w:rPr>
                <w:noProof/>
                <w:lang w:eastAsia="en-GB"/>
              </w:rPr>
              <w:drawing>
                <wp:anchor distT="0" distB="0" distL="114300" distR="114300" simplePos="0" relativeHeight="251662336" behindDoc="0" locked="0" layoutInCell="0" allowOverlap="1" wp14:anchorId="158DEC18" wp14:editId="00A70640">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1295A0D" w14:textId="77777777" w:rsidR="005A1A38" w:rsidRPr="006E1E0B" w:rsidRDefault="005A1A38" w:rsidP="0036066E">
            <w:pPr>
              <w:spacing w:before="0"/>
              <w:rPr>
                <w:b/>
                <w:sz w:val="16"/>
              </w:rPr>
            </w:pPr>
          </w:p>
        </w:tc>
        <w:tc>
          <w:tcPr>
            <w:tcW w:w="8520" w:type="dxa"/>
            <w:gridSpan w:val="3"/>
          </w:tcPr>
          <w:p w14:paraId="4A706B74" w14:textId="77777777" w:rsidR="005A1A38" w:rsidRPr="006E1E0B" w:rsidRDefault="005A1A38" w:rsidP="0036066E">
            <w:pPr>
              <w:spacing w:before="0"/>
              <w:rPr>
                <w:rFonts w:ascii="Arial" w:hAnsi="Arial" w:cs="Arial"/>
              </w:rPr>
            </w:pPr>
          </w:p>
          <w:p w14:paraId="55D72CF6" w14:textId="77777777" w:rsidR="005A1A38" w:rsidRPr="006E1E0B" w:rsidRDefault="005A1A38" w:rsidP="0036066E">
            <w:pPr>
              <w:spacing w:before="284"/>
              <w:rPr>
                <w:rFonts w:ascii="Arial" w:hAnsi="Arial" w:cs="Arial"/>
                <w:b/>
                <w:bCs/>
                <w:sz w:val="18"/>
              </w:rPr>
            </w:pPr>
            <w:r w:rsidRPr="006E1E0B">
              <w:rPr>
                <w:rFonts w:ascii="Arial" w:hAnsi="Arial" w:cs="Arial"/>
                <w:b/>
                <w:bCs/>
                <w:color w:val="808080"/>
                <w:spacing w:val="100"/>
              </w:rPr>
              <w:t>International Telecommunication Union</w:t>
            </w:r>
          </w:p>
        </w:tc>
      </w:tr>
      <w:tr w:rsidR="005A1A38" w:rsidRPr="006E1E0B" w14:paraId="5C763B2C" w14:textId="77777777" w:rsidTr="0036066E">
        <w:trPr>
          <w:trHeight w:hRule="exact" w:val="992"/>
        </w:trPr>
        <w:tc>
          <w:tcPr>
            <w:tcW w:w="1428" w:type="dxa"/>
            <w:gridSpan w:val="2"/>
          </w:tcPr>
          <w:p w14:paraId="74EC50B4" w14:textId="77777777" w:rsidR="005A1A38" w:rsidRPr="006E1E0B" w:rsidRDefault="005A1A38" w:rsidP="0036066E">
            <w:pPr>
              <w:spacing w:before="0"/>
            </w:pPr>
          </w:p>
        </w:tc>
        <w:tc>
          <w:tcPr>
            <w:tcW w:w="8520" w:type="dxa"/>
            <w:gridSpan w:val="3"/>
          </w:tcPr>
          <w:p w14:paraId="28E10B2B" w14:textId="77777777" w:rsidR="005A1A38" w:rsidRPr="006E1E0B" w:rsidRDefault="005A1A38" w:rsidP="0036066E"/>
        </w:tc>
      </w:tr>
      <w:tr w:rsidR="005A1A38" w:rsidRPr="006E1E0B" w14:paraId="551AF68A" w14:textId="77777777" w:rsidTr="0036066E">
        <w:tblPrEx>
          <w:tblCellMar>
            <w:left w:w="85" w:type="dxa"/>
            <w:right w:w="85" w:type="dxa"/>
          </w:tblCellMar>
        </w:tblPrEx>
        <w:trPr>
          <w:gridBefore w:val="2"/>
          <w:wBefore w:w="1428" w:type="dxa"/>
        </w:trPr>
        <w:tc>
          <w:tcPr>
            <w:tcW w:w="2520" w:type="dxa"/>
          </w:tcPr>
          <w:p w14:paraId="3EC8FCEC" w14:textId="77777777" w:rsidR="005A1A38" w:rsidRPr="006E1E0B" w:rsidRDefault="005A1A38" w:rsidP="0036066E">
            <w:pPr>
              <w:rPr>
                <w:b/>
                <w:sz w:val="18"/>
              </w:rPr>
            </w:pPr>
            <w:bookmarkStart w:id="16" w:name="dnume" w:colFirst="1" w:colLast="1"/>
            <w:r w:rsidRPr="006E1E0B">
              <w:rPr>
                <w:rFonts w:ascii="Arial" w:hAnsi="Arial"/>
                <w:b/>
                <w:spacing w:val="40"/>
                <w:sz w:val="72"/>
              </w:rPr>
              <w:t>ITU-T</w:t>
            </w:r>
          </w:p>
        </w:tc>
        <w:tc>
          <w:tcPr>
            <w:tcW w:w="6000" w:type="dxa"/>
            <w:gridSpan w:val="2"/>
          </w:tcPr>
          <w:p w14:paraId="3F9BBFD4" w14:textId="77777777" w:rsidR="005A1A38" w:rsidRPr="006E1E0B" w:rsidRDefault="005A1A38" w:rsidP="0036066E">
            <w:pPr>
              <w:spacing w:before="240"/>
              <w:jc w:val="right"/>
              <w:rPr>
                <w:rFonts w:ascii="Arial" w:hAnsi="Arial" w:cs="Arial"/>
                <w:b/>
                <w:sz w:val="60"/>
              </w:rPr>
            </w:pPr>
            <w:r w:rsidRPr="006E1E0B">
              <w:rPr>
                <w:rFonts w:ascii="Arial" w:hAnsi="Arial" w:cs="Arial"/>
                <w:b/>
                <w:sz w:val="60"/>
              </w:rPr>
              <w:t>Technical Report</w:t>
            </w:r>
          </w:p>
        </w:tc>
      </w:tr>
      <w:tr w:rsidR="005A1A38" w:rsidRPr="006E1E0B" w14:paraId="4120E6C6" w14:textId="77777777" w:rsidTr="0036066E">
        <w:tblPrEx>
          <w:tblCellMar>
            <w:left w:w="85" w:type="dxa"/>
            <w:right w:w="85" w:type="dxa"/>
          </w:tblCellMar>
        </w:tblPrEx>
        <w:trPr>
          <w:gridBefore w:val="2"/>
          <w:wBefore w:w="1428" w:type="dxa"/>
          <w:trHeight w:val="974"/>
        </w:trPr>
        <w:tc>
          <w:tcPr>
            <w:tcW w:w="3642" w:type="dxa"/>
            <w:gridSpan w:val="2"/>
          </w:tcPr>
          <w:p w14:paraId="0670F3C3" w14:textId="77777777" w:rsidR="005A1A38" w:rsidRPr="006E1E0B" w:rsidRDefault="005A1A38" w:rsidP="0036066E">
            <w:pPr>
              <w:rPr>
                <w:b/>
              </w:rPr>
            </w:pPr>
            <w:bookmarkStart w:id="17" w:name="ddatee" w:colFirst="1" w:colLast="1"/>
            <w:bookmarkEnd w:id="16"/>
            <w:r w:rsidRPr="006E1E0B">
              <w:rPr>
                <w:rFonts w:ascii="Arial" w:hAnsi="Arial"/>
              </w:rPr>
              <w:t>TELECOMMUNICATION</w:t>
            </w:r>
            <w:r w:rsidRPr="006E1E0B">
              <w:rPr>
                <w:rFonts w:ascii="Arial" w:hAnsi="Arial"/>
              </w:rPr>
              <w:br/>
              <w:t>STANDARDIZATION SECTOR</w:t>
            </w:r>
            <w:r w:rsidRPr="006E1E0B">
              <w:rPr>
                <w:rFonts w:ascii="Arial" w:hAnsi="Arial"/>
              </w:rPr>
              <w:br/>
              <w:t>OF ITU</w:t>
            </w:r>
          </w:p>
        </w:tc>
        <w:tc>
          <w:tcPr>
            <w:tcW w:w="4878" w:type="dxa"/>
          </w:tcPr>
          <w:p w14:paraId="36443B55" w14:textId="77777777" w:rsidR="005A1A38" w:rsidRPr="006E1E0B" w:rsidRDefault="005A1A38" w:rsidP="0036066E">
            <w:pPr>
              <w:spacing w:before="0"/>
              <w:jc w:val="right"/>
              <w:rPr>
                <w:rFonts w:ascii="Arial" w:hAnsi="Arial" w:cs="Arial"/>
                <w:sz w:val="28"/>
              </w:rPr>
            </w:pPr>
          </w:p>
          <w:p w14:paraId="72A50E42" w14:textId="77777777" w:rsidR="005A1A38" w:rsidRPr="006E1E0B" w:rsidRDefault="005A1A38" w:rsidP="0036066E">
            <w:pPr>
              <w:spacing w:before="0"/>
              <w:jc w:val="right"/>
              <w:rPr>
                <w:rFonts w:ascii="Arial" w:hAnsi="Arial" w:cs="Arial"/>
                <w:sz w:val="28"/>
              </w:rPr>
            </w:pPr>
            <w:r w:rsidRPr="006E1E0B">
              <w:rPr>
                <w:rFonts w:ascii="Arial" w:hAnsi="Arial" w:cs="Arial"/>
                <w:sz w:val="28"/>
              </w:rPr>
              <w:t xml:space="preserve">(15 September 2017) </w:t>
            </w:r>
          </w:p>
        </w:tc>
      </w:tr>
      <w:tr w:rsidR="005A1A38" w:rsidRPr="006E1E0B" w14:paraId="08EF2BB0" w14:textId="77777777" w:rsidTr="0036066E">
        <w:trPr>
          <w:cantSplit/>
          <w:trHeight w:hRule="exact" w:val="3402"/>
        </w:trPr>
        <w:tc>
          <w:tcPr>
            <w:tcW w:w="1418" w:type="dxa"/>
          </w:tcPr>
          <w:p w14:paraId="264209E1" w14:textId="77777777" w:rsidR="005A1A38" w:rsidRPr="006E1E0B" w:rsidRDefault="005A1A38" w:rsidP="0036066E">
            <w:pPr>
              <w:tabs>
                <w:tab w:val="right" w:pos="9639"/>
              </w:tabs>
              <w:rPr>
                <w:rFonts w:ascii="Arial" w:hAnsi="Arial"/>
                <w:sz w:val="18"/>
              </w:rPr>
            </w:pPr>
            <w:bookmarkStart w:id="18" w:name="dsece" w:colFirst="1" w:colLast="1"/>
            <w:bookmarkEnd w:id="17"/>
          </w:p>
        </w:tc>
        <w:tc>
          <w:tcPr>
            <w:tcW w:w="8530" w:type="dxa"/>
            <w:gridSpan w:val="4"/>
            <w:tcBorders>
              <w:bottom w:val="single" w:sz="12" w:space="0" w:color="auto"/>
            </w:tcBorders>
            <w:vAlign w:val="bottom"/>
          </w:tcPr>
          <w:p w14:paraId="4E81CF4F" w14:textId="77777777" w:rsidR="005A1A38" w:rsidRPr="006E1E0B" w:rsidRDefault="005A1A38" w:rsidP="0036066E">
            <w:pPr>
              <w:tabs>
                <w:tab w:val="right" w:pos="9639"/>
              </w:tabs>
              <w:rPr>
                <w:rFonts w:ascii="Arial" w:hAnsi="Arial" w:cs="Arial"/>
                <w:sz w:val="32"/>
              </w:rPr>
            </w:pPr>
          </w:p>
          <w:p w14:paraId="64FAE9FB" w14:textId="77777777" w:rsidR="005A1A38" w:rsidRPr="006E1E0B" w:rsidRDefault="005A1A38" w:rsidP="0036066E">
            <w:pPr>
              <w:tabs>
                <w:tab w:val="right" w:pos="9639"/>
              </w:tabs>
              <w:rPr>
                <w:rFonts w:ascii="Arial" w:hAnsi="Arial" w:cs="Arial"/>
                <w:sz w:val="32"/>
              </w:rPr>
            </w:pPr>
          </w:p>
        </w:tc>
      </w:tr>
      <w:tr w:rsidR="005A1A38" w:rsidRPr="006E1E0B" w14:paraId="62FCF218" w14:textId="77777777" w:rsidTr="0036066E">
        <w:trPr>
          <w:cantSplit/>
          <w:trHeight w:hRule="exact" w:val="4536"/>
        </w:trPr>
        <w:tc>
          <w:tcPr>
            <w:tcW w:w="1418" w:type="dxa"/>
          </w:tcPr>
          <w:p w14:paraId="5A6BA8D2" w14:textId="77777777" w:rsidR="005A1A38" w:rsidRPr="006E1E0B" w:rsidRDefault="005A1A38" w:rsidP="0036066E">
            <w:pPr>
              <w:tabs>
                <w:tab w:val="right" w:pos="9639"/>
              </w:tabs>
              <w:rPr>
                <w:rFonts w:ascii="Arial" w:hAnsi="Arial"/>
                <w:sz w:val="18"/>
              </w:rPr>
            </w:pPr>
            <w:bookmarkStart w:id="19" w:name="c1tite" w:colFirst="1" w:colLast="1"/>
            <w:bookmarkEnd w:id="18"/>
          </w:p>
        </w:tc>
        <w:tc>
          <w:tcPr>
            <w:tcW w:w="8530" w:type="dxa"/>
            <w:gridSpan w:val="4"/>
          </w:tcPr>
          <w:p w14:paraId="4C6AEABA" w14:textId="3257F1D5" w:rsidR="002E25B5" w:rsidRPr="006E1E0B" w:rsidRDefault="002E25B5" w:rsidP="002E25B5">
            <w:pPr>
              <w:tabs>
                <w:tab w:val="right" w:pos="9639"/>
              </w:tabs>
              <w:jc w:val="left"/>
              <w:rPr>
                <w:rFonts w:asciiTheme="minorBidi" w:hAnsiTheme="minorBidi" w:cstheme="minorBidi"/>
                <w:b/>
                <w:bCs/>
                <w:sz w:val="36"/>
                <w:szCs w:val="36"/>
              </w:rPr>
            </w:pPr>
            <w:r w:rsidRPr="006E1E0B">
              <w:rPr>
                <w:rFonts w:asciiTheme="minorBidi" w:hAnsiTheme="minorBidi" w:cstheme="minorBidi"/>
                <w:b/>
                <w:bCs/>
                <w:sz w:val="36"/>
                <w:szCs w:val="36"/>
              </w:rPr>
              <w:t>YSTR-M2M-</w:t>
            </w:r>
            <w:r w:rsidR="003E62D5" w:rsidRPr="006E1E0B">
              <w:rPr>
                <w:rFonts w:asciiTheme="minorBidi" w:hAnsiTheme="minorBidi" w:cstheme="minorBidi"/>
                <w:b/>
                <w:bCs/>
                <w:sz w:val="36"/>
                <w:szCs w:val="36"/>
              </w:rPr>
              <w:t>DG</w:t>
            </w:r>
            <w:r w:rsidRPr="006E1E0B">
              <w:rPr>
                <w:rFonts w:asciiTheme="minorBidi" w:hAnsiTheme="minorBidi" w:cstheme="minorBidi"/>
                <w:b/>
                <w:bCs/>
                <w:sz w:val="36"/>
                <w:szCs w:val="36"/>
              </w:rPr>
              <w:t>.</w:t>
            </w:r>
            <w:r w:rsidR="003E62D5" w:rsidRPr="006E1E0B">
              <w:rPr>
                <w:rFonts w:asciiTheme="minorBidi" w:hAnsiTheme="minorBidi" w:cstheme="minorBidi"/>
                <w:b/>
                <w:bCs/>
                <w:sz w:val="36"/>
                <w:szCs w:val="36"/>
              </w:rPr>
              <w:t xml:space="preserve">SEM </w:t>
            </w:r>
          </w:p>
          <w:p w14:paraId="6F386EBB" w14:textId="1BAA5E86" w:rsidR="005A1A38" w:rsidRPr="006E1E0B" w:rsidRDefault="005A1A38" w:rsidP="00835F0D">
            <w:pPr>
              <w:tabs>
                <w:tab w:val="right" w:pos="9639"/>
              </w:tabs>
              <w:jc w:val="left"/>
              <w:rPr>
                <w:rFonts w:asciiTheme="minorBidi" w:hAnsiTheme="minorBidi" w:cstheme="minorBidi"/>
                <w:b/>
                <w:bCs/>
                <w:sz w:val="36"/>
              </w:rPr>
            </w:pPr>
            <w:r w:rsidRPr="006E1E0B">
              <w:rPr>
                <w:rFonts w:asciiTheme="minorBidi" w:hAnsiTheme="minorBidi" w:cstheme="minorBidi"/>
                <w:b/>
                <w:bCs/>
                <w:sz w:val="36"/>
                <w:szCs w:val="36"/>
              </w:rPr>
              <w:t>oneM2M</w:t>
            </w:r>
            <w:r w:rsidR="00D66A8F" w:rsidRPr="006E1E0B">
              <w:rPr>
                <w:rFonts w:asciiTheme="minorBidi" w:hAnsiTheme="minorBidi" w:cstheme="minorBidi"/>
                <w:b/>
                <w:bCs/>
                <w:sz w:val="36"/>
                <w:szCs w:val="36"/>
              </w:rPr>
              <w:t xml:space="preserve"> </w:t>
            </w:r>
            <w:r w:rsidR="00835F0D" w:rsidRPr="006E1E0B">
              <w:rPr>
                <w:rFonts w:asciiTheme="minorBidi" w:hAnsiTheme="minorBidi" w:cstheme="minorBidi"/>
                <w:b/>
                <w:bCs/>
                <w:sz w:val="36"/>
                <w:szCs w:val="36"/>
              </w:rPr>
              <w:t>–</w:t>
            </w:r>
            <w:r w:rsidR="00D66A8F" w:rsidRPr="006E1E0B">
              <w:rPr>
                <w:rFonts w:asciiTheme="minorBidi" w:hAnsiTheme="minorBidi" w:cstheme="minorBidi"/>
                <w:b/>
                <w:bCs/>
                <w:sz w:val="36"/>
                <w:szCs w:val="36"/>
              </w:rPr>
              <w:t xml:space="preserve"> </w:t>
            </w:r>
            <w:r w:rsidRPr="006E1E0B">
              <w:rPr>
                <w:rFonts w:asciiTheme="minorBidi" w:hAnsiTheme="minorBidi" w:cstheme="minorBidi"/>
                <w:b/>
                <w:bCs/>
                <w:sz w:val="36"/>
                <w:szCs w:val="36"/>
              </w:rPr>
              <w:t xml:space="preserve">Developer </w:t>
            </w:r>
            <w:r w:rsidR="00EC7457" w:rsidRPr="006E1E0B">
              <w:rPr>
                <w:rFonts w:asciiTheme="minorBidi" w:hAnsiTheme="minorBidi" w:cstheme="minorBidi"/>
                <w:b/>
                <w:bCs/>
                <w:sz w:val="36"/>
                <w:szCs w:val="36"/>
              </w:rPr>
              <w:t>g</w:t>
            </w:r>
            <w:r w:rsidRPr="006E1E0B">
              <w:rPr>
                <w:rFonts w:asciiTheme="minorBidi" w:hAnsiTheme="minorBidi" w:cstheme="minorBidi"/>
                <w:b/>
                <w:bCs/>
                <w:sz w:val="36"/>
                <w:szCs w:val="36"/>
              </w:rPr>
              <w:t xml:space="preserve">uide of </w:t>
            </w:r>
            <w:r w:rsidR="00EC7457" w:rsidRPr="006E1E0B">
              <w:rPr>
                <w:rFonts w:asciiTheme="minorBidi" w:hAnsiTheme="minorBidi" w:cstheme="minorBidi"/>
                <w:b/>
                <w:bCs/>
                <w:sz w:val="36"/>
                <w:szCs w:val="36"/>
              </w:rPr>
              <w:t>i</w:t>
            </w:r>
            <w:r w:rsidRPr="006E1E0B">
              <w:rPr>
                <w:rFonts w:asciiTheme="minorBidi" w:hAnsiTheme="minorBidi" w:cstheme="minorBidi"/>
                <w:b/>
                <w:bCs/>
                <w:sz w:val="36"/>
                <w:szCs w:val="36"/>
              </w:rPr>
              <w:t>mplementing semantics</w:t>
            </w:r>
          </w:p>
        </w:tc>
      </w:tr>
      <w:bookmarkEnd w:id="19"/>
      <w:tr w:rsidR="005A1A38" w:rsidRPr="006E1E0B" w14:paraId="234BD108" w14:textId="77777777" w:rsidTr="0036066E">
        <w:trPr>
          <w:cantSplit/>
          <w:trHeight w:hRule="exact" w:val="1418"/>
        </w:trPr>
        <w:tc>
          <w:tcPr>
            <w:tcW w:w="1418" w:type="dxa"/>
          </w:tcPr>
          <w:p w14:paraId="1CE06DCB" w14:textId="77777777" w:rsidR="005A1A38" w:rsidRPr="006E1E0B" w:rsidRDefault="005A1A38" w:rsidP="0036066E">
            <w:pPr>
              <w:tabs>
                <w:tab w:val="right" w:pos="9639"/>
              </w:tabs>
              <w:rPr>
                <w:rFonts w:ascii="Arial" w:hAnsi="Arial"/>
                <w:sz w:val="18"/>
              </w:rPr>
            </w:pPr>
          </w:p>
        </w:tc>
        <w:tc>
          <w:tcPr>
            <w:tcW w:w="8530" w:type="dxa"/>
            <w:gridSpan w:val="4"/>
            <w:vAlign w:val="bottom"/>
          </w:tcPr>
          <w:p w14:paraId="68E0CDE0" w14:textId="77777777" w:rsidR="005A1A38" w:rsidRPr="006E1E0B" w:rsidRDefault="005A1A38" w:rsidP="0036066E">
            <w:pPr>
              <w:tabs>
                <w:tab w:val="right" w:pos="9639"/>
              </w:tabs>
              <w:spacing w:before="60" w:after="240"/>
              <w:rPr>
                <w:rFonts w:ascii="Arial" w:hAnsi="Arial" w:cs="Arial"/>
                <w:sz w:val="32"/>
              </w:rPr>
            </w:pPr>
            <w:bookmarkStart w:id="20" w:name="dnum2e"/>
            <w:bookmarkEnd w:id="20"/>
          </w:p>
          <w:p w14:paraId="1346EF02" w14:textId="77777777" w:rsidR="005A1A38" w:rsidRPr="006E1E0B" w:rsidRDefault="005A1A38" w:rsidP="0036066E">
            <w:pPr>
              <w:tabs>
                <w:tab w:val="right" w:pos="9639"/>
              </w:tabs>
              <w:spacing w:before="60"/>
              <w:rPr>
                <w:rFonts w:ascii="Arial" w:hAnsi="Arial" w:cs="Arial"/>
                <w:sz w:val="32"/>
              </w:rPr>
            </w:pPr>
          </w:p>
        </w:tc>
      </w:tr>
    </w:tbl>
    <w:p w14:paraId="2E9EE750" w14:textId="77777777" w:rsidR="005A1A38" w:rsidRPr="006E1E0B" w:rsidRDefault="005A1A38" w:rsidP="005A1A38">
      <w:pPr>
        <w:tabs>
          <w:tab w:val="right" w:pos="9639"/>
        </w:tabs>
        <w:spacing w:before="240"/>
        <w:jc w:val="right"/>
        <w:rPr>
          <w:rFonts w:ascii="Arial" w:hAnsi="Arial"/>
          <w:sz w:val="18"/>
        </w:rPr>
      </w:pPr>
      <w:r w:rsidRPr="006E1E0B">
        <w:rPr>
          <w:rFonts w:ascii="Arial" w:hAnsi="Arial"/>
          <w:noProof/>
          <w:sz w:val="18"/>
          <w:lang w:eastAsia="en-GB"/>
        </w:rPr>
        <w:drawing>
          <wp:inline distT="0" distB="0" distL="0" distR="0" wp14:anchorId="22A77B33" wp14:editId="0E2E24FB">
            <wp:extent cx="1533525" cy="638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211CC5E0" w14:textId="77777777" w:rsidR="005A1A38" w:rsidRPr="006E1E0B" w:rsidRDefault="005A1A38" w:rsidP="005A1A38">
      <w:pPr>
        <w:sectPr w:rsidR="005A1A38" w:rsidRPr="006E1E0B" w:rsidSect="00835F0D">
          <w:footerReference w:type="even" r:id="rId13"/>
          <w:pgSz w:w="11907" w:h="16840" w:code="9"/>
          <w:pgMar w:top="1089" w:right="1089" w:bottom="284" w:left="1089" w:header="567" w:footer="284" w:gutter="0"/>
          <w:pgNumType w:fmt="lowerRoman"/>
          <w:cols w:space="720"/>
          <w:titlePg/>
          <w:docGrid w:linePitch="326"/>
        </w:sectPr>
      </w:pPr>
    </w:p>
    <w:tbl>
      <w:tblPr>
        <w:tblW w:w="0" w:type="auto"/>
        <w:tblLayout w:type="fixed"/>
        <w:tblLook w:val="0000" w:firstRow="0" w:lastRow="0" w:firstColumn="0" w:lastColumn="0" w:noHBand="0" w:noVBand="0"/>
      </w:tblPr>
      <w:tblGrid>
        <w:gridCol w:w="9945"/>
      </w:tblGrid>
      <w:tr w:rsidR="005A1A38" w:rsidRPr="006E1E0B" w14:paraId="727F23D7" w14:textId="77777777" w:rsidTr="0036066E">
        <w:tc>
          <w:tcPr>
            <w:tcW w:w="9945" w:type="dxa"/>
          </w:tcPr>
          <w:p w14:paraId="67DFE5BC" w14:textId="038C7800" w:rsidR="005A1A38" w:rsidRPr="006E1E0B" w:rsidRDefault="005A1A38" w:rsidP="00377E8F">
            <w:pPr>
              <w:pStyle w:val="RecNo"/>
              <w:rPr>
                <w:lang w:val="fr-CH"/>
              </w:rPr>
            </w:pPr>
            <w:r w:rsidRPr="006E1E0B">
              <w:rPr>
                <w:lang w:val="fr-CH"/>
              </w:rPr>
              <w:lastRenderedPageBreak/>
              <w:t xml:space="preserve">Technical Report </w:t>
            </w:r>
            <w:r w:rsidR="006E1E0B" w:rsidRPr="006E1E0B">
              <w:rPr>
                <w:lang w:val="fr-CH"/>
              </w:rPr>
              <w:t xml:space="preserve">ITU-T </w:t>
            </w:r>
            <w:r w:rsidR="002E25B5" w:rsidRPr="006E1E0B">
              <w:rPr>
                <w:lang w:val="fr-CH"/>
              </w:rPr>
              <w:t>YSTR-M2M-</w:t>
            </w:r>
            <w:r w:rsidR="003E62D5" w:rsidRPr="006E1E0B">
              <w:rPr>
                <w:lang w:val="fr-CH"/>
              </w:rPr>
              <w:t>D</w:t>
            </w:r>
            <w:r w:rsidR="002E25B5" w:rsidRPr="006E1E0B">
              <w:rPr>
                <w:lang w:val="fr-CH"/>
              </w:rPr>
              <w:t>G.S</w:t>
            </w:r>
            <w:r w:rsidR="003E62D5" w:rsidRPr="006E1E0B">
              <w:rPr>
                <w:lang w:val="fr-CH"/>
              </w:rPr>
              <w:t>EM</w:t>
            </w:r>
          </w:p>
          <w:p w14:paraId="137D4274" w14:textId="1642AF0C" w:rsidR="005A1A38" w:rsidRPr="006E1E0B" w:rsidRDefault="005A1A38" w:rsidP="00835F0D">
            <w:pPr>
              <w:pStyle w:val="Rectitle"/>
            </w:pPr>
            <w:r w:rsidRPr="006E1E0B">
              <w:t>oneM2M</w:t>
            </w:r>
            <w:r w:rsidR="00BE69CF" w:rsidRPr="006E1E0B">
              <w:t xml:space="preserve"> </w:t>
            </w:r>
            <w:r w:rsidR="00835F0D" w:rsidRPr="006E1E0B">
              <w:t>–</w:t>
            </w:r>
            <w:r w:rsidR="00BE69CF" w:rsidRPr="006E1E0B">
              <w:t xml:space="preserve"> </w:t>
            </w:r>
            <w:r w:rsidRPr="006E1E0B">
              <w:t xml:space="preserve">Developer </w:t>
            </w:r>
            <w:r w:rsidR="00616BBE" w:rsidRPr="006E1E0B">
              <w:t>g</w:t>
            </w:r>
            <w:r w:rsidRPr="006E1E0B">
              <w:t xml:space="preserve">uide of </w:t>
            </w:r>
            <w:r w:rsidR="00616BBE" w:rsidRPr="006E1E0B">
              <w:t>i</w:t>
            </w:r>
            <w:r w:rsidRPr="006E1E0B">
              <w:t>mplementing semantics</w:t>
            </w:r>
          </w:p>
          <w:p w14:paraId="476B17DC" w14:textId="77777777" w:rsidR="005A1A38" w:rsidRPr="006E1E0B" w:rsidRDefault="005A1A38" w:rsidP="0036066E">
            <w:r w:rsidRPr="006E1E0B">
              <w:t xml:space="preserve"> </w:t>
            </w:r>
          </w:p>
        </w:tc>
      </w:tr>
    </w:tbl>
    <w:p w14:paraId="128EF5E8" w14:textId="77777777" w:rsidR="005A1A38" w:rsidRPr="006E1E0B" w:rsidRDefault="005A1A38" w:rsidP="005A1A38"/>
    <w:tbl>
      <w:tblPr>
        <w:tblW w:w="0" w:type="auto"/>
        <w:tblLayout w:type="fixed"/>
        <w:tblLook w:val="0000" w:firstRow="0" w:lastRow="0" w:firstColumn="0" w:lastColumn="0" w:noHBand="0" w:noVBand="0"/>
      </w:tblPr>
      <w:tblGrid>
        <w:gridCol w:w="9945"/>
      </w:tblGrid>
      <w:tr w:rsidR="005A1A38" w:rsidRPr="006E1E0B" w14:paraId="608C9BE0" w14:textId="77777777" w:rsidTr="0036066E">
        <w:tc>
          <w:tcPr>
            <w:tcW w:w="9945" w:type="dxa"/>
          </w:tcPr>
          <w:p w14:paraId="117C7012" w14:textId="77777777" w:rsidR="005A1A38" w:rsidRPr="006E1E0B" w:rsidRDefault="005A1A38" w:rsidP="0036066E">
            <w:pPr>
              <w:pStyle w:val="Headingb"/>
              <w:rPr>
                <w:szCs w:val="24"/>
              </w:rPr>
            </w:pPr>
            <w:bookmarkStart w:id="21" w:name="isume"/>
            <w:r w:rsidRPr="006E1E0B">
              <w:rPr>
                <w:szCs w:val="24"/>
              </w:rPr>
              <w:t>Summary</w:t>
            </w:r>
          </w:p>
          <w:p w14:paraId="6DE40B26" w14:textId="763A0792" w:rsidR="005A1A38" w:rsidRPr="006E1E0B" w:rsidRDefault="005A1A38" w:rsidP="009263A7">
            <w:pPr>
              <w:rPr>
                <w:szCs w:val="24"/>
                <w:lang w:bidi="ar-DZ"/>
              </w:rPr>
            </w:pPr>
            <w:r w:rsidRPr="006E1E0B">
              <w:rPr>
                <w:rFonts w:eastAsia="BatangChe"/>
                <w:szCs w:val="24"/>
              </w:rPr>
              <w:t xml:space="preserve">This </w:t>
            </w:r>
            <w:r w:rsidR="009263A7" w:rsidRPr="006E1E0B">
              <w:rPr>
                <w:rFonts w:eastAsia="BatangChe"/>
                <w:szCs w:val="24"/>
              </w:rPr>
              <w:t xml:space="preserve">Technical Report </w:t>
            </w:r>
            <w:r w:rsidRPr="006E1E0B">
              <w:rPr>
                <w:rFonts w:eastAsia="BatangChe"/>
                <w:szCs w:val="24"/>
              </w:rPr>
              <w:t>describes how developers can quickly implement applications using the semantic functionality of oneM2M release 2</w:t>
            </w:r>
            <w:bookmarkEnd w:id="21"/>
            <w:r w:rsidR="009263A7" w:rsidRPr="006E1E0B">
              <w:rPr>
                <w:rFonts w:eastAsia="BatangChe"/>
                <w:szCs w:val="24"/>
              </w:rPr>
              <w:t>.</w:t>
            </w:r>
          </w:p>
        </w:tc>
      </w:tr>
    </w:tbl>
    <w:p w14:paraId="23EA3C26" w14:textId="77777777" w:rsidR="005A1A38" w:rsidRPr="006E1E0B" w:rsidRDefault="005A1A38" w:rsidP="005A1A38"/>
    <w:tbl>
      <w:tblPr>
        <w:tblW w:w="9948" w:type="dxa"/>
        <w:tblLook w:val="0000" w:firstRow="0" w:lastRow="0" w:firstColumn="0" w:lastColumn="0" w:noHBand="0" w:noVBand="0"/>
      </w:tblPr>
      <w:tblGrid>
        <w:gridCol w:w="9948"/>
      </w:tblGrid>
      <w:tr w:rsidR="005A1A38" w:rsidRPr="006E1E0B" w14:paraId="1EE4F107" w14:textId="77777777" w:rsidTr="0036066E">
        <w:tc>
          <w:tcPr>
            <w:tcW w:w="9948" w:type="dxa"/>
          </w:tcPr>
          <w:p w14:paraId="6C125159" w14:textId="77777777" w:rsidR="005A1A38" w:rsidRPr="006E1E0B" w:rsidRDefault="005A1A38" w:rsidP="0036066E">
            <w:pPr>
              <w:pStyle w:val="Headingb"/>
              <w:spacing w:after="120"/>
            </w:pPr>
            <w:r w:rsidRPr="006E1E0B">
              <w:t>History</w:t>
            </w:r>
          </w:p>
          <w:p w14:paraId="2B776831" w14:textId="174D7A9E" w:rsidR="005A1A38" w:rsidRPr="006E1E0B" w:rsidRDefault="005A1A38" w:rsidP="009263A7">
            <w:r w:rsidRPr="006E1E0B">
              <w:t>This document contains Version 0 of the ITU-T Technical Report</w:t>
            </w:r>
            <w:r w:rsidR="009263A7" w:rsidRPr="006E1E0B">
              <w:t xml:space="preserve"> on "</w:t>
            </w:r>
            <w:r w:rsidRPr="006E1E0B">
              <w:t>oneM2M</w:t>
            </w:r>
            <w:r w:rsidR="008952EB" w:rsidRPr="006E1E0B">
              <w:t xml:space="preserve"> </w:t>
            </w:r>
            <w:r w:rsidR="00835F0D" w:rsidRPr="006E1E0B">
              <w:t>–</w:t>
            </w:r>
            <w:r w:rsidR="008952EB" w:rsidRPr="006E1E0B">
              <w:t xml:space="preserve"> </w:t>
            </w:r>
            <w:r w:rsidRPr="006E1E0B">
              <w:t xml:space="preserve">Developer </w:t>
            </w:r>
            <w:r w:rsidR="008952EB" w:rsidRPr="006E1E0B">
              <w:t>g</w:t>
            </w:r>
            <w:r w:rsidRPr="006E1E0B">
              <w:t xml:space="preserve">uide of </w:t>
            </w:r>
            <w:r w:rsidR="008952EB" w:rsidRPr="006E1E0B">
              <w:t>i</w:t>
            </w:r>
            <w:r w:rsidRPr="006E1E0B">
              <w:t>mplementing semantics</w:t>
            </w:r>
            <w:r w:rsidR="009263A7" w:rsidRPr="006E1E0B">
              <w:t>"</w:t>
            </w:r>
            <w:r w:rsidRPr="006E1E0B">
              <w:t xml:space="preserve"> approved at the ITU-T Study Group 20 meeting held in </w:t>
            </w:r>
            <w:r w:rsidR="009263A7" w:rsidRPr="006E1E0B">
              <w:t>Geneva, 4</w:t>
            </w:r>
            <w:r w:rsidR="009263A7" w:rsidRPr="006E1E0B">
              <w:noBreakHyphen/>
            </w:r>
            <w:r w:rsidRPr="006E1E0B">
              <w:t>15</w:t>
            </w:r>
            <w:r w:rsidR="009263A7" w:rsidRPr="006E1E0B">
              <w:t> </w:t>
            </w:r>
            <w:r w:rsidRPr="006E1E0B">
              <w:t>September 2017.</w:t>
            </w:r>
          </w:p>
        </w:tc>
      </w:tr>
    </w:tbl>
    <w:p w14:paraId="4FFF491F" w14:textId="77777777" w:rsidR="005A1A38" w:rsidRPr="006E1E0B" w:rsidRDefault="005A1A38" w:rsidP="005A1A38"/>
    <w:tbl>
      <w:tblPr>
        <w:tblW w:w="9948" w:type="dxa"/>
        <w:tblLook w:val="0000" w:firstRow="0" w:lastRow="0" w:firstColumn="0" w:lastColumn="0" w:noHBand="0" w:noVBand="0"/>
      </w:tblPr>
      <w:tblGrid>
        <w:gridCol w:w="9948"/>
      </w:tblGrid>
      <w:tr w:rsidR="005A1A38" w:rsidRPr="006E1E0B" w14:paraId="22436E8C" w14:textId="77777777" w:rsidTr="0036066E">
        <w:tc>
          <w:tcPr>
            <w:tcW w:w="9948" w:type="dxa"/>
          </w:tcPr>
          <w:p w14:paraId="33A493B5" w14:textId="77777777" w:rsidR="005A1A38" w:rsidRPr="006E1E0B" w:rsidRDefault="005A1A38" w:rsidP="0036066E">
            <w:pPr>
              <w:pStyle w:val="Headingb"/>
              <w:spacing w:after="120"/>
            </w:pPr>
            <w:r w:rsidRPr="006E1E0B">
              <w:t>Keywords</w:t>
            </w:r>
          </w:p>
          <w:p w14:paraId="4BC36696" w14:textId="6349C6FE" w:rsidR="005A1A38" w:rsidRPr="006E1E0B" w:rsidRDefault="005A1A38" w:rsidP="005A1A38">
            <w:r w:rsidRPr="006E1E0B">
              <w:t xml:space="preserve">Developer </w:t>
            </w:r>
            <w:r w:rsidR="00906221" w:rsidRPr="006E1E0B">
              <w:t>g</w:t>
            </w:r>
            <w:r w:rsidRPr="006E1E0B">
              <w:t>uide, oneM2M, semantics.</w:t>
            </w:r>
          </w:p>
        </w:tc>
      </w:tr>
      <w:tr w:rsidR="004240BC" w:rsidRPr="006E1E0B" w14:paraId="25B80A0C" w14:textId="77777777" w:rsidTr="0036066E">
        <w:tc>
          <w:tcPr>
            <w:tcW w:w="9948" w:type="dxa"/>
          </w:tcPr>
          <w:p w14:paraId="1EA7C833" w14:textId="77777777" w:rsidR="004240BC" w:rsidRPr="006E1E0B" w:rsidRDefault="004240BC" w:rsidP="004240BC"/>
        </w:tc>
      </w:tr>
      <w:tr w:rsidR="004240BC" w:rsidRPr="006E1E0B" w14:paraId="68DE6C07" w14:textId="77777777" w:rsidTr="0036066E">
        <w:tc>
          <w:tcPr>
            <w:tcW w:w="9948" w:type="dxa"/>
          </w:tcPr>
          <w:p w14:paraId="58B9BEED" w14:textId="77777777" w:rsidR="004240BC" w:rsidRPr="006E1E0B" w:rsidRDefault="004240BC" w:rsidP="004240BC"/>
        </w:tc>
      </w:tr>
      <w:tr w:rsidR="004240BC" w:rsidRPr="006E1E0B" w14:paraId="7F6BD78B" w14:textId="77777777" w:rsidTr="0036066E">
        <w:tc>
          <w:tcPr>
            <w:tcW w:w="9948" w:type="dxa"/>
          </w:tcPr>
          <w:p w14:paraId="7BD3979A" w14:textId="77777777" w:rsidR="004240BC" w:rsidRPr="006E1E0B" w:rsidRDefault="004240BC" w:rsidP="004240BC"/>
        </w:tc>
      </w:tr>
      <w:tr w:rsidR="004240BC" w:rsidRPr="006E1E0B" w14:paraId="37343FEF" w14:textId="77777777" w:rsidTr="0036066E">
        <w:tc>
          <w:tcPr>
            <w:tcW w:w="9948" w:type="dxa"/>
          </w:tcPr>
          <w:p w14:paraId="62C83F60" w14:textId="77777777" w:rsidR="004240BC" w:rsidRPr="006E1E0B" w:rsidRDefault="004240BC" w:rsidP="004240BC"/>
        </w:tc>
      </w:tr>
      <w:tr w:rsidR="004240BC" w:rsidRPr="006E1E0B" w14:paraId="610E1731" w14:textId="77777777" w:rsidTr="0036066E">
        <w:tc>
          <w:tcPr>
            <w:tcW w:w="9948" w:type="dxa"/>
          </w:tcPr>
          <w:p w14:paraId="472E94C5" w14:textId="77777777" w:rsidR="004240BC" w:rsidRPr="006E1E0B" w:rsidRDefault="004240BC" w:rsidP="004240BC"/>
        </w:tc>
      </w:tr>
      <w:tr w:rsidR="004240BC" w:rsidRPr="006E1E0B" w14:paraId="55935651" w14:textId="77777777" w:rsidTr="0036066E">
        <w:tc>
          <w:tcPr>
            <w:tcW w:w="9948" w:type="dxa"/>
          </w:tcPr>
          <w:p w14:paraId="35BAAD33" w14:textId="77777777" w:rsidR="004240BC" w:rsidRPr="006E1E0B" w:rsidRDefault="004240BC" w:rsidP="004240BC"/>
        </w:tc>
      </w:tr>
      <w:tr w:rsidR="004240BC" w:rsidRPr="006E1E0B" w14:paraId="15393657" w14:textId="77777777" w:rsidTr="0036066E">
        <w:tc>
          <w:tcPr>
            <w:tcW w:w="9948" w:type="dxa"/>
          </w:tcPr>
          <w:p w14:paraId="26EFCE28" w14:textId="77777777" w:rsidR="004240BC" w:rsidRPr="006E1E0B" w:rsidRDefault="004240BC" w:rsidP="004240BC">
            <w:pPr>
              <w:jc w:val="center"/>
              <w:rPr>
                <w:sz w:val="22"/>
              </w:rPr>
            </w:pPr>
          </w:p>
          <w:p w14:paraId="58C4AC92" w14:textId="77777777" w:rsidR="004240BC" w:rsidRPr="006E1E0B" w:rsidRDefault="004240BC" w:rsidP="004240BC">
            <w:pPr>
              <w:jc w:val="center"/>
              <w:rPr>
                <w:sz w:val="22"/>
              </w:rPr>
            </w:pPr>
            <w:r w:rsidRPr="006E1E0B">
              <w:rPr>
                <w:sz w:val="22"/>
              </w:rPr>
              <w:sym w:font="Symbol" w:char="F0E3"/>
            </w:r>
            <w:r w:rsidRPr="006E1E0B">
              <w:rPr>
                <w:sz w:val="22"/>
              </w:rPr>
              <w:t> ITU 2018</w:t>
            </w:r>
          </w:p>
          <w:p w14:paraId="0C1D474A" w14:textId="77777777" w:rsidR="004240BC" w:rsidRPr="006E1E0B" w:rsidRDefault="004240BC" w:rsidP="004240BC">
            <w:pPr>
              <w:rPr>
                <w:sz w:val="22"/>
              </w:rPr>
            </w:pPr>
            <w:r w:rsidRPr="006E1E0B">
              <w:rPr>
                <w:sz w:val="22"/>
              </w:rPr>
              <w:t>All rights reserved. No part of this publication may be reproduced, by any means whatsoever, without the prior written permission of ITU.</w:t>
            </w:r>
          </w:p>
          <w:p w14:paraId="53B9AD46" w14:textId="77777777" w:rsidR="004240BC" w:rsidRPr="006E1E0B" w:rsidRDefault="004240BC" w:rsidP="004240BC"/>
        </w:tc>
      </w:tr>
    </w:tbl>
    <w:p w14:paraId="18EA77C6" w14:textId="77777777" w:rsidR="005A1A38" w:rsidRPr="006E1E0B" w:rsidRDefault="005A1A38" w:rsidP="005A1A38"/>
    <w:p w14:paraId="0FA51137" w14:textId="77777777" w:rsidR="005A1A38" w:rsidRPr="006E1E0B" w:rsidRDefault="005A1A38" w:rsidP="005A1A38"/>
    <w:p w14:paraId="4A92347C" w14:textId="77777777" w:rsidR="005A1A38" w:rsidRPr="006E1E0B" w:rsidRDefault="005A1A38" w:rsidP="005A1A38">
      <w:pPr>
        <w:spacing w:before="480"/>
        <w:jc w:val="center"/>
        <w:rPr>
          <w:sz w:val="22"/>
        </w:rPr>
        <w:sectPr w:rsidR="005A1A38" w:rsidRPr="006E1E0B" w:rsidSect="00FD0796">
          <w:headerReference w:type="default" r:id="rId14"/>
          <w:footerReference w:type="even" r:id="rId15"/>
          <w:footerReference w:type="default" r:id="rId16"/>
          <w:type w:val="oddPage"/>
          <w:pgSz w:w="11907" w:h="16840" w:code="9"/>
          <w:pgMar w:top="1134" w:right="1134" w:bottom="1134" w:left="1134" w:header="567" w:footer="567" w:gutter="0"/>
          <w:pgNumType w:fmt="lowerRoman" w:start="1"/>
          <w:cols w:space="720"/>
          <w:vAlign w:val="both"/>
          <w:docGrid w:linePitch="326"/>
        </w:sectPr>
      </w:pPr>
    </w:p>
    <w:p w14:paraId="0A76B014" w14:textId="77777777" w:rsidR="0090485F" w:rsidRPr="006E1E0B" w:rsidRDefault="0090485F" w:rsidP="0090485F">
      <w:pPr>
        <w:jc w:val="center"/>
        <w:rPr>
          <w:b/>
        </w:rPr>
      </w:pPr>
      <w:r w:rsidRPr="006E1E0B">
        <w:rPr>
          <w:b/>
        </w:rPr>
        <w:lastRenderedPageBreak/>
        <w:t>Table of Contents</w:t>
      </w:r>
    </w:p>
    <w:p w14:paraId="5967EB27" w14:textId="220E4FA5" w:rsidR="00B828A0" w:rsidRPr="006E1E0B" w:rsidRDefault="00B828A0" w:rsidP="00B828A0">
      <w:pPr>
        <w:pStyle w:val="toc0"/>
        <w:ind w:right="-12"/>
      </w:pPr>
      <w:r w:rsidRPr="006E1E0B">
        <w:tab/>
        <w:t>Page</w:t>
      </w:r>
    </w:p>
    <w:p w14:paraId="59FF5F1B" w14:textId="123DFF9E"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rPr>
          <w:lang w:bidi="ar-DZ"/>
        </w:rPr>
        <w:t>1</w:t>
      </w:r>
      <w:r w:rsidRPr="006E1E0B">
        <w:rPr>
          <w:rFonts w:asciiTheme="minorHAnsi" w:eastAsiaTheme="minorEastAsia" w:hAnsiTheme="minorHAnsi" w:cstheme="minorBidi"/>
          <w:sz w:val="22"/>
          <w:szCs w:val="22"/>
          <w:lang w:eastAsia="en-GB"/>
        </w:rPr>
        <w:tab/>
      </w:r>
      <w:r w:rsidRPr="006E1E0B">
        <w:rPr>
          <w:lang w:bidi="ar-DZ"/>
        </w:rPr>
        <w:t>Scope</w:t>
      </w:r>
      <w:r w:rsidRPr="006E1E0B">
        <w:rPr>
          <w:lang w:bidi="ar-DZ"/>
        </w:rPr>
        <w:tab/>
      </w:r>
      <w:r w:rsidRPr="006E1E0B">
        <w:rPr>
          <w:lang w:bidi="ar-DZ"/>
        </w:rPr>
        <w:tab/>
      </w:r>
      <w:r w:rsidRPr="006E1E0B">
        <w:t>1</w:t>
      </w:r>
    </w:p>
    <w:p w14:paraId="34F06367" w14:textId="3133FC2F"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2</w:t>
      </w:r>
      <w:r w:rsidRPr="006E1E0B">
        <w:rPr>
          <w:rFonts w:asciiTheme="minorHAnsi" w:eastAsiaTheme="minorEastAsia" w:hAnsiTheme="minorHAnsi" w:cstheme="minorBidi"/>
          <w:sz w:val="22"/>
          <w:szCs w:val="22"/>
          <w:lang w:eastAsia="en-GB"/>
        </w:rPr>
        <w:tab/>
      </w:r>
      <w:r w:rsidRPr="006E1E0B">
        <w:t>References</w:t>
      </w:r>
      <w:r w:rsidRPr="006E1E0B">
        <w:tab/>
      </w:r>
      <w:r w:rsidRPr="006E1E0B">
        <w:tab/>
        <w:t>1</w:t>
      </w:r>
    </w:p>
    <w:p w14:paraId="05224309" w14:textId="19166678"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rPr>
          <w:lang w:bidi="ar-DZ"/>
        </w:rPr>
        <w:t>3</w:t>
      </w:r>
      <w:r w:rsidRPr="006E1E0B">
        <w:rPr>
          <w:rFonts w:asciiTheme="minorHAnsi" w:eastAsiaTheme="minorEastAsia" w:hAnsiTheme="minorHAnsi" w:cstheme="minorBidi"/>
          <w:sz w:val="22"/>
          <w:szCs w:val="22"/>
          <w:lang w:eastAsia="en-GB"/>
        </w:rPr>
        <w:tab/>
      </w:r>
      <w:r w:rsidRPr="006E1E0B">
        <w:rPr>
          <w:lang w:bidi="ar-DZ"/>
        </w:rPr>
        <w:t>Terms and definitions</w:t>
      </w:r>
      <w:r w:rsidRPr="006E1E0B">
        <w:rPr>
          <w:lang w:bidi="ar-DZ"/>
        </w:rPr>
        <w:tab/>
      </w:r>
      <w:r w:rsidRPr="006E1E0B">
        <w:rPr>
          <w:lang w:bidi="ar-DZ"/>
        </w:rPr>
        <w:tab/>
      </w:r>
      <w:r w:rsidRPr="006E1E0B">
        <w:t>1</w:t>
      </w:r>
    </w:p>
    <w:p w14:paraId="0E7250DE" w14:textId="403A1059"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4</w:t>
      </w:r>
      <w:r w:rsidRPr="006E1E0B">
        <w:rPr>
          <w:rFonts w:asciiTheme="minorHAnsi" w:eastAsiaTheme="minorEastAsia" w:hAnsiTheme="minorHAnsi" w:cstheme="minorBidi"/>
          <w:sz w:val="22"/>
          <w:szCs w:val="22"/>
          <w:lang w:eastAsia="en-GB"/>
        </w:rPr>
        <w:tab/>
      </w:r>
      <w:r w:rsidRPr="006E1E0B">
        <w:t>Abbreviations and acronyms</w:t>
      </w:r>
      <w:r w:rsidRPr="006E1E0B">
        <w:tab/>
      </w:r>
      <w:r w:rsidRPr="006E1E0B">
        <w:tab/>
        <w:t>1</w:t>
      </w:r>
    </w:p>
    <w:p w14:paraId="529508A6" w14:textId="22901BB0"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5</w:t>
      </w:r>
      <w:r w:rsidRPr="006E1E0B">
        <w:rPr>
          <w:rFonts w:asciiTheme="minorHAnsi" w:eastAsiaTheme="minorEastAsia" w:hAnsiTheme="minorHAnsi" w:cstheme="minorBidi"/>
          <w:sz w:val="22"/>
          <w:szCs w:val="22"/>
          <w:lang w:eastAsia="en-GB"/>
        </w:rPr>
        <w:tab/>
      </w:r>
      <w:r w:rsidRPr="006E1E0B">
        <w:t>Conventions</w:t>
      </w:r>
      <w:r w:rsidRPr="006E1E0B">
        <w:tab/>
      </w:r>
      <w:r w:rsidRPr="006E1E0B">
        <w:tab/>
        <w:t>1</w:t>
      </w:r>
    </w:p>
    <w:p w14:paraId="3A79A464" w14:textId="17357C25"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6</w:t>
      </w:r>
      <w:r w:rsidRPr="006E1E0B">
        <w:rPr>
          <w:rFonts w:asciiTheme="minorHAnsi" w:eastAsiaTheme="minorEastAsia" w:hAnsiTheme="minorHAnsi" w:cstheme="minorBidi"/>
          <w:sz w:val="22"/>
          <w:szCs w:val="22"/>
          <w:lang w:eastAsia="en-GB"/>
        </w:rPr>
        <w:tab/>
      </w:r>
      <w:r w:rsidRPr="006E1E0B">
        <w:t>Motivation</w:t>
      </w:r>
      <w:r w:rsidRPr="006E1E0B">
        <w:tab/>
      </w:r>
      <w:r w:rsidRPr="006E1E0B">
        <w:tab/>
        <w:t>1</w:t>
      </w:r>
    </w:p>
    <w:p w14:paraId="67A4733B" w14:textId="1F444B94"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7</w:t>
      </w:r>
      <w:r w:rsidRPr="006E1E0B">
        <w:rPr>
          <w:rFonts w:asciiTheme="minorHAnsi" w:eastAsiaTheme="minorEastAsia" w:hAnsiTheme="minorHAnsi" w:cstheme="minorBidi"/>
          <w:sz w:val="22"/>
          <w:szCs w:val="22"/>
          <w:lang w:eastAsia="en-GB"/>
        </w:rPr>
        <w:tab/>
      </w:r>
      <w:r w:rsidRPr="006E1E0B">
        <w:t>Use case</w:t>
      </w:r>
      <w:r w:rsidRPr="006E1E0B">
        <w:tab/>
      </w:r>
      <w:r w:rsidRPr="006E1E0B">
        <w:tab/>
        <w:t>2</w:t>
      </w:r>
    </w:p>
    <w:p w14:paraId="2AE595A5" w14:textId="3D1F2596"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8</w:t>
      </w:r>
      <w:r w:rsidRPr="006E1E0B">
        <w:rPr>
          <w:rFonts w:asciiTheme="minorHAnsi" w:eastAsiaTheme="minorEastAsia" w:hAnsiTheme="minorHAnsi" w:cstheme="minorBidi"/>
          <w:sz w:val="22"/>
          <w:szCs w:val="22"/>
          <w:lang w:eastAsia="en-GB"/>
        </w:rPr>
        <w:tab/>
      </w:r>
      <w:r w:rsidRPr="006E1E0B">
        <w:t>Architecture configuration</w:t>
      </w:r>
      <w:r w:rsidRPr="006E1E0B">
        <w:tab/>
      </w:r>
      <w:r w:rsidRPr="006E1E0B">
        <w:tab/>
        <w:t>3</w:t>
      </w:r>
    </w:p>
    <w:p w14:paraId="44AAB468" w14:textId="6E80E6F9"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9</w:t>
      </w:r>
      <w:r w:rsidRPr="006E1E0B">
        <w:rPr>
          <w:rFonts w:asciiTheme="minorHAnsi" w:eastAsiaTheme="minorEastAsia" w:hAnsiTheme="minorHAnsi" w:cstheme="minorBidi"/>
          <w:sz w:val="22"/>
          <w:szCs w:val="22"/>
          <w:lang w:eastAsia="en-GB"/>
        </w:rPr>
        <w:tab/>
      </w:r>
      <w:r w:rsidRPr="006E1E0B">
        <w:t>Semantic modelling</w:t>
      </w:r>
      <w:r w:rsidRPr="006E1E0B">
        <w:tab/>
      </w:r>
      <w:r w:rsidRPr="006E1E0B">
        <w:tab/>
        <w:t>4</w:t>
      </w:r>
    </w:p>
    <w:p w14:paraId="63D7CEF9" w14:textId="7B07ADFB"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10</w:t>
      </w:r>
      <w:r w:rsidRPr="006E1E0B">
        <w:rPr>
          <w:rFonts w:asciiTheme="minorHAnsi" w:eastAsiaTheme="minorEastAsia" w:hAnsiTheme="minorHAnsi" w:cstheme="minorBidi"/>
          <w:sz w:val="22"/>
          <w:szCs w:val="22"/>
          <w:lang w:eastAsia="en-GB"/>
        </w:rPr>
        <w:tab/>
      </w:r>
      <w:r w:rsidRPr="006E1E0B">
        <w:t>Procedures</w:t>
      </w:r>
      <w:r w:rsidRPr="006E1E0B">
        <w:tab/>
      </w:r>
      <w:r w:rsidRPr="006E1E0B">
        <w:tab/>
        <w:t>7</w:t>
      </w:r>
    </w:p>
    <w:p w14:paraId="692C1473" w14:textId="7C8E2CC0"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10.1</w:t>
      </w:r>
      <w:r w:rsidRPr="006E1E0B">
        <w:rPr>
          <w:rFonts w:asciiTheme="minorHAnsi" w:eastAsiaTheme="minorEastAsia" w:hAnsiTheme="minorHAnsi" w:cstheme="minorBidi"/>
          <w:sz w:val="22"/>
          <w:szCs w:val="22"/>
          <w:lang w:eastAsia="en-GB"/>
        </w:rPr>
        <w:tab/>
      </w:r>
      <w:r w:rsidRPr="006E1E0B">
        <w:t>Introduction</w:t>
      </w:r>
      <w:r w:rsidRPr="006E1E0B">
        <w:tab/>
      </w:r>
      <w:r w:rsidRPr="006E1E0B">
        <w:tab/>
        <w:t>7</w:t>
      </w:r>
    </w:p>
    <w:p w14:paraId="5B19727E" w14:textId="284B967A"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10.2</w:t>
      </w:r>
      <w:r w:rsidRPr="006E1E0B">
        <w:rPr>
          <w:rFonts w:asciiTheme="minorHAnsi" w:eastAsiaTheme="minorEastAsia" w:hAnsiTheme="minorHAnsi" w:cstheme="minorBidi"/>
          <w:sz w:val="22"/>
          <w:szCs w:val="22"/>
          <w:lang w:eastAsia="en-GB"/>
        </w:rPr>
        <w:tab/>
      </w:r>
      <w:r w:rsidRPr="006E1E0B">
        <w:t>Call flows</w:t>
      </w:r>
      <w:r w:rsidRPr="006E1E0B">
        <w:tab/>
      </w:r>
      <w:r w:rsidRPr="006E1E0B">
        <w:tab/>
        <w:t>8</w:t>
      </w:r>
    </w:p>
    <w:p w14:paraId="7A4A2921" w14:textId="561A4FDE"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11</w:t>
      </w:r>
      <w:r w:rsidRPr="006E1E0B">
        <w:rPr>
          <w:rFonts w:asciiTheme="minorHAnsi" w:eastAsiaTheme="minorEastAsia" w:hAnsiTheme="minorHAnsi" w:cstheme="minorBidi"/>
          <w:sz w:val="22"/>
          <w:szCs w:val="22"/>
          <w:lang w:eastAsia="en-GB"/>
        </w:rPr>
        <w:tab/>
      </w:r>
      <w:r w:rsidRPr="006E1E0B">
        <w:t>Implementation</w:t>
      </w:r>
      <w:r w:rsidRPr="006E1E0B">
        <w:tab/>
      </w:r>
      <w:r w:rsidRPr="006E1E0B">
        <w:tab/>
        <w:t>13</w:t>
      </w:r>
    </w:p>
    <w:p w14:paraId="0A18E3A2" w14:textId="62011AF5"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11.1</w:t>
      </w:r>
      <w:r w:rsidRPr="006E1E0B">
        <w:rPr>
          <w:rFonts w:asciiTheme="minorHAnsi" w:eastAsiaTheme="minorEastAsia" w:hAnsiTheme="minorHAnsi" w:cstheme="minorBidi"/>
          <w:sz w:val="22"/>
          <w:szCs w:val="22"/>
          <w:lang w:eastAsia="en-GB"/>
        </w:rPr>
        <w:tab/>
      </w:r>
      <w:r w:rsidRPr="006E1E0B">
        <w:t>Introduction</w:t>
      </w:r>
      <w:r w:rsidRPr="006E1E0B">
        <w:tab/>
      </w:r>
      <w:r w:rsidRPr="006E1E0B">
        <w:tab/>
        <w:t>13</w:t>
      </w:r>
    </w:p>
    <w:p w14:paraId="77E16F14" w14:textId="27904B4C"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11.2</w:t>
      </w:r>
      <w:r w:rsidRPr="006E1E0B">
        <w:rPr>
          <w:rFonts w:asciiTheme="minorHAnsi" w:eastAsiaTheme="minorEastAsia" w:hAnsiTheme="minorHAnsi" w:cstheme="minorBidi"/>
          <w:sz w:val="22"/>
          <w:szCs w:val="22"/>
          <w:lang w:eastAsia="en-GB"/>
        </w:rPr>
        <w:tab/>
      </w:r>
      <w:r w:rsidRPr="006E1E0B">
        <w:t>Assumptions</w:t>
      </w:r>
      <w:r w:rsidRPr="006E1E0B">
        <w:tab/>
      </w:r>
      <w:r w:rsidRPr="006E1E0B">
        <w:tab/>
        <w:t>13</w:t>
      </w:r>
    </w:p>
    <w:p w14:paraId="1E6F3912" w14:textId="05769D44"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11.3</w:t>
      </w:r>
      <w:r w:rsidRPr="006E1E0B">
        <w:rPr>
          <w:rFonts w:asciiTheme="minorHAnsi" w:eastAsiaTheme="minorEastAsia" w:hAnsiTheme="minorHAnsi" w:cstheme="minorBidi"/>
          <w:sz w:val="22"/>
          <w:szCs w:val="22"/>
          <w:lang w:eastAsia="en-GB"/>
        </w:rPr>
        <w:tab/>
      </w:r>
      <w:r w:rsidRPr="006E1E0B">
        <w:t>Resource structure</w:t>
      </w:r>
      <w:r w:rsidRPr="006E1E0B">
        <w:tab/>
      </w:r>
      <w:r w:rsidRPr="006E1E0B">
        <w:tab/>
        <w:t>14</w:t>
      </w:r>
    </w:p>
    <w:p w14:paraId="2BED231C" w14:textId="29CD7339"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11.4</w:t>
      </w:r>
      <w:r w:rsidRPr="006E1E0B">
        <w:rPr>
          <w:rFonts w:asciiTheme="minorHAnsi" w:eastAsiaTheme="minorEastAsia" w:hAnsiTheme="minorHAnsi" w:cstheme="minorBidi"/>
          <w:sz w:val="22"/>
          <w:szCs w:val="22"/>
          <w:lang w:eastAsia="en-GB"/>
        </w:rPr>
        <w:tab/>
      </w:r>
      <w:r w:rsidRPr="006E1E0B">
        <w:t>Role of entities</w:t>
      </w:r>
      <w:r w:rsidRPr="006E1E0B">
        <w:tab/>
      </w:r>
      <w:r w:rsidRPr="006E1E0B">
        <w:tab/>
        <w:t>15</w:t>
      </w:r>
    </w:p>
    <w:p w14:paraId="4368AC28" w14:textId="522D84D9" w:rsidR="00B828A0" w:rsidRPr="006E1E0B" w:rsidRDefault="00B828A0" w:rsidP="00B828A0">
      <w:pPr>
        <w:pStyle w:val="TOC2"/>
        <w:ind w:right="992"/>
        <w:rPr>
          <w:rFonts w:asciiTheme="minorHAnsi" w:eastAsiaTheme="minorEastAsia" w:hAnsiTheme="minorHAnsi" w:cstheme="minorBidi"/>
          <w:sz w:val="22"/>
          <w:szCs w:val="22"/>
          <w:lang w:eastAsia="en-GB"/>
        </w:rPr>
      </w:pPr>
      <w:r w:rsidRPr="006E1E0B">
        <w:t>11.5</w:t>
      </w:r>
      <w:r w:rsidRPr="006E1E0B">
        <w:rPr>
          <w:rFonts w:asciiTheme="minorHAnsi" w:eastAsiaTheme="minorEastAsia" w:hAnsiTheme="minorHAnsi" w:cstheme="minorBidi"/>
          <w:sz w:val="22"/>
          <w:szCs w:val="22"/>
          <w:lang w:eastAsia="en-GB"/>
        </w:rPr>
        <w:tab/>
      </w:r>
      <w:r w:rsidRPr="006E1E0B">
        <w:t>Implementation procedures</w:t>
      </w:r>
      <w:r w:rsidRPr="006E1E0B">
        <w:tab/>
      </w:r>
      <w:r w:rsidRPr="006E1E0B">
        <w:tab/>
        <w:t>15</w:t>
      </w:r>
    </w:p>
    <w:p w14:paraId="21A16335" w14:textId="4C2C243D" w:rsidR="00B828A0" w:rsidRPr="006E1E0B" w:rsidRDefault="00B828A0" w:rsidP="00B828A0">
      <w:pPr>
        <w:pStyle w:val="TOC1"/>
        <w:ind w:right="992"/>
        <w:rPr>
          <w:rFonts w:asciiTheme="minorHAnsi" w:eastAsiaTheme="minorEastAsia" w:hAnsiTheme="minorHAnsi" w:cstheme="minorBidi"/>
          <w:sz w:val="22"/>
          <w:szCs w:val="22"/>
          <w:lang w:eastAsia="en-GB"/>
        </w:rPr>
      </w:pPr>
      <w:r w:rsidRPr="006E1E0B">
        <w:t>Appendix I – Mapping to oneM2M base ontology</w:t>
      </w:r>
      <w:r w:rsidRPr="006E1E0B">
        <w:tab/>
      </w:r>
      <w:r w:rsidRPr="006E1E0B">
        <w:tab/>
        <w:t>25</w:t>
      </w:r>
    </w:p>
    <w:p w14:paraId="4767B894" w14:textId="071D6AB0" w:rsidR="00B828A0" w:rsidRPr="00377E8F" w:rsidRDefault="00B828A0" w:rsidP="00B828A0">
      <w:pPr>
        <w:pStyle w:val="TOC1"/>
        <w:ind w:right="992"/>
        <w:rPr>
          <w:rFonts w:asciiTheme="minorHAnsi" w:eastAsiaTheme="minorEastAsia" w:hAnsiTheme="minorHAnsi" w:cstheme="minorBidi"/>
          <w:sz w:val="22"/>
          <w:szCs w:val="22"/>
          <w:lang w:val="fr-CH" w:eastAsia="en-GB"/>
        </w:rPr>
      </w:pPr>
      <w:r w:rsidRPr="00377E8F">
        <w:rPr>
          <w:lang w:val="fr-CH"/>
        </w:rPr>
        <w:t>Bibliography</w:t>
      </w:r>
      <w:r w:rsidRPr="00377E8F">
        <w:rPr>
          <w:lang w:val="fr-CH"/>
        </w:rPr>
        <w:tab/>
      </w:r>
      <w:r w:rsidRPr="00377E8F">
        <w:rPr>
          <w:lang w:val="fr-CH"/>
        </w:rPr>
        <w:tab/>
        <w:t>26</w:t>
      </w:r>
    </w:p>
    <w:p w14:paraId="4DA78736" w14:textId="7D8CEA99" w:rsidR="00B828A0" w:rsidRPr="00377E8F" w:rsidRDefault="00B828A0" w:rsidP="00B828A0">
      <w:pPr>
        <w:rPr>
          <w:lang w:val="fr-CH"/>
        </w:rPr>
      </w:pPr>
    </w:p>
    <w:p w14:paraId="337521DD" w14:textId="4FD8DD1D" w:rsidR="005A1A38" w:rsidRPr="00377E8F" w:rsidRDefault="0090485F" w:rsidP="0090485F">
      <w:pPr>
        <w:rPr>
          <w:lang w:val="fr-CH"/>
        </w:rPr>
      </w:pPr>
      <w:r w:rsidRPr="00377E8F">
        <w:rPr>
          <w:lang w:val="fr-CH"/>
        </w:rPr>
        <w:tab/>
      </w:r>
    </w:p>
    <w:p w14:paraId="75267E65" w14:textId="77777777" w:rsidR="0090485F" w:rsidRPr="00377E8F" w:rsidRDefault="0090485F" w:rsidP="00701662">
      <w:pPr>
        <w:rPr>
          <w:lang w:val="fr-CH"/>
        </w:rPr>
      </w:pPr>
    </w:p>
    <w:p w14:paraId="4D73DA38" w14:textId="77777777" w:rsidR="005A1A38" w:rsidRPr="00377E8F" w:rsidRDefault="005A1A38" w:rsidP="005A1A38">
      <w:pPr>
        <w:spacing w:after="120"/>
        <w:rPr>
          <w:lang w:val="fr-CH"/>
        </w:rPr>
      </w:pPr>
    </w:p>
    <w:p w14:paraId="4AFA7847" w14:textId="77777777" w:rsidR="005A1A38" w:rsidRPr="00377E8F" w:rsidRDefault="005A1A38" w:rsidP="005A1A38">
      <w:pPr>
        <w:spacing w:after="120"/>
        <w:rPr>
          <w:lang w:val="fr-CH"/>
        </w:rPr>
      </w:pPr>
    </w:p>
    <w:p w14:paraId="2D67B48F" w14:textId="77777777" w:rsidR="005A1A38" w:rsidRPr="00377E8F" w:rsidRDefault="005A1A38" w:rsidP="005A1A38">
      <w:pPr>
        <w:spacing w:after="120"/>
        <w:rPr>
          <w:lang w:val="fr-CH"/>
        </w:rPr>
      </w:pPr>
    </w:p>
    <w:p w14:paraId="6D19DCC6" w14:textId="77777777" w:rsidR="005A1A38" w:rsidRPr="00377E8F" w:rsidRDefault="005A1A38" w:rsidP="005A1A38">
      <w:pPr>
        <w:spacing w:after="120"/>
        <w:rPr>
          <w:lang w:val="fr-CH"/>
        </w:rPr>
      </w:pPr>
    </w:p>
    <w:p w14:paraId="17417F1E" w14:textId="77777777" w:rsidR="005A1A38" w:rsidRPr="00377E8F" w:rsidRDefault="005A1A38" w:rsidP="005A1A38">
      <w:pPr>
        <w:spacing w:after="120"/>
        <w:rPr>
          <w:lang w:val="fr-CH"/>
        </w:rPr>
      </w:pPr>
    </w:p>
    <w:p w14:paraId="259E8065" w14:textId="77777777" w:rsidR="005A1A38" w:rsidRPr="00377E8F" w:rsidRDefault="005A1A38" w:rsidP="005A1A38">
      <w:pPr>
        <w:spacing w:after="120"/>
        <w:jc w:val="left"/>
        <w:rPr>
          <w:lang w:val="fr-CH"/>
        </w:rPr>
        <w:sectPr w:rsidR="005A1A38" w:rsidRPr="00377E8F" w:rsidSect="004240BC">
          <w:headerReference w:type="default" r:id="rId17"/>
          <w:footerReference w:type="first" r:id="rId18"/>
          <w:type w:val="oddPage"/>
          <w:pgSz w:w="11907" w:h="16840" w:code="9"/>
          <w:pgMar w:top="1134" w:right="1134" w:bottom="1134" w:left="1134" w:header="567" w:footer="567" w:gutter="0"/>
          <w:pgNumType w:fmt="lowerRoman"/>
          <w:cols w:space="720"/>
          <w:titlePg/>
          <w:docGrid w:linePitch="326"/>
        </w:sectPr>
      </w:pPr>
    </w:p>
    <w:p w14:paraId="7E95CB2F" w14:textId="5E7B93B5" w:rsidR="00737170" w:rsidRPr="00377E8F" w:rsidRDefault="00737170" w:rsidP="00835F0D">
      <w:pPr>
        <w:pStyle w:val="RecNo"/>
        <w:rPr>
          <w:lang w:val="fr-CH"/>
        </w:rPr>
      </w:pPr>
      <w:r w:rsidRPr="001046EF">
        <w:lastRenderedPageBreak/>
        <w:t>Technical</w:t>
      </w:r>
      <w:r w:rsidRPr="00377E8F">
        <w:rPr>
          <w:lang w:val="fr-CH"/>
        </w:rPr>
        <w:t xml:space="preserve"> </w:t>
      </w:r>
      <w:r w:rsidR="00C26533" w:rsidRPr="00377E8F">
        <w:rPr>
          <w:lang w:val="fr-CH"/>
        </w:rPr>
        <w:t>Report</w:t>
      </w:r>
      <w:r w:rsidRPr="00377E8F">
        <w:rPr>
          <w:lang w:val="fr-CH"/>
        </w:rPr>
        <w:t xml:space="preserve"> </w:t>
      </w:r>
      <w:r w:rsidR="001046EF" w:rsidRPr="00377E8F">
        <w:rPr>
          <w:lang w:val="fr-CH"/>
        </w:rPr>
        <w:t xml:space="preserve">ITU-T </w:t>
      </w:r>
      <w:r w:rsidR="003E62D5" w:rsidRPr="00377E8F">
        <w:rPr>
          <w:lang w:val="fr-CH"/>
        </w:rPr>
        <w:t>YSTR-M2M-DG.SEM</w:t>
      </w:r>
    </w:p>
    <w:p w14:paraId="7E95CB30" w14:textId="1B13B610" w:rsidR="00737170" w:rsidRPr="006E1E0B" w:rsidRDefault="00EC5A7B" w:rsidP="00EC5A7B">
      <w:pPr>
        <w:pStyle w:val="Rectitle"/>
      </w:pPr>
      <w:r w:rsidRPr="006E1E0B">
        <w:t>oneM2M</w:t>
      </w:r>
      <w:r w:rsidR="006D1DC6" w:rsidRPr="006E1E0B">
        <w:t xml:space="preserve"> </w:t>
      </w:r>
      <w:r w:rsidRPr="006E1E0B">
        <w:t>-</w:t>
      </w:r>
      <w:r w:rsidR="006D1DC6" w:rsidRPr="006E1E0B">
        <w:t xml:space="preserve"> </w:t>
      </w:r>
      <w:r w:rsidRPr="006E1E0B">
        <w:t xml:space="preserve">Developer </w:t>
      </w:r>
      <w:r w:rsidR="006D1DC6" w:rsidRPr="006E1E0B">
        <w:t>g</w:t>
      </w:r>
      <w:r w:rsidRPr="006E1E0B">
        <w:t xml:space="preserve">uide of </w:t>
      </w:r>
      <w:r w:rsidR="006D1DC6" w:rsidRPr="006E1E0B">
        <w:t>i</w:t>
      </w:r>
      <w:r w:rsidRPr="006E1E0B">
        <w:t>mplementing semantics</w:t>
      </w:r>
    </w:p>
    <w:p w14:paraId="7E95CB34" w14:textId="575AAAB1" w:rsidR="00467172" w:rsidRPr="006E1E0B" w:rsidRDefault="0036066E" w:rsidP="0036066E">
      <w:pPr>
        <w:pStyle w:val="Heading1"/>
        <w:rPr>
          <w:lang w:bidi="ar-DZ"/>
        </w:rPr>
      </w:pPr>
      <w:bookmarkStart w:id="22" w:name="_Toc401158818"/>
      <w:bookmarkStart w:id="23" w:name="_Toc516840140"/>
      <w:bookmarkStart w:id="24" w:name="_Toc520791485"/>
      <w:bookmarkStart w:id="25" w:name="_Toc529947483"/>
      <w:r w:rsidRPr="006E1E0B">
        <w:rPr>
          <w:lang w:bidi="ar-DZ"/>
        </w:rPr>
        <w:t>1</w:t>
      </w:r>
      <w:r w:rsidRPr="006E1E0B">
        <w:rPr>
          <w:lang w:bidi="ar-DZ"/>
        </w:rPr>
        <w:tab/>
      </w:r>
      <w:r w:rsidR="00467172" w:rsidRPr="006E1E0B">
        <w:rPr>
          <w:lang w:bidi="ar-DZ"/>
        </w:rPr>
        <w:t>Scope</w:t>
      </w:r>
      <w:bookmarkEnd w:id="22"/>
      <w:bookmarkEnd w:id="23"/>
      <w:bookmarkEnd w:id="24"/>
      <w:bookmarkEnd w:id="25"/>
    </w:p>
    <w:p w14:paraId="7E95CB35" w14:textId="4969804E" w:rsidR="00EC5A7B" w:rsidRPr="006E1E0B" w:rsidRDefault="00EC5A7B" w:rsidP="00EC5A7B">
      <w:bookmarkStart w:id="26" w:name="_Toc401158819"/>
      <w:r w:rsidRPr="006E1E0B">
        <w:t xml:space="preserve">This Technical Report provides a simple use case example for guiding developers </w:t>
      </w:r>
      <w:r w:rsidR="00E314C8" w:rsidRPr="006E1E0B">
        <w:t xml:space="preserve">on </w:t>
      </w:r>
      <w:r w:rsidRPr="006E1E0B">
        <w:t>how to develop applications using the semantic functionalities provided by the oneM2M service platform with the scope as follows:</w:t>
      </w:r>
    </w:p>
    <w:p w14:paraId="7E95CB36" w14:textId="1E7EB5A5" w:rsidR="00EC5A7B" w:rsidRPr="006E1E0B" w:rsidRDefault="0036066E" w:rsidP="0036066E">
      <w:pPr>
        <w:pStyle w:val="enumlev1"/>
      </w:pPr>
      <w:r w:rsidRPr="006E1E0B">
        <w:t>–</w:t>
      </w:r>
      <w:r w:rsidRPr="006E1E0B">
        <w:tab/>
      </w:r>
      <w:r w:rsidR="00E314C8" w:rsidRPr="006E1E0B">
        <w:t>o</w:t>
      </w:r>
      <w:r w:rsidR="00EC5A7B" w:rsidRPr="006E1E0B">
        <w:t>bjective of the use case</w:t>
      </w:r>
      <w:r w:rsidR="00E314C8" w:rsidRPr="006E1E0B">
        <w:t>;</w:t>
      </w:r>
    </w:p>
    <w:p w14:paraId="7E95CB37" w14:textId="0E00908C" w:rsidR="00EC5A7B" w:rsidRPr="006E1E0B" w:rsidRDefault="0036066E" w:rsidP="0036066E">
      <w:pPr>
        <w:pStyle w:val="enumlev1"/>
      </w:pPr>
      <w:r w:rsidRPr="006E1E0B">
        <w:t>–</w:t>
      </w:r>
      <w:r w:rsidRPr="006E1E0B">
        <w:tab/>
      </w:r>
      <w:r w:rsidR="00EC5A7B" w:rsidRPr="006E1E0B">
        <w:t>architecture of the use case mapped into a oneM2M service platform including semantic resources</w:t>
      </w:r>
      <w:r w:rsidR="00E314C8" w:rsidRPr="006E1E0B">
        <w:t>;</w:t>
      </w:r>
    </w:p>
    <w:p w14:paraId="7E95CB38" w14:textId="46B5FE09" w:rsidR="00EC5A7B" w:rsidRPr="006E1E0B" w:rsidRDefault="0036066E" w:rsidP="0036066E">
      <w:pPr>
        <w:pStyle w:val="enumlev1"/>
      </w:pPr>
      <w:r w:rsidRPr="006E1E0B">
        <w:t>–</w:t>
      </w:r>
      <w:r w:rsidRPr="006E1E0B">
        <w:tab/>
      </w:r>
      <w:r w:rsidR="00EC5A7B" w:rsidRPr="006E1E0B">
        <w:t>semantic modelling of the devices and the information according to a suitable ontology</w:t>
      </w:r>
      <w:r w:rsidR="00E314C8" w:rsidRPr="006E1E0B">
        <w:t>;</w:t>
      </w:r>
    </w:p>
    <w:p w14:paraId="7E95CB39" w14:textId="6E8F14D5" w:rsidR="00EC5A7B" w:rsidRPr="006E1E0B" w:rsidRDefault="0036066E" w:rsidP="0036066E">
      <w:pPr>
        <w:pStyle w:val="enumlev1"/>
      </w:pPr>
      <w:r w:rsidRPr="006E1E0B">
        <w:t>–</w:t>
      </w:r>
      <w:r w:rsidRPr="006E1E0B">
        <w:tab/>
      </w:r>
      <w:r w:rsidR="00EC5A7B" w:rsidRPr="006E1E0B">
        <w:t>execution procedures for implementation of the use case with a focus on the semantic aspects</w:t>
      </w:r>
      <w:r w:rsidR="00E314C8" w:rsidRPr="006E1E0B">
        <w:t>;</w:t>
      </w:r>
      <w:r w:rsidR="00EC5A7B" w:rsidRPr="006E1E0B">
        <w:t xml:space="preserve"> and</w:t>
      </w:r>
    </w:p>
    <w:p w14:paraId="7E95CB3A" w14:textId="189138F0" w:rsidR="00EC5A7B" w:rsidRPr="006E1E0B" w:rsidRDefault="0036066E" w:rsidP="0036066E">
      <w:pPr>
        <w:pStyle w:val="enumlev1"/>
      </w:pPr>
      <w:r w:rsidRPr="006E1E0B">
        <w:t>–</w:t>
      </w:r>
      <w:r w:rsidRPr="006E1E0B">
        <w:tab/>
      </w:r>
      <w:r w:rsidR="00E314C8" w:rsidRPr="006E1E0B">
        <w:t>i</w:t>
      </w:r>
      <w:r w:rsidR="00EC5A7B" w:rsidRPr="006E1E0B">
        <w:t xml:space="preserve">mplementation details of the use case using </w:t>
      </w:r>
      <w:r w:rsidR="00E314C8" w:rsidRPr="006E1E0B">
        <w:t>resource description framework (</w:t>
      </w:r>
      <w:r w:rsidR="00EC5A7B" w:rsidRPr="006E1E0B">
        <w:t>RDF</w:t>
      </w:r>
      <w:r w:rsidR="00E314C8" w:rsidRPr="006E1E0B">
        <w:t>)</w:t>
      </w:r>
      <w:r w:rsidR="00EC5A7B" w:rsidRPr="006E1E0B">
        <w:t xml:space="preserve"> for representing semantic descriptions and SPARQL queries on the RDF descriptions to identify fitting resources in the semantic resource discovery.</w:t>
      </w:r>
    </w:p>
    <w:p w14:paraId="7E95CB3B" w14:textId="2A80F188" w:rsidR="00467172" w:rsidRPr="006E1E0B" w:rsidRDefault="0036066E" w:rsidP="0036066E">
      <w:pPr>
        <w:pStyle w:val="Heading1"/>
        <w:rPr>
          <w:lang w:bidi="ar-DZ"/>
        </w:rPr>
      </w:pPr>
      <w:bookmarkStart w:id="27" w:name="_Toc516840141"/>
      <w:bookmarkStart w:id="28" w:name="_Toc520791486"/>
      <w:bookmarkStart w:id="29" w:name="_Toc529947484"/>
      <w:r w:rsidRPr="006E1E0B">
        <w:t>2</w:t>
      </w:r>
      <w:r w:rsidRPr="006E1E0B">
        <w:tab/>
      </w:r>
      <w:r w:rsidR="00467172" w:rsidRPr="006E1E0B">
        <w:t>References</w:t>
      </w:r>
      <w:bookmarkEnd w:id="26"/>
      <w:bookmarkEnd w:id="27"/>
      <w:bookmarkEnd w:id="28"/>
      <w:bookmarkEnd w:id="29"/>
    </w:p>
    <w:p w14:paraId="34C207DD" w14:textId="5BFDC5F3" w:rsidR="00FE4C4E" w:rsidRPr="006E1E0B" w:rsidRDefault="00FE4C4E" w:rsidP="00B06B72">
      <w:pPr>
        <w:pStyle w:val="Reftext"/>
        <w:tabs>
          <w:tab w:val="clear" w:pos="794"/>
          <w:tab w:val="clear" w:pos="1191"/>
          <w:tab w:val="clear" w:pos="1588"/>
          <w:tab w:val="clear" w:pos="1985"/>
        </w:tabs>
        <w:ind w:left="2268" w:hanging="2268"/>
      </w:pPr>
      <w:bookmarkStart w:id="30" w:name="_Toc401158820"/>
      <w:bookmarkStart w:id="31" w:name="_Toc516840142"/>
      <w:r w:rsidRPr="006E1E0B">
        <w:t>[ITU-T Y.4500.11]</w:t>
      </w:r>
      <w:r w:rsidRPr="006E1E0B">
        <w:tab/>
        <w:t xml:space="preserve">Recommendation ITU-T Y.4500.11 (2018), </w:t>
      </w:r>
      <w:r w:rsidRPr="006E1E0B">
        <w:rPr>
          <w:i/>
        </w:rPr>
        <w:t>oneM2M - Common terminology</w:t>
      </w:r>
      <w:r w:rsidRPr="006E1E0B">
        <w:t>.</w:t>
      </w:r>
    </w:p>
    <w:p w14:paraId="7E95CB3E" w14:textId="5AD9DEB0" w:rsidR="009635CB" w:rsidRPr="006E1E0B" w:rsidRDefault="0036066E" w:rsidP="0036066E">
      <w:pPr>
        <w:pStyle w:val="Heading1"/>
        <w:rPr>
          <w:lang w:bidi="ar-DZ"/>
        </w:rPr>
      </w:pPr>
      <w:bookmarkStart w:id="32" w:name="_Toc520791487"/>
      <w:bookmarkStart w:id="33" w:name="_Toc529947485"/>
      <w:r w:rsidRPr="006E1E0B">
        <w:rPr>
          <w:lang w:bidi="ar-DZ"/>
        </w:rPr>
        <w:t>3</w:t>
      </w:r>
      <w:r w:rsidRPr="006E1E0B">
        <w:rPr>
          <w:lang w:bidi="ar-DZ"/>
        </w:rPr>
        <w:tab/>
      </w:r>
      <w:r w:rsidR="005C334D" w:rsidRPr="006E1E0B">
        <w:rPr>
          <w:lang w:bidi="ar-DZ"/>
        </w:rPr>
        <w:t>Terms and d</w:t>
      </w:r>
      <w:r w:rsidR="009635CB" w:rsidRPr="006E1E0B">
        <w:rPr>
          <w:lang w:bidi="ar-DZ"/>
        </w:rPr>
        <w:t>efinitions</w:t>
      </w:r>
      <w:bookmarkEnd w:id="30"/>
      <w:bookmarkEnd w:id="31"/>
      <w:bookmarkEnd w:id="32"/>
      <w:bookmarkEnd w:id="33"/>
    </w:p>
    <w:p w14:paraId="0954F771" w14:textId="4758E85D" w:rsidR="003B530D" w:rsidRPr="006E1E0B" w:rsidRDefault="001849E1" w:rsidP="00835F0D">
      <w:r w:rsidRPr="006E1E0B">
        <w:t>This Technical Report uses the terms and definitions given in [ITU-T Y.4500.11</w:t>
      </w:r>
      <w:r w:rsidR="003B530D" w:rsidRPr="006E1E0B">
        <w:t>]</w:t>
      </w:r>
      <w:r w:rsidR="00B06B72" w:rsidRPr="006E1E0B">
        <w:t>.</w:t>
      </w:r>
    </w:p>
    <w:p w14:paraId="7E95CB44" w14:textId="1706EB99" w:rsidR="00EC5A7B" w:rsidRPr="006E1E0B" w:rsidRDefault="0036066E" w:rsidP="0036066E">
      <w:pPr>
        <w:pStyle w:val="Heading1"/>
      </w:pPr>
      <w:bookmarkStart w:id="34" w:name="_Toc516840145"/>
      <w:bookmarkStart w:id="35" w:name="_Toc520791490"/>
      <w:bookmarkStart w:id="36" w:name="_Toc529947486"/>
      <w:bookmarkStart w:id="37" w:name="_Toc401158824"/>
      <w:r w:rsidRPr="006E1E0B">
        <w:t>4</w:t>
      </w:r>
      <w:r w:rsidRPr="006E1E0B">
        <w:tab/>
      </w:r>
      <w:r w:rsidR="00EC5A7B" w:rsidRPr="006E1E0B">
        <w:t>Abbreviations and acronyms</w:t>
      </w:r>
      <w:bookmarkEnd w:id="34"/>
      <w:bookmarkEnd w:id="35"/>
      <w:bookmarkEnd w:id="36"/>
    </w:p>
    <w:p w14:paraId="5FB1D103" w14:textId="4E5AD712" w:rsidR="00325B73" w:rsidRPr="006E1E0B" w:rsidRDefault="001849E1" w:rsidP="00325B73">
      <w:r w:rsidRPr="006E1E0B">
        <w:t>For the purposes of the present Technical Report, the abbreviations given in [ITU-T Y.4500.11] and the following apply</w:t>
      </w:r>
      <w:r w:rsidR="00325B73" w:rsidRPr="006E1E0B">
        <w:t>:</w:t>
      </w:r>
    </w:p>
    <w:p w14:paraId="5FC2D61F" w14:textId="52C07641" w:rsidR="00FE4E5B" w:rsidRPr="006E1E0B" w:rsidRDefault="00FE4E5B" w:rsidP="00835F0D">
      <w:r w:rsidRPr="006E1E0B">
        <w:t>ADN</w:t>
      </w:r>
      <w:r w:rsidRPr="006E1E0B">
        <w:tab/>
      </w:r>
      <w:r w:rsidRPr="006E1E0B">
        <w:tab/>
        <w:t>Application Dedicated Node</w:t>
      </w:r>
    </w:p>
    <w:p w14:paraId="0B6C47BB" w14:textId="3DC382A3" w:rsidR="00FE4E5B" w:rsidRPr="006E1E0B" w:rsidRDefault="00FE4E5B" w:rsidP="00835F0D">
      <w:r w:rsidRPr="006E1E0B">
        <w:t>AE</w:t>
      </w:r>
      <w:r w:rsidRPr="006E1E0B">
        <w:tab/>
      </w:r>
      <w:r w:rsidRPr="006E1E0B">
        <w:tab/>
        <w:t>Application Entity</w:t>
      </w:r>
    </w:p>
    <w:p w14:paraId="3F1E6255" w14:textId="57801BF5" w:rsidR="00FE4E5B" w:rsidRPr="006E1E0B" w:rsidRDefault="00FE4E5B" w:rsidP="00835F0D">
      <w:r w:rsidRPr="006E1E0B">
        <w:t>CSE</w:t>
      </w:r>
      <w:r w:rsidRPr="006E1E0B">
        <w:tab/>
      </w:r>
      <w:r w:rsidRPr="006E1E0B">
        <w:tab/>
        <w:t>Common Services Entity</w:t>
      </w:r>
    </w:p>
    <w:p w14:paraId="31068675" w14:textId="08C23420" w:rsidR="00FE4E5B" w:rsidRPr="006E1E0B" w:rsidRDefault="00FE4E5B" w:rsidP="00835F0D">
      <w:r w:rsidRPr="006E1E0B">
        <w:t>IN-CSE</w:t>
      </w:r>
      <w:r w:rsidRPr="006E1E0B">
        <w:tab/>
      </w:r>
      <w:r w:rsidRPr="006E1E0B">
        <w:tab/>
        <w:t>Infrastructure Node-CSE</w:t>
      </w:r>
    </w:p>
    <w:p w14:paraId="1EDD59F4" w14:textId="6408DA7E" w:rsidR="00C458CD" w:rsidRPr="006E1E0B" w:rsidRDefault="00C458CD" w:rsidP="00835F0D">
      <w:r w:rsidRPr="006E1E0B">
        <w:t>IoT</w:t>
      </w:r>
      <w:r w:rsidRPr="006E1E0B">
        <w:tab/>
      </w:r>
      <w:r w:rsidRPr="006E1E0B">
        <w:tab/>
        <w:t>Internet of Things</w:t>
      </w:r>
    </w:p>
    <w:p w14:paraId="21F02795" w14:textId="397A055B" w:rsidR="009F0456" w:rsidRPr="006E1E0B" w:rsidRDefault="009F0456" w:rsidP="00835F0D">
      <w:r w:rsidRPr="006E1E0B">
        <w:t>OWL</w:t>
      </w:r>
      <w:r w:rsidRPr="006E1E0B">
        <w:tab/>
      </w:r>
      <w:r w:rsidRPr="006E1E0B">
        <w:tab/>
        <w:t>Web Ontology Language</w:t>
      </w:r>
    </w:p>
    <w:p w14:paraId="70A50790" w14:textId="613CD2CD" w:rsidR="002E194E" w:rsidRPr="006E1E0B" w:rsidRDefault="002E194E" w:rsidP="00835F0D">
      <w:r w:rsidRPr="006E1E0B">
        <w:t>RDF</w:t>
      </w:r>
      <w:r w:rsidRPr="006E1E0B">
        <w:tab/>
      </w:r>
      <w:r w:rsidRPr="006E1E0B">
        <w:tab/>
        <w:t>Resource Description Framework</w:t>
      </w:r>
    </w:p>
    <w:p w14:paraId="7E95CB46" w14:textId="7F891D34" w:rsidR="00EC5A7B" w:rsidRPr="006E1E0B" w:rsidRDefault="0036066E" w:rsidP="00EC5A7B">
      <w:pPr>
        <w:pStyle w:val="Heading1"/>
      </w:pPr>
      <w:bookmarkStart w:id="38" w:name="_Toc516840146"/>
      <w:bookmarkStart w:id="39" w:name="_Toc520791491"/>
      <w:bookmarkStart w:id="40" w:name="_Toc529947487"/>
      <w:bookmarkEnd w:id="37"/>
      <w:r w:rsidRPr="006E1E0B">
        <w:t>5</w:t>
      </w:r>
      <w:r w:rsidRPr="006E1E0B">
        <w:tab/>
      </w:r>
      <w:r w:rsidR="00EC5A7B" w:rsidRPr="006E1E0B">
        <w:t>Conventions</w:t>
      </w:r>
      <w:bookmarkEnd w:id="38"/>
      <w:bookmarkEnd w:id="39"/>
      <w:bookmarkEnd w:id="40"/>
    </w:p>
    <w:p w14:paraId="7E95CB47" w14:textId="216DFD7F" w:rsidR="00EC5A7B" w:rsidRPr="006E1E0B" w:rsidRDefault="003E62D5" w:rsidP="00EC5A7B">
      <w:r w:rsidRPr="006E1E0B">
        <w:t>None</w:t>
      </w:r>
      <w:r w:rsidR="00EC5A7B" w:rsidRPr="006E1E0B">
        <w:t>.</w:t>
      </w:r>
    </w:p>
    <w:p w14:paraId="7E95CB48" w14:textId="4A323ED0" w:rsidR="00EC5A7B" w:rsidRPr="006E1E0B" w:rsidRDefault="0036066E" w:rsidP="00A370E9">
      <w:pPr>
        <w:pStyle w:val="Heading1"/>
      </w:pPr>
      <w:bookmarkStart w:id="41" w:name="_Toc516840147"/>
      <w:bookmarkStart w:id="42" w:name="_Toc520791492"/>
      <w:bookmarkStart w:id="43" w:name="_Toc529947488"/>
      <w:r w:rsidRPr="006E1E0B">
        <w:t>6</w:t>
      </w:r>
      <w:r w:rsidRPr="006E1E0B">
        <w:tab/>
      </w:r>
      <w:r w:rsidR="00EC5A7B" w:rsidRPr="006E1E0B">
        <w:t>Motivation</w:t>
      </w:r>
      <w:bookmarkEnd w:id="41"/>
      <w:bookmarkEnd w:id="42"/>
      <w:bookmarkEnd w:id="43"/>
    </w:p>
    <w:p w14:paraId="7E95CB49" w14:textId="13A2B553" w:rsidR="00EC5A7B" w:rsidRPr="006E1E0B" w:rsidRDefault="00EC5A7B" w:rsidP="00EC5A7B">
      <w:r w:rsidRPr="006E1E0B">
        <w:t xml:space="preserve">The assumption of many existing oneM2M applications is that they interact with other oneM2M applications through known resource structures. They either create the resources themselves or are configured to use specific resources. Information is typically stored in containers, often </w:t>
      </w:r>
      <w:r w:rsidR="00C612D6" w:rsidRPr="006E1E0B">
        <w:t xml:space="preserve">as </w:t>
      </w:r>
      <w:r w:rsidR="00C612D6" w:rsidRPr="006E1E0B">
        <w:lastRenderedPageBreak/>
        <w:t>base64</w:t>
      </w:r>
      <w:r w:rsidR="00C612D6" w:rsidRPr="006E1E0B">
        <w:noBreakHyphen/>
      </w:r>
      <w:r w:rsidRPr="006E1E0B">
        <w:t>encoded content instances, with the implicit assumption that applications have a-priori agreed on the syntax and semantics of this information.</w:t>
      </w:r>
    </w:p>
    <w:p w14:paraId="7E95CB4A" w14:textId="6412EFDE" w:rsidR="00EC5A7B" w:rsidRPr="006E1E0B" w:rsidRDefault="00EC5A7B" w:rsidP="00EC5A7B">
      <w:r w:rsidRPr="006E1E0B">
        <w:t>Such an approach works well for small-scale and relatively static settings. When changes happen, the configuration will be updated manually. However, in more dynamic settings where the relevant resources frequently change, this becomes impractical. To satisfy those settings, relevant resources need to be discovered. Since Release 1, discovery of resources based on specific attributes and the use of labels has been made possible. The agreement of a fixed set of labels – which can only be combined using a logical OR operation in a discovery request – could be a viable solution.</w:t>
      </w:r>
    </w:p>
    <w:p w14:paraId="7E95CB4B" w14:textId="78937928" w:rsidR="00EC5A7B" w:rsidRPr="006E1E0B" w:rsidRDefault="00EC5A7B" w:rsidP="00EC5A7B">
      <w:r w:rsidRPr="006E1E0B">
        <w:t>For more heterogeneous, dynamic and larger scale scenarios, a more expressive approach for describing and discovering resources is needed. There are heterogeneous underlying technologies that can provide their information according to a different syntax, e.g., Zigbee, Z-Wave, Wi-Fi</w:t>
      </w:r>
      <w:r w:rsidR="00C458CD" w:rsidRPr="006E1E0B">
        <w:t>,</w:t>
      </w:r>
      <w:r w:rsidRPr="006E1E0B">
        <w:t xml:space="preserve"> according to different units, e.g., Celsius, Fahrenheit</w:t>
      </w:r>
      <w:r w:rsidR="00C458CD" w:rsidRPr="006E1E0B">
        <w:t xml:space="preserve">, </w:t>
      </w:r>
      <w:r w:rsidRPr="006E1E0B">
        <w:t>Kelvin. Those technologies may measure different aspects, e.g., indoor temperature, outdoor temperature, fridge temperature, and the quality of the measurement may differ.</w:t>
      </w:r>
    </w:p>
    <w:p w14:paraId="7E95CB4C" w14:textId="4C9BEE7D" w:rsidR="00EC5A7B" w:rsidRPr="006E1E0B" w:rsidRDefault="00EC5A7B" w:rsidP="00EC5A7B">
      <w:r w:rsidRPr="006E1E0B">
        <w:t xml:space="preserve">Another motivation of semantic annotations is to support the re-use of the same information by multiple applications. For example, in a smart city, applications may need to dynamically discover relevant resources according to multiple criteria at the same time – as </w:t>
      </w:r>
      <w:r w:rsidR="00C458CD" w:rsidRPr="006E1E0B">
        <w:t xml:space="preserve">outlined </w:t>
      </w:r>
      <w:r w:rsidRPr="006E1E0B">
        <w:t>in the previous paragraph.</w:t>
      </w:r>
    </w:p>
    <w:p w14:paraId="7E95CB4D" w14:textId="7D3EA301" w:rsidR="00EC5A7B" w:rsidRPr="006E1E0B" w:rsidRDefault="00EC5A7B" w:rsidP="00EC5A7B">
      <w:r w:rsidRPr="006E1E0B">
        <w:t xml:space="preserve">With semantic annotations, different aspects of </w:t>
      </w:r>
      <w:r w:rsidR="00C458CD" w:rsidRPr="006E1E0B">
        <w:t>Internet of Things (</w:t>
      </w:r>
      <w:r w:rsidRPr="006E1E0B">
        <w:t>IoT</w:t>
      </w:r>
      <w:r w:rsidR="00C458CD" w:rsidRPr="006E1E0B">
        <w:t>)</w:t>
      </w:r>
      <w:r w:rsidRPr="006E1E0B">
        <w:t xml:space="preserve"> data can be described using RDF, which is a standardized semantic format. The vocabulary used for this description can be defined according to an ontology. With semantic discovery, applications can describe precisely what information they need or can deal with. This is powered by specifying a semantic filter using the SPARQL query language. The SPARQL filter is matched against the respective semantic annotation of each resource within the discovery scope, and the resource is included in the result of the discovery request only if the filter fits.</w:t>
      </w:r>
    </w:p>
    <w:p w14:paraId="7E95CB4E" w14:textId="670059F8" w:rsidR="00EC5A7B" w:rsidRPr="006E1E0B" w:rsidRDefault="0036066E" w:rsidP="00A370E9">
      <w:pPr>
        <w:pStyle w:val="Heading1"/>
      </w:pPr>
      <w:bookmarkStart w:id="44" w:name="_Toc516840148"/>
      <w:bookmarkStart w:id="45" w:name="_Toc520791493"/>
      <w:bookmarkStart w:id="46" w:name="_Toc529947489"/>
      <w:r w:rsidRPr="006E1E0B">
        <w:t>7</w:t>
      </w:r>
      <w:r w:rsidRPr="006E1E0B">
        <w:tab/>
      </w:r>
      <w:r w:rsidR="00EC5A7B" w:rsidRPr="006E1E0B">
        <w:t xml:space="preserve">Use </w:t>
      </w:r>
      <w:r w:rsidR="001F4E15" w:rsidRPr="006E1E0B">
        <w:t>c</w:t>
      </w:r>
      <w:r w:rsidR="00EC5A7B" w:rsidRPr="006E1E0B">
        <w:t>ase</w:t>
      </w:r>
      <w:bookmarkEnd w:id="44"/>
      <w:bookmarkEnd w:id="45"/>
      <w:bookmarkEnd w:id="46"/>
    </w:p>
    <w:p w14:paraId="7E95CB4F" w14:textId="5AE6629C" w:rsidR="00EC5A7B" w:rsidRPr="006E1E0B" w:rsidRDefault="00EC5A7B" w:rsidP="00EC5A7B">
      <w:bookmarkStart w:id="47" w:name="_Toc428187466"/>
      <w:r w:rsidRPr="006E1E0B">
        <w:t xml:space="preserve">This clause briefly describes a use case from the perspective of services provided by the oneM2M platform. The physical device components will be introduced in this </w:t>
      </w:r>
      <w:r w:rsidR="001F4E15" w:rsidRPr="006E1E0B">
        <w:t>clause</w:t>
      </w:r>
      <w:r w:rsidRPr="006E1E0B">
        <w:t>.</w:t>
      </w:r>
    </w:p>
    <w:bookmarkEnd w:id="47"/>
    <w:p w14:paraId="7E95CB50" w14:textId="632D7E33" w:rsidR="00EC5A7B" w:rsidRPr="006E1E0B" w:rsidRDefault="00EC5A7B" w:rsidP="00EC5A7B">
      <w:r w:rsidRPr="006E1E0B">
        <w:t>In the use case, different sensor</w:t>
      </w:r>
      <w:r w:rsidR="001F4E15" w:rsidRPr="006E1E0B">
        <w:t>s</w:t>
      </w:r>
      <w:r w:rsidRPr="006E1E0B">
        <w:t xml:space="preserve"> measure temperature information, but the temperature relates to different aspects, i.e.</w:t>
      </w:r>
      <w:r w:rsidR="00B941DC" w:rsidRPr="006E1E0B">
        <w:t>,</w:t>
      </w:r>
      <w:r w:rsidRPr="006E1E0B">
        <w:t xml:space="preserve"> indoor, outdoor and fridge temperature and the temperature is measured in different scales. Simply discovering temperature does not solve the problem as the temperatures relate to different aspects. Through semantic annotation and semantic discovery of resources the resources that are relevant in a particular use case can be found.</w:t>
      </w:r>
    </w:p>
    <w:p w14:paraId="7E95CB51" w14:textId="185B80B2" w:rsidR="00EC5A7B" w:rsidRPr="006E1E0B" w:rsidRDefault="00EC5A7B" w:rsidP="00EC5A7B">
      <w:r w:rsidRPr="006E1E0B">
        <w:t xml:space="preserve">An overview of the use case is shown in </w:t>
      </w:r>
      <w:r w:rsidR="00C612D6" w:rsidRPr="006E1E0B">
        <w:t xml:space="preserve">Figure </w:t>
      </w:r>
      <w:r w:rsidRPr="006E1E0B">
        <w:t>7-1. The main components include:</w:t>
      </w:r>
    </w:p>
    <w:p w14:paraId="7E95CB52" w14:textId="7EA9CEBA" w:rsidR="00EC5A7B" w:rsidRPr="006E1E0B" w:rsidRDefault="00C612D6" w:rsidP="00C612D6">
      <w:pPr>
        <w:pStyle w:val="enumlev1"/>
      </w:pPr>
      <w:r w:rsidRPr="006E1E0B">
        <w:t>–</w:t>
      </w:r>
      <w:r w:rsidRPr="006E1E0B">
        <w:tab/>
      </w:r>
      <w:r w:rsidR="001F4E15" w:rsidRPr="006E1E0B">
        <w:t>t</w:t>
      </w:r>
      <w:r w:rsidR="00EC5A7B" w:rsidRPr="006E1E0B">
        <w:t>he temperature sensors are connected to a server</w:t>
      </w:r>
      <w:r w:rsidR="001F4E15" w:rsidRPr="006E1E0B">
        <w:t>;</w:t>
      </w:r>
    </w:p>
    <w:p w14:paraId="7E95CB53" w14:textId="0E6928F4" w:rsidR="00EC5A7B" w:rsidRPr="006E1E0B" w:rsidRDefault="00C612D6" w:rsidP="00C612D6">
      <w:pPr>
        <w:pStyle w:val="enumlev1"/>
      </w:pPr>
      <w:r w:rsidRPr="006E1E0B">
        <w:t>–</w:t>
      </w:r>
      <w:r w:rsidRPr="006E1E0B">
        <w:tab/>
      </w:r>
      <w:r w:rsidR="001F4E15" w:rsidRPr="006E1E0B">
        <w:t>t</w:t>
      </w:r>
      <w:r w:rsidR="00EC5A7B" w:rsidRPr="006E1E0B">
        <w:t>he server provides a set of services to enable the applications on smartphone #1 to discover and retrieve the relevant temperature information</w:t>
      </w:r>
      <w:r w:rsidR="001F4E15" w:rsidRPr="006E1E0B">
        <w:t>;</w:t>
      </w:r>
    </w:p>
    <w:p w14:paraId="7E95CB54" w14:textId="7354D0D6" w:rsidR="00EC5A7B" w:rsidRPr="006E1E0B" w:rsidRDefault="00C612D6" w:rsidP="00C612D6">
      <w:pPr>
        <w:pStyle w:val="enumlev1"/>
      </w:pPr>
      <w:r w:rsidRPr="006E1E0B">
        <w:t>–</w:t>
      </w:r>
      <w:r w:rsidRPr="006E1E0B">
        <w:tab/>
      </w:r>
      <w:r w:rsidR="001F4E15" w:rsidRPr="006E1E0B">
        <w:t>t</w:t>
      </w:r>
      <w:r w:rsidR="00EC5A7B" w:rsidRPr="006E1E0B">
        <w:t>he server provides a set of services to enable the applications on smartphone #2 to manage and semantically annotate the services providing temperature information.</w:t>
      </w:r>
    </w:p>
    <w:p w14:paraId="5472F2FA" w14:textId="7C4DDB49" w:rsidR="00C612D6" w:rsidRPr="006E1E0B" w:rsidRDefault="00B06B72" w:rsidP="00C612D6">
      <w:pPr>
        <w:pStyle w:val="Figure"/>
      </w:pPr>
      <w:r w:rsidRPr="006E1E0B">
        <w:rPr>
          <w:noProof/>
          <w:lang w:eastAsia="en-GB"/>
        </w:rPr>
        <w:lastRenderedPageBreak/>
        <w:drawing>
          <wp:inline distT="0" distB="0" distL="0" distR="0" wp14:anchorId="51E28AE3" wp14:editId="2D2D8DEB">
            <wp:extent cx="4008128" cy="352044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eM2M-SM(18)_F7-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8128" cy="3520447"/>
                    </a:xfrm>
                    <a:prstGeom prst="rect">
                      <a:avLst/>
                    </a:prstGeom>
                  </pic:spPr>
                </pic:pic>
              </a:graphicData>
            </a:graphic>
          </wp:inline>
        </w:drawing>
      </w:r>
    </w:p>
    <w:p w14:paraId="7E95CB57" w14:textId="05207B5E" w:rsidR="00EC5A7B" w:rsidRPr="006E1E0B" w:rsidRDefault="00C612D6" w:rsidP="00B06B72">
      <w:pPr>
        <w:pStyle w:val="FigureNoTitle0"/>
      </w:pPr>
      <w:r w:rsidRPr="006E1E0B">
        <w:t>Figure 7-1</w:t>
      </w:r>
      <w:r w:rsidR="00B06B72" w:rsidRPr="006E1E0B">
        <w:t xml:space="preserve"> </w:t>
      </w:r>
      <w:r w:rsidRPr="006E1E0B">
        <w:t>–</w:t>
      </w:r>
      <w:r w:rsidR="00EC5A7B" w:rsidRPr="006E1E0B">
        <w:t xml:space="preserve"> Overview of semantic an</w:t>
      </w:r>
      <w:r w:rsidRPr="006E1E0B">
        <w:t>notation and discovery use case</w:t>
      </w:r>
    </w:p>
    <w:p w14:paraId="7E95CB58" w14:textId="17DC846D" w:rsidR="00EC5A7B" w:rsidRPr="006E1E0B" w:rsidRDefault="0036066E" w:rsidP="00A370E9">
      <w:pPr>
        <w:pStyle w:val="Heading1"/>
      </w:pPr>
      <w:bookmarkStart w:id="48" w:name="_Toc516840149"/>
      <w:bookmarkStart w:id="49" w:name="_Toc520791494"/>
      <w:bookmarkStart w:id="50" w:name="_Toc529947490"/>
      <w:r w:rsidRPr="006E1E0B">
        <w:t>8</w:t>
      </w:r>
      <w:r w:rsidRPr="006E1E0B">
        <w:tab/>
      </w:r>
      <w:r w:rsidR="00EC5A7B" w:rsidRPr="006E1E0B">
        <w:t xml:space="preserve">Architecture </w:t>
      </w:r>
      <w:r w:rsidR="001F4E15" w:rsidRPr="006E1E0B">
        <w:t>c</w:t>
      </w:r>
      <w:r w:rsidR="00EC5A7B" w:rsidRPr="006E1E0B">
        <w:t>onfiguration</w:t>
      </w:r>
      <w:bookmarkEnd w:id="48"/>
      <w:bookmarkEnd w:id="49"/>
      <w:bookmarkEnd w:id="50"/>
    </w:p>
    <w:p w14:paraId="7E95CB59" w14:textId="097BEEF6" w:rsidR="00EC5A7B" w:rsidRPr="006E1E0B" w:rsidRDefault="00EC5A7B" w:rsidP="00EC5A7B">
      <w:r w:rsidRPr="006E1E0B">
        <w:t>This clause describes the architecture of this use case with components represented by the oneM2M entity roles.</w:t>
      </w:r>
    </w:p>
    <w:p w14:paraId="7E95CB5A" w14:textId="50EEEA33" w:rsidR="00EC5A7B" w:rsidRPr="006E1E0B" w:rsidRDefault="00EC5A7B" w:rsidP="00EC5A7B">
      <w:r w:rsidRPr="006E1E0B">
        <w:t xml:space="preserve">In the oneM2M, two basic types of entities are defined. One is an </w:t>
      </w:r>
      <w:r w:rsidR="00FE4E5B" w:rsidRPr="006E1E0B">
        <w:t>a</w:t>
      </w:r>
      <w:r w:rsidRPr="006E1E0B">
        <w:t xml:space="preserve">pplication </w:t>
      </w:r>
      <w:r w:rsidR="00FE4E5B" w:rsidRPr="006E1E0B">
        <w:t>e</w:t>
      </w:r>
      <w:r w:rsidRPr="006E1E0B">
        <w:t xml:space="preserve">ntity (AE) and the other is a </w:t>
      </w:r>
      <w:r w:rsidR="00FE4E5B" w:rsidRPr="006E1E0B">
        <w:t>c</w:t>
      </w:r>
      <w:r w:rsidRPr="006E1E0B">
        <w:t xml:space="preserve">ommon </w:t>
      </w:r>
      <w:r w:rsidR="00FE4E5B" w:rsidRPr="006E1E0B">
        <w:t>s</w:t>
      </w:r>
      <w:r w:rsidRPr="006E1E0B">
        <w:t xml:space="preserve">ervices </w:t>
      </w:r>
      <w:r w:rsidR="00FE4E5B" w:rsidRPr="006E1E0B">
        <w:t>e</w:t>
      </w:r>
      <w:r w:rsidRPr="006E1E0B">
        <w:t xml:space="preserve">ntity (CSE). As shown in </w:t>
      </w:r>
      <w:r w:rsidR="00C612D6" w:rsidRPr="006E1E0B">
        <w:t xml:space="preserve">Figure </w:t>
      </w:r>
      <w:r w:rsidRPr="006E1E0B">
        <w:t xml:space="preserve">8-1, the previous use case is </w:t>
      </w:r>
      <w:r w:rsidR="00C612D6" w:rsidRPr="006E1E0B">
        <w:t>modelled using oneM2M entities:</w:t>
      </w:r>
    </w:p>
    <w:p w14:paraId="7E95CB5B" w14:textId="19E5946F" w:rsidR="00EC5A7B" w:rsidRPr="006E1E0B" w:rsidRDefault="00C612D6" w:rsidP="00C612D6">
      <w:pPr>
        <w:pStyle w:val="enumlev1"/>
      </w:pPr>
      <w:r w:rsidRPr="006E1E0B">
        <w:t>–</w:t>
      </w:r>
      <w:r w:rsidRPr="006E1E0B">
        <w:tab/>
      </w:r>
      <w:r w:rsidR="00FE4E5B" w:rsidRPr="006E1E0B">
        <w:t>e</w:t>
      </w:r>
      <w:r w:rsidR="00EC5A7B" w:rsidRPr="006E1E0B">
        <w:t xml:space="preserve">ach sensor and the smartphone hosts an AE. The AE resides in the </w:t>
      </w:r>
      <w:r w:rsidR="00FE4E5B" w:rsidRPr="006E1E0B">
        <w:t>a</w:t>
      </w:r>
      <w:r w:rsidR="00EC5A7B" w:rsidRPr="006E1E0B">
        <w:t xml:space="preserve">pplication </w:t>
      </w:r>
      <w:r w:rsidR="00FE4E5B" w:rsidRPr="006E1E0B">
        <w:t>d</w:t>
      </w:r>
      <w:r w:rsidR="00EC5A7B" w:rsidRPr="006E1E0B">
        <w:t xml:space="preserve">edicated </w:t>
      </w:r>
      <w:r w:rsidR="00FE4E5B" w:rsidRPr="006E1E0B">
        <w:t>n</w:t>
      </w:r>
      <w:r w:rsidR="00EC5A7B" w:rsidRPr="006E1E0B">
        <w:t xml:space="preserve">ode </w:t>
      </w:r>
      <w:r w:rsidR="00FE4E5B" w:rsidRPr="006E1E0B">
        <w:t xml:space="preserve">(AND) </w:t>
      </w:r>
      <w:r w:rsidR="00EC5A7B" w:rsidRPr="006E1E0B">
        <w:t>is called ADN-AE</w:t>
      </w:r>
      <w:r w:rsidR="00FE4E5B" w:rsidRPr="006E1E0B">
        <w:t>;</w:t>
      </w:r>
    </w:p>
    <w:p w14:paraId="7E95CB5C" w14:textId="24E5DC88" w:rsidR="00EC5A7B" w:rsidRPr="006E1E0B" w:rsidRDefault="00C612D6" w:rsidP="00C612D6">
      <w:pPr>
        <w:pStyle w:val="enumlev1"/>
      </w:pPr>
      <w:r w:rsidRPr="006E1E0B">
        <w:t>–</w:t>
      </w:r>
      <w:r w:rsidRPr="006E1E0B">
        <w:tab/>
      </w:r>
      <w:r w:rsidR="00FE4E5B" w:rsidRPr="006E1E0B">
        <w:t>t</w:t>
      </w:r>
      <w:r w:rsidR="00EC5A7B" w:rsidRPr="006E1E0B">
        <w:t xml:space="preserve">he server hosts an </w:t>
      </w:r>
      <w:r w:rsidR="00FE4E5B" w:rsidRPr="006E1E0B">
        <w:t>i</w:t>
      </w:r>
      <w:r w:rsidR="00EC5A7B" w:rsidRPr="006E1E0B">
        <w:t xml:space="preserve">nfrastructure </w:t>
      </w:r>
      <w:r w:rsidR="00FE4E5B" w:rsidRPr="006E1E0B">
        <w:t>n</w:t>
      </w:r>
      <w:r w:rsidR="00EC5A7B" w:rsidRPr="006E1E0B">
        <w:t>ode CSE (IN-CSE).</w:t>
      </w:r>
    </w:p>
    <w:p w14:paraId="37298C64" w14:textId="0725C187" w:rsidR="00C612D6" w:rsidRPr="006E1E0B" w:rsidRDefault="00B06B72" w:rsidP="00C612D6">
      <w:pPr>
        <w:pStyle w:val="Figure"/>
      </w:pPr>
      <w:r w:rsidRPr="006E1E0B">
        <w:rPr>
          <w:noProof/>
          <w:lang w:eastAsia="en-GB"/>
        </w:rPr>
        <w:lastRenderedPageBreak/>
        <w:drawing>
          <wp:inline distT="0" distB="0" distL="0" distR="0" wp14:anchorId="4E7DFA36" wp14:editId="1DDCB6EF">
            <wp:extent cx="4032512" cy="3520447"/>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eM2M-SM(18)_F8-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2512" cy="3520447"/>
                    </a:xfrm>
                    <a:prstGeom prst="rect">
                      <a:avLst/>
                    </a:prstGeom>
                  </pic:spPr>
                </pic:pic>
              </a:graphicData>
            </a:graphic>
          </wp:inline>
        </w:drawing>
      </w:r>
    </w:p>
    <w:p w14:paraId="7E95CB5E" w14:textId="0A3DA7AB" w:rsidR="00EC5A7B" w:rsidRPr="006E1E0B" w:rsidRDefault="00C612D6" w:rsidP="00B06B72">
      <w:pPr>
        <w:pStyle w:val="FigureNoTitle0"/>
      </w:pPr>
      <w:r w:rsidRPr="006E1E0B">
        <w:t>Figure 8-1</w:t>
      </w:r>
      <w:r w:rsidR="00B06B72" w:rsidRPr="006E1E0B">
        <w:t xml:space="preserve"> </w:t>
      </w:r>
      <w:r w:rsidRPr="006E1E0B">
        <w:t>–</w:t>
      </w:r>
      <w:r w:rsidR="00EC5A7B" w:rsidRPr="006E1E0B">
        <w:t xml:space="preserve"> oneM2M functional architecture of semantic an</w:t>
      </w:r>
      <w:r w:rsidRPr="006E1E0B">
        <w:t>notation and discovery use case</w:t>
      </w:r>
    </w:p>
    <w:p w14:paraId="7E95CB5F" w14:textId="214A1FC1" w:rsidR="00EC5A7B" w:rsidRPr="006E1E0B" w:rsidRDefault="00EC5A7B" w:rsidP="00C612D6">
      <w:pPr>
        <w:pStyle w:val="Normalaftertitle0"/>
      </w:pPr>
      <w:r w:rsidRPr="006E1E0B">
        <w:t>The oneM2M defined Mca reference point is used to interface an AE and CSE. Therefore, in this use case:</w:t>
      </w:r>
    </w:p>
    <w:p w14:paraId="7E95CB60" w14:textId="6E66E38D" w:rsidR="00EC5A7B" w:rsidRPr="006E1E0B" w:rsidRDefault="00C612D6" w:rsidP="00C612D6">
      <w:pPr>
        <w:pStyle w:val="enumlev1"/>
      </w:pPr>
      <w:r w:rsidRPr="006E1E0B">
        <w:t>–</w:t>
      </w:r>
      <w:r w:rsidRPr="006E1E0B">
        <w:tab/>
      </w:r>
      <w:r w:rsidR="00511D4C" w:rsidRPr="006E1E0B">
        <w:t>t</w:t>
      </w:r>
      <w:r w:rsidR="00EC5A7B" w:rsidRPr="006E1E0B">
        <w:t xml:space="preserve">he reference point used between temperature sensor AEs and the IN-CSE or </w:t>
      </w:r>
      <w:r w:rsidR="00511D4C" w:rsidRPr="006E1E0B">
        <w:t>s</w:t>
      </w:r>
      <w:r w:rsidR="00EC5A7B" w:rsidRPr="006E1E0B">
        <w:t>martphone AEs and IN-CSE is Mca.</w:t>
      </w:r>
    </w:p>
    <w:p w14:paraId="7E95CB61" w14:textId="77777777" w:rsidR="00EC5A7B" w:rsidRPr="006E1E0B" w:rsidRDefault="00EC5A7B" w:rsidP="00C612D6">
      <w:r w:rsidRPr="006E1E0B">
        <w:t>In summary, applications used in the current use case are classified as follows:</w:t>
      </w:r>
    </w:p>
    <w:p w14:paraId="7E95CB62" w14:textId="3CDF0C78" w:rsidR="00EC5A7B" w:rsidRPr="006E1E0B" w:rsidRDefault="00C612D6" w:rsidP="00C612D6">
      <w:pPr>
        <w:pStyle w:val="enumlev1"/>
      </w:pPr>
      <w:r w:rsidRPr="006E1E0B">
        <w:t>–</w:t>
      </w:r>
      <w:r w:rsidRPr="006E1E0B">
        <w:tab/>
      </w:r>
      <w:r w:rsidR="00EC5A7B" w:rsidRPr="006E1E0B">
        <w:t xml:space="preserve">ADN-AE-1: an application embedded in </w:t>
      </w:r>
      <w:r w:rsidR="00EC5A7B" w:rsidRPr="006E1E0B">
        <w:rPr>
          <w:i/>
        </w:rPr>
        <w:t>Sensor#1</w:t>
      </w:r>
      <w:r w:rsidR="00EC5A7B" w:rsidRPr="006E1E0B">
        <w:t xml:space="preserve"> with capabilities to monitor </w:t>
      </w:r>
      <w:r w:rsidR="00EC5A7B" w:rsidRPr="006E1E0B">
        <w:rPr>
          <w:i/>
        </w:rPr>
        <w:t>Sensor#1</w:t>
      </w:r>
      <w:r w:rsidR="00EC5A7B" w:rsidRPr="006E1E0B">
        <w:t xml:space="preserve"> and interact with the IN-CSE through the </w:t>
      </w:r>
      <w:r w:rsidR="00EC5A7B" w:rsidRPr="006E1E0B">
        <w:rPr>
          <w:i/>
        </w:rPr>
        <w:t xml:space="preserve">Mca </w:t>
      </w:r>
      <w:r w:rsidR="00EC5A7B" w:rsidRPr="006E1E0B">
        <w:t>reference point;</w:t>
      </w:r>
    </w:p>
    <w:p w14:paraId="7E95CB63" w14:textId="73C5E2AD" w:rsidR="00EC5A7B" w:rsidRPr="006E1E0B" w:rsidRDefault="00C612D6" w:rsidP="00C612D6">
      <w:pPr>
        <w:pStyle w:val="enumlev1"/>
      </w:pPr>
      <w:r w:rsidRPr="006E1E0B">
        <w:t>–</w:t>
      </w:r>
      <w:r w:rsidRPr="006E1E0B">
        <w:tab/>
      </w:r>
      <w:r w:rsidR="00EC5A7B" w:rsidRPr="006E1E0B">
        <w:t xml:space="preserve">ADN-AE-2: an application embedded in </w:t>
      </w:r>
      <w:r w:rsidR="00EC5A7B" w:rsidRPr="006E1E0B">
        <w:rPr>
          <w:i/>
        </w:rPr>
        <w:t>Sensor#2</w:t>
      </w:r>
      <w:r w:rsidR="00EC5A7B" w:rsidRPr="006E1E0B">
        <w:t xml:space="preserve"> with capabilities to monitor </w:t>
      </w:r>
      <w:r w:rsidR="00EC5A7B" w:rsidRPr="006E1E0B">
        <w:rPr>
          <w:i/>
        </w:rPr>
        <w:t>Sensor#2</w:t>
      </w:r>
      <w:r w:rsidR="00EC5A7B" w:rsidRPr="006E1E0B">
        <w:t xml:space="preserve"> and interact with the IN-CSE through </w:t>
      </w:r>
      <w:r w:rsidR="00EC5A7B" w:rsidRPr="006E1E0B">
        <w:rPr>
          <w:i/>
        </w:rPr>
        <w:t xml:space="preserve">Mca </w:t>
      </w:r>
      <w:r w:rsidR="00EC5A7B" w:rsidRPr="006E1E0B">
        <w:t>reference point;</w:t>
      </w:r>
    </w:p>
    <w:p w14:paraId="7E95CB64" w14:textId="580FD822" w:rsidR="00EC5A7B" w:rsidRPr="006E1E0B" w:rsidRDefault="00C612D6" w:rsidP="00C612D6">
      <w:pPr>
        <w:pStyle w:val="enumlev1"/>
      </w:pPr>
      <w:r w:rsidRPr="006E1E0B">
        <w:t>–</w:t>
      </w:r>
      <w:r w:rsidRPr="006E1E0B">
        <w:tab/>
      </w:r>
      <w:r w:rsidR="00EC5A7B" w:rsidRPr="006E1E0B">
        <w:t xml:space="preserve">ADN-AE-3: an application embedded in </w:t>
      </w:r>
      <w:r w:rsidR="00EC5A7B" w:rsidRPr="006E1E0B">
        <w:rPr>
          <w:i/>
        </w:rPr>
        <w:t>Sensor#3</w:t>
      </w:r>
      <w:r w:rsidR="00EC5A7B" w:rsidRPr="006E1E0B">
        <w:t xml:space="preserve"> with capabilities to monitor </w:t>
      </w:r>
      <w:r w:rsidR="00EC5A7B" w:rsidRPr="006E1E0B">
        <w:rPr>
          <w:i/>
        </w:rPr>
        <w:t>Sensor#3</w:t>
      </w:r>
      <w:r w:rsidR="00EC5A7B" w:rsidRPr="006E1E0B">
        <w:t xml:space="preserve"> and interact with the IN-CSE through </w:t>
      </w:r>
      <w:r w:rsidR="00EC5A7B" w:rsidRPr="006E1E0B">
        <w:rPr>
          <w:i/>
        </w:rPr>
        <w:t xml:space="preserve">Mca </w:t>
      </w:r>
      <w:r w:rsidR="00EC5A7B" w:rsidRPr="006E1E0B">
        <w:t>reference point;</w:t>
      </w:r>
    </w:p>
    <w:p w14:paraId="7E95CB65" w14:textId="186DD6FC" w:rsidR="00EC5A7B" w:rsidRPr="006E1E0B" w:rsidRDefault="00C612D6" w:rsidP="00C612D6">
      <w:pPr>
        <w:pStyle w:val="enumlev1"/>
      </w:pPr>
      <w:r w:rsidRPr="006E1E0B">
        <w:t>–</w:t>
      </w:r>
      <w:r w:rsidRPr="006E1E0B">
        <w:tab/>
      </w:r>
      <w:r w:rsidR="00EC5A7B" w:rsidRPr="006E1E0B">
        <w:t xml:space="preserve">ADN-AE-4: an application embedded in </w:t>
      </w:r>
      <w:r w:rsidR="00EC5A7B" w:rsidRPr="006E1E0B">
        <w:rPr>
          <w:i/>
        </w:rPr>
        <w:t>Sensor#4</w:t>
      </w:r>
      <w:r w:rsidR="00EC5A7B" w:rsidRPr="006E1E0B">
        <w:t xml:space="preserve"> with capabilities to monitor </w:t>
      </w:r>
      <w:r w:rsidR="00EC5A7B" w:rsidRPr="006E1E0B">
        <w:rPr>
          <w:i/>
        </w:rPr>
        <w:t>Sensor#4</w:t>
      </w:r>
      <w:r w:rsidR="00EC5A7B" w:rsidRPr="006E1E0B">
        <w:t xml:space="preserve"> and interact with the IN-CSE through </w:t>
      </w:r>
      <w:r w:rsidR="00EC5A7B" w:rsidRPr="006E1E0B">
        <w:rPr>
          <w:i/>
        </w:rPr>
        <w:t>Mca</w:t>
      </w:r>
      <w:r w:rsidR="00EC5A7B" w:rsidRPr="006E1E0B">
        <w:t xml:space="preserve"> reference point;</w:t>
      </w:r>
    </w:p>
    <w:p w14:paraId="7E95CB66" w14:textId="7C34913A" w:rsidR="00EC5A7B" w:rsidRPr="006E1E0B" w:rsidRDefault="00C612D6" w:rsidP="00C612D6">
      <w:pPr>
        <w:pStyle w:val="enumlev1"/>
      </w:pPr>
      <w:r w:rsidRPr="006E1E0B">
        <w:t>–</w:t>
      </w:r>
      <w:r w:rsidRPr="006E1E0B">
        <w:tab/>
      </w:r>
      <w:r w:rsidR="00EC5A7B" w:rsidRPr="006E1E0B">
        <w:t xml:space="preserve">ADN-AE-5: a smartphone application embedded in the device </w:t>
      </w:r>
      <w:r w:rsidR="008F2E1F" w:rsidRPr="006E1E0B">
        <w:t xml:space="preserve">smartphone #1 </w:t>
      </w:r>
      <w:r w:rsidR="00EC5A7B" w:rsidRPr="006E1E0B">
        <w:t xml:space="preserve">with capabilities to interact directly with the oneM2M service platform IN-CSE through </w:t>
      </w:r>
      <w:r w:rsidR="00EC5A7B" w:rsidRPr="006E1E0B">
        <w:rPr>
          <w:i/>
        </w:rPr>
        <w:t xml:space="preserve">Mca </w:t>
      </w:r>
      <w:r w:rsidR="00EC5A7B" w:rsidRPr="006E1E0B">
        <w:t xml:space="preserve">reference point and discover and retrieve information related to </w:t>
      </w:r>
      <w:r w:rsidR="00EC5A7B" w:rsidRPr="006E1E0B">
        <w:rPr>
          <w:i/>
        </w:rPr>
        <w:t>Sensor#1, Sensor#2, Sensor#3</w:t>
      </w:r>
      <w:r w:rsidR="00EC5A7B" w:rsidRPr="006E1E0B">
        <w:t xml:space="preserve"> and </w:t>
      </w:r>
      <w:r w:rsidR="00EC5A7B" w:rsidRPr="006E1E0B">
        <w:rPr>
          <w:i/>
        </w:rPr>
        <w:t>Sensor#4</w:t>
      </w:r>
      <w:r w:rsidR="00EC5A7B" w:rsidRPr="006E1E0B">
        <w:t>.</w:t>
      </w:r>
    </w:p>
    <w:p w14:paraId="7E95CB67" w14:textId="07B46BC3" w:rsidR="00EC5A7B" w:rsidRPr="006E1E0B" w:rsidRDefault="00C612D6" w:rsidP="00C612D6">
      <w:pPr>
        <w:pStyle w:val="enumlev1"/>
      </w:pPr>
      <w:r w:rsidRPr="006E1E0B">
        <w:t>–</w:t>
      </w:r>
      <w:r w:rsidRPr="006E1E0B">
        <w:tab/>
      </w:r>
      <w:r w:rsidR="00EC5A7B" w:rsidRPr="006E1E0B">
        <w:t xml:space="preserve">ADN-AE-6: a smartphone application embedded in the device </w:t>
      </w:r>
      <w:r w:rsidR="008F2E1F" w:rsidRPr="006E1E0B">
        <w:t xml:space="preserve">smartphone #2 </w:t>
      </w:r>
      <w:r w:rsidR="00EC5A7B" w:rsidRPr="006E1E0B">
        <w:t xml:space="preserve">with capabilities to interact directly with the oneM2M service platform IN-CSE through Mca reference point and manage and semantically annotate resources related to </w:t>
      </w:r>
      <w:r w:rsidR="00EC5A7B" w:rsidRPr="006E1E0B">
        <w:rPr>
          <w:i/>
        </w:rPr>
        <w:t>Sensor#1, Sensor#2</w:t>
      </w:r>
      <w:r w:rsidR="00EC5A7B" w:rsidRPr="006E1E0B">
        <w:t xml:space="preserve">, </w:t>
      </w:r>
      <w:r w:rsidR="00EC5A7B" w:rsidRPr="006E1E0B">
        <w:rPr>
          <w:i/>
        </w:rPr>
        <w:t>Sensor#3</w:t>
      </w:r>
      <w:r w:rsidR="00EC5A7B" w:rsidRPr="006E1E0B">
        <w:t xml:space="preserve"> and </w:t>
      </w:r>
      <w:r w:rsidR="00EC5A7B" w:rsidRPr="006E1E0B">
        <w:rPr>
          <w:i/>
        </w:rPr>
        <w:t>Sensor#4</w:t>
      </w:r>
      <w:r w:rsidR="00EC5A7B" w:rsidRPr="006E1E0B">
        <w:t>.</w:t>
      </w:r>
    </w:p>
    <w:p w14:paraId="7E95CB68" w14:textId="2F96DDE6" w:rsidR="00EC5A7B" w:rsidRPr="006E1E0B" w:rsidRDefault="0036066E" w:rsidP="0036066E">
      <w:pPr>
        <w:pStyle w:val="Heading1"/>
      </w:pPr>
      <w:bookmarkStart w:id="51" w:name="_Toc487718311"/>
      <w:bookmarkStart w:id="52" w:name="_Toc516840150"/>
      <w:bookmarkStart w:id="53" w:name="_Toc520791495"/>
      <w:bookmarkStart w:id="54" w:name="_Toc529947491"/>
      <w:r w:rsidRPr="006E1E0B">
        <w:t>9</w:t>
      </w:r>
      <w:r w:rsidRPr="006E1E0B">
        <w:tab/>
      </w:r>
      <w:r w:rsidR="00EC5A7B" w:rsidRPr="006E1E0B">
        <w:t xml:space="preserve">Semantic </w:t>
      </w:r>
      <w:r w:rsidR="00511D4C" w:rsidRPr="006E1E0B">
        <w:t>m</w:t>
      </w:r>
      <w:r w:rsidR="00EC5A7B" w:rsidRPr="006E1E0B">
        <w:t>odelling</w:t>
      </w:r>
      <w:bookmarkEnd w:id="51"/>
      <w:bookmarkEnd w:id="52"/>
      <w:bookmarkEnd w:id="53"/>
      <w:bookmarkEnd w:id="54"/>
    </w:p>
    <w:p w14:paraId="7E95CB69" w14:textId="1D50CB96" w:rsidR="00EC5A7B" w:rsidRPr="006E1E0B" w:rsidRDefault="00EC5A7B" w:rsidP="00EC5A7B">
      <w:r w:rsidRPr="006E1E0B">
        <w:t>The semantic modelling is typically based on an ontology that specifies classes and properties, i.e.</w:t>
      </w:r>
      <w:r w:rsidR="00C612D6" w:rsidRPr="006E1E0B">
        <w:t>,</w:t>
      </w:r>
      <w:r w:rsidRPr="006E1E0B">
        <w:t xml:space="preserve"> the ontology defines the vocabulary to be used for the semantic description. In Figure 9-1, a simple </w:t>
      </w:r>
      <w:r w:rsidRPr="006E1E0B">
        <w:lastRenderedPageBreak/>
        <w:t xml:space="preserve">ontology for the semantic annotation and discovery use case is visualized. Table 9-1 shows the actual </w:t>
      </w:r>
      <w:r w:rsidR="009F0456" w:rsidRPr="006E1E0B">
        <w:t>w</w:t>
      </w:r>
      <w:r w:rsidRPr="006E1E0B">
        <w:t xml:space="preserve">eb </w:t>
      </w:r>
      <w:r w:rsidR="009F0456" w:rsidRPr="006E1E0B">
        <w:t>o</w:t>
      </w:r>
      <w:r w:rsidRPr="006E1E0B">
        <w:t xml:space="preserve">ntology </w:t>
      </w:r>
      <w:r w:rsidR="009F0456" w:rsidRPr="006E1E0B">
        <w:t>l</w:t>
      </w:r>
      <w:r w:rsidRPr="006E1E0B">
        <w:t>anguage</w:t>
      </w:r>
      <w:r w:rsidR="009F0456" w:rsidRPr="006E1E0B">
        <w:t xml:space="preserve"> (OWL</w:t>
      </w:r>
      <w:r w:rsidRPr="006E1E0B">
        <w:t>) ontology in an RDF representation.</w:t>
      </w:r>
    </w:p>
    <w:p w14:paraId="0416A813" w14:textId="04C8B105" w:rsidR="00C612D6" w:rsidRPr="006E1E0B" w:rsidRDefault="00C612D6" w:rsidP="00C612D6">
      <w:pPr>
        <w:pStyle w:val="Figure"/>
      </w:pPr>
      <w:r w:rsidRPr="006E1E0B">
        <w:rPr>
          <w:noProof/>
          <w:lang w:eastAsia="en-GB"/>
        </w:rPr>
        <w:drawing>
          <wp:inline distT="0" distB="0" distL="0" distR="0" wp14:anchorId="223BC17E" wp14:editId="27118503">
            <wp:extent cx="5340107" cy="2295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eM2M-SM(18)_F9-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0107" cy="2295149"/>
                    </a:xfrm>
                    <a:prstGeom prst="rect">
                      <a:avLst/>
                    </a:prstGeom>
                  </pic:spPr>
                </pic:pic>
              </a:graphicData>
            </a:graphic>
          </wp:inline>
        </w:drawing>
      </w:r>
    </w:p>
    <w:p w14:paraId="7E95CB6D" w14:textId="0EB3A3EA" w:rsidR="00EC5A7B" w:rsidRPr="006E1E0B" w:rsidRDefault="00C612D6" w:rsidP="00835F0D">
      <w:pPr>
        <w:pStyle w:val="FigureNoTitle0"/>
      </w:pPr>
      <w:r w:rsidRPr="006E1E0B">
        <w:t>Figure 9-1 –</w:t>
      </w:r>
      <w:r w:rsidR="00EC5A7B" w:rsidRPr="006E1E0B">
        <w:t xml:space="preserve"> Simple ontology for the semantic an</w:t>
      </w:r>
      <w:r w:rsidR="00032F2E" w:rsidRPr="006E1E0B">
        <w:t>notation and discovery use case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957F5" w:rsidRPr="006E1E0B" w14:paraId="5E565811" w14:textId="77777777" w:rsidTr="00835F0D">
        <w:trPr>
          <w:tblHeader/>
        </w:trPr>
        <w:tc>
          <w:tcPr>
            <w:tcW w:w="9855" w:type="dxa"/>
            <w:tcBorders>
              <w:top w:val="nil"/>
              <w:left w:val="nil"/>
              <w:bottom w:val="single" w:sz="4" w:space="0" w:color="auto"/>
              <w:right w:val="nil"/>
            </w:tcBorders>
            <w:shd w:val="clear" w:color="auto" w:fill="auto"/>
          </w:tcPr>
          <w:p w14:paraId="6D3D28E2" w14:textId="425C626A" w:rsidR="005957F5" w:rsidRPr="006E1E0B" w:rsidRDefault="005957F5" w:rsidP="00371C33">
            <w:pPr>
              <w:pStyle w:val="TableNoTitle0"/>
              <w:rPr>
                <w:sz w:val="20"/>
              </w:rPr>
            </w:pPr>
            <w:r w:rsidRPr="006E1E0B">
              <w:t>Table 9-1 – OWL/RDF representation of the simple ontology for the</w:t>
            </w:r>
            <w:r w:rsidR="00CD3537" w:rsidRPr="006E1E0B">
              <w:br/>
            </w:r>
            <w:r w:rsidRPr="006E1E0B">
              <w:t>semantic annotation</w:t>
            </w:r>
            <w:r w:rsidR="00CD3537" w:rsidRPr="006E1E0B">
              <w:t xml:space="preserve"> </w:t>
            </w:r>
            <w:r w:rsidRPr="006E1E0B">
              <w:t>and discovery use case</w:t>
            </w:r>
          </w:p>
        </w:tc>
      </w:tr>
      <w:tr w:rsidR="00EC5A7B" w:rsidRPr="006E1E0B" w14:paraId="7E95CBA2" w14:textId="77777777" w:rsidTr="00835F0D">
        <w:tc>
          <w:tcPr>
            <w:tcW w:w="9855" w:type="dxa"/>
            <w:tcBorders>
              <w:top w:val="single" w:sz="4" w:space="0" w:color="auto"/>
            </w:tcBorders>
            <w:shd w:val="clear" w:color="auto" w:fill="auto"/>
          </w:tcPr>
          <w:p w14:paraId="7E95CB6E" w14:textId="77777777" w:rsidR="00EC5A7B" w:rsidRPr="00377E8F" w:rsidRDefault="00EC5A7B" w:rsidP="0036066E">
            <w:pPr>
              <w:tabs>
                <w:tab w:val="left" w:pos="5484"/>
              </w:tabs>
              <w:rPr>
                <w:sz w:val="20"/>
                <w:lang w:val="de-CH"/>
              </w:rPr>
            </w:pPr>
            <w:r w:rsidRPr="00377E8F">
              <w:rPr>
                <w:sz w:val="20"/>
                <w:lang w:val="de-CH"/>
              </w:rPr>
              <w:t>&lt;?xml version="1.0"?&gt;</w:t>
            </w:r>
          </w:p>
          <w:p w14:paraId="7E95CB6F" w14:textId="77777777" w:rsidR="00EC5A7B" w:rsidRPr="00377E8F" w:rsidRDefault="00EC5A7B" w:rsidP="0036066E">
            <w:pPr>
              <w:tabs>
                <w:tab w:val="left" w:pos="5484"/>
              </w:tabs>
              <w:rPr>
                <w:sz w:val="20"/>
                <w:lang w:val="de-CH"/>
              </w:rPr>
            </w:pPr>
            <w:r w:rsidRPr="00377E8F">
              <w:rPr>
                <w:sz w:val="20"/>
                <w:lang w:val="de-CH"/>
              </w:rPr>
              <w:t>&lt;rdf:RDF xmlns="http://www.onem2m.org/ontology/temperature_example#"</w:t>
            </w:r>
          </w:p>
          <w:p w14:paraId="7E95CB70" w14:textId="77777777" w:rsidR="00EC5A7B" w:rsidRPr="00377E8F" w:rsidRDefault="00EC5A7B" w:rsidP="0036066E">
            <w:pPr>
              <w:tabs>
                <w:tab w:val="left" w:pos="5484"/>
              </w:tabs>
              <w:rPr>
                <w:sz w:val="20"/>
                <w:lang w:val="de-CH"/>
              </w:rPr>
            </w:pPr>
            <w:r w:rsidRPr="00377E8F">
              <w:rPr>
                <w:sz w:val="20"/>
                <w:lang w:val="de-CH"/>
              </w:rPr>
              <w:t xml:space="preserve">     xml:base="http://www.onem2m.org/ontology/temperature_example"</w:t>
            </w:r>
          </w:p>
          <w:p w14:paraId="7E95CB71" w14:textId="77777777" w:rsidR="00EC5A7B" w:rsidRPr="00377E8F" w:rsidRDefault="00EC5A7B" w:rsidP="0036066E">
            <w:pPr>
              <w:tabs>
                <w:tab w:val="left" w:pos="5484"/>
              </w:tabs>
              <w:rPr>
                <w:sz w:val="20"/>
                <w:lang w:val="de-CH"/>
              </w:rPr>
            </w:pPr>
            <w:r w:rsidRPr="00377E8F">
              <w:rPr>
                <w:sz w:val="20"/>
                <w:lang w:val="de-CH"/>
              </w:rPr>
              <w:t xml:space="preserve">     xmlns:rdf="http://www.w3.org/1999/02/22-rdf-syntax-ns#"</w:t>
            </w:r>
          </w:p>
          <w:p w14:paraId="7E95CB72" w14:textId="77777777" w:rsidR="00EC5A7B" w:rsidRPr="00377E8F" w:rsidRDefault="00EC5A7B" w:rsidP="0036066E">
            <w:pPr>
              <w:tabs>
                <w:tab w:val="left" w:pos="5484"/>
              </w:tabs>
              <w:rPr>
                <w:sz w:val="20"/>
                <w:lang w:val="de-CH"/>
              </w:rPr>
            </w:pPr>
            <w:r w:rsidRPr="00377E8F">
              <w:rPr>
                <w:sz w:val="20"/>
                <w:lang w:val="de-CH"/>
              </w:rPr>
              <w:t xml:space="preserve">     xmlns:owl="http://www.w3.org/2002/07/owl#"</w:t>
            </w:r>
          </w:p>
          <w:p w14:paraId="7E95CB73" w14:textId="77777777" w:rsidR="00EC5A7B" w:rsidRPr="00377E8F" w:rsidRDefault="00EC5A7B" w:rsidP="0036066E">
            <w:pPr>
              <w:tabs>
                <w:tab w:val="left" w:pos="5484"/>
              </w:tabs>
              <w:rPr>
                <w:sz w:val="20"/>
                <w:lang w:val="de-CH"/>
              </w:rPr>
            </w:pPr>
            <w:r w:rsidRPr="00377E8F">
              <w:rPr>
                <w:sz w:val="20"/>
                <w:lang w:val="de-CH"/>
              </w:rPr>
              <w:t xml:space="preserve">     xmlns:xml="http://www.w3.org/XML/1998/namespace"</w:t>
            </w:r>
          </w:p>
          <w:p w14:paraId="7E95CB74" w14:textId="77777777" w:rsidR="00EC5A7B" w:rsidRPr="00377E8F" w:rsidRDefault="00EC5A7B" w:rsidP="0036066E">
            <w:pPr>
              <w:tabs>
                <w:tab w:val="left" w:pos="5484"/>
              </w:tabs>
              <w:rPr>
                <w:sz w:val="20"/>
                <w:lang w:val="de-CH"/>
              </w:rPr>
            </w:pPr>
            <w:r w:rsidRPr="00377E8F">
              <w:rPr>
                <w:sz w:val="20"/>
                <w:lang w:val="de-CH"/>
              </w:rPr>
              <w:t xml:space="preserve">     xmlns:xsd="http://www.w3.org/2001/XMLSchema#"</w:t>
            </w:r>
          </w:p>
          <w:p w14:paraId="7E95CB75" w14:textId="77777777" w:rsidR="00EC5A7B" w:rsidRPr="00377E8F" w:rsidRDefault="00EC5A7B" w:rsidP="0036066E">
            <w:pPr>
              <w:tabs>
                <w:tab w:val="left" w:pos="5484"/>
              </w:tabs>
              <w:rPr>
                <w:sz w:val="20"/>
                <w:lang w:val="de-CH"/>
              </w:rPr>
            </w:pPr>
            <w:r w:rsidRPr="00377E8F">
              <w:rPr>
                <w:sz w:val="20"/>
                <w:lang w:val="de-CH"/>
              </w:rPr>
              <w:t xml:space="preserve">     xmlns:rdfs="http://www.w3.org/2000/01/rdf-schema#"&gt;</w:t>
            </w:r>
          </w:p>
          <w:p w14:paraId="7E95CB76" w14:textId="77777777" w:rsidR="00EC5A7B" w:rsidRPr="006E1E0B" w:rsidRDefault="00EC5A7B" w:rsidP="0036066E">
            <w:pPr>
              <w:tabs>
                <w:tab w:val="left" w:pos="5484"/>
              </w:tabs>
              <w:rPr>
                <w:sz w:val="20"/>
              </w:rPr>
            </w:pPr>
            <w:r w:rsidRPr="00377E8F">
              <w:rPr>
                <w:sz w:val="20"/>
                <w:lang w:val="de-CH"/>
              </w:rPr>
              <w:t xml:space="preserve">    </w:t>
            </w:r>
            <w:r w:rsidRPr="006E1E0B">
              <w:rPr>
                <w:sz w:val="20"/>
              </w:rPr>
              <w:t>&lt;owl:Ontology rdf:about="http://www.onem2m.org/ontology/temperature_example"/&gt;</w:t>
            </w:r>
          </w:p>
          <w:p w14:paraId="7E95CB77" w14:textId="77777777" w:rsidR="00EC5A7B" w:rsidRPr="006E1E0B" w:rsidRDefault="00EC5A7B" w:rsidP="0036066E">
            <w:pPr>
              <w:tabs>
                <w:tab w:val="left" w:pos="5484"/>
              </w:tabs>
              <w:rPr>
                <w:sz w:val="20"/>
              </w:rPr>
            </w:pPr>
          </w:p>
          <w:p w14:paraId="7E95CB78" w14:textId="77777777" w:rsidR="00EC5A7B" w:rsidRPr="006E1E0B" w:rsidRDefault="00EC5A7B" w:rsidP="0036066E">
            <w:pPr>
              <w:tabs>
                <w:tab w:val="left" w:pos="5484"/>
              </w:tabs>
              <w:rPr>
                <w:sz w:val="20"/>
              </w:rPr>
            </w:pPr>
            <w:r w:rsidRPr="006E1E0B">
              <w:rPr>
                <w:sz w:val="20"/>
              </w:rPr>
              <w:t xml:space="preserve">    &lt;!-- Classes --&gt;</w:t>
            </w:r>
          </w:p>
          <w:p w14:paraId="7E95CB79" w14:textId="77777777" w:rsidR="00EC5A7B" w:rsidRPr="006E1E0B" w:rsidRDefault="00EC5A7B" w:rsidP="0036066E">
            <w:pPr>
              <w:tabs>
                <w:tab w:val="left" w:pos="5484"/>
              </w:tabs>
              <w:rPr>
                <w:sz w:val="20"/>
              </w:rPr>
            </w:pPr>
            <w:r w:rsidRPr="006E1E0B">
              <w:rPr>
                <w:sz w:val="20"/>
              </w:rPr>
              <w:t xml:space="preserve">    &lt;owl:Class rdf:about="http://www.onem2m.org/ontology/temperature_example#Fridge"/&gt;</w:t>
            </w:r>
          </w:p>
          <w:p w14:paraId="7E95CB7A" w14:textId="77777777" w:rsidR="00EC5A7B" w:rsidRPr="006E1E0B" w:rsidRDefault="00EC5A7B" w:rsidP="0036066E">
            <w:pPr>
              <w:tabs>
                <w:tab w:val="left" w:pos="5484"/>
              </w:tabs>
              <w:rPr>
                <w:sz w:val="20"/>
              </w:rPr>
            </w:pPr>
            <w:r w:rsidRPr="006E1E0B">
              <w:rPr>
                <w:sz w:val="20"/>
              </w:rPr>
              <w:t xml:space="preserve">    &lt;owl:Class rdf:about="http://www.onem2m.org/ontology/temperature_example#House"/&gt;</w:t>
            </w:r>
          </w:p>
          <w:p w14:paraId="7E95CB7B" w14:textId="77777777" w:rsidR="00EC5A7B" w:rsidRPr="006E1E0B" w:rsidRDefault="00EC5A7B" w:rsidP="0036066E">
            <w:pPr>
              <w:tabs>
                <w:tab w:val="left" w:pos="5484"/>
              </w:tabs>
              <w:rPr>
                <w:sz w:val="20"/>
              </w:rPr>
            </w:pPr>
            <w:r w:rsidRPr="006E1E0B">
              <w:rPr>
                <w:sz w:val="20"/>
              </w:rPr>
              <w:t xml:space="preserve">    &lt;owl:Class rdf:about="http://www.onem2m.org/ontology/temperature_example#TemperatureMeasuringFunction"/&gt;</w:t>
            </w:r>
          </w:p>
          <w:p w14:paraId="7E95CB7C" w14:textId="77777777" w:rsidR="00EC5A7B" w:rsidRPr="006E1E0B" w:rsidRDefault="00EC5A7B" w:rsidP="0036066E">
            <w:pPr>
              <w:tabs>
                <w:tab w:val="left" w:pos="5484"/>
              </w:tabs>
              <w:rPr>
                <w:sz w:val="20"/>
              </w:rPr>
            </w:pPr>
            <w:r w:rsidRPr="006E1E0B">
              <w:rPr>
                <w:sz w:val="20"/>
              </w:rPr>
              <w:t xml:space="preserve">    &lt;owl:Class rdf:about="http://www.onem2m.org/ontology/temperature_example#TemperatureProperty"/&gt;</w:t>
            </w:r>
          </w:p>
          <w:p w14:paraId="7E95CB7D" w14:textId="3533E9D2" w:rsidR="00EC5A7B" w:rsidRPr="006E1E0B" w:rsidRDefault="00EC5A7B" w:rsidP="0036066E">
            <w:pPr>
              <w:tabs>
                <w:tab w:val="left" w:pos="5484"/>
              </w:tabs>
              <w:rPr>
                <w:sz w:val="20"/>
              </w:rPr>
            </w:pPr>
            <w:r w:rsidRPr="006E1E0B">
              <w:rPr>
                <w:sz w:val="20"/>
              </w:rPr>
              <w:t xml:space="preserve">    &lt;owl:Class rdf:about="http://www.onem2m.org/ontology/temperature_example#TemperatureSensor"/&gt;</w:t>
            </w:r>
          </w:p>
          <w:p w14:paraId="7E95CB7E" w14:textId="77777777" w:rsidR="00EC5A7B" w:rsidRPr="006E1E0B" w:rsidRDefault="00EC5A7B" w:rsidP="0036066E">
            <w:pPr>
              <w:tabs>
                <w:tab w:val="left" w:pos="5484"/>
              </w:tabs>
              <w:rPr>
                <w:sz w:val="20"/>
              </w:rPr>
            </w:pPr>
            <w:r w:rsidRPr="006E1E0B">
              <w:rPr>
                <w:sz w:val="20"/>
              </w:rPr>
              <w:t xml:space="preserve">    &lt;!-- Object Properties --&gt;</w:t>
            </w:r>
          </w:p>
          <w:p w14:paraId="7E95CB7F" w14:textId="77777777" w:rsidR="00EC5A7B" w:rsidRPr="006E1E0B" w:rsidRDefault="00EC5A7B" w:rsidP="0036066E">
            <w:pPr>
              <w:tabs>
                <w:tab w:val="left" w:pos="5484"/>
              </w:tabs>
              <w:rPr>
                <w:sz w:val="20"/>
              </w:rPr>
            </w:pPr>
            <w:r w:rsidRPr="006E1E0B">
              <w:rPr>
                <w:sz w:val="20"/>
              </w:rPr>
              <w:t xml:space="preserve">    &lt;owl:ObjectProperty rdf:about="http://www.onem2m.org/ontology/temperature_example#hasFridgeTemperature"&gt;</w:t>
            </w:r>
          </w:p>
          <w:p w14:paraId="7E95CB80"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rdf:resource="http://www.onem2m.org/ontology/temperature_example#Fridge"/&gt;</w:t>
            </w:r>
          </w:p>
          <w:p w14:paraId="7E95CB81"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rdf:resource="http://www.onem2m.org/ontology/temperature_example#TemperatureProperty"/&gt;</w:t>
            </w:r>
          </w:p>
          <w:p w14:paraId="7E95CB82" w14:textId="77777777" w:rsidR="00EC5A7B" w:rsidRPr="006E1E0B" w:rsidRDefault="00EC5A7B" w:rsidP="0036066E">
            <w:pPr>
              <w:tabs>
                <w:tab w:val="left" w:pos="5484"/>
              </w:tabs>
              <w:rPr>
                <w:sz w:val="20"/>
              </w:rPr>
            </w:pPr>
            <w:r w:rsidRPr="006E1E0B">
              <w:rPr>
                <w:sz w:val="20"/>
              </w:rPr>
              <w:t xml:space="preserve">    &lt;/owl:ObjectProperty&gt;</w:t>
            </w:r>
          </w:p>
          <w:p w14:paraId="7E95CB83" w14:textId="77777777" w:rsidR="00EC5A7B" w:rsidRPr="006E1E0B" w:rsidRDefault="00EC5A7B" w:rsidP="0036066E">
            <w:pPr>
              <w:tabs>
                <w:tab w:val="left" w:pos="5484"/>
              </w:tabs>
              <w:rPr>
                <w:sz w:val="20"/>
              </w:rPr>
            </w:pPr>
            <w:r w:rsidRPr="006E1E0B">
              <w:rPr>
                <w:sz w:val="20"/>
              </w:rPr>
              <w:t xml:space="preserve">    &lt;owl:ObjectProperty rdf:about="http://www.onem2m.org/ontology/temperature_example#hasIndoorTemperature"&gt;</w:t>
            </w:r>
          </w:p>
          <w:p w14:paraId="7E95CB84" w14:textId="77777777" w:rsidR="00EC5A7B" w:rsidRPr="00377E8F" w:rsidRDefault="00EC5A7B" w:rsidP="0036066E">
            <w:pPr>
              <w:tabs>
                <w:tab w:val="left" w:pos="5484"/>
              </w:tabs>
              <w:rPr>
                <w:sz w:val="20"/>
                <w:lang w:val="fr-CH"/>
              </w:rPr>
            </w:pPr>
            <w:r w:rsidRPr="006E1E0B">
              <w:rPr>
                <w:sz w:val="20"/>
              </w:rPr>
              <w:lastRenderedPageBreak/>
              <w:t xml:space="preserve">        </w:t>
            </w:r>
            <w:r w:rsidRPr="00377E8F">
              <w:rPr>
                <w:sz w:val="20"/>
                <w:lang w:val="fr-CH"/>
              </w:rPr>
              <w:t>&lt;rdfs:domain rdf:resource="http://www.onem2m.org/ontology/temperature_example#House"/&gt;</w:t>
            </w:r>
          </w:p>
          <w:p w14:paraId="7E95CB85"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rdf:resource="http://www.onem2m.org/ontology/temperature_example#TemperatureProperty"/&gt;</w:t>
            </w:r>
          </w:p>
          <w:p w14:paraId="7E95CB86" w14:textId="77777777" w:rsidR="00EC5A7B" w:rsidRPr="006E1E0B" w:rsidRDefault="00EC5A7B" w:rsidP="0036066E">
            <w:pPr>
              <w:tabs>
                <w:tab w:val="left" w:pos="5484"/>
              </w:tabs>
              <w:rPr>
                <w:sz w:val="20"/>
              </w:rPr>
            </w:pPr>
            <w:r w:rsidRPr="006E1E0B">
              <w:rPr>
                <w:sz w:val="20"/>
              </w:rPr>
              <w:t xml:space="preserve">    &lt;/owl:ObjectProperty&gt;</w:t>
            </w:r>
          </w:p>
          <w:p w14:paraId="7E95CB87" w14:textId="77777777" w:rsidR="00EC5A7B" w:rsidRPr="006E1E0B" w:rsidRDefault="00EC5A7B" w:rsidP="0036066E">
            <w:pPr>
              <w:tabs>
                <w:tab w:val="left" w:pos="5484"/>
              </w:tabs>
              <w:rPr>
                <w:sz w:val="20"/>
              </w:rPr>
            </w:pPr>
            <w:r w:rsidRPr="006E1E0B">
              <w:rPr>
                <w:sz w:val="20"/>
              </w:rPr>
              <w:t xml:space="preserve">    &lt;owl:ObjectProperty rdf:about="http://www.onem2m.org/ontology/temperature_example#hasOutdoorTemperature"&gt;</w:t>
            </w:r>
          </w:p>
          <w:p w14:paraId="7E95CB88"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rdf:resource="http://www.onem2m.org/ontology/temperature_example#House"/&gt;</w:t>
            </w:r>
          </w:p>
          <w:p w14:paraId="7E95CB89"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rdf:resource="http://www.onem2m.org/ontology/temperature_example#TemperatureProperty"/&gt;</w:t>
            </w:r>
          </w:p>
          <w:p w14:paraId="7E95CB8A" w14:textId="77777777" w:rsidR="00EC5A7B" w:rsidRPr="006E1E0B" w:rsidRDefault="00EC5A7B" w:rsidP="0036066E">
            <w:pPr>
              <w:tabs>
                <w:tab w:val="left" w:pos="5484"/>
              </w:tabs>
              <w:rPr>
                <w:sz w:val="20"/>
              </w:rPr>
            </w:pPr>
            <w:r w:rsidRPr="006E1E0B">
              <w:rPr>
                <w:sz w:val="20"/>
              </w:rPr>
              <w:t xml:space="preserve">    &lt;/owl:ObjectProperty&gt;</w:t>
            </w:r>
          </w:p>
          <w:p w14:paraId="7E95CB8B" w14:textId="77777777" w:rsidR="00EC5A7B" w:rsidRPr="006E1E0B" w:rsidRDefault="00EC5A7B" w:rsidP="0036066E">
            <w:pPr>
              <w:tabs>
                <w:tab w:val="left" w:pos="5484"/>
              </w:tabs>
              <w:rPr>
                <w:sz w:val="20"/>
              </w:rPr>
            </w:pPr>
            <w:r w:rsidRPr="006E1E0B">
              <w:rPr>
                <w:sz w:val="20"/>
              </w:rPr>
              <w:t xml:space="preserve">    &lt;owl:ObjectProperty rdf:about="http://www.onem2m.org/ontology/temperature_example#hasTemperatureMeasuringFunction"&gt;</w:t>
            </w:r>
          </w:p>
          <w:p w14:paraId="7E95CB8C"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rdf:resource="http://www.onem2m.org/ontology/temperature_example#TemperatureSensor"/&gt;</w:t>
            </w:r>
          </w:p>
          <w:p w14:paraId="7E95CB8D"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rdf:resource="http://www.onem2m.org/ontology/temperature_example#TemperatureMeasuringFunction"/&gt;</w:t>
            </w:r>
          </w:p>
          <w:p w14:paraId="7E95CB8E" w14:textId="77777777" w:rsidR="00EC5A7B" w:rsidRPr="006E1E0B" w:rsidRDefault="00EC5A7B" w:rsidP="0036066E">
            <w:pPr>
              <w:tabs>
                <w:tab w:val="left" w:pos="5484"/>
              </w:tabs>
              <w:rPr>
                <w:sz w:val="20"/>
              </w:rPr>
            </w:pPr>
            <w:r w:rsidRPr="006E1E0B">
              <w:rPr>
                <w:sz w:val="20"/>
              </w:rPr>
              <w:t xml:space="preserve">    &lt;/owl:ObjectProperty&gt;</w:t>
            </w:r>
          </w:p>
          <w:p w14:paraId="7E95CB8F" w14:textId="77777777" w:rsidR="00EC5A7B" w:rsidRPr="006E1E0B" w:rsidRDefault="00EC5A7B" w:rsidP="0036066E">
            <w:pPr>
              <w:tabs>
                <w:tab w:val="left" w:pos="5484"/>
              </w:tabs>
              <w:rPr>
                <w:sz w:val="20"/>
              </w:rPr>
            </w:pPr>
            <w:r w:rsidRPr="006E1E0B">
              <w:rPr>
                <w:sz w:val="20"/>
              </w:rPr>
              <w:t xml:space="preserve">    &lt;owl:ObjectProperty rdf:about="http://www.onem2m.org/ontology/temperature_example#measuresTemperature"&gt;</w:t>
            </w:r>
          </w:p>
          <w:p w14:paraId="7E95CB90"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rdf:resource="http://www.onem2m.org/ontology/temperature_example#TemperatureMeasuringFunction"/&gt;</w:t>
            </w:r>
          </w:p>
          <w:p w14:paraId="7E95CB91"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rdf:resource="http://www.onem2m.org/ontology/temperature_example#TemperatureProperty"/&gt;</w:t>
            </w:r>
          </w:p>
          <w:p w14:paraId="7E95CB92" w14:textId="77777777" w:rsidR="00EC5A7B" w:rsidRPr="006E1E0B" w:rsidRDefault="00EC5A7B" w:rsidP="0036066E">
            <w:pPr>
              <w:tabs>
                <w:tab w:val="left" w:pos="5484"/>
              </w:tabs>
              <w:rPr>
                <w:sz w:val="20"/>
              </w:rPr>
            </w:pPr>
            <w:r w:rsidRPr="006E1E0B">
              <w:rPr>
                <w:sz w:val="20"/>
              </w:rPr>
              <w:t xml:space="preserve">    &lt;/owl:ObjectProperty&gt;</w:t>
            </w:r>
          </w:p>
          <w:p w14:paraId="7E95CB93" w14:textId="77777777" w:rsidR="00EC5A7B" w:rsidRPr="006E1E0B" w:rsidRDefault="00EC5A7B" w:rsidP="0036066E">
            <w:pPr>
              <w:tabs>
                <w:tab w:val="left" w:pos="5484"/>
              </w:tabs>
              <w:rPr>
                <w:sz w:val="20"/>
              </w:rPr>
            </w:pPr>
          </w:p>
          <w:p w14:paraId="7E95CB94" w14:textId="77777777" w:rsidR="00EC5A7B" w:rsidRPr="006E1E0B" w:rsidRDefault="00EC5A7B" w:rsidP="0036066E">
            <w:pPr>
              <w:tabs>
                <w:tab w:val="left" w:pos="5484"/>
              </w:tabs>
              <w:rPr>
                <w:sz w:val="20"/>
              </w:rPr>
            </w:pPr>
            <w:r w:rsidRPr="006E1E0B">
              <w:rPr>
                <w:sz w:val="20"/>
              </w:rPr>
              <w:t xml:space="preserve">    &lt;!-- Data properties --&gt;</w:t>
            </w:r>
          </w:p>
          <w:p w14:paraId="7E95CB95" w14:textId="77777777" w:rsidR="00EC5A7B" w:rsidRPr="006E1E0B" w:rsidRDefault="00EC5A7B" w:rsidP="0036066E">
            <w:pPr>
              <w:tabs>
                <w:tab w:val="left" w:pos="5484"/>
              </w:tabs>
              <w:rPr>
                <w:sz w:val="20"/>
              </w:rPr>
            </w:pPr>
            <w:r w:rsidRPr="006E1E0B">
              <w:rPr>
                <w:sz w:val="20"/>
              </w:rPr>
              <w:t xml:space="preserve">    &lt;owl:DatatypeProperty rdf:about="http://www.onem2m.org/ontology/temperature_example#hasDatatype"&gt;</w:t>
            </w:r>
          </w:p>
          <w:p w14:paraId="7E95CB96"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rdf:resource="http://www.onem2m.org/ontology/temperature_example#TemperatureProperty"/&gt;</w:t>
            </w:r>
          </w:p>
          <w:p w14:paraId="7E95CB97"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rdf:resource="http://www.w3.org/2001/XMLSchema#string"/&gt;</w:t>
            </w:r>
          </w:p>
          <w:p w14:paraId="7E95CB98" w14:textId="77777777" w:rsidR="00EC5A7B" w:rsidRPr="006E1E0B" w:rsidRDefault="00EC5A7B" w:rsidP="0036066E">
            <w:pPr>
              <w:tabs>
                <w:tab w:val="left" w:pos="5484"/>
              </w:tabs>
              <w:rPr>
                <w:sz w:val="20"/>
              </w:rPr>
            </w:pPr>
            <w:r w:rsidRPr="006E1E0B">
              <w:rPr>
                <w:sz w:val="20"/>
              </w:rPr>
              <w:t xml:space="preserve">    &lt;/owl:DatatypeProperty&gt;</w:t>
            </w:r>
          </w:p>
          <w:p w14:paraId="7E95CB99" w14:textId="77777777" w:rsidR="00EC5A7B" w:rsidRPr="006E1E0B" w:rsidRDefault="00EC5A7B" w:rsidP="0036066E">
            <w:pPr>
              <w:tabs>
                <w:tab w:val="left" w:pos="5484"/>
              </w:tabs>
              <w:rPr>
                <w:sz w:val="20"/>
              </w:rPr>
            </w:pPr>
            <w:r w:rsidRPr="006E1E0B">
              <w:rPr>
                <w:sz w:val="20"/>
              </w:rPr>
              <w:t xml:space="preserve">    &lt;owl:DatatypeProperty rdf:about="http://www.onem2m.org/ontology/temperature_example#hasUnit"&gt;</w:t>
            </w:r>
          </w:p>
          <w:p w14:paraId="7E95CB9A"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rdf:resource="http://www.onem2m.org/ontology/temperature_example#TemperatureProperty"/&gt;</w:t>
            </w:r>
          </w:p>
          <w:p w14:paraId="7E95CB9B"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rdf:resource="http://www.w3.org/2001/XMLSchema#string"/&gt;</w:t>
            </w:r>
          </w:p>
          <w:p w14:paraId="7E95CB9C" w14:textId="77777777" w:rsidR="00EC5A7B" w:rsidRPr="006E1E0B" w:rsidRDefault="00EC5A7B" w:rsidP="0036066E">
            <w:pPr>
              <w:tabs>
                <w:tab w:val="left" w:pos="5484"/>
              </w:tabs>
              <w:rPr>
                <w:sz w:val="20"/>
              </w:rPr>
            </w:pPr>
            <w:r w:rsidRPr="006E1E0B">
              <w:rPr>
                <w:sz w:val="20"/>
              </w:rPr>
              <w:t xml:space="preserve">    &lt;/owl:DatatypeProperty&gt;</w:t>
            </w:r>
          </w:p>
          <w:p w14:paraId="7E95CB9D" w14:textId="77777777" w:rsidR="00EC5A7B" w:rsidRPr="006E1E0B" w:rsidRDefault="00EC5A7B" w:rsidP="0036066E">
            <w:pPr>
              <w:tabs>
                <w:tab w:val="left" w:pos="5484"/>
              </w:tabs>
              <w:rPr>
                <w:sz w:val="20"/>
              </w:rPr>
            </w:pPr>
            <w:r w:rsidRPr="006E1E0B">
              <w:rPr>
                <w:sz w:val="20"/>
              </w:rPr>
              <w:t xml:space="preserve">    &lt;owl:DatatypeProperty rdf:about="http://www.onem2m.org/ontology/temperature_example#valueIsStoredIn"&gt;</w:t>
            </w:r>
          </w:p>
          <w:p w14:paraId="7E95CB9E" w14:textId="77777777" w:rsidR="00EC5A7B" w:rsidRPr="00377E8F" w:rsidRDefault="00EC5A7B" w:rsidP="0036066E">
            <w:pPr>
              <w:tabs>
                <w:tab w:val="left" w:pos="5484"/>
              </w:tabs>
              <w:rPr>
                <w:sz w:val="20"/>
                <w:lang w:val="fr-CH"/>
              </w:rPr>
            </w:pPr>
            <w:r w:rsidRPr="006E1E0B">
              <w:rPr>
                <w:sz w:val="20"/>
              </w:rPr>
              <w:t xml:space="preserve">        </w:t>
            </w:r>
            <w:r w:rsidRPr="00377E8F">
              <w:rPr>
                <w:sz w:val="20"/>
                <w:lang w:val="fr-CH"/>
              </w:rPr>
              <w:t>&lt;rdfs:domain rdf:resource="http://www.onem2m.org/ontology/temperature_example#TemperatureProperty"/&gt;</w:t>
            </w:r>
          </w:p>
          <w:p w14:paraId="7E95CB9F" w14:textId="77777777" w:rsidR="00EC5A7B" w:rsidRPr="006E1E0B" w:rsidRDefault="00EC5A7B" w:rsidP="0036066E">
            <w:pPr>
              <w:tabs>
                <w:tab w:val="left" w:pos="5484"/>
              </w:tabs>
              <w:rPr>
                <w:sz w:val="20"/>
              </w:rPr>
            </w:pPr>
            <w:r w:rsidRPr="00377E8F">
              <w:rPr>
                <w:sz w:val="20"/>
                <w:lang w:val="fr-CH"/>
              </w:rPr>
              <w:t xml:space="preserve">        </w:t>
            </w:r>
            <w:r w:rsidRPr="006E1E0B">
              <w:rPr>
                <w:sz w:val="20"/>
              </w:rPr>
              <w:t>&lt;rdfs:range rdf:resource="http://www.w3.org/2001/XMLSchema#anyURI"/&gt;</w:t>
            </w:r>
          </w:p>
          <w:p w14:paraId="7E95CBA0" w14:textId="77777777" w:rsidR="00EC5A7B" w:rsidRPr="006E1E0B" w:rsidRDefault="00EC5A7B" w:rsidP="0036066E">
            <w:pPr>
              <w:tabs>
                <w:tab w:val="left" w:pos="5484"/>
              </w:tabs>
              <w:rPr>
                <w:sz w:val="20"/>
              </w:rPr>
            </w:pPr>
            <w:r w:rsidRPr="006E1E0B">
              <w:rPr>
                <w:sz w:val="20"/>
              </w:rPr>
              <w:t xml:space="preserve">    &lt;/owl:DatatypeProperty&gt;</w:t>
            </w:r>
          </w:p>
          <w:p w14:paraId="7E95CBA1" w14:textId="77777777" w:rsidR="00EC5A7B" w:rsidRPr="006E1E0B" w:rsidRDefault="00EC5A7B" w:rsidP="0036066E">
            <w:pPr>
              <w:tabs>
                <w:tab w:val="left" w:pos="5484"/>
              </w:tabs>
            </w:pPr>
            <w:r w:rsidRPr="006E1E0B">
              <w:rPr>
                <w:sz w:val="20"/>
              </w:rPr>
              <w:t xml:space="preserve">    &lt;/rdf:RDF&gt;</w:t>
            </w:r>
          </w:p>
        </w:tc>
      </w:tr>
    </w:tbl>
    <w:p w14:paraId="7E95CBA4" w14:textId="15FCA6A9" w:rsidR="00EC5A7B" w:rsidRPr="006E1E0B" w:rsidRDefault="00EC5A7B" w:rsidP="00C612D6">
      <w:r w:rsidRPr="006E1E0B">
        <w:lastRenderedPageBreak/>
        <w:t xml:space="preserve">Appendix I shows how the simple ontology for the semantic annotation and discovery use case can be mapped to the oneM2M </w:t>
      </w:r>
      <w:r w:rsidR="00987664" w:rsidRPr="006E1E0B">
        <w:t>b</w:t>
      </w:r>
      <w:r w:rsidRPr="006E1E0B">
        <w:t xml:space="preserve">ase </w:t>
      </w:r>
      <w:r w:rsidR="00987664" w:rsidRPr="006E1E0B">
        <w:t>o</w:t>
      </w:r>
      <w:r w:rsidRPr="006E1E0B">
        <w:t>ntology [b-</w:t>
      </w:r>
      <w:r w:rsidR="003B530D" w:rsidRPr="006E1E0B">
        <w:t>ITU-T Y.4500.12</w:t>
      </w:r>
      <w:r w:rsidRPr="006E1E0B">
        <w:t>]. As a result, it is semantically integrated with the core concepts that have been identified for oneM2M itself. Such a mapping may be helpful to semantically relate to other parts of the oneM2M system, but is not required, i.e., depending on what is to be achieved, the abo</w:t>
      </w:r>
      <w:r w:rsidR="00C612D6" w:rsidRPr="006E1E0B">
        <w:t>ve ontology can be used "</w:t>
      </w:r>
      <w:r w:rsidRPr="006E1E0B">
        <w:t>stand-alone</w:t>
      </w:r>
      <w:r w:rsidR="00C612D6" w:rsidRPr="006E1E0B">
        <w:t>"</w:t>
      </w:r>
      <w:r w:rsidRPr="006E1E0B">
        <w:t xml:space="preserve"> as the basis for </w:t>
      </w:r>
      <w:r w:rsidRPr="006E1E0B">
        <w:lastRenderedPageBreak/>
        <w:t>supporting semantic annotation and discovery in a particular use case as shown in this developer guide.</w:t>
      </w:r>
    </w:p>
    <w:p w14:paraId="5FFCCAC3" w14:textId="6C5C0D05" w:rsidR="00C612D6" w:rsidRPr="006E1E0B" w:rsidRDefault="00C612D6" w:rsidP="00C612D6">
      <w:pPr>
        <w:pStyle w:val="Figure"/>
      </w:pPr>
      <w:r w:rsidRPr="006E1E0B">
        <w:rPr>
          <w:noProof/>
          <w:lang w:eastAsia="en-GB"/>
        </w:rPr>
        <w:drawing>
          <wp:inline distT="0" distB="0" distL="0" distR="0" wp14:anchorId="226C6324" wp14:editId="67316F61">
            <wp:extent cx="5894844" cy="443789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eM2M-SM(18)_F9-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4844" cy="4437897"/>
                    </a:xfrm>
                    <a:prstGeom prst="rect">
                      <a:avLst/>
                    </a:prstGeom>
                  </pic:spPr>
                </pic:pic>
              </a:graphicData>
            </a:graphic>
          </wp:inline>
        </w:drawing>
      </w:r>
    </w:p>
    <w:p w14:paraId="7E95CBA6" w14:textId="377C1291" w:rsidR="00EC5A7B" w:rsidRPr="006E1E0B" w:rsidRDefault="00C612D6" w:rsidP="00C612D6">
      <w:pPr>
        <w:pStyle w:val="FigureNoTitle0"/>
      </w:pPr>
      <w:r w:rsidRPr="006E1E0B">
        <w:t>Figure 9-2 –</w:t>
      </w:r>
      <w:r w:rsidR="00EC5A7B" w:rsidRPr="006E1E0B">
        <w:t xml:space="preserve"> Semantic description of the sce</w:t>
      </w:r>
      <w:r w:rsidRPr="006E1E0B">
        <w:t>nario according to the ontology</w:t>
      </w:r>
    </w:p>
    <w:p w14:paraId="7E95CBA7" w14:textId="18924EF4" w:rsidR="00EC5A7B" w:rsidRPr="006E1E0B" w:rsidRDefault="00EC5A7B" w:rsidP="00C612D6">
      <w:pPr>
        <w:pStyle w:val="Normalaftertitle0"/>
      </w:pPr>
      <w:r w:rsidRPr="006E1E0B">
        <w:t>Figure 9-2 shows all the instances needed for modelling the semantic annotation and discovery use case, their respective types and their relations (in different colours and styles (e.g.</w:t>
      </w:r>
      <w:r w:rsidR="00B941DC" w:rsidRPr="006E1E0B">
        <w:t>,</w:t>
      </w:r>
      <w:r w:rsidRPr="006E1E0B">
        <w:t xml:space="preserve"> dashed), but without annotations indicating the name of the respective relation) Each sensor will be represented by an AE and all the semantic instances related to the given sensor will be contained in the semantic descriptor. For example, IndoorTempSensor1 models the sensor, which has a function called TempFunction1, which measures IndoorProperty1, which in turn describes the indoor temperature of House1. In addition</w:t>
      </w:r>
      <w:r w:rsidR="001F4E15" w:rsidRPr="006E1E0B">
        <w:t>,</w:t>
      </w:r>
      <w:r w:rsidRPr="006E1E0B">
        <w:t xml:space="preserve"> there are some datatype properties like the unit of measurement, which are not shown in this figure.</w:t>
      </w:r>
    </w:p>
    <w:p w14:paraId="7E95CBA8" w14:textId="13C06D46" w:rsidR="00EC5A7B" w:rsidRPr="006E1E0B" w:rsidRDefault="0036066E" w:rsidP="0036066E">
      <w:pPr>
        <w:pStyle w:val="Heading1"/>
      </w:pPr>
      <w:bookmarkStart w:id="55" w:name="_Toc520791496"/>
      <w:bookmarkStart w:id="56" w:name="_Toc529947492"/>
      <w:r w:rsidRPr="006E1E0B">
        <w:t>10</w:t>
      </w:r>
      <w:r w:rsidR="00EC5A7B" w:rsidRPr="006E1E0B">
        <w:tab/>
      </w:r>
      <w:bookmarkStart w:id="57" w:name="_Toc516840151"/>
      <w:r w:rsidR="00EC5A7B" w:rsidRPr="006E1E0B">
        <w:t>Procedures</w:t>
      </w:r>
      <w:bookmarkEnd w:id="55"/>
      <w:bookmarkEnd w:id="57"/>
      <w:bookmarkEnd w:id="56"/>
    </w:p>
    <w:p w14:paraId="7E95CBA9" w14:textId="3FEBAAE7" w:rsidR="00EC5A7B" w:rsidRPr="006E1E0B" w:rsidRDefault="0036066E" w:rsidP="00A370E9">
      <w:pPr>
        <w:pStyle w:val="Heading2"/>
      </w:pPr>
      <w:bookmarkStart w:id="58" w:name="_Toc487718313"/>
      <w:bookmarkStart w:id="59" w:name="_Toc476059880"/>
      <w:bookmarkStart w:id="60" w:name="_Toc516840152"/>
      <w:bookmarkStart w:id="61" w:name="_Toc520791497"/>
      <w:bookmarkStart w:id="62" w:name="_Toc529947493"/>
      <w:r w:rsidRPr="006E1E0B">
        <w:t>10.1</w:t>
      </w:r>
      <w:r w:rsidRPr="006E1E0B">
        <w:tab/>
      </w:r>
      <w:r w:rsidR="00EC5A7B" w:rsidRPr="006E1E0B">
        <w:t>Introduction</w:t>
      </w:r>
      <w:bookmarkEnd w:id="58"/>
      <w:bookmarkEnd w:id="59"/>
      <w:bookmarkEnd w:id="60"/>
      <w:bookmarkEnd w:id="61"/>
      <w:bookmarkEnd w:id="62"/>
    </w:p>
    <w:p w14:paraId="7E95CBAA" w14:textId="77AEDB9A" w:rsidR="00EC5A7B" w:rsidRPr="006E1E0B" w:rsidRDefault="00987664" w:rsidP="00EC5A7B">
      <w:pPr>
        <w:rPr>
          <w:color w:val="000000"/>
        </w:rPr>
      </w:pPr>
      <w:r w:rsidRPr="006E1E0B">
        <w:rPr>
          <w:color w:val="000000"/>
        </w:rPr>
        <w:t>T</w:t>
      </w:r>
      <w:r w:rsidR="00EC5A7B" w:rsidRPr="006E1E0B">
        <w:rPr>
          <w:color w:val="000000"/>
        </w:rPr>
        <w:t>o implement the presented use case based on oneM2M, required procedures are classified and shown below. This clause focuses on the core semantic aspects. Typical common aspects such as the creation of appropriate access control policies are not included. The interested reader is referred to other developer guides, e.g.</w:t>
      </w:r>
      <w:r w:rsidR="00B941DC" w:rsidRPr="006E1E0B">
        <w:rPr>
          <w:color w:val="000000"/>
        </w:rPr>
        <w:t>,</w:t>
      </w:r>
      <w:r w:rsidR="00EC5A7B" w:rsidRPr="006E1E0B">
        <w:rPr>
          <w:color w:val="000000"/>
        </w:rPr>
        <w:t xml:space="preserve"> oneM2M TR-0025 [b-oneM2M TR-0025].</w:t>
      </w:r>
    </w:p>
    <w:p w14:paraId="7E95CBAB" w14:textId="478635E5" w:rsidR="00EC5A7B" w:rsidRPr="006E1E0B" w:rsidRDefault="0085094C" w:rsidP="0085094C">
      <w:pPr>
        <w:pStyle w:val="enumlev1"/>
      </w:pPr>
      <w:r w:rsidRPr="006E1E0B">
        <w:rPr>
          <w:bCs/>
        </w:rPr>
        <w:t>1)</w:t>
      </w:r>
      <w:r w:rsidRPr="006E1E0B">
        <w:rPr>
          <w:b/>
        </w:rPr>
        <w:tab/>
      </w:r>
      <w:r w:rsidR="00EC5A7B" w:rsidRPr="006E1E0B">
        <w:rPr>
          <w:b/>
        </w:rPr>
        <w:t xml:space="preserve">Application </w:t>
      </w:r>
      <w:r w:rsidR="00987664" w:rsidRPr="006E1E0B">
        <w:rPr>
          <w:b/>
        </w:rPr>
        <w:t>r</w:t>
      </w:r>
      <w:r w:rsidR="00EC5A7B" w:rsidRPr="006E1E0B">
        <w:rPr>
          <w:b/>
        </w:rPr>
        <w:t>egistration</w:t>
      </w:r>
      <w:r w:rsidR="00EC5A7B" w:rsidRPr="006E1E0B">
        <w:t>: This procedure contains sensor application registration and smartphone application registration.</w:t>
      </w:r>
    </w:p>
    <w:p w14:paraId="7E95CBAC" w14:textId="02CE77A6" w:rsidR="00EC5A7B" w:rsidRPr="006E1E0B" w:rsidRDefault="0085094C" w:rsidP="0085094C">
      <w:pPr>
        <w:pStyle w:val="enumlev1"/>
      </w:pPr>
      <w:r w:rsidRPr="006E1E0B">
        <w:rPr>
          <w:bCs/>
        </w:rPr>
        <w:t>2)</w:t>
      </w:r>
      <w:r w:rsidRPr="006E1E0B">
        <w:rPr>
          <w:bCs/>
        </w:rPr>
        <w:tab/>
      </w:r>
      <w:r w:rsidR="00EC5A7B" w:rsidRPr="006E1E0B">
        <w:rPr>
          <w:b/>
        </w:rPr>
        <w:t>Initial resource creation</w:t>
      </w:r>
      <w:r w:rsidR="00EC5A7B" w:rsidRPr="006E1E0B">
        <w:t>: This procedure contains container resources creation and contentInstance resources creation.</w:t>
      </w:r>
    </w:p>
    <w:p w14:paraId="7E95CBAD" w14:textId="45D0CC88" w:rsidR="00EC5A7B" w:rsidRPr="006E1E0B" w:rsidRDefault="0085094C" w:rsidP="0085094C">
      <w:pPr>
        <w:pStyle w:val="enumlev1"/>
      </w:pPr>
      <w:r w:rsidRPr="006E1E0B">
        <w:rPr>
          <w:bCs/>
        </w:rPr>
        <w:lastRenderedPageBreak/>
        <w:t>3)</w:t>
      </w:r>
      <w:r w:rsidRPr="006E1E0B">
        <w:rPr>
          <w:bCs/>
        </w:rPr>
        <w:tab/>
      </w:r>
      <w:r w:rsidR="00EC5A7B" w:rsidRPr="006E1E0B">
        <w:rPr>
          <w:b/>
        </w:rPr>
        <w:t>Semantic descriptor resource creation</w:t>
      </w:r>
      <w:r w:rsidR="00EC5A7B" w:rsidRPr="006E1E0B">
        <w:t>: This procedure shows the creation of semantic descriptor resources by a smartphone application that is annotating the resources created earlier by the sensor applications.</w:t>
      </w:r>
    </w:p>
    <w:p w14:paraId="7E95CBAE" w14:textId="76436435" w:rsidR="00EC5A7B" w:rsidRPr="006E1E0B" w:rsidRDefault="0085094C" w:rsidP="0085094C">
      <w:pPr>
        <w:pStyle w:val="enumlev1"/>
      </w:pPr>
      <w:r w:rsidRPr="006E1E0B">
        <w:rPr>
          <w:bCs/>
        </w:rPr>
        <w:t>4)</w:t>
      </w:r>
      <w:r w:rsidRPr="006E1E0B">
        <w:rPr>
          <w:bCs/>
        </w:rPr>
        <w:tab/>
      </w:r>
      <w:r w:rsidR="00EC5A7B" w:rsidRPr="006E1E0B">
        <w:rPr>
          <w:b/>
        </w:rPr>
        <w:t>Semantic discovery of relevant sensor re</w:t>
      </w:r>
      <w:r w:rsidR="00987664" w:rsidRPr="006E1E0B">
        <w:rPr>
          <w:b/>
        </w:rPr>
        <w:t>s</w:t>
      </w:r>
      <w:r w:rsidR="00EC5A7B" w:rsidRPr="006E1E0B">
        <w:rPr>
          <w:b/>
        </w:rPr>
        <w:t>ources</w:t>
      </w:r>
      <w:r w:rsidR="00EC5A7B" w:rsidRPr="006E1E0B">
        <w:t>: This proc</w:t>
      </w:r>
      <w:r w:rsidR="00987664" w:rsidRPr="006E1E0B">
        <w:t>e</w:t>
      </w:r>
      <w:r w:rsidR="00EC5A7B" w:rsidRPr="006E1E0B">
        <w:t>dure shows how all sensor applications that fit the semantic filter criteria specified in SPARQL are discovered by a smartphone application.</w:t>
      </w:r>
    </w:p>
    <w:p w14:paraId="7E95CBAF" w14:textId="442697DF" w:rsidR="00EC5A7B" w:rsidRPr="006E1E0B" w:rsidRDefault="0085094C" w:rsidP="0085094C">
      <w:pPr>
        <w:pStyle w:val="enumlev1"/>
      </w:pPr>
      <w:r w:rsidRPr="006E1E0B">
        <w:rPr>
          <w:bCs/>
        </w:rPr>
        <w:t>()</w:t>
      </w:r>
      <w:r w:rsidRPr="006E1E0B">
        <w:rPr>
          <w:bCs/>
        </w:rPr>
        <w:tab/>
      </w:r>
      <w:r w:rsidR="00EC5A7B" w:rsidRPr="006E1E0B">
        <w:rPr>
          <w:b/>
        </w:rPr>
        <w:t>Retrieval of semantic descriptor and sensor information</w:t>
      </w:r>
      <w:r w:rsidR="00EC5A7B" w:rsidRPr="006E1E0B">
        <w:rPr>
          <w:bCs/>
        </w:rPr>
        <w:t>:</w:t>
      </w:r>
      <w:r w:rsidR="00EC5A7B" w:rsidRPr="006E1E0B">
        <w:rPr>
          <w:b/>
        </w:rPr>
        <w:t xml:space="preserve"> </w:t>
      </w:r>
      <w:r w:rsidR="00EC5A7B" w:rsidRPr="006E1E0B">
        <w:t>This procedure shows how the smartphone application first retrieves the semantic descriptor resources of the discovered resource and then, based on the information contained in the semantic descriptor, retrieves the contentInstance resource containing the latest sensor reading.</w:t>
      </w:r>
    </w:p>
    <w:p w14:paraId="7E95CBB0" w14:textId="5A06DEEA" w:rsidR="00EC5A7B" w:rsidRPr="006E1E0B" w:rsidRDefault="0036066E" w:rsidP="0036066E">
      <w:pPr>
        <w:pStyle w:val="Heading2"/>
      </w:pPr>
      <w:bookmarkStart w:id="63" w:name="_Toc476059881"/>
      <w:bookmarkStart w:id="64" w:name="_Toc487718314"/>
      <w:bookmarkStart w:id="65" w:name="_Toc516840153"/>
      <w:bookmarkStart w:id="66" w:name="_Toc520791498"/>
      <w:bookmarkStart w:id="67" w:name="_Toc529947494"/>
      <w:r w:rsidRPr="006E1E0B">
        <w:t>10.2</w:t>
      </w:r>
      <w:r w:rsidRPr="006E1E0B">
        <w:tab/>
      </w:r>
      <w:r w:rsidR="00EC5A7B" w:rsidRPr="006E1E0B">
        <w:t xml:space="preserve">Call </w:t>
      </w:r>
      <w:r w:rsidR="00987664" w:rsidRPr="006E1E0B">
        <w:t>f</w:t>
      </w:r>
      <w:r w:rsidR="00EC5A7B" w:rsidRPr="006E1E0B">
        <w:t>lows</w:t>
      </w:r>
      <w:bookmarkEnd w:id="63"/>
      <w:bookmarkEnd w:id="64"/>
      <w:bookmarkEnd w:id="65"/>
      <w:bookmarkEnd w:id="66"/>
      <w:bookmarkEnd w:id="67"/>
    </w:p>
    <w:p w14:paraId="7E95CBB1" w14:textId="48DA7FFF" w:rsidR="00EC5A7B" w:rsidRPr="006E1E0B" w:rsidRDefault="0036066E" w:rsidP="00A370E9">
      <w:pPr>
        <w:pStyle w:val="Heading3"/>
        <w:rPr>
          <w:color w:val="000000"/>
        </w:rPr>
      </w:pPr>
      <w:bookmarkStart w:id="68" w:name="_Toc428863685"/>
      <w:bookmarkStart w:id="69" w:name="_Toc476059882"/>
      <w:bookmarkStart w:id="70" w:name="_Toc487718315"/>
      <w:bookmarkStart w:id="71" w:name="_Toc516840154"/>
      <w:r w:rsidRPr="006E1E0B">
        <w:t>10.2.1</w:t>
      </w:r>
      <w:r w:rsidRPr="006E1E0B">
        <w:tab/>
      </w:r>
      <w:r w:rsidR="00EC5A7B" w:rsidRPr="006E1E0B">
        <w:t>Application registration</w:t>
      </w:r>
      <w:bookmarkEnd w:id="68"/>
      <w:bookmarkEnd w:id="69"/>
      <w:bookmarkEnd w:id="70"/>
      <w:bookmarkEnd w:id="71"/>
    </w:p>
    <w:p w14:paraId="7E95CBB2" w14:textId="0CD89F7E" w:rsidR="00EC5A7B" w:rsidRPr="006E1E0B" w:rsidRDefault="00EC5A7B" w:rsidP="00A07457">
      <w:r w:rsidRPr="006E1E0B">
        <w:t xml:space="preserve">Figure </w:t>
      </w:r>
      <w:r w:rsidR="00F96490" w:rsidRPr="00F96490">
        <w:t xml:space="preserve">10.2.1-1 </w:t>
      </w:r>
      <w:r w:rsidRPr="006E1E0B">
        <w:t>depicts how the applications register with oneM2M and can be described as follows:</w:t>
      </w:r>
    </w:p>
    <w:p w14:paraId="7E95CBB3" w14:textId="04247281" w:rsidR="00EC5A7B" w:rsidRPr="006E1E0B" w:rsidRDefault="00A07457" w:rsidP="00A07457">
      <w:pPr>
        <w:pStyle w:val="enumlev1"/>
      </w:pPr>
      <w:r w:rsidRPr="006E1E0B">
        <w:rPr>
          <w:bCs/>
        </w:rPr>
        <w:t>1)</w:t>
      </w:r>
      <w:r w:rsidRPr="006E1E0B">
        <w:rPr>
          <w:bCs/>
        </w:rPr>
        <w:tab/>
      </w:r>
      <w:r w:rsidR="00EC5A7B" w:rsidRPr="006E1E0B">
        <w:t>Sensor applications (ADN-AE1, ADN-AE2, ADN-AE3 and ADN-AE4) register with the oneM2M service platform (IN-CSE)</w:t>
      </w:r>
      <w:r w:rsidR="00F156E0" w:rsidRPr="006E1E0B">
        <w:t>;</w:t>
      </w:r>
    </w:p>
    <w:p w14:paraId="7E95CBB4" w14:textId="0549768A" w:rsidR="00EC5A7B" w:rsidRPr="006E1E0B" w:rsidRDefault="00A07457" w:rsidP="00A07457">
      <w:pPr>
        <w:pStyle w:val="enumlev1"/>
      </w:pPr>
      <w:r w:rsidRPr="006E1E0B">
        <w:rPr>
          <w:bCs/>
        </w:rPr>
        <w:t>2)</w:t>
      </w:r>
      <w:r w:rsidRPr="006E1E0B">
        <w:rPr>
          <w:bCs/>
        </w:rPr>
        <w:tab/>
      </w:r>
      <w:r w:rsidR="00EC5A7B" w:rsidRPr="006E1E0B">
        <w:t>Smartphone applications (ADN-AE5 and ADN-AE6) register with the oneM2M service platform (IN-CSE).</w:t>
      </w:r>
    </w:p>
    <w:p w14:paraId="2CC57CFF" w14:textId="4378183D" w:rsidR="00A07457" w:rsidRPr="006E1E0B" w:rsidRDefault="00F96490" w:rsidP="00371C33">
      <w:pPr>
        <w:pStyle w:val="Figure"/>
      </w:pPr>
      <w:r>
        <w:rPr>
          <w:noProof/>
          <w:lang w:eastAsia="en-GB"/>
        </w:rPr>
        <w:lastRenderedPageBreak/>
        <w:drawing>
          <wp:inline distT="0" distB="0" distL="0" distR="0" wp14:anchorId="7146AFB4" wp14:editId="0DD90BA8">
            <wp:extent cx="5986284" cy="59100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eM2M-SM(18)_F10.2.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86284" cy="5910084"/>
                    </a:xfrm>
                    <a:prstGeom prst="rect">
                      <a:avLst/>
                    </a:prstGeom>
                  </pic:spPr>
                </pic:pic>
              </a:graphicData>
            </a:graphic>
          </wp:inline>
        </w:drawing>
      </w:r>
    </w:p>
    <w:p w14:paraId="7E95CBB7" w14:textId="41FF142D" w:rsidR="00EC5A7B" w:rsidRPr="006E1E0B" w:rsidRDefault="00A07457" w:rsidP="00371C33">
      <w:pPr>
        <w:pStyle w:val="FigureNoTitle0"/>
        <w:rPr>
          <w:color w:val="000000"/>
        </w:rPr>
      </w:pPr>
      <w:r w:rsidRPr="006E1E0B">
        <w:t>Figure 10</w:t>
      </w:r>
      <w:r w:rsidR="00F96490">
        <w:t>.2.1</w:t>
      </w:r>
      <w:r w:rsidRPr="006E1E0B">
        <w:t>-1</w:t>
      </w:r>
      <w:r w:rsidR="00371C33" w:rsidRPr="006E1E0B">
        <w:t xml:space="preserve"> </w:t>
      </w:r>
      <w:r w:rsidRPr="006E1E0B">
        <w:t>–</w:t>
      </w:r>
      <w:r w:rsidR="00EC5A7B" w:rsidRPr="006E1E0B">
        <w:t xml:space="preserve"> Registration phase call flows</w:t>
      </w:r>
    </w:p>
    <w:p w14:paraId="7E95CBB8" w14:textId="38B14C1C" w:rsidR="00EC5A7B" w:rsidRPr="006E1E0B" w:rsidRDefault="0036066E" w:rsidP="00A370E9">
      <w:pPr>
        <w:pStyle w:val="Heading3"/>
      </w:pPr>
      <w:bookmarkStart w:id="72" w:name="_Toc428863686"/>
      <w:bookmarkStart w:id="73" w:name="_Toc476059883"/>
      <w:bookmarkStart w:id="74" w:name="_Toc487718316"/>
      <w:bookmarkStart w:id="75" w:name="_Toc516840155"/>
      <w:r w:rsidRPr="006E1E0B">
        <w:t>10.2.2</w:t>
      </w:r>
      <w:r w:rsidRPr="006E1E0B">
        <w:tab/>
      </w:r>
      <w:r w:rsidR="00EC5A7B" w:rsidRPr="006E1E0B">
        <w:t>Initial resource creation</w:t>
      </w:r>
      <w:bookmarkEnd w:id="72"/>
      <w:bookmarkEnd w:id="73"/>
      <w:bookmarkEnd w:id="74"/>
      <w:bookmarkEnd w:id="75"/>
    </w:p>
    <w:p w14:paraId="7E95CBB9" w14:textId="4C90EE33" w:rsidR="00EC5A7B" w:rsidRPr="006E1E0B" w:rsidRDefault="00EC5A7B" w:rsidP="00A370E9">
      <w:pPr>
        <w:rPr>
          <w:color w:val="000000"/>
        </w:rPr>
      </w:pPr>
      <w:r w:rsidRPr="006E1E0B">
        <w:rPr>
          <w:color w:val="000000"/>
        </w:rPr>
        <w:t xml:space="preserve">Call flows regarding the initial resource creation phase depicted in </w:t>
      </w:r>
      <w:r w:rsidR="00A07457" w:rsidRPr="006E1E0B">
        <w:rPr>
          <w:color w:val="000000"/>
        </w:rPr>
        <w:t xml:space="preserve">Figure </w:t>
      </w:r>
      <w:r w:rsidR="00F96490" w:rsidRPr="00F96490">
        <w:rPr>
          <w:color w:val="000000"/>
        </w:rPr>
        <w:t>10.2.2-1</w:t>
      </w:r>
      <w:r w:rsidR="00F96490">
        <w:rPr>
          <w:color w:val="000000"/>
        </w:rPr>
        <w:t xml:space="preserve"> </w:t>
      </w:r>
      <w:r w:rsidRPr="006E1E0B">
        <w:rPr>
          <w:color w:val="000000"/>
        </w:rPr>
        <w:t>can be described as follows:</w:t>
      </w:r>
    </w:p>
    <w:p w14:paraId="7E95CBBA" w14:textId="745F785C" w:rsidR="00EC5A7B" w:rsidRPr="006E1E0B" w:rsidRDefault="00A07457" w:rsidP="00A07457">
      <w:pPr>
        <w:pStyle w:val="enumlev1"/>
      </w:pPr>
      <w:r w:rsidRPr="006E1E0B">
        <w:t>1)</w:t>
      </w:r>
      <w:r w:rsidRPr="006E1E0B">
        <w:tab/>
      </w:r>
      <w:r w:rsidR="00EC5A7B" w:rsidRPr="006E1E0B">
        <w:t xml:space="preserve">Four container resources are created in the oneM2M service platform (IN-CSE) to store the temperature values measured by Sensor#1, Sensor#2, Sensor#3 and Sensor#4 under the registered application ADN-AE1, ADN-AE2, ADN-AE3 and </w:t>
      </w:r>
      <w:r w:rsidR="00AF75C3" w:rsidRPr="006E1E0B">
        <w:t>ADN-AE4, respectively (in Figure </w:t>
      </w:r>
      <w:r w:rsidR="00F96490" w:rsidRPr="006E1E0B">
        <w:t>10</w:t>
      </w:r>
      <w:r w:rsidR="00F96490">
        <w:t>.2.2</w:t>
      </w:r>
      <w:r w:rsidR="00F96490" w:rsidRPr="006E1E0B">
        <w:t>-</w:t>
      </w:r>
      <w:r w:rsidR="00F96490">
        <w:t xml:space="preserve">1 </w:t>
      </w:r>
      <w:r w:rsidR="00EC5A7B" w:rsidRPr="006E1E0B">
        <w:t xml:space="preserve">this is only shown for ADN-AE1 and ADN-AE2, ADN-AE3 and </w:t>
      </w:r>
      <w:r w:rsidR="00AF75C3" w:rsidRPr="006E1E0B">
        <w:t>ADN</w:t>
      </w:r>
      <w:r w:rsidR="00AF75C3" w:rsidRPr="006E1E0B">
        <w:noBreakHyphen/>
      </w:r>
      <w:r w:rsidR="00EC5A7B" w:rsidRPr="006E1E0B">
        <w:t>AE4 are handled in exactly the same way).</w:t>
      </w:r>
    </w:p>
    <w:p w14:paraId="7E95CBBB" w14:textId="0574B786" w:rsidR="00EC5A7B" w:rsidRPr="006E1E0B" w:rsidRDefault="00A07457" w:rsidP="00A07457">
      <w:pPr>
        <w:pStyle w:val="enumlev1"/>
      </w:pPr>
      <w:r w:rsidRPr="006E1E0B">
        <w:t>2)</w:t>
      </w:r>
      <w:r w:rsidRPr="006E1E0B">
        <w:tab/>
      </w:r>
      <w:r w:rsidR="00EC5A7B" w:rsidRPr="006E1E0B">
        <w:t>ContentInstance resources are created by the appl</w:t>
      </w:r>
      <w:r w:rsidR="00AF75C3" w:rsidRPr="006E1E0B">
        <w:t>ications (ADN-AE1, ADN-AE2, ADN</w:t>
      </w:r>
      <w:r w:rsidR="00AF75C3" w:rsidRPr="006E1E0B">
        <w:noBreakHyphen/>
      </w:r>
      <w:r w:rsidR="00EC5A7B" w:rsidRPr="006E1E0B">
        <w:t xml:space="preserve">AE3 and ADN-AE4) under each created container and represent the measured temperatures (in </w:t>
      </w:r>
      <w:r w:rsidR="00AF75C3" w:rsidRPr="006E1E0B">
        <w:t>Figure </w:t>
      </w:r>
      <w:r w:rsidR="00F96490" w:rsidRPr="006E1E0B">
        <w:t>10</w:t>
      </w:r>
      <w:r w:rsidR="00F96490">
        <w:t>.2.2</w:t>
      </w:r>
      <w:r w:rsidR="00F96490" w:rsidRPr="006E1E0B">
        <w:t>-</w:t>
      </w:r>
      <w:r w:rsidR="00F96490">
        <w:t xml:space="preserve">1 </w:t>
      </w:r>
      <w:r w:rsidR="00EC5A7B" w:rsidRPr="006E1E0B">
        <w:t>this is only shown for the respective first contentInstances of ADN-AE1 and ADN-AE2, ADN-A3 and ADN-AE4 are handled in exactly the same way and contentInstances are created continuously).</w:t>
      </w:r>
    </w:p>
    <w:p w14:paraId="71E8FE11" w14:textId="34A2150D" w:rsidR="00A07457" w:rsidRPr="006E1E0B" w:rsidRDefault="00F96490" w:rsidP="00A07457">
      <w:pPr>
        <w:pStyle w:val="Figure"/>
      </w:pPr>
      <w:bookmarkStart w:id="76" w:name="_Toc428810029"/>
      <w:r>
        <w:rPr>
          <w:noProof/>
          <w:lang w:eastAsia="en-GB"/>
        </w:rPr>
        <w:lastRenderedPageBreak/>
        <w:drawing>
          <wp:inline distT="0" distB="0" distL="0" distR="0" wp14:anchorId="490E5390" wp14:editId="3955E45D">
            <wp:extent cx="5986284" cy="4614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M2M-SM(18)_F10.2.2-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86284" cy="4614681"/>
                    </a:xfrm>
                    <a:prstGeom prst="rect">
                      <a:avLst/>
                    </a:prstGeom>
                  </pic:spPr>
                </pic:pic>
              </a:graphicData>
            </a:graphic>
          </wp:inline>
        </w:drawing>
      </w:r>
    </w:p>
    <w:p w14:paraId="7E95CBBC" w14:textId="5FB37869" w:rsidR="00EC5A7B" w:rsidRPr="006E1E0B" w:rsidRDefault="00EC5A7B" w:rsidP="00792CBA">
      <w:pPr>
        <w:pStyle w:val="FigureNoTitle0"/>
        <w:rPr>
          <w:bCs/>
        </w:rPr>
      </w:pPr>
      <w:r w:rsidRPr="006E1E0B">
        <w:t>Figure 10</w:t>
      </w:r>
      <w:r w:rsidR="00F96490">
        <w:t>.2.2</w:t>
      </w:r>
      <w:r w:rsidR="00263ACD" w:rsidRPr="006E1E0B">
        <w:t>-</w:t>
      </w:r>
      <w:r w:rsidR="00F96490">
        <w:t>1</w:t>
      </w:r>
      <w:r w:rsidR="00A07457" w:rsidRPr="006E1E0B">
        <w:t xml:space="preserve"> –</w:t>
      </w:r>
      <w:r w:rsidRPr="006E1E0B">
        <w:t xml:space="preserve"> Initial resource creation phase </w:t>
      </w:r>
      <w:bookmarkEnd w:id="76"/>
      <w:r w:rsidRPr="006E1E0B">
        <w:t>call flows</w:t>
      </w:r>
    </w:p>
    <w:p w14:paraId="7E95CBBD" w14:textId="1406D063" w:rsidR="00EC5A7B" w:rsidRPr="006E1E0B" w:rsidRDefault="0036066E" w:rsidP="00A370E9">
      <w:pPr>
        <w:pStyle w:val="Heading3"/>
      </w:pPr>
      <w:bookmarkStart w:id="77" w:name="_Toc487718317"/>
      <w:bookmarkStart w:id="78" w:name="_Toc516840156"/>
      <w:bookmarkStart w:id="79" w:name="_Toc428863687"/>
      <w:bookmarkStart w:id="80" w:name="_Toc476059884"/>
      <w:r w:rsidRPr="006E1E0B">
        <w:t>10.2.3</w:t>
      </w:r>
      <w:r w:rsidRPr="006E1E0B">
        <w:tab/>
      </w:r>
      <w:r w:rsidR="00EC5A7B" w:rsidRPr="006E1E0B">
        <w:t>Semantic descriptor resource creation</w:t>
      </w:r>
      <w:bookmarkEnd w:id="77"/>
      <w:bookmarkEnd w:id="78"/>
    </w:p>
    <w:p w14:paraId="7E95CBBE" w14:textId="78404B64" w:rsidR="00EC5A7B" w:rsidRPr="006E1E0B" w:rsidRDefault="00EC5A7B" w:rsidP="00A370E9">
      <w:pPr>
        <w:rPr>
          <w:color w:val="000000"/>
        </w:rPr>
      </w:pPr>
      <w:r w:rsidRPr="006E1E0B">
        <w:rPr>
          <w:color w:val="000000"/>
        </w:rPr>
        <w:t xml:space="preserve">Call flows regarding the semantic descriptor resource creation phase are depicted in </w:t>
      </w:r>
      <w:r w:rsidR="00A07457" w:rsidRPr="006E1E0B">
        <w:rPr>
          <w:color w:val="000000"/>
        </w:rPr>
        <w:t xml:space="preserve">Figure </w:t>
      </w:r>
      <w:r w:rsidR="00F96490" w:rsidRPr="006E1E0B">
        <w:t>10</w:t>
      </w:r>
      <w:r w:rsidR="00F96490">
        <w:t xml:space="preserve">.2.3-1 </w:t>
      </w:r>
      <w:r w:rsidRPr="006E1E0B">
        <w:rPr>
          <w:color w:val="000000"/>
        </w:rPr>
        <w:t>and can be described as follows:</w:t>
      </w:r>
    </w:p>
    <w:p w14:paraId="7E95CBBF" w14:textId="7AEFE3F3" w:rsidR="00EC5A7B" w:rsidRPr="006E1E0B" w:rsidRDefault="00A07457" w:rsidP="00A07457">
      <w:pPr>
        <w:pStyle w:val="enumlev1"/>
      </w:pPr>
      <w:r w:rsidRPr="006E1E0B">
        <w:t>1)</w:t>
      </w:r>
      <w:r w:rsidRPr="006E1E0B">
        <w:tab/>
      </w:r>
      <w:r w:rsidR="00EC5A7B" w:rsidRPr="006E1E0B">
        <w:t>ADN-AE5 creates a semantic descriptor resource under each of the ADN resources representing a sensor application instance (i.e</w:t>
      </w:r>
      <w:r w:rsidR="003C34DD" w:rsidRPr="006E1E0B">
        <w:t>.,</w:t>
      </w:r>
      <w:r w:rsidR="00EC5A7B" w:rsidRPr="006E1E0B">
        <w:t xml:space="preserve"> ADN-AE1, ADN-AE2, ADN-AE3 and </w:t>
      </w:r>
      <w:r w:rsidR="007E6596" w:rsidRPr="006E1E0B">
        <w:t>ADN</w:t>
      </w:r>
      <w:r w:rsidR="007E6596" w:rsidRPr="006E1E0B">
        <w:noBreakHyphen/>
      </w:r>
      <w:r w:rsidR="00EC5A7B" w:rsidRPr="006E1E0B">
        <w:t>AE4).</w:t>
      </w:r>
      <w:r w:rsidR="003C34DD" w:rsidRPr="006E1E0B">
        <w:t xml:space="preserve"> </w:t>
      </w:r>
      <w:r w:rsidR="00EC5A7B" w:rsidRPr="006E1E0B">
        <w:t>The semantic information has been provided by a human user using the smartphone application. It provides information about the sensor, the sensor measurements (e.g.</w:t>
      </w:r>
      <w:r w:rsidR="00B941DC" w:rsidRPr="006E1E0B">
        <w:t>,</w:t>
      </w:r>
      <w:r w:rsidR="00EC5A7B" w:rsidRPr="006E1E0B">
        <w:t xml:space="preserve"> unit of measurement) and what is being measured. In the given example</w:t>
      </w:r>
      <w:r w:rsidR="00F156E0" w:rsidRPr="006E1E0B">
        <w:t>,</w:t>
      </w:r>
      <w:r w:rsidR="00EC5A7B" w:rsidRPr="006E1E0B">
        <w:t xml:space="preserve"> these are the information measured by the sensor (temperature), the unit of measurement (Celsius or Fahrenheit), and the relation to the </w:t>
      </w:r>
      <w:r w:rsidR="00F156E0" w:rsidRPr="006E1E0B">
        <w:t>t</w:t>
      </w:r>
      <w:r w:rsidR="00EC5A7B" w:rsidRPr="006E1E0B">
        <w:t xml:space="preserve">hing for which the value is being measured (house or </w:t>
      </w:r>
      <w:r w:rsidR="0066497A" w:rsidRPr="006E1E0B">
        <w:t>refrigerator</w:t>
      </w:r>
      <w:r w:rsidR="00EC5A7B" w:rsidRPr="006E1E0B">
        <w:t>).</w:t>
      </w:r>
    </w:p>
    <w:p w14:paraId="1DCC96F1" w14:textId="5F449957" w:rsidR="00A07457" w:rsidRPr="006E1E0B" w:rsidRDefault="00F96490" w:rsidP="00A07457">
      <w:pPr>
        <w:pStyle w:val="Figure"/>
      </w:pPr>
      <w:r>
        <w:rPr>
          <w:noProof/>
          <w:lang w:eastAsia="en-GB"/>
        </w:rPr>
        <w:lastRenderedPageBreak/>
        <w:drawing>
          <wp:inline distT="0" distB="0" distL="0" distR="0" wp14:anchorId="65BB7FEF" wp14:editId="7B57FC6D">
            <wp:extent cx="5986284" cy="517246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eM2M-SM(18)_F10.2.3-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6284" cy="5172467"/>
                    </a:xfrm>
                    <a:prstGeom prst="rect">
                      <a:avLst/>
                    </a:prstGeom>
                  </pic:spPr>
                </pic:pic>
              </a:graphicData>
            </a:graphic>
          </wp:inline>
        </w:drawing>
      </w:r>
    </w:p>
    <w:p w14:paraId="7E95CBC0" w14:textId="58BB1F3C" w:rsidR="00EC5A7B" w:rsidRPr="006E1E0B" w:rsidRDefault="00EC5A7B" w:rsidP="00CA588E">
      <w:pPr>
        <w:pStyle w:val="FigureNoTitle0"/>
      </w:pPr>
      <w:r w:rsidRPr="006E1E0B">
        <w:t>Figure 10</w:t>
      </w:r>
      <w:r w:rsidR="00F96490">
        <w:t>.2.3-1</w:t>
      </w:r>
      <w:r w:rsidR="00A07457" w:rsidRPr="006E1E0B">
        <w:t xml:space="preserve"> –</w:t>
      </w:r>
      <w:r w:rsidRPr="006E1E0B">
        <w:t xml:space="preserve"> Semantic descriptor resource creation phase call flows</w:t>
      </w:r>
    </w:p>
    <w:p w14:paraId="7E95CBC1" w14:textId="7B5815FA" w:rsidR="00EC5A7B" w:rsidRPr="006E1E0B" w:rsidRDefault="0036066E" w:rsidP="00A370E9">
      <w:pPr>
        <w:pStyle w:val="Heading3"/>
      </w:pPr>
      <w:bookmarkStart w:id="81" w:name="_Toc487718318"/>
      <w:bookmarkStart w:id="82" w:name="_Toc516840157"/>
      <w:bookmarkEnd w:id="79"/>
      <w:bookmarkEnd w:id="80"/>
      <w:r w:rsidRPr="006E1E0B">
        <w:t>10.2.4</w:t>
      </w:r>
      <w:r w:rsidRPr="006E1E0B">
        <w:tab/>
      </w:r>
      <w:r w:rsidR="00EC5A7B" w:rsidRPr="006E1E0B">
        <w:t>Semantic discovery of relevant sensor resources</w:t>
      </w:r>
      <w:bookmarkEnd w:id="81"/>
      <w:bookmarkEnd w:id="82"/>
    </w:p>
    <w:p w14:paraId="7E95CBC2" w14:textId="10EC19AA" w:rsidR="00EC5A7B" w:rsidRPr="006E1E0B" w:rsidRDefault="00EC5A7B" w:rsidP="00A370E9">
      <w:pPr>
        <w:rPr>
          <w:color w:val="000000"/>
        </w:rPr>
      </w:pPr>
      <w:r w:rsidRPr="006E1E0B">
        <w:rPr>
          <w:color w:val="000000"/>
        </w:rPr>
        <w:t xml:space="preserve">Call flows regarding the discovery are depicted in </w:t>
      </w:r>
      <w:r w:rsidR="007E6596" w:rsidRPr="006E1E0B">
        <w:rPr>
          <w:color w:val="000000"/>
        </w:rPr>
        <w:t>Figure</w:t>
      </w:r>
      <w:r w:rsidR="00D85E20" w:rsidRPr="006E1E0B">
        <w:rPr>
          <w:color w:val="000000"/>
        </w:rPr>
        <w:t xml:space="preserve"> </w:t>
      </w:r>
      <w:r w:rsidR="00F96490" w:rsidRPr="006E1E0B">
        <w:t>10</w:t>
      </w:r>
      <w:r w:rsidR="00F96490">
        <w:t xml:space="preserve">.2.4-1 </w:t>
      </w:r>
      <w:r w:rsidRPr="006E1E0B">
        <w:rPr>
          <w:color w:val="000000"/>
        </w:rPr>
        <w:t>and can be described as follows:</w:t>
      </w:r>
    </w:p>
    <w:p w14:paraId="7E95CBC3" w14:textId="4891EA8D" w:rsidR="00EC5A7B" w:rsidRPr="006E1E0B" w:rsidRDefault="00A07457" w:rsidP="00A07457">
      <w:pPr>
        <w:pStyle w:val="enumlev1"/>
      </w:pPr>
      <w:r w:rsidRPr="006E1E0B">
        <w:t>1)</w:t>
      </w:r>
      <w:r w:rsidRPr="006E1E0B">
        <w:tab/>
      </w:r>
      <w:r w:rsidR="00EC5A7B" w:rsidRPr="006E1E0B">
        <w:t>Smartphone application (ADN-AE6) sends a RETRIEVE r</w:t>
      </w:r>
      <w:r w:rsidRPr="006E1E0B">
        <w:t xml:space="preserve">equest including the parameter </w:t>
      </w:r>
      <w:r w:rsidR="00EC5A7B" w:rsidRPr="006E1E0B">
        <w:rPr>
          <w:i/>
        </w:rPr>
        <w:t xml:space="preserve">filterUsage </w:t>
      </w:r>
      <w:r w:rsidR="00EC5A7B" w:rsidRPr="006E1E0B">
        <w:t>and specific semantic filter criteria condition(s) provided in SPARQL for discovery of sensor application resources stored in the oneM2M service platform (IN-CSE).</w:t>
      </w:r>
    </w:p>
    <w:p w14:paraId="7E95CBC4" w14:textId="20E01052" w:rsidR="00EC5A7B" w:rsidRPr="006E1E0B" w:rsidRDefault="00A07457" w:rsidP="00A07457">
      <w:pPr>
        <w:pStyle w:val="enumlev1"/>
      </w:pPr>
      <w:r w:rsidRPr="006E1E0B">
        <w:t>2)</w:t>
      </w:r>
      <w:r w:rsidRPr="006E1E0B">
        <w:tab/>
      </w:r>
      <w:r w:rsidR="00EC5A7B" w:rsidRPr="006E1E0B">
        <w:t>The oneM2M service platform (IN-CSE) responds with URIs of the discovered sensor resources, if any, to the smartphone application (ADN-AE6) according to the filter criteria.</w:t>
      </w:r>
    </w:p>
    <w:p w14:paraId="7E95CBC5" w14:textId="7D11AED7" w:rsidR="00EC5A7B" w:rsidRPr="006E1E0B" w:rsidRDefault="00F96490" w:rsidP="00A07457">
      <w:pPr>
        <w:pStyle w:val="Figure"/>
      </w:pPr>
      <w:r>
        <w:rPr>
          <w:noProof/>
          <w:lang w:eastAsia="en-GB"/>
        </w:rPr>
        <w:lastRenderedPageBreak/>
        <w:drawing>
          <wp:inline distT="0" distB="0" distL="0" distR="0" wp14:anchorId="2A6D574E" wp14:editId="08A94968">
            <wp:extent cx="5986284" cy="30632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eM2M-SM(18)_F10.2.4-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284" cy="3063246"/>
                    </a:xfrm>
                    <a:prstGeom prst="rect">
                      <a:avLst/>
                    </a:prstGeom>
                  </pic:spPr>
                </pic:pic>
              </a:graphicData>
            </a:graphic>
          </wp:inline>
        </w:drawing>
      </w:r>
    </w:p>
    <w:p w14:paraId="7E95CBC6" w14:textId="1B2CE3C0" w:rsidR="00EC5A7B" w:rsidRPr="006E1E0B" w:rsidRDefault="00EC5A7B" w:rsidP="00CA588E">
      <w:pPr>
        <w:pStyle w:val="FigureNoTitle0"/>
        <w:rPr>
          <w:bCs/>
        </w:rPr>
      </w:pPr>
      <w:bookmarkStart w:id="83" w:name="_Toc428664997"/>
      <w:r w:rsidRPr="006E1E0B">
        <w:t xml:space="preserve">Figure </w:t>
      </w:r>
      <w:r w:rsidR="00F96490" w:rsidRPr="006E1E0B">
        <w:t>10</w:t>
      </w:r>
      <w:r w:rsidR="00F96490">
        <w:t xml:space="preserve">.2.4-1 </w:t>
      </w:r>
      <w:r w:rsidR="00A07457" w:rsidRPr="006E1E0B">
        <w:t>–</w:t>
      </w:r>
      <w:r w:rsidRPr="006E1E0B">
        <w:t xml:space="preserve"> Semantic discovery phase </w:t>
      </w:r>
      <w:bookmarkEnd w:id="83"/>
      <w:r w:rsidRPr="006E1E0B">
        <w:t>call flows</w:t>
      </w:r>
    </w:p>
    <w:p w14:paraId="7E95CBC7" w14:textId="05E1627B" w:rsidR="00EC5A7B" w:rsidRPr="006E1E0B" w:rsidRDefault="0036066E" w:rsidP="00A370E9">
      <w:pPr>
        <w:pStyle w:val="Heading3"/>
      </w:pPr>
      <w:bookmarkStart w:id="84" w:name="_Toc487718319"/>
      <w:bookmarkStart w:id="85" w:name="_Toc516840158"/>
      <w:r w:rsidRPr="006E1E0B">
        <w:t>10.2.5</w:t>
      </w:r>
      <w:r w:rsidRPr="006E1E0B">
        <w:tab/>
      </w:r>
      <w:r w:rsidR="00EC5A7B" w:rsidRPr="006E1E0B">
        <w:t>Retrieval of semantic descriptor and sensor information</w:t>
      </w:r>
      <w:bookmarkEnd w:id="84"/>
      <w:bookmarkEnd w:id="85"/>
    </w:p>
    <w:p w14:paraId="7E95CBC8" w14:textId="3A623089" w:rsidR="00EC5A7B" w:rsidRPr="006E1E0B" w:rsidRDefault="00EC5A7B" w:rsidP="00A370E9">
      <w:pPr>
        <w:rPr>
          <w:color w:val="000000"/>
        </w:rPr>
      </w:pPr>
      <w:r w:rsidRPr="006E1E0B">
        <w:rPr>
          <w:color w:val="000000"/>
        </w:rPr>
        <w:t xml:space="preserve">Call flows regarding the retrieval of the semantic descriptor and the contentInstance resources are depicted in </w:t>
      </w:r>
      <w:r w:rsidR="00A07457" w:rsidRPr="006E1E0B">
        <w:rPr>
          <w:color w:val="000000"/>
        </w:rPr>
        <w:t xml:space="preserve">Figure </w:t>
      </w:r>
      <w:r w:rsidR="00F96490" w:rsidRPr="006E1E0B">
        <w:t>10</w:t>
      </w:r>
      <w:r w:rsidR="00F96490">
        <w:t xml:space="preserve">.2.5-1 </w:t>
      </w:r>
      <w:r w:rsidRPr="006E1E0B">
        <w:rPr>
          <w:color w:val="000000"/>
        </w:rPr>
        <w:t>and can be described as follows:</w:t>
      </w:r>
    </w:p>
    <w:p w14:paraId="7E95CBC9" w14:textId="5BE8EF30" w:rsidR="00EC5A7B" w:rsidRPr="006E1E0B" w:rsidRDefault="00A07457" w:rsidP="00A07457">
      <w:pPr>
        <w:pStyle w:val="enumlev1"/>
      </w:pPr>
      <w:r w:rsidRPr="006E1E0B">
        <w:t>1)</w:t>
      </w:r>
      <w:r w:rsidRPr="006E1E0B">
        <w:tab/>
      </w:r>
      <w:r w:rsidR="00EC5A7B" w:rsidRPr="006E1E0B">
        <w:t>The smartphone application (ADN-AE6) sends GET requests for retrieval of the semantic descriptor child resources of the discovered sensor resources</w:t>
      </w:r>
      <w:r w:rsidR="00F156E0" w:rsidRPr="006E1E0B">
        <w:t>;</w:t>
      </w:r>
    </w:p>
    <w:p w14:paraId="7E95CBCA" w14:textId="61493994" w:rsidR="00EC5A7B" w:rsidRPr="006E1E0B" w:rsidRDefault="00A07457" w:rsidP="00A07457">
      <w:pPr>
        <w:pStyle w:val="enumlev1"/>
      </w:pPr>
      <w:r w:rsidRPr="006E1E0B">
        <w:t>2)</w:t>
      </w:r>
      <w:r w:rsidR="00EC5A7B" w:rsidRPr="006E1E0B">
        <w:tab/>
        <w:t>The oneM2M service platform (IN-CSE) returns the requested semantic descriptor child resources</w:t>
      </w:r>
      <w:r w:rsidR="00F156E0" w:rsidRPr="006E1E0B">
        <w:t>;</w:t>
      </w:r>
    </w:p>
    <w:p w14:paraId="7E95CBCB" w14:textId="2754201D" w:rsidR="00EC5A7B" w:rsidRPr="006E1E0B" w:rsidRDefault="00A07457" w:rsidP="00A07457">
      <w:pPr>
        <w:pStyle w:val="enumlev1"/>
      </w:pPr>
      <w:r w:rsidRPr="006E1E0B">
        <w:t>3)</w:t>
      </w:r>
      <w:r w:rsidR="00EC5A7B" w:rsidRPr="006E1E0B">
        <w:tab/>
        <w:t>Based on the respective information contained in the retrieved semantic descriptor, the sm</w:t>
      </w:r>
      <w:r w:rsidRPr="006E1E0B">
        <w:t xml:space="preserve">artphone application (ADN-AE6) </w:t>
      </w:r>
      <w:r w:rsidR="00EC5A7B" w:rsidRPr="006E1E0B">
        <w:t>requests the latest content instance provided by the sensor application containing the sensor measurement</w:t>
      </w:r>
      <w:r w:rsidR="00F156E0" w:rsidRPr="006E1E0B">
        <w:t>;</w:t>
      </w:r>
    </w:p>
    <w:p w14:paraId="7E95CBCC" w14:textId="6160C256" w:rsidR="00EC5A7B" w:rsidRPr="006E1E0B" w:rsidRDefault="00A07457" w:rsidP="00A07457">
      <w:pPr>
        <w:pStyle w:val="enumlev1"/>
      </w:pPr>
      <w:r w:rsidRPr="006E1E0B">
        <w:t>4)</w:t>
      </w:r>
      <w:r w:rsidR="00EC5A7B" w:rsidRPr="006E1E0B">
        <w:tab/>
        <w:t>The oneM2M service platform (IN-CSE) returns the requested content instance containing the sensor information.</w:t>
      </w:r>
    </w:p>
    <w:p w14:paraId="7E785F8C" w14:textId="6F37864A" w:rsidR="00A07457" w:rsidRPr="006E1E0B" w:rsidRDefault="00F96490" w:rsidP="00A07457">
      <w:pPr>
        <w:pStyle w:val="Figure"/>
      </w:pPr>
      <w:r>
        <w:rPr>
          <w:noProof/>
          <w:lang w:eastAsia="en-GB"/>
        </w:rPr>
        <w:lastRenderedPageBreak/>
        <w:drawing>
          <wp:inline distT="0" distB="0" distL="0" distR="0" wp14:anchorId="4027B5E0" wp14:editId="1CD002ED">
            <wp:extent cx="5986284" cy="5074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eM2M-SM(18)_F10.2.5-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284" cy="5074930"/>
                    </a:xfrm>
                    <a:prstGeom prst="rect">
                      <a:avLst/>
                    </a:prstGeom>
                  </pic:spPr>
                </pic:pic>
              </a:graphicData>
            </a:graphic>
          </wp:inline>
        </w:drawing>
      </w:r>
    </w:p>
    <w:p w14:paraId="7E95CBCE" w14:textId="3B745597" w:rsidR="00EC5A7B" w:rsidRPr="006E1E0B" w:rsidRDefault="00A07457" w:rsidP="002F535E">
      <w:pPr>
        <w:pStyle w:val="FigureNoTitle0"/>
        <w:rPr>
          <w:bCs/>
        </w:rPr>
      </w:pPr>
      <w:r w:rsidRPr="006E1E0B">
        <w:t xml:space="preserve">Figure </w:t>
      </w:r>
      <w:r w:rsidR="00F96490" w:rsidRPr="006E1E0B">
        <w:t>10</w:t>
      </w:r>
      <w:r w:rsidR="00F96490">
        <w:t xml:space="preserve">.2.5-1 </w:t>
      </w:r>
      <w:r w:rsidRPr="006E1E0B">
        <w:t>–</w:t>
      </w:r>
      <w:r w:rsidR="00EC5A7B" w:rsidRPr="006E1E0B">
        <w:t xml:space="preserve"> Retrieval of semantic descriptor and sens</w:t>
      </w:r>
      <w:r w:rsidRPr="006E1E0B">
        <w:t>or information phase call flows</w:t>
      </w:r>
    </w:p>
    <w:p w14:paraId="7E95CBCF" w14:textId="328BBC29" w:rsidR="00EC5A7B" w:rsidRPr="006E1E0B" w:rsidRDefault="0036066E" w:rsidP="00A370E9">
      <w:pPr>
        <w:pStyle w:val="Heading1"/>
      </w:pPr>
      <w:bookmarkStart w:id="86" w:name="_Toc487718320"/>
      <w:bookmarkStart w:id="87" w:name="_Toc516840159"/>
      <w:bookmarkStart w:id="88" w:name="_Toc520791499"/>
      <w:bookmarkStart w:id="89" w:name="_Toc529947495"/>
      <w:r w:rsidRPr="006E1E0B">
        <w:t>11</w:t>
      </w:r>
      <w:r w:rsidRPr="006E1E0B">
        <w:tab/>
      </w:r>
      <w:r w:rsidR="00EC5A7B" w:rsidRPr="006E1E0B">
        <w:t>Implementation</w:t>
      </w:r>
      <w:bookmarkEnd w:id="86"/>
      <w:bookmarkEnd w:id="87"/>
      <w:bookmarkEnd w:id="88"/>
      <w:bookmarkEnd w:id="89"/>
    </w:p>
    <w:p w14:paraId="7E95CBD0" w14:textId="35BE4291" w:rsidR="00EC5A7B" w:rsidRPr="006E1E0B" w:rsidRDefault="0036066E" w:rsidP="00A370E9">
      <w:pPr>
        <w:pStyle w:val="Heading2"/>
      </w:pPr>
      <w:bookmarkStart w:id="90" w:name="_Toc476059891"/>
      <w:bookmarkStart w:id="91" w:name="_Toc487718321"/>
      <w:bookmarkStart w:id="92" w:name="_Toc516840160"/>
      <w:bookmarkStart w:id="93" w:name="_Toc520791500"/>
      <w:bookmarkStart w:id="94" w:name="_Toc529947496"/>
      <w:r w:rsidRPr="006E1E0B">
        <w:t>11.1</w:t>
      </w:r>
      <w:r w:rsidRPr="006E1E0B">
        <w:tab/>
      </w:r>
      <w:r w:rsidR="00EC5A7B" w:rsidRPr="006E1E0B">
        <w:t>Introduction</w:t>
      </w:r>
      <w:bookmarkEnd w:id="90"/>
      <w:bookmarkEnd w:id="91"/>
      <w:bookmarkEnd w:id="92"/>
      <w:bookmarkEnd w:id="93"/>
      <w:bookmarkEnd w:id="94"/>
    </w:p>
    <w:p w14:paraId="7E95CBD1" w14:textId="7BFD6DC3" w:rsidR="00EC5A7B" w:rsidRPr="006E1E0B" w:rsidRDefault="00EC5A7B" w:rsidP="00EC5A7B">
      <w:r w:rsidRPr="006E1E0B">
        <w:t>Clause 11 presents necessary procedures required for the implementation of the semantic annotation and discovery use case, including conditions that must be met for the correct implementation of the current use case, and resource tree</w:t>
      </w:r>
      <w:r w:rsidR="00F07176" w:rsidRPr="006E1E0B">
        <w:t>,</w:t>
      </w:r>
      <w:r w:rsidRPr="006E1E0B">
        <w:t xml:space="preserve"> etc.</w:t>
      </w:r>
    </w:p>
    <w:p w14:paraId="7E95CBD2" w14:textId="5F0C8E10" w:rsidR="00EC5A7B" w:rsidRPr="006E1E0B" w:rsidRDefault="0036066E" w:rsidP="00A370E9">
      <w:pPr>
        <w:pStyle w:val="Heading2"/>
      </w:pPr>
      <w:bookmarkStart w:id="95" w:name="_Toc476059892"/>
      <w:bookmarkStart w:id="96" w:name="_Toc487718322"/>
      <w:bookmarkStart w:id="97" w:name="_Toc516840161"/>
      <w:bookmarkStart w:id="98" w:name="_Toc520791501"/>
      <w:bookmarkStart w:id="99" w:name="_Toc529947497"/>
      <w:r w:rsidRPr="006E1E0B">
        <w:t>11.2</w:t>
      </w:r>
      <w:r w:rsidRPr="006E1E0B">
        <w:tab/>
      </w:r>
      <w:r w:rsidR="00EC5A7B" w:rsidRPr="006E1E0B">
        <w:t>Assumptions</w:t>
      </w:r>
      <w:bookmarkEnd w:id="95"/>
      <w:bookmarkEnd w:id="96"/>
      <w:bookmarkEnd w:id="97"/>
      <w:bookmarkEnd w:id="98"/>
      <w:bookmarkEnd w:id="99"/>
    </w:p>
    <w:p w14:paraId="7E95CBD3" w14:textId="013B252F" w:rsidR="00EC5A7B" w:rsidRPr="006E1E0B" w:rsidRDefault="00EC5A7B" w:rsidP="00F07176">
      <w:r w:rsidRPr="006E1E0B">
        <w:t>Assumptions are presented as below in order to ensure the semantic annotation and discovery use case can be correctly implemented</w:t>
      </w:r>
      <w:r w:rsidR="00F07176" w:rsidRPr="006E1E0B">
        <w:t>:</w:t>
      </w:r>
    </w:p>
    <w:p w14:paraId="7E95CBD4" w14:textId="0F4B2238" w:rsidR="00EC5A7B" w:rsidRPr="006E1E0B" w:rsidRDefault="00F07176" w:rsidP="00F07176">
      <w:pPr>
        <w:pStyle w:val="enumlev1"/>
      </w:pPr>
      <w:r w:rsidRPr="006E1E0B">
        <w:t>–</w:t>
      </w:r>
      <w:r w:rsidRPr="006E1E0B">
        <w:tab/>
      </w:r>
      <w:r w:rsidR="00F156E0" w:rsidRPr="006E1E0B">
        <w:t>s</w:t>
      </w:r>
      <w:r w:rsidR="00EC5A7B" w:rsidRPr="006E1E0B">
        <w:t>ecurity is not considered in the current use case;</w:t>
      </w:r>
    </w:p>
    <w:p w14:paraId="7E95CBD5" w14:textId="46058468" w:rsidR="00EC5A7B" w:rsidRPr="006E1E0B" w:rsidRDefault="00F07176" w:rsidP="00F07176">
      <w:pPr>
        <w:pStyle w:val="enumlev1"/>
      </w:pPr>
      <w:r w:rsidRPr="006E1E0B">
        <w:t>–</w:t>
      </w:r>
      <w:r w:rsidRPr="006E1E0B">
        <w:tab/>
      </w:r>
      <w:r w:rsidR="00EC5A7B" w:rsidRPr="006E1E0B">
        <w:t>HTTP binding of oneM2M primitives is used in the current use case;</w:t>
      </w:r>
    </w:p>
    <w:p w14:paraId="7E95CBD6" w14:textId="34C4678E" w:rsidR="00EC5A7B" w:rsidRPr="006E1E0B" w:rsidRDefault="00F07176" w:rsidP="00F07176">
      <w:pPr>
        <w:pStyle w:val="enumlev1"/>
      </w:pPr>
      <w:r w:rsidRPr="006E1E0B">
        <w:t>–</w:t>
      </w:r>
      <w:r w:rsidRPr="006E1E0B">
        <w:tab/>
      </w:r>
      <w:r w:rsidR="00EC5A7B" w:rsidRPr="006E1E0B">
        <w:t>XML serializations of oneM2M primitives are used in the current use case;</w:t>
      </w:r>
    </w:p>
    <w:p w14:paraId="7E95CBD7" w14:textId="506C88AC" w:rsidR="00EC5A7B" w:rsidRPr="006E1E0B" w:rsidRDefault="00F07176" w:rsidP="00F07176">
      <w:pPr>
        <w:pStyle w:val="enumlev1"/>
      </w:pPr>
      <w:r w:rsidRPr="006E1E0B">
        <w:t>–</w:t>
      </w:r>
      <w:r w:rsidRPr="006E1E0B">
        <w:tab/>
      </w:r>
      <w:r w:rsidR="00F156E0" w:rsidRPr="006E1E0B">
        <w:t>a</w:t>
      </w:r>
      <w:r w:rsidR="00EC5A7B" w:rsidRPr="006E1E0B">
        <w:t>ll mandatory HTTP headers are presented in the HTTP requests while optional headers are selectively used in the current use case;</w:t>
      </w:r>
    </w:p>
    <w:p w14:paraId="7E95CBD8" w14:textId="6EC40F84" w:rsidR="00EC5A7B" w:rsidRPr="006E1E0B" w:rsidRDefault="00F07176" w:rsidP="00F07176">
      <w:pPr>
        <w:pStyle w:val="enumlev1"/>
      </w:pPr>
      <w:r w:rsidRPr="006E1E0B">
        <w:t>–</w:t>
      </w:r>
      <w:r w:rsidRPr="006E1E0B">
        <w:tab/>
      </w:r>
      <w:r w:rsidR="00F156E0" w:rsidRPr="006E1E0B">
        <w:t>a</w:t>
      </w:r>
      <w:r w:rsidR="00EC5A7B" w:rsidRPr="006E1E0B">
        <w:t>ll mandatory resource attributes for resources presented in the current use case are presented in the HTTP requests while optional resource attributes are selectively used in the current use case;</w:t>
      </w:r>
    </w:p>
    <w:p w14:paraId="7E95CBD9" w14:textId="373912B2" w:rsidR="00EC5A7B" w:rsidRPr="006E1E0B" w:rsidRDefault="00F07176" w:rsidP="00F07176">
      <w:pPr>
        <w:pStyle w:val="enumlev1"/>
      </w:pPr>
      <w:r w:rsidRPr="006E1E0B">
        <w:lastRenderedPageBreak/>
        <w:t>–</w:t>
      </w:r>
      <w:r w:rsidRPr="006E1E0B">
        <w:tab/>
      </w:r>
      <w:r w:rsidR="00F156E0" w:rsidRPr="006E1E0B">
        <w:t>a</w:t>
      </w:r>
      <w:r w:rsidR="00EC5A7B" w:rsidRPr="006E1E0B">
        <w:t xml:space="preserve">ll AEs in the current use case are initially registered with the IN-CSEs and the identifier of the AEs are assigned by it acting as the </w:t>
      </w:r>
      <w:r w:rsidR="00F156E0" w:rsidRPr="006E1E0B">
        <w:t>r</w:t>
      </w:r>
      <w:r w:rsidR="00EC5A7B" w:rsidRPr="006E1E0B">
        <w:t>egistrar CSE of the AE;</w:t>
      </w:r>
    </w:p>
    <w:p w14:paraId="7E95CBDA" w14:textId="7330561E" w:rsidR="00EC5A7B" w:rsidRPr="006E1E0B" w:rsidRDefault="00F07176" w:rsidP="00F07176">
      <w:pPr>
        <w:pStyle w:val="enumlev1"/>
      </w:pPr>
      <w:r w:rsidRPr="006E1E0B">
        <w:t>–</w:t>
      </w:r>
      <w:r w:rsidRPr="006E1E0B">
        <w:tab/>
      </w:r>
      <w:r w:rsidR="00F156E0" w:rsidRPr="006E1E0B">
        <w:t>a</w:t>
      </w:r>
      <w:r w:rsidR="00EC5A7B" w:rsidRPr="006E1E0B">
        <w:t xml:space="preserve">ll resources created in the current use case are addressable with the oneM2M </w:t>
      </w:r>
      <w:r w:rsidR="00F156E0" w:rsidRPr="006E1E0B">
        <w:t>r</w:t>
      </w:r>
      <w:r w:rsidR="00EC5A7B" w:rsidRPr="006E1E0B">
        <w:t xml:space="preserve">esource </w:t>
      </w:r>
      <w:r w:rsidR="00F156E0" w:rsidRPr="006E1E0B">
        <w:t>i</w:t>
      </w:r>
      <w:r w:rsidR="00EC5A7B" w:rsidRPr="006E1E0B">
        <w:t xml:space="preserve">dentifier form of </w:t>
      </w:r>
      <w:r w:rsidR="00F156E0" w:rsidRPr="006E1E0B">
        <w:rPr>
          <w:i/>
        </w:rPr>
        <w:t>h</w:t>
      </w:r>
      <w:r w:rsidR="00EC5A7B" w:rsidRPr="006E1E0B">
        <w:rPr>
          <w:i/>
        </w:rPr>
        <w:t>ierarchical address</w:t>
      </w:r>
      <w:r w:rsidR="00EC5A7B" w:rsidRPr="006E1E0B">
        <w:t>;</w:t>
      </w:r>
    </w:p>
    <w:p w14:paraId="7E95CBDB" w14:textId="2064AF04" w:rsidR="00EC5A7B" w:rsidRPr="006E1E0B" w:rsidRDefault="00F07176" w:rsidP="00F07176">
      <w:pPr>
        <w:pStyle w:val="enumlev1"/>
      </w:pPr>
      <w:r w:rsidRPr="006E1E0B">
        <w:t>–</w:t>
      </w:r>
      <w:r w:rsidRPr="006E1E0B">
        <w:tab/>
      </w:r>
      <w:r w:rsidR="00F156E0" w:rsidRPr="006E1E0B">
        <w:t>s</w:t>
      </w:r>
      <w:r w:rsidR="00EC5A7B" w:rsidRPr="006E1E0B">
        <w:t>hort names for the representation of the resources and attributes are used in the current use case;</w:t>
      </w:r>
    </w:p>
    <w:p w14:paraId="7E95CBDC" w14:textId="413C54B7" w:rsidR="00EC5A7B" w:rsidRPr="006E1E0B" w:rsidRDefault="00F07176" w:rsidP="00F07176">
      <w:pPr>
        <w:pStyle w:val="enumlev1"/>
      </w:pPr>
      <w:r w:rsidRPr="006E1E0B">
        <w:t>–</w:t>
      </w:r>
      <w:r w:rsidRPr="006E1E0B">
        <w:tab/>
      </w:r>
      <w:r w:rsidR="00F156E0" w:rsidRPr="006E1E0B">
        <w:t>d</w:t>
      </w:r>
      <w:r w:rsidR="00EC5A7B" w:rsidRPr="006E1E0B">
        <w:t>efault access control policy has already been created under IN-CSE;</w:t>
      </w:r>
    </w:p>
    <w:p w14:paraId="7E95CBDD" w14:textId="428AC0E1" w:rsidR="00EC5A7B" w:rsidRPr="006E1E0B" w:rsidRDefault="00F07176" w:rsidP="00F07176">
      <w:pPr>
        <w:pStyle w:val="enumlev1"/>
      </w:pPr>
      <w:r w:rsidRPr="006E1E0B">
        <w:t>–</w:t>
      </w:r>
      <w:r w:rsidRPr="006E1E0B">
        <w:tab/>
      </w:r>
      <w:r w:rsidR="00F156E0" w:rsidRPr="006E1E0B">
        <w:t>a</w:t>
      </w:r>
      <w:r w:rsidR="00EC5A7B" w:rsidRPr="006E1E0B">
        <w:t xml:space="preserve">ll request originators send </w:t>
      </w:r>
      <w:r w:rsidR="00EC5A7B" w:rsidRPr="006E1E0B">
        <w:rPr>
          <w:i/>
        </w:rPr>
        <w:t xml:space="preserve">Blocking Requests </w:t>
      </w:r>
      <w:r w:rsidR="00EC5A7B" w:rsidRPr="006E1E0B">
        <w:t>for accessing resources located in CSEs.</w:t>
      </w:r>
    </w:p>
    <w:p w14:paraId="7E95CBDE" w14:textId="60164DC1" w:rsidR="00EC5A7B" w:rsidRPr="006E1E0B" w:rsidRDefault="00B10EBD" w:rsidP="00A370E9">
      <w:pPr>
        <w:pStyle w:val="Heading2"/>
      </w:pPr>
      <w:bookmarkStart w:id="100" w:name="_Toc476059895"/>
      <w:bookmarkStart w:id="101" w:name="_Toc487718323"/>
      <w:bookmarkStart w:id="102" w:name="_Toc516840162"/>
      <w:bookmarkStart w:id="103" w:name="_Toc520791502"/>
      <w:bookmarkStart w:id="104" w:name="_Toc529947498"/>
      <w:r w:rsidRPr="006E1E0B">
        <w:t>11.3</w:t>
      </w:r>
      <w:r w:rsidRPr="006E1E0B">
        <w:tab/>
      </w:r>
      <w:r w:rsidR="00EC5A7B" w:rsidRPr="006E1E0B">
        <w:t xml:space="preserve">Resource </w:t>
      </w:r>
      <w:r w:rsidR="00F156E0" w:rsidRPr="006E1E0B">
        <w:t>s</w:t>
      </w:r>
      <w:r w:rsidR="00EC5A7B" w:rsidRPr="006E1E0B">
        <w:t>tructure</w:t>
      </w:r>
      <w:bookmarkEnd w:id="100"/>
      <w:bookmarkEnd w:id="101"/>
      <w:bookmarkEnd w:id="102"/>
      <w:bookmarkEnd w:id="103"/>
      <w:bookmarkEnd w:id="104"/>
    </w:p>
    <w:p w14:paraId="7E95CBDF" w14:textId="0B4CA591" w:rsidR="00EC5A7B" w:rsidRPr="006E1E0B" w:rsidRDefault="00B10EBD" w:rsidP="00A370E9">
      <w:pPr>
        <w:pStyle w:val="Heading3"/>
      </w:pPr>
      <w:bookmarkStart w:id="105" w:name="_Toc476059896"/>
      <w:bookmarkStart w:id="106" w:name="_Toc487718324"/>
      <w:bookmarkStart w:id="107" w:name="_Toc516840163"/>
      <w:r w:rsidRPr="006E1E0B">
        <w:t>11.3.1</w:t>
      </w:r>
      <w:r w:rsidRPr="006E1E0B">
        <w:tab/>
      </w:r>
      <w:r w:rsidR="00EC5A7B" w:rsidRPr="006E1E0B">
        <w:t>Introduction</w:t>
      </w:r>
      <w:bookmarkEnd w:id="105"/>
      <w:bookmarkEnd w:id="106"/>
      <w:bookmarkEnd w:id="107"/>
    </w:p>
    <w:p w14:paraId="7E95CBE0" w14:textId="1EDB2AE4" w:rsidR="00EC5A7B" w:rsidRPr="006E1E0B" w:rsidRDefault="00EC5A7B" w:rsidP="00EC5A7B">
      <w:r w:rsidRPr="006E1E0B">
        <w:t>The development of an oneM2M application includes the design of the resource trees of service capability layers, which is the IN-CSE in the current use case. The resource tree is constructed with child resources created according to the high</w:t>
      </w:r>
      <w:r w:rsidR="00F156E0" w:rsidRPr="006E1E0B">
        <w:t>-</w:t>
      </w:r>
      <w:r w:rsidRPr="006E1E0B">
        <w:t>level procedures presented in clause 10. All the child resources shown in the resource trees are mandatorily required in order to correctly implement the semantic annotation and discovery use case.</w:t>
      </w:r>
    </w:p>
    <w:p w14:paraId="7E95CBE1" w14:textId="59092D91" w:rsidR="00EC5A7B" w:rsidRPr="006E1E0B" w:rsidRDefault="00B10EBD" w:rsidP="00A370E9">
      <w:pPr>
        <w:pStyle w:val="Heading3"/>
      </w:pPr>
      <w:bookmarkStart w:id="108" w:name="_Toc476059897"/>
      <w:bookmarkStart w:id="109" w:name="_Toc487718325"/>
      <w:bookmarkStart w:id="110" w:name="_Toc516840164"/>
      <w:r w:rsidRPr="006E1E0B">
        <w:t>11.3.2</w:t>
      </w:r>
      <w:r w:rsidRPr="006E1E0B">
        <w:tab/>
      </w:r>
      <w:r w:rsidR="00EC5A7B" w:rsidRPr="006E1E0B">
        <w:t xml:space="preserve">Resource </w:t>
      </w:r>
      <w:r w:rsidR="00F156E0" w:rsidRPr="006E1E0B">
        <w:t>s</w:t>
      </w:r>
      <w:r w:rsidR="00EC5A7B" w:rsidRPr="006E1E0B">
        <w:t>tructure of IN-CSE</w:t>
      </w:r>
      <w:bookmarkEnd w:id="108"/>
      <w:bookmarkEnd w:id="109"/>
      <w:bookmarkEnd w:id="110"/>
    </w:p>
    <w:p w14:paraId="1323819E" w14:textId="28D48947" w:rsidR="00F647AF" w:rsidRPr="006E1E0B" w:rsidRDefault="00EC5A7B" w:rsidP="00EC5A7B">
      <w:r w:rsidRPr="006E1E0B">
        <w:t>The resource tree of IN-CSE starts with a CSEBase</w:t>
      </w:r>
      <w:r w:rsidRPr="006E1E0B">
        <w:rPr>
          <w:i/>
        </w:rPr>
        <w:t xml:space="preserve"> </w:t>
      </w:r>
      <w:r w:rsidRPr="006E1E0B">
        <w:t xml:space="preserve">named </w:t>
      </w:r>
      <w:r w:rsidRPr="006E1E0B">
        <w:rPr>
          <w:b/>
          <w:i/>
        </w:rPr>
        <w:t>server</w:t>
      </w:r>
      <w:r w:rsidRPr="006E1E0B">
        <w:t xml:space="preserve"> depicted in </w:t>
      </w:r>
      <w:r w:rsidR="00F07176" w:rsidRPr="006E1E0B">
        <w:t xml:space="preserve">Figure </w:t>
      </w:r>
      <w:r w:rsidRPr="006E1E0B">
        <w:t>11-1.</w:t>
      </w:r>
    </w:p>
    <w:p w14:paraId="7E95CBE3" w14:textId="77777777" w:rsidR="00EC5A7B" w:rsidRPr="006E1E0B" w:rsidRDefault="00EC5A7B" w:rsidP="00EC5A7B">
      <w:r w:rsidRPr="006E1E0B">
        <w:t>The root CSEBase has four direct child resources directly relevant to the semantic annotation and discovery use case, which are the tempsensorae1, tempsensorae2, tempsensorae3 and tempsensorae4 resources, representing ADN-AE1, ADN-AE2, ADN-AE3, and ADN-AE4, respectively. Each AE will have a container named temperature where the content instances (CI1 to CIN) are stored, and a semantic descriptor named SD1. As the substructure of each AE resource is exactly the same, only the substructure of tempsensorae1 is shown.</w:t>
      </w:r>
    </w:p>
    <w:p w14:paraId="16ECEB86" w14:textId="4A6BFDDF" w:rsidR="00F07176" w:rsidRPr="006E1E0B" w:rsidRDefault="00F96490" w:rsidP="00F07176">
      <w:pPr>
        <w:pStyle w:val="Figure"/>
      </w:pPr>
      <w:r>
        <w:rPr>
          <w:noProof/>
          <w:lang w:eastAsia="en-GB"/>
        </w:rPr>
        <w:drawing>
          <wp:inline distT="0" distB="0" distL="0" distR="0" wp14:anchorId="2BF732DF" wp14:editId="3243E9E1">
            <wp:extent cx="1612395" cy="322783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eM2M-SM(18)_F11.3.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395" cy="3227839"/>
                    </a:xfrm>
                    <a:prstGeom prst="rect">
                      <a:avLst/>
                    </a:prstGeom>
                  </pic:spPr>
                </pic:pic>
              </a:graphicData>
            </a:graphic>
          </wp:inline>
        </w:drawing>
      </w:r>
    </w:p>
    <w:p w14:paraId="7E95CBE5" w14:textId="4CD76053" w:rsidR="00EC5A7B" w:rsidRPr="006E1E0B" w:rsidRDefault="00EC5A7B" w:rsidP="009747D7">
      <w:pPr>
        <w:pStyle w:val="FigureNoTitle0"/>
        <w:rPr>
          <w:bCs/>
        </w:rPr>
      </w:pPr>
      <w:r w:rsidRPr="006E1E0B">
        <w:t>Figure 11-1</w:t>
      </w:r>
      <w:r w:rsidR="009747D7" w:rsidRPr="006E1E0B">
        <w:t xml:space="preserve"> </w:t>
      </w:r>
      <w:r w:rsidR="00F07176" w:rsidRPr="006E1E0B">
        <w:t>– IN-CSE resource structure</w:t>
      </w:r>
    </w:p>
    <w:p w14:paraId="7E95CBE6" w14:textId="51EA79A6" w:rsidR="00EC5A7B" w:rsidRPr="006E1E0B" w:rsidRDefault="00B10EBD" w:rsidP="00A370E9">
      <w:pPr>
        <w:pStyle w:val="Heading2"/>
      </w:pPr>
      <w:bookmarkStart w:id="111" w:name="_Toc476059899"/>
      <w:bookmarkStart w:id="112" w:name="_Toc487718326"/>
      <w:bookmarkStart w:id="113" w:name="_Toc516840165"/>
      <w:bookmarkStart w:id="114" w:name="_Toc520791503"/>
      <w:bookmarkStart w:id="115" w:name="_Toc529947499"/>
      <w:r w:rsidRPr="006E1E0B">
        <w:lastRenderedPageBreak/>
        <w:t>11.4</w:t>
      </w:r>
      <w:r w:rsidRPr="006E1E0B">
        <w:tab/>
      </w:r>
      <w:r w:rsidR="00EC5A7B" w:rsidRPr="006E1E0B">
        <w:t xml:space="preserve">Role of </w:t>
      </w:r>
      <w:r w:rsidR="00F156E0" w:rsidRPr="006E1E0B">
        <w:t>e</w:t>
      </w:r>
      <w:r w:rsidR="00EC5A7B" w:rsidRPr="006E1E0B">
        <w:t>ntities</w:t>
      </w:r>
      <w:bookmarkEnd w:id="111"/>
      <w:bookmarkEnd w:id="112"/>
      <w:bookmarkEnd w:id="113"/>
      <w:bookmarkEnd w:id="114"/>
      <w:bookmarkEnd w:id="115"/>
    </w:p>
    <w:p w14:paraId="7E95CBE7" w14:textId="3B5B72C2" w:rsidR="00EC5A7B" w:rsidRPr="006E1E0B" w:rsidRDefault="00B10EBD" w:rsidP="00A370E9">
      <w:pPr>
        <w:pStyle w:val="Heading3"/>
      </w:pPr>
      <w:bookmarkStart w:id="116" w:name="_Toc476059900"/>
      <w:bookmarkStart w:id="117" w:name="_Toc487718327"/>
      <w:bookmarkStart w:id="118" w:name="_Toc516840166"/>
      <w:r w:rsidRPr="006E1E0B">
        <w:t>11.4.1</w:t>
      </w:r>
      <w:r w:rsidRPr="006E1E0B">
        <w:tab/>
      </w:r>
      <w:r w:rsidR="00EC5A7B" w:rsidRPr="006E1E0B">
        <w:t>oneM2M service platform (IN-CSE)</w:t>
      </w:r>
      <w:bookmarkEnd w:id="116"/>
      <w:bookmarkEnd w:id="117"/>
      <w:bookmarkEnd w:id="118"/>
    </w:p>
    <w:p w14:paraId="7E95CBE8" w14:textId="5C4B3BA3" w:rsidR="00EC5A7B" w:rsidRPr="006E1E0B" w:rsidRDefault="00EC5A7B" w:rsidP="00EC5A7B">
      <w:r w:rsidRPr="006E1E0B">
        <w:t xml:space="preserve">The oneM2M service platform is modelled as an </w:t>
      </w:r>
      <w:r w:rsidR="00CF7EB2" w:rsidRPr="006E1E0B">
        <w:t>IN-CSE and is responsible for:</w:t>
      </w:r>
    </w:p>
    <w:p w14:paraId="7E95CBE9" w14:textId="3884F61F" w:rsidR="00EC5A7B" w:rsidRPr="006E1E0B" w:rsidRDefault="00F07176" w:rsidP="00F07176">
      <w:pPr>
        <w:pStyle w:val="enumlev1"/>
      </w:pPr>
      <w:r w:rsidRPr="006E1E0B">
        <w:t>–</w:t>
      </w:r>
      <w:r w:rsidRPr="006E1E0B">
        <w:tab/>
      </w:r>
      <w:r w:rsidR="00EC5A7B" w:rsidRPr="006E1E0B">
        <w:t>handling the registration requests from</w:t>
      </w:r>
      <w:r w:rsidR="00EC5A7B" w:rsidRPr="006E1E0B">
        <w:rPr>
          <w:i/>
        </w:rPr>
        <w:t xml:space="preserve"> </w:t>
      </w:r>
      <w:r w:rsidR="00EC5A7B" w:rsidRPr="006E1E0B">
        <w:t>all ADN-AEs in the use case;</w:t>
      </w:r>
    </w:p>
    <w:p w14:paraId="7E95CBEA" w14:textId="1B36A805" w:rsidR="00EC5A7B" w:rsidRPr="006E1E0B" w:rsidRDefault="00F07176" w:rsidP="00F07176">
      <w:pPr>
        <w:pStyle w:val="enumlev1"/>
      </w:pPr>
      <w:r w:rsidRPr="006E1E0B">
        <w:t>–</w:t>
      </w:r>
      <w:r w:rsidRPr="006E1E0B">
        <w:tab/>
      </w:r>
      <w:r w:rsidR="00EC5A7B" w:rsidRPr="006E1E0B">
        <w:t>creating and managing the resource structures for storing sensor information and semantic annotations;</w:t>
      </w:r>
    </w:p>
    <w:p w14:paraId="7E95CBEB" w14:textId="7D6944A4" w:rsidR="00EC5A7B" w:rsidRPr="006E1E0B" w:rsidRDefault="00F07176" w:rsidP="00F07176">
      <w:pPr>
        <w:pStyle w:val="enumlev1"/>
      </w:pPr>
      <w:r w:rsidRPr="006E1E0B">
        <w:t>–</w:t>
      </w:r>
      <w:r w:rsidRPr="006E1E0B">
        <w:tab/>
      </w:r>
      <w:r w:rsidR="00EC5A7B" w:rsidRPr="006E1E0B">
        <w:t>executing semantic resource discovery.</w:t>
      </w:r>
    </w:p>
    <w:p w14:paraId="7E95CBEC" w14:textId="3E4E4A7A" w:rsidR="00EC5A7B" w:rsidRPr="006E1E0B" w:rsidRDefault="00B10EBD" w:rsidP="00A370E9">
      <w:pPr>
        <w:pStyle w:val="Heading3"/>
      </w:pPr>
      <w:bookmarkStart w:id="119" w:name="_Toc476059902"/>
      <w:bookmarkStart w:id="120" w:name="_Toc487718328"/>
      <w:bookmarkStart w:id="121" w:name="_Toc516840167"/>
      <w:r w:rsidRPr="006E1E0B">
        <w:t>11.4.2</w:t>
      </w:r>
      <w:r w:rsidRPr="006E1E0B">
        <w:tab/>
      </w:r>
      <w:r w:rsidR="00EC5A7B" w:rsidRPr="006E1E0B">
        <w:t>Temperature sensor applications (ADN-AE1, ADN-AE2, ADN-AE3 and ADN-AE4)</w:t>
      </w:r>
      <w:bookmarkEnd w:id="119"/>
      <w:bookmarkEnd w:id="120"/>
      <w:bookmarkEnd w:id="121"/>
    </w:p>
    <w:p w14:paraId="7E95CBED" w14:textId="4D3BB275" w:rsidR="00EC5A7B" w:rsidRPr="006E1E0B" w:rsidRDefault="00EC5A7B" w:rsidP="00EC5A7B">
      <w:r w:rsidRPr="006E1E0B">
        <w:t>Each of the temperature sensor applications are modelled as an ADN-AE and are responsible for</w:t>
      </w:r>
      <w:r w:rsidR="00CF7EB2" w:rsidRPr="006E1E0B">
        <w:t>:</w:t>
      </w:r>
    </w:p>
    <w:p w14:paraId="7E95CBEE" w14:textId="740AF198" w:rsidR="00EC5A7B" w:rsidRPr="006E1E0B" w:rsidRDefault="00F07176" w:rsidP="00F07176">
      <w:pPr>
        <w:pStyle w:val="enumlev1"/>
      </w:pPr>
      <w:r w:rsidRPr="006E1E0B">
        <w:t>–</w:t>
      </w:r>
      <w:r w:rsidRPr="006E1E0B">
        <w:tab/>
      </w:r>
      <w:r w:rsidR="00EC5A7B" w:rsidRPr="006E1E0B">
        <w:t>measuring the sensor information;</w:t>
      </w:r>
    </w:p>
    <w:p w14:paraId="7E95CBEF" w14:textId="4BB026ED" w:rsidR="00EC5A7B" w:rsidRPr="006E1E0B" w:rsidRDefault="00F07176" w:rsidP="00F07176">
      <w:pPr>
        <w:pStyle w:val="enumlev1"/>
      </w:pPr>
      <w:r w:rsidRPr="006E1E0B">
        <w:t>–</w:t>
      </w:r>
      <w:r w:rsidRPr="006E1E0B">
        <w:tab/>
      </w:r>
      <w:r w:rsidR="00EC5A7B" w:rsidRPr="006E1E0B">
        <w:t>registering the temperature sensors with the IN-CSE;</w:t>
      </w:r>
    </w:p>
    <w:p w14:paraId="7E95CBF0" w14:textId="08889C96" w:rsidR="00EC5A7B" w:rsidRPr="006E1E0B" w:rsidRDefault="00F07176" w:rsidP="00CF7EB2">
      <w:pPr>
        <w:pStyle w:val="enumlev1"/>
      </w:pPr>
      <w:r w:rsidRPr="006E1E0B">
        <w:t>–</w:t>
      </w:r>
      <w:r w:rsidRPr="006E1E0B">
        <w:tab/>
      </w:r>
      <w:r w:rsidR="00EC5A7B" w:rsidRPr="006E1E0B">
        <w:t xml:space="preserve">creating container resources named </w:t>
      </w:r>
      <w:r w:rsidR="00CF7EB2" w:rsidRPr="006E1E0B">
        <w:t>"</w:t>
      </w:r>
      <w:r w:rsidR="00EC5A7B" w:rsidRPr="006E1E0B">
        <w:t>temperature</w:t>
      </w:r>
      <w:r w:rsidR="00CF7EB2" w:rsidRPr="006E1E0B">
        <w:t>"</w:t>
      </w:r>
      <w:r w:rsidR="00EC5A7B" w:rsidRPr="006E1E0B">
        <w:t>;</w:t>
      </w:r>
    </w:p>
    <w:p w14:paraId="7E95CBF1" w14:textId="230FE584" w:rsidR="00EC5A7B" w:rsidRPr="006E1E0B" w:rsidRDefault="00F07176" w:rsidP="00CF7EB2">
      <w:pPr>
        <w:pStyle w:val="enumlev1"/>
      </w:pPr>
      <w:r w:rsidRPr="006E1E0B">
        <w:t>–</w:t>
      </w:r>
      <w:r w:rsidRPr="006E1E0B">
        <w:tab/>
      </w:r>
      <w:r w:rsidR="00EC5A7B" w:rsidRPr="006E1E0B">
        <w:t xml:space="preserve">creating content instance resources under </w:t>
      </w:r>
      <w:r w:rsidR="00CF7EB2" w:rsidRPr="006E1E0B">
        <w:t>the container "</w:t>
      </w:r>
      <w:r w:rsidR="00EC5A7B" w:rsidRPr="006E1E0B">
        <w:t>temperature</w:t>
      </w:r>
      <w:r w:rsidR="00CF7EB2" w:rsidRPr="006E1E0B">
        <w:t>"</w:t>
      </w:r>
      <w:r w:rsidR="00EC5A7B" w:rsidRPr="006E1E0B">
        <w:t xml:space="preserve"> that contain the temperature measurements.</w:t>
      </w:r>
    </w:p>
    <w:p w14:paraId="7E95CBF2" w14:textId="6A8D8C99" w:rsidR="00EC5A7B" w:rsidRPr="006E1E0B" w:rsidRDefault="00B10EBD" w:rsidP="00A370E9">
      <w:pPr>
        <w:pStyle w:val="Heading3"/>
      </w:pPr>
      <w:bookmarkStart w:id="122" w:name="_Toc476059903"/>
      <w:bookmarkStart w:id="123" w:name="_Toc487718329"/>
      <w:bookmarkStart w:id="124" w:name="_Toc516840168"/>
      <w:r w:rsidRPr="006E1E0B">
        <w:t>11.4.3</w:t>
      </w:r>
      <w:r w:rsidRPr="006E1E0B">
        <w:tab/>
      </w:r>
      <w:r w:rsidR="00EC5A7B" w:rsidRPr="006E1E0B">
        <w:t xml:space="preserve">Semantic </w:t>
      </w:r>
      <w:r w:rsidR="00F156E0" w:rsidRPr="006E1E0B">
        <w:t>a</w:t>
      </w:r>
      <w:r w:rsidR="00EC5A7B" w:rsidRPr="006E1E0B">
        <w:t xml:space="preserve">nnotation </w:t>
      </w:r>
      <w:r w:rsidR="00F156E0" w:rsidRPr="006E1E0B">
        <w:t>a</w:t>
      </w:r>
      <w:r w:rsidR="00EC5A7B" w:rsidRPr="006E1E0B">
        <w:t>pplication (ADN-AE5)</w:t>
      </w:r>
      <w:bookmarkEnd w:id="122"/>
      <w:bookmarkEnd w:id="123"/>
      <w:bookmarkEnd w:id="124"/>
    </w:p>
    <w:p w14:paraId="7E95CBF3" w14:textId="33E4C528" w:rsidR="00EC5A7B" w:rsidRPr="006E1E0B" w:rsidRDefault="00EC5A7B" w:rsidP="00EC5A7B">
      <w:r w:rsidRPr="006E1E0B">
        <w:t>The semantic annotation application, which is expected to run on a smartphone or other device with user interface is responsible for the following</w:t>
      </w:r>
      <w:r w:rsidR="00CF7EB2" w:rsidRPr="006E1E0B">
        <w:t>:</w:t>
      </w:r>
    </w:p>
    <w:p w14:paraId="7E95CBF4" w14:textId="3D460FE2" w:rsidR="00EC5A7B" w:rsidRPr="006E1E0B" w:rsidRDefault="00F07176" w:rsidP="00F07176">
      <w:pPr>
        <w:pStyle w:val="enumlev1"/>
      </w:pPr>
      <w:r w:rsidRPr="006E1E0B">
        <w:t>–</w:t>
      </w:r>
      <w:r w:rsidRPr="006E1E0B">
        <w:tab/>
      </w:r>
      <w:r w:rsidR="00EC5A7B" w:rsidRPr="006E1E0B">
        <w:t>enable the user to create semantic annotations for resources representing sensors;</w:t>
      </w:r>
    </w:p>
    <w:p w14:paraId="7E95CBF5" w14:textId="707F302F" w:rsidR="00EC5A7B" w:rsidRPr="006E1E0B" w:rsidRDefault="00F07176" w:rsidP="00F07176">
      <w:pPr>
        <w:pStyle w:val="enumlev1"/>
      </w:pPr>
      <w:r w:rsidRPr="006E1E0B">
        <w:t>–</w:t>
      </w:r>
      <w:r w:rsidRPr="006E1E0B">
        <w:tab/>
      </w:r>
      <w:r w:rsidR="00EC5A7B" w:rsidRPr="006E1E0B">
        <w:t>create semantic descriptor resources as child resources of sensor AE resources that contain the semantic annotations.</w:t>
      </w:r>
    </w:p>
    <w:p w14:paraId="7E95CBF6" w14:textId="0F438BC8" w:rsidR="00EC5A7B" w:rsidRPr="006E1E0B" w:rsidRDefault="00B10EBD" w:rsidP="00A370E9">
      <w:pPr>
        <w:pStyle w:val="Heading3"/>
      </w:pPr>
      <w:bookmarkStart w:id="125" w:name="_Toc487718330"/>
      <w:bookmarkStart w:id="126" w:name="_Toc516840169"/>
      <w:r w:rsidRPr="006E1E0B">
        <w:t>11.4.4</w:t>
      </w:r>
      <w:r w:rsidRPr="006E1E0B">
        <w:tab/>
      </w:r>
      <w:r w:rsidR="00EC5A7B" w:rsidRPr="006E1E0B">
        <w:t xml:space="preserve">Semantic </w:t>
      </w:r>
      <w:r w:rsidR="00F156E0" w:rsidRPr="006E1E0B">
        <w:t>d</w:t>
      </w:r>
      <w:r w:rsidR="00EC5A7B" w:rsidRPr="006E1E0B">
        <w:t xml:space="preserve">iscovery </w:t>
      </w:r>
      <w:r w:rsidR="00F156E0" w:rsidRPr="006E1E0B">
        <w:t>a</w:t>
      </w:r>
      <w:r w:rsidR="00EC5A7B" w:rsidRPr="006E1E0B">
        <w:t>pplication (ADN-AE6)</w:t>
      </w:r>
      <w:bookmarkEnd w:id="125"/>
      <w:bookmarkEnd w:id="126"/>
    </w:p>
    <w:p w14:paraId="7E95CBF7" w14:textId="77777777" w:rsidR="00EC5A7B" w:rsidRPr="006E1E0B" w:rsidRDefault="00EC5A7B" w:rsidP="00EC5A7B">
      <w:r w:rsidRPr="006E1E0B">
        <w:t>The semantic discovery application, which is expected to run on a user device, is responsible for the following:</w:t>
      </w:r>
    </w:p>
    <w:p w14:paraId="7E95CBF8" w14:textId="5A688038" w:rsidR="00EC5A7B" w:rsidRPr="006E1E0B" w:rsidRDefault="00F07176" w:rsidP="00F07176">
      <w:pPr>
        <w:pStyle w:val="enumlev1"/>
      </w:pPr>
      <w:r w:rsidRPr="006E1E0B">
        <w:t>–</w:t>
      </w:r>
      <w:r w:rsidRPr="006E1E0B">
        <w:tab/>
      </w:r>
      <w:r w:rsidR="00EC5A7B" w:rsidRPr="006E1E0B">
        <w:t>enable the user to formulate the semantic filter for the semantic discovery (in SPARQL);</w:t>
      </w:r>
    </w:p>
    <w:p w14:paraId="7E95CBF9" w14:textId="760BDC00" w:rsidR="00EC5A7B" w:rsidRPr="006E1E0B" w:rsidRDefault="00F07176" w:rsidP="00F07176">
      <w:pPr>
        <w:pStyle w:val="enumlev1"/>
      </w:pPr>
      <w:r w:rsidRPr="006E1E0B">
        <w:t>–</w:t>
      </w:r>
      <w:r w:rsidRPr="006E1E0B">
        <w:tab/>
      </w:r>
      <w:r w:rsidR="00EC5A7B" w:rsidRPr="006E1E0B">
        <w:t>retrieve the semantic annotation for discovered resources;</w:t>
      </w:r>
    </w:p>
    <w:p w14:paraId="7E95CBFA" w14:textId="4003EF46" w:rsidR="00EC5A7B" w:rsidRPr="006E1E0B" w:rsidRDefault="00F07176" w:rsidP="00F07176">
      <w:pPr>
        <w:pStyle w:val="enumlev1"/>
      </w:pPr>
      <w:r w:rsidRPr="006E1E0B">
        <w:t>–</w:t>
      </w:r>
      <w:r w:rsidRPr="006E1E0B">
        <w:tab/>
      </w:r>
      <w:r w:rsidR="00EC5A7B" w:rsidRPr="006E1E0B">
        <w:t>retrieve sensor measurements based on the semantic annotations.</w:t>
      </w:r>
    </w:p>
    <w:p w14:paraId="7E95CBFB" w14:textId="35DDA9D8" w:rsidR="00EC5A7B" w:rsidRPr="006E1E0B" w:rsidRDefault="00B10EBD" w:rsidP="00B10EBD">
      <w:pPr>
        <w:pStyle w:val="Heading2"/>
      </w:pPr>
      <w:bookmarkStart w:id="127" w:name="_Toc476059904"/>
      <w:bookmarkStart w:id="128" w:name="_Toc487718331"/>
      <w:bookmarkStart w:id="129" w:name="_Toc516840170"/>
      <w:bookmarkStart w:id="130" w:name="_Toc520791504"/>
      <w:bookmarkStart w:id="131" w:name="_Toc529947500"/>
      <w:r w:rsidRPr="006E1E0B">
        <w:t>11.5</w:t>
      </w:r>
      <w:r w:rsidRPr="006E1E0B">
        <w:tab/>
      </w:r>
      <w:r w:rsidR="00EC5A7B" w:rsidRPr="006E1E0B">
        <w:t xml:space="preserve">Implementation </w:t>
      </w:r>
      <w:r w:rsidR="00F156E0" w:rsidRPr="006E1E0B">
        <w:t>p</w:t>
      </w:r>
      <w:r w:rsidR="00EC5A7B" w:rsidRPr="006E1E0B">
        <w:t>rocedures</w:t>
      </w:r>
      <w:bookmarkEnd w:id="127"/>
      <w:bookmarkEnd w:id="128"/>
      <w:bookmarkEnd w:id="129"/>
      <w:bookmarkEnd w:id="130"/>
      <w:bookmarkEnd w:id="131"/>
    </w:p>
    <w:p w14:paraId="7E95CBFC" w14:textId="3A052E69" w:rsidR="00EC5A7B" w:rsidRPr="006E1E0B" w:rsidRDefault="00B10EBD" w:rsidP="00A370E9">
      <w:pPr>
        <w:pStyle w:val="Heading3"/>
      </w:pPr>
      <w:bookmarkStart w:id="132" w:name="_Toc476059905"/>
      <w:bookmarkStart w:id="133" w:name="_Toc487718332"/>
      <w:bookmarkStart w:id="134" w:name="_Toc516840171"/>
      <w:r w:rsidRPr="006E1E0B">
        <w:t>11.5.1</w:t>
      </w:r>
      <w:r w:rsidRPr="006E1E0B">
        <w:tab/>
      </w:r>
      <w:r w:rsidR="00EC5A7B" w:rsidRPr="006E1E0B">
        <w:t>Introduction</w:t>
      </w:r>
      <w:bookmarkEnd w:id="132"/>
      <w:bookmarkEnd w:id="133"/>
      <w:bookmarkEnd w:id="134"/>
    </w:p>
    <w:p w14:paraId="7E95CBFD" w14:textId="08192DB0" w:rsidR="00EC5A7B" w:rsidRPr="006E1E0B" w:rsidRDefault="00EC5A7B" w:rsidP="00EC5A7B">
      <w:pPr>
        <w:rPr>
          <w:i/>
        </w:rPr>
      </w:pPr>
      <w:r w:rsidRPr="006E1E0B">
        <w:t xml:space="preserve">The implementation procedures in the current use case are mapped into HTTP bindings with XML serializations of oneM2M primitives according to the standard APIs describing the reference points Mca and Mcc, as defined in </w:t>
      </w:r>
      <w:r w:rsidR="003B530D" w:rsidRPr="006E1E0B">
        <w:t>[</w:t>
      </w:r>
      <w:r w:rsidRPr="006E1E0B">
        <w:t>b-</w:t>
      </w:r>
      <w:r w:rsidR="003B530D" w:rsidRPr="006E1E0B">
        <w:t>ITU-T Y.4500.1</w:t>
      </w:r>
      <w:r w:rsidRPr="006E1E0B">
        <w:t xml:space="preserve">], </w:t>
      </w:r>
      <w:r w:rsidR="00F07176" w:rsidRPr="006E1E0B">
        <w:t>[b</w:t>
      </w:r>
      <w:r w:rsidR="00F07176" w:rsidRPr="006E1E0B">
        <w:noBreakHyphen/>
      </w:r>
      <w:r w:rsidR="003B530D" w:rsidRPr="006E1E0B">
        <w:t>ITU-T Y.4500.4</w:t>
      </w:r>
      <w:r w:rsidRPr="006E1E0B">
        <w:t>], and the HTTP binding [b</w:t>
      </w:r>
      <w:r w:rsidR="003E62D5" w:rsidRPr="006E1E0B">
        <w:noBreakHyphen/>
        <w:t>ITU</w:t>
      </w:r>
      <w:r w:rsidR="003E62D5" w:rsidRPr="006E1E0B">
        <w:noBreakHyphen/>
      </w:r>
      <w:r w:rsidR="003B530D" w:rsidRPr="006E1E0B">
        <w:t>T Y.4500.9</w:t>
      </w:r>
      <w:r w:rsidRPr="006E1E0B">
        <w:t>].</w:t>
      </w:r>
    </w:p>
    <w:p w14:paraId="7E95CBFE" w14:textId="48FA75B4" w:rsidR="00EC5A7B" w:rsidRPr="006E1E0B" w:rsidRDefault="00EC5A7B" w:rsidP="00EC5A7B">
      <w:pPr>
        <w:rPr>
          <w:color w:val="000000"/>
        </w:rPr>
      </w:pPr>
      <w:r w:rsidRPr="006E1E0B">
        <w:t xml:space="preserve">In addition, </w:t>
      </w:r>
      <w:r w:rsidRPr="006E1E0B">
        <w:rPr>
          <w:i/>
        </w:rPr>
        <w:t xml:space="preserve">short names </w:t>
      </w:r>
      <w:r w:rsidRPr="006E1E0B">
        <w:t>for the representation of the resources and attributes are used in the implementation procedures.</w:t>
      </w:r>
    </w:p>
    <w:p w14:paraId="7E95CBFF" w14:textId="73D2355A" w:rsidR="00EC5A7B" w:rsidRPr="006E1E0B" w:rsidRDefault="00B10EBD" w:rsidP="00A370E9">
      <w:pPr>
        <w:pStyle w:val="Heading3"/>
      </w:pPr>
      <w:bookmarkStart w:id="135" w:name="_Toc487718333"/>
      <w:bookmarkStart w:id="136" w:name="_Toc516840172"/>
      <w:bookmarkStart w:id="137" w:name="_Toc476059906"/>
      <w:r w:rsidRPr="006E1E0B">
        <w:t>11.5.2</w:t>
      </w:r>
      <w:r w:rsidRPr="006E1E0B">
        <w:tab/>
      </w:r>
      <w:r w:rsidR="00EC5A7B" w:rsidRPr="006E1E0B">
        <w:t>Application registration</w:t>
      </w:r>
      <w:bookmarkEnd w:id="135"/>
      <w:bookmarkEnd w:id="136"/>
    </w:p>
    <w:p w14:paraId="7E95CC00" w14:textId="1145F140" w:rsidR="00EC5A7B" w:rsidRPr="006E1E0B" w:rsidRDefault="00EC5A7B" w:rsidP="00EC5A7B">
      <w:r w:rsidRPr="006E1E0B">
        <w:t>The following example shows how the tempsensorae1 (ADN-AE) is registered with the IN-CSE. The same is done for tempsensorae2, tempsensorae3 and tempsensorae4, whi</w:t>
      </w:r>
      <w:r w:rsidR="008C3271" w:rsidRPr="006E1E0B">
        <w:t>ch is not explicitly shown here:</w:t>
      </w:r>
    </w:p>
    <w:p w14:paraId="7E95CC01"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Request:</w:t>
      </w:r>
    </w:p>
    <w:p w14:paraId="7E95CC02"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POST /server?rcn=0 HTTP/1.1</w:t>
      </w:r>
    </w:p>
    <w:p w14:paraId="7E95CC03"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Host: in.provider.com:7579</w:t>
      </w:r>
    </w:p>
    <w:p w14:paraId="7E95CC0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12345</w:t>
      </w:r>
    </w:p>
    <w:p w14:paraId="7E95CC0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lastRenderedPageBreak/>
        <w:t>X-M2M-Origin: SOrigin</w:t>
      </w:r>
    </w:p>
    <w:p w14:paraId="7E95CC0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Content-Type: application/xml;ty=2</w:t>
      </w:r>
    </w:p>
    <w:p w14:paraId="7E95CC0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0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&lt;?xml version="1.0" encoding="UTF-8"?&gt;</w:t>
      </w:r>
    </w:p>
    <w:p w14:paraId="7E95CC09"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&lt;m2m:ae mlns:m2m="http://www.onem2m.org/xml/protocols" xmlns:xsi="http://www.w3.org/2001/XMLSchema-instance" rn="tempsensorae1"&gt;</w:t>
      </w:r>
    </w:p>
    <w:p w14:paraId="7E95CC0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&lt;api&gt;0.2.481.2.0001.001.000111&lt;/api&gt;</w:t>
      </w:r>
    </w:p>
    <w:p w14:paraId="7E95CC0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&lt;lbl&gt;semanticallyAnnotated tempSensor&lt;/lbl&gt;</w:t>
      </w:r>
    </w:p>
    <w:p w14:paraId="7E95CC0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&lt;rr&gt;true&lt;/rr&gt;</w:t>
      </w:r>
    </w:p>
    <w:p w14:paraId="7E95CC0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&lt;/m2m:ae&gt;</w:t>
      </w:r>
    </w:p>
    <w:p w14:paraId="7E95CC0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0F" w14:textId="77777777" w:rsidR="00EC5A7B" w:rsidRPr="006E1E0B" w:rsidRDefault="00EC5A7B" w:rsidP="00EC5A7B">
      <w:pPr>
        <w:widowControl w:val="0"/>
        <w:spacing w:before="0"/>
        <w:ind w:left="1000"/>
        <w:rPr>
          <w:rFonts w:ascii="Courier New" w:hAnsi="Courier New" w:cs="Courier New"/>
          <w:sz w:val="18"/>
          <w:szCs w:val="15"/>
          <w:lang w:eastAsia="ko-KR"/>
        </w:rPr>
      </w:pPr>
      <w:r w:rsidRPr="006E1E0B">
        <w:rPr>
          <w:rFonts w:ascii="Courier New" w:hAnsi="Courier New" w:cs="Courier New"/>
          <w:sz w:val="18"/>
          <w:szCs w:val="15"/>
          <w:lang w:eastAsia="ko-KR"/>
        </w:rPr>
        <w:t>HTTP Response:</w:t>
      </w:r>
    </w:p>
    <w:p w14:paraId="7E95CC10"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201 Created</w:t>
      </w:r>
    </w:p>
    <w:p w14:paraId="7E95CC11"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12345</w:t>
      </w:r>
    </w:p>
    <w:p w14:paraId="7E95CC12" w14:textId="77777777" w:rsidR="00EC5A7B" w:rsidRPr="001046EF" w:rsidRDefault="00EC5A7B" w:rsidP="00EC5A7B">
      <w:pPr>
        <w:widowControl w:val="0"/>
        <w:spacing w:before="0"/>
        <w:ind w:left="1000"/>
        <w:rPr>
          <w:rFonts w:ascii="Courier New" w:hAnsi="Courier New" w:cs="Courier New"/>
          <w:color w:val="0070C1"/>
          <w:sz w:val="18"/>
          <w:szCs w:val="15"/>
          <w:lang w:val="fr-CH" w:eastAsia="ko-KR"/>
        </w:rPr>
      </w:pPr>
      <w:r w:rsidRPr="001046EF">
        <w:rPr>
          <w:rFonts w:ascii="Courier New" w:hAnsi="Courier New" w:cs="Courier New"/>
          <w:color w:val="0070C1"/>
          <w:sz w:val="18"/>
          <w:szCs w:val="15"/>
          <w:lang w:val="fr-CH" w:eastAsia="ko-KR"/>
        </w:rPr>
        <w:t>X-M2M-RSC: 2001</w:t>
      </w:r>
    </w:p>
    <w:p w14:paraId="7E95CC13" w14:textId="77777777" w:rsidR="00EC5A7B" w:rsidRPr="001046EF" w:rsidRDefault="00EC5A7B" w:rsidP="00EC5A7B">
      <w:pPr>
        <w:widowControl w:val="0"/>
        <w:spacing w:before="0"/>
        <w:ind w:left="1000"/>
        <w:rPr>
          <w:rFonts w:ascii="Courier New" w:hAnsi="Courier New" w:cs="Courier New"/>
          <w:sz w:val="18"/>
          <w:szCs w:val="15"/>
          <w:lang w:val="fr-CH" w:eastAsia="ko-KR"/>
        </w:rPr>
      </w:pPr>
      <w:r w:rsidRPr="001046EF">
        <w:rPr>
          <w:rFonts w:ascii="Courier New" w:hAnsi="Courier New" w:cs="Courier New"/>
          <w:color w:val="0070C1"/>
          <w:sz w:val="18"/>
          <w:szCs w:val="15"/>
          <w:lang w:val="fr-CH" w:eastAsia="ko-KR"/>
        </w:rPr>
        <w:t>Content-Location: /server/ae-349923453</w:t>
      </w:r>
    </w:p>
    <w:p w14:paraId="7E95CC14" w14:textId="4B5252E8" w:rsidR="00EC5A7B" w:rsidRPr="006E1E0B" w:rsidRDefault="00B10EBD" w:rsidP="00AE394A">
      <w:pPr>
        <w:pStyle w:val="Heading3"/>
      </w:pPr>
      <w:bookmarkStart w:id="138" w:name="_Toc487718334"/>
      <w:bookmarkStart w:id="139" w:name="_Toc516840173"/>
      <w:bookmarkEnd w:id="137"/>
      <w:r w:rsidRPr="006E1E0B">
        <w:t>11.5.</w:t>
      </w:r>
      <w:r w:rsidR="00AE394A" w:rsidRPr="006E1E0B">
        <w:t>3</w:t>
      </w:r>
      <w:r w:rsidRPr="006E1E0B">
        <w:tab/>
      </w:r>
      <w:r w:rsidR="00EC5A7B" w:rsidRPr="006E1E0B">
        <w:t>Initial resource creation</w:t>
      </w:r>
      <w:bookmarkEnd w:id="138"/>
      <w:bookmarkEnd w:id="139"/>
    </w:p>
    <w:p w14:paraId="7E95CC15" w14:textId="424E752A" w:rsidR="00EC5A7B" w:rsidRPr="006E1E0B" w:rsidRDefault="00EC5A7B" w:rsidP="008C3271">
      <w:r w:rsidRPr="006E1E0B">
        <w:t>The following example shows how the temperature container child resource of tempsensorae1 is created, which will hold the content instances with the measured sensor values. The same is done for the temperature container child resources of tempsensorae2, tempsensorae3 and tempsensorae4, which is not explicitly shown here</w:t>
      </w:r>
      <w:r w:rsidR="008C3271" w:rsidRPr="006E1E0B">
        <w:t>:</w:t>
      </w:r>
    </w:p>
    <w:p w14:paraId="7E95CC16"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Request:</w:t>
      </w:r>
    </w:p>
    <w:p w14:paraId="7E95CC17"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POST /server/tempsensorae1?rcn=0 HTTP/1.1</w:t>
      </w:r>
    </w:p>
    <w:p w14:paraId="7E95CC1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Host: in.provider.com:7579</w:t>
      </w:r>
    </w:p>
    <w:p w14:paraId="7E95CC19"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X-M2M-RI:12346</w:t>
      </w:r>
    </w:p>
    <w:p w14:paraId="7E95CC1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X-M2M-Origin:SOrigin</w:t>
      </w:r>
    </w:p>
    <w:p w14:paraId="7E95CC1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Content-Type:application/xml;ty=3</w:t>
      </w:r>
    </w:p>
    <w:p w14:paraId="7E95CC1C" w14:textId="77777777" w:rsidR="00EC5A7B" w:rsidRPr="006E1E0B" w:rsidRDefault="00EC5A7B" w:rsidP="00EC5A7B">
      <w:pPr>
        <w:widowControl w:val="0"/>
        <w:spacing w:before="0"/>
        <w:rPr>
          <w:rFonts w:ascii="Courier New" w:hAnsi="Courier New" w:cs="Courier New"/>
          <w:color w:val="0070C1"/>
          <w:sz w:val="18"/>
          <w:szCs w:val="15"/>
          <w:lang w:eastAsia="ko-KR"/>
        </w:rPr>
      </w:pPr>
    </w:p>
    <w:p w14:paraId="7E95CC1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&lt;?xml version="1.0" encoding="UTF-8"?&gt;</w:t>
      </w:r>
    </w:p>
    <w:p w14:paraId="7E95CC1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&lt;m2m:cnt xmlns:m2m="http://www.onem2m.org/xml/protocols" xmlns:xsi="http://www.w3.org/2001/XMLSchema-instance" rn="temperature"&gt;</w:t>
      </w:r>
    </w:p>
    <w:p w14:paraId="7E95CC1F" w14:textId="77777777" w:rsidR="00EC5A7B" w:rsidRPr="00377E8F" w:rsidRDefault="00EC5A7B" w:rsidP="00EC5A7B">
      <w:pPr>
        <w:widowControl w:val="0"/>
        <w:spacing w:before="0"/>
        <w:ind w:left="1000"/>
        <w:rPr>
          <w:rFonts w:ascii="Courier New" w:hAnsi="Courier New" w:cs="Courier New"/>
          <w:color w:val="0070C1"/>
          <w:sz w:val="18"/>
          <w:szCs w:val="15"/>
          <w:lang w:val="fr-CH" w:eastAsia="ko-KR"/>
        </w:rPr>
      </w:pPr>
      <w:r w:rsidRPr="006E1E0B">
        <w:rPr>
          <w:rFonts w:ascii="Courier New" w:hAnsi="Courier New" w:cs="Courier New"/>
          <w:color w:val="0070C1"/>
          <w:sz w:val="18"/>
          <w:szCs w:val="15"/>
          <w:lang w:eastAsia="ko-KR"/>
        </w:rPr>
        <w:t xml:space="preserve">    </w:t>
      </w:r>
      <w:r w:rsidRPr="00377E8F">
        <w:rPr>
          <w:rFonts w:ascii="Courier New" w:hAnsi="Courier New" w:cs="Courier New"/>
          <w:color w:val="0070C1"/>
          <w:sz w:val="18"/>
          <w:szCs w:val="15"/>
          <w:lang w:val="fr-CH" w:eastAsia="ko-KR"/>
        </w:rPr>
        <w:t>&lt;lbl&gt;container&lt;/lbl&gt;</w:t>
      </w:r>
    </w:p>
    <w:p w14:paraId="7E95CC20" w14:textId="77777777" w:rsidR="00EC5A7B" w:rsidRPr="00377E8F" w:rsidRDefault="00EC5A7B" w:rsidP="00EC5A7B">
      <w:pPr>
        <w:widowControl w:val="0"/>
        <w:spacing w:before="0"/>
        <w:ind w:left="1000"/>
        <w:rPr>
          <w:rFonts w:ascii="Courier New" w:hAnsi="Courier New" w:cs="Courier New"/>
          <w:color w:val="0070C1"/>
          <w:sz w:val="18"/>
          <w:szCs w:val="15"/>
          <w:lang w:val="fr-CH" w:eastAsia="ko-KR"/>
        </w:rPr>
      </w:pPr>
      <w:r w:rsidRPr="00377E8F">
        <w:rPr>
          <w:rFonts w:ascii="Courier New" w:hAnsi="Courier New" w:cs="Courier New"/>
          <w:color w:val="0070C1"/>
          <w:sz w:val="18"/>
          <w:szCs w:val="15"/>
          <w:lang w:val="fr-CH" w:eastAsia="ko-KR"/>
        </w:rPr>
        <w:t>&lt;/m2m:cnt&gt;</w:t>
      </w:r>
    </w:p>
    <w:p w14:paraId="7E95CC21" w14:textId="77777777" w:rsidR="00EC5A7B" w:rsidRPr="00377E8F" w:rsidRDefault="00EC5A7B" w:rsidP="00EC5A7B">
      <w:pPr>
        <w:widowControl w:val="0"/>
        <w:spacing w:before="0"/>
        <w:ind w:left="1000"/>
        <w:rPr>
          <w:rFonts w:ascii="Courier New" w:hAnsi="Courier New" w:cs="Courier New"/>
          <w:sz w:val="18"/>
          <w:szCs w:val="15"/>
          <w:lang w:val="fr-CH" w:eastAsia="ko-KR"/>
        </w:rPr>
      </w:pPr>
    </w:p>
    <w:p w14:paraId="7E95CC22" w14:textId="77777777" w:rsidR="00EC5A7B" w:rsidRPr="006E1E0B" w:rsidRDefault="00EC5A7B" w:rsidP="00EC5A7B">
      <w:pPr>
        <w:widowControl w:val="0"/>
        <w:spacing w:before="0"/>
        <w:ind w:left="1000"/>
        <w:rPr>
          <w:rFonts w:ascii="Courier New" w:hAnsi="Courier New" w:cs="Courier New"/>
          <w:sz w:val="18"/>
          <w:szCs w:val="15"/>
          <w:lang w:eastAsia="ko-KR"/>
        </w:rPr>
      </w:pPr>
      <w:r w:rsidRPr="006E1E0B">
        <w:rPr>
          <w:rFonts w:ascii="Courier New" w:hAnsi="Courier New" w:cs="Courier New"/>
          <w:sz w:val="18"/>
          <w:szCs w:val="15"/>
          <w:lang w:eastAsia="ko-KR"/>
        </w:rPr>
        <w:t>HTTP Response:</w:t>
      </w:r>
    </w:p>
    <w:p w14:paraId="7E95CC23"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201 Created</w:t>
      </w:r>
    </w:p>
    <w:p w14:paraId="7E95CC2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12346</w:t>
      </w:r>
    </w:p>
    <w:p w14:paraId="7E95CC25" w14:textId="77777777" w:rsidR="00EC5A7B" w:rsidRPr="00377E8F" w:rsidRDefault="00EC5A7B" w:rsidP="00EC5A7B">
      <w:pPr>
        <w:widowControl w:val="0"/>
        <w:spacing w:before="0"/>
        <w:ind w:left="1000"/>
        <w:rPr>
          <w:rFonts w:ascii="Courier New" w:hAnsi="Courier New" w:cs="Courier New"/>
          <w:color w:val="0070C1"/>
          <w:sz w:val="18"/>
          <w:szCs w:val="15"/>
          <w:lang w:val="fr-CH" w:eastAsia="ko-KR"/>
        </w:rPr>
      </w:pPr>
      <w:r w:rsidRPr="00377E8F">
        <w:rPr>
          <w:rFonts w:ascii="Courier New" w:hAnsi="Courier New" w:cs="Courier New"/>
          <w:color w:val="0070C1"/>
          <w:sz w:val="18"/>
          <w:szCs w:val="15"/>
          <w:lang w:val="fr-CH" w:eastAsia="ko-KR"/>
        </w:rPr>
        <w:t>X-M2M-RSC: 2001</w:t>
      </w:r>
    </w:p>
    <w:p w14:paraId="7E95CC26" w14:textId="77777777" w:rsidR="00EC5A7B" w:rsidRPr="00377E8F" w:rsidRDefault="00EC5A7B" w:rsidP="00EC5A7B">
      <w:pPr>
        <w:widowControl w:val="0"/>
        <w:spacing w:before="0"/>
        <w:ind w:left="1000"/>
        <w:rPr>
          <w:rFonts w:ascii="Courier New" w:hAnsi="Courier New" w:cs="Courier New"/>
          <w:color w:val="C00000"/>
          <w:sz w:val="18"/>
          <w:szCs w:val="15"/>
          <w:lang w:val="fr-CH" w:eastAsia="ko-KR"/>
        </w:rPr>
      </w:pPr>
      <w:r w:rsidRPr="00377E8F">
        <w:rPr>
          <w:rFonts w:ascii="Courier New" w:hAnsi="Courier New" w:cs="Courier New"/>
          <w:color w:val="0070C1"/>
          <w:sz w:val="18"/>
          <w:szCs w:val="15"/>
          <w:lang w:val="fr-CH" w:eastAsia="ko-KR"/>
        </w:rPr>
        <w:t>Content-Location: /server/cnt-282750912</w:t>
      </w:r>
    </w:p>
    <w:p w14:paraId="7E95CC27" w14:textId="77777777" w:rsidR="00EC5A7B" w:rsidRPr="006E1E0B" w:rsidRDefault="00EC5A7B" w:rsidP="00EC5A7B">
      <w:r w:rsidRPr="006E1E0B">
        <w:t>The example below shows how a content instance holding a temperature value is created in the temperature container.</w:t>
      </w:r>
    </w:p>
    <w:p w14:paraId="7E95CC28"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Request:</w:t>
      </w:r>
    </w:p>
    <w:p w14:paraId="7E95CC29"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POST /server/tempsensorae1/temperature?rcn=0 HTTP/1.1</w:t>
      </w:r>
    </w:p>
    <w:p w14:paraId="7E95CC2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Host: in.provider.com:7579</w:t>
      </w:r>
    </w:p>
    <w:p w14:paraId="7E95CC2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Accept:application/xml</w:t>
      </w:r>
    </w:p>
    <w:p w14:paraId="7E95CC2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X-M2M-RI:12347</w:t>
      </w:r>
    </w:p>
    <w:p w14:paraId="7E95CC2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X-M2M-Origin:SOrigin</w:t>
      </w:r>
    </w:p>
    <w:p w14:paraId="7E95CC2E"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Content-Type:application/xml; ty=4</w:t>
      </w:r>
    </w:p>
    <w:p w14:paraId="7E95CC2F" w14:textId="77777777" w:rsidR="00EC5A7B" w:rsidRPr="004240BC" w:rsidRDefault="00EC5A7B" w:rsidP="00EC5A7B">
      <w:pPr>
        <w:widowControl w:val="0"/>
        <w:spacing w:before="0"/>
        <w:rPr>
          <w:rFonts w:ascii="Courier New" w:hAnsi="Courier New" w:cs="Courier New"/>
          <w:color w:val="0070C1"/>
          <w:sz w:val="18"/>
          <w:szCs w:val="15"/>
          <w:lang w:val="fr-CH" w:eastAsia="ko-KR"/>
        </w:rPr>
      </w:pPr>
    </w:p>
    <w:p w14:paraId="7E95CC3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&lt;?xml version="1.0" encoding="UTF-8" standalone="yes"?&gt;</w:t>
      </w:r>
    </w:p>
    <w:p w14:paraId="7E95CC31" w14:textId="77777777" w:rsidR="00EC5A7B" w:rsidRPr="001046EF" w:rsidRDefault="00EC5A7B" w:rsidP="00EC5A7B">
      <w:pPr>
        <w:widowControl w:val="0"/>
        <w:spacing w:before="0"/>
        <w:ind w:left="1000"/>
        <w:rPr>
          <w:rFonts w:ascii="Courier New" w:hAnsi="Courier New" w:cs="Courier New"/>
          <w:color w:val="0070C1"/>
          <w:sz w:val="18"/>
          <w:szCs w:val="15"/>
          <w:lang w:val="es-ES_tradnl" w:eastAsia="ko-KR"/>
        </w:rPr>
      </w:pPr>
      <w:r w:rsidRPr="001046EF">
        <w:rPr>
          <w:rFonts w:ascii="Courier New" w:hAnsi="Courier New" w:cs="Courier New"/>
          <w:color w:val="0070C1"/>
          <w:sz w:val="18"/>
          <w:szCs w:val="15"/>
          <w:lang w:val="es-ES_tradnl" w:eastAsia="ko-KR"/>
        </w:rPr>
        <w:t>&lt;m2m:cin xmlns:m2m="http://www.onem2m.org/xml/protocols" xmlns:xsi="http://www.w3.org/2001/XMLSchema-instance"&gt;</w:t>
      </w:r>
    </w:p>
    <w:p w14:paraId="7E95CC32" w14:textId="77777777" w:rsidR="00EC5A7B" w:rsidRPr="004240BC" w:rsidRDefault="00EC5A7B" w:rsidP="00EC5A7B">
      <w:pPr>
        <w:widowControl w:val="0"/>
        <w:spacing w:before="0"/>
        <w:ind w:left="1000"/>
        <w:rPr>
          <w:rFonts w:ascii="Courier New" w:hAnsi="Courier New" w:cs="Courier New"/>
          <w:color w:val="0070C1"/>
          <w:sz w:val="18"/>
          <w:szCs w:val="15"/>
          <w:lang w:val="es-ES_tradnl" w:eastAsia="ko-KR"/>
        </w:rPr>
      </w:pPr>
      <w:r w:rsidRPr="001046EF">
        <w:rPr>
          <w:rFonts w:ascii="Courier New" w:hAnsi="Courier New" w:cs="Courier New"/>
          <w:color w:val="0070C1"/>
          <w:sz w:val="18"/>
          <w:szCs w:val="15"/>
          <w:lang w:val="es-ES_tradnl" w:eastAsia="ko-KR"/>
        </w:rPr>
        <w:t xml:space="preserve">    </w:t>
      </w:r>
      <w:r w:rsidRPr="004240BC">
        <w:rPr>
          <w:rFonts w:ascii="Courier New" w:hAnsi="Courier New" w:cs="Courier New"/>
          <w:color w:val="0070C1"/>
          <w:sz w:val="18"/>
          <w:szCs w:val="15"/>
          <w:lang w:val="es-ES_tradnl" w:eastAsia="ko-KR"/>
        </w:rPr>
        <w:t>&lt;con&gt;75&lt;/con&gt;</w:t>
      </w:r>
    </w:p>
    <w:p w14:paraId="7E95CC33" w14:textId="77777777" w:rsidR="00EC5A7B" w:rsidRPr="001046EF" w:rsidRDefault="00EC5A7B" w:rsidP="00EC5A7B">
      <w:pPr>
        <w:widowControl w:val="0"/>
        <w:spacing w:before="0"/>
        <w:ind w:left="1000"/>
        <w:rPr>
          <w:rFonts w:ascii="Courier New" w:hAnsi="Courier New" w:cs="Courier New"/>
          <w:color w:val="0070C1"/>
          <w:sz w:val="18"/>
          <w:szCs w:val="15"/>
          <w:lang w:eastAsia="ko-KR"/>
        </w:rPr>
      </w:pPr>
      <w:r w:rsidRPr="001046EF">
        <w:rPr>
          <w:rFonts w:ascii="Courier New" w:hAnsi="Courier New" w:cs="Courier New"/>
          <w:color w:val="0070C1"/>
          <w:sz w:val="18"/>
          <w:szCs w:val="15"/>
          <w:lang w:eastAsia="ko-KR"/>
        </w:rPr>
        <w:t>&lt;/m2m:cin&gt;</w:t>
      </w:r>
    </w:p>
    <w:p w14:paraId="7E95CC34" w14:textId="77777777" w:rsidR="00EC5A7B" w:rsidRPr="001046EF" w:rsidRDefault="00EC5A7B" w:rsidP="00EC5A7B">
      <w:pPr>
        <w:widowControl w:val="0"/>
        <w:rPr>
          <w:rFonts w:ascii="Courier New" w:hAnsi="Courier New" w:cs="Courier New"/>
          <w:color w:val="0070C1"/>
          <w:sz w:val="18"/>
          <w:szCs w:val="15"/>
          <w:lang w:eastAsia="ko-KR"/>
        </w:rPr>
      </w:pPr>
    </w:p>
    <w:p w14:paraId="7E95CC35" w14:textId="77777777" w:rsidR="00EC5A7B" w:rsidRPr="001046EF" w:rsidRDefault="00EC5A7B" w:rsidP="00EC5A7B">
      <w:pPr>
        <w:widowControl w:val="0"/>
        <w:spacing w:before="0"/>
        <w:ind w:left="1000"/>
        <w:rPr>
          <w:rFonts w:ascii="Courier New" w:hAnsi="Courier New" w:cs="Courier New"/>
          <w:sz w:val="18"/>
          <w:szCs w:val="15"/>
          <w:lang w:eastAsia="ko-KR"/>
        </w:rPr>
      </w:pPr>
      <w:r w:rsidRPr="001046EF">
        <w:rPr>
          <w:rFonts w:ascii="Courier New" w:hAnsi="Courier New" w:cs="Courier New"/>
          <w:sz w:val="18"/>
          <w:szCs w:val="15"/>
          <w:lang w:eastAsia="ko-KR"/>
        </w:rPr>
        <w:t>HTTP Response:</w:t>
      </w:r>
    </w:p>
    <w:p w14:paraId="7E95CC36"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201 Created</w:t>
      </w:r>
    </w:p>
    <w:p w14:paraId="7E95CC3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12347</w:t>
      </w:r>
    </w:p>
    <w:p w14:paraId="7E95CC38" w14:textId="77777777" w:rsidR="00EC5A7B" w:rsidRPr="001046EF" w:rsidRDefault="00EC5A7B" w:rsidP="00EC5A7B">
      <w:pPr>
        <w:widowControl w:val="0"/>
        <w:spacing w:before="0"/>
        <w:ind w:left="1000"/>
        <w:rPr>
          <w:rFonts w:ascii="Courier New" w:hAnsi="Courier New" w:cs="Courier New"/>
          <w:color w:val="0070C1"/>
          <w:sz w:val="18"/>
          <w:szCs w:val="15"/>
          <w:lang w:val="fr-CH" w:eastAsia="ko-KR"/>
        </w:rPr>
      </w:pPr>
      <w:r w:rsidRPr="001046EF">
        <w:rPr>
          <w:rFonts w:ascii="Courier New" w:hAnsi="Courier New" w:cs="Courier New"/>
          <w:color w:val="0070C1"/>
          <w:sz w:val="18"/>
          <w:szCs w:val="15"/>
          <w:lang w:val="fr-CH" w:eastAsia="ko-KR"/>
        </w:rPr>
        <w:t>X-M2M-RSC: 2001</w:t>
      </w:r>
    </w:p>
    <w:p w14:paraId="7E95CC39" w14:textId="77777777" w:rsidR="00EC5A7B" w:rsidRPr="001046EF" w:rsidRDefault="00EC5A7B" w:rsidP="00EC5A7B">
      <w:pPr>
        <w:widowControl w:val="0"/>
        <w:spacing w:before="0"/>
        <w:ind w:left="1000"/>
        <w:rPr>
          <w:rFonts w:ascii="Courier New" w:hAnsi="Courier New" w:cs="Courier New"/>
          <w:color w:val="0070C1"/>
          <w:sz w:val="18"/>
          <w:szCs w:val="15"/>
          <w:lang w:val="fr-CH" w:eastAsia="ko-KR"/>
        </w:rPr>
      </w:pPr>
      <w:r w:rsidRPr="001046EF">
        <w:rPr>
          <w:rFonts w:ascii="Courier New" w:hAnsi="Courier New" w:cs="Courier New"/>
          <w:color w:val="0070C1"/>
          <w:sz w:val="18"/>
          <w:szCs w:val="15"/>
          <w:lang w:val="fr-CH" w:eastAsia="ko-KR"/>
        </w:rPr>
        <w:t>Content-Location: /server/cin-234523664</w:t>
      </w:r>
    </w:p>
    <w:p w14:paraId="7E95CC3B" w14:textId="0DFE56C2" w:rsidR="00EC5A7B" w:rsidRPr="006E1E0B" w:rsidRDefault="00B10EBD" w:rsidP="00A370E9">
      <w:pPr>
        <w:pStyle w:val="Heading3"/>
      </w:pPr>
      <w:bookmarkStart w:id="140" w:name="_Toc487718335"/>
      <w:bookmarkStart w:id="141" w:name="_Toc516840174"/>
      <w:r w:rsidRPr="006E1E0B">
        <w:lastRenderedPageBreak/>
        <w:t>11.5.4</w:t>
      </w:r>
      <w:r w:rsidRPr="006E1E0B">
        <w:tab/>
      </w:r>
      <w:r w:rsidR="00EC5A7B" w:rsidRPr="006E1E0B">
        <w:t>Semantic descriptor resource creation</w:t>
      </w:r>
      <w:bookmarkEnd w:id="140"/>
      <w:bookmarkEnd w:id="141"/>
    </w:p>
    <w:p w14:paraId="7E95CC3C" w14:textId="36560929" w:rsidR="00EC5A7B" w:rsidRPr="006E1E0B" w:rsidRDefault="00EC5A7B" w:rsidP="00EC5A7B">
      <w:r w:rsidRPr="006E1E0B">
        <w:t>In the semantic annotation and discovery use case, a semantic annotation user application, e.g.</w:t>
      </w:r>
      <w:r w:rsidR="00B941DC" w:rsidRPr="006E1E0B">
        <w:t>,</w:t>
      </w:r>
      <w:r w:rsidRPr="006E1E0B">
        <w:t xml:space="preserve"> a smartphone app</w:t>
      </w:r>
      <w:r w:rsidR="00F156E0" w:rsidRPr="006E1E0B">
        <w:t>lication</w:t>
      </w:r>
      <w:r w:rsidRPr="006E1E0B">
        <w:t>, is used for semantically annotating a given resource. For this purpose, the semantic annotation application (ADN-AE5) creates a semantic descriptor child resource of the resource to be semantically annotated. The actual semantic description is represented in base64-encoded RDF/XML and can be found in the descriptor attribute of the semantic descriptor resource.</w:t>
      </w:r>
    </w:p>
    <w:p w14:paraId="7E95CC3D" w14:textId="4BDD6EC0" w:rsidR="00EC5A7B" w:rsidRPr="006E1E0B" w:rsidRDefault="00EC5A7B" w:rsidP="008C3271">
      <w:r w:rsidRPr="006E1E0B">
        <w:t>According to the scenario, there is one AE representing each temperature sensor. In the semantic description, all relevant information regarding the sensor and what it is measuring is represented, e.g.</w:t>
      </w:r>
      <w:r w:rsidR="00B941DC" w:rsidRPr="006E1E0B">
        <w:t>,</w:t>
      </w:r>
      <w:r w:rsidRPr="006E1E0B">
        <w:t xml:space="preserve"> that the unit of measurement is Celsius, the temperature value is represented as an integer, the value represents the indoor temperature of a particular house and how the latest value can be retrieved. Figure 9-2 shows the complete semantic information of the scenario combined, the semantic annotations listed below each contain the relevant information for on</w:t>
      </w:r>
      <w:r w:rsidR="00F07176" w:rsidRPr="006E1E0B">
        <w:t>e temperature sensor.</w:t>
      </w:r>
      <w:r w:rsidR="008C3271" w:rsidRPr="006E1E0B">
        <w:t xml:space="preserve"> In </w:t>
      </w:r>
      <w:r w:rsidR="00F07176" w:rsidRPr="006E1E0B">
        <w:t>base64</w:t>
      </w:r>
      <w:r w:rsidR="00F07176" w:rsidRPr="006E1E0B">
        <w:noBreakHyphen/>
      </w:r>
      <w:r w:rsidRPr="006E1E0B">
        <w:t>encoded form they are stored in the descriptor attributes of the respective semantic descriptor resources.</w:t>
      </w:r>
    </w:p>
    <w:p w14:paraId="7E95CC3E" w14:textId="77777777" w:rsidR="00EC5A7B" w:rsidRPr="006E1E0B" w:rsidRDefault="00EC5A7B" w:rsidP="00EC5A7B">
      <w:r w:rsidRPr="006E1E0B">
        <w:t>Semantic descriptor of indoor temperature sensor 1:</w:t>
      </w:r>
    </w:p>
    <w:p w14:paraId="7E95CC3F" w14:textId="77777777" w:rsidR="00EC5A7B" w:rsidRPr="004240BC" w:rsidRDefault="00EC5A7B" w:rsidP="00EC5A7B">
      <w:pPr>
        <w:widowControl w:val="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&lt;?xml version="1.0"?&gt;</w:t>
      </w:r>
    </w:p>
    <w:p w14:paraId="7E95CC40"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&lt;rdf:RDF xmlns="http://www.onem2m.org/ontology/houses_temperature_example#"</w:t>
      </w:r>
    </w:p>
    <w:p w14:paraId="7E95CC41"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xml:base="http://www.onem2m.org/ontology/houses_temperature_example"</w:t>
      </w:r>
    </w:p>
    <w:p w14:paraId="7E95CC42"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xmlns:temperature_example="http://www.onem2m.org/ontology/temperature_example#"</w:t>
      </w:r>
    </w:p>
    <w:p w14:paraId="7E95CC43"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xmlns:rdf="http://www.w3.org/1999/02/22-rdf-syntax-ns#"</w:t>
      </w:r>
    </w:p>
    <w:p w14:paraId="7E95CC44"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xmlns:owl="http://www.w3.org/2002/07/owl#"</w:t>
      </w:r>
    </w:p>
    <w:p w14:paraId="7E95CC45"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xmlns:xml="http://www.w3.org/XML/1998/namespace"</w:t>
      </w:r>
    </w:p>
    <w:p w14:paraId="7E95CC46"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xmlns:xsd="http://www.w3.org/2001/XMLSchema#"</w:t>
      </w:r>
    </w:p>
    <w:p w14:paraId="7E95CC47"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xmlns:rdfs="http://www.w3.org/2000/01/rdf-schema#"&gt;</w:t>
      </w:r>
    </w:p>
    <w:p w14:paraId="7E95CC48" w14:textId="77777777" w:rsidR="00EC5A7B" w:rsidRPr="004240BC" w:rsidRDefault="00EC5A7B" w:rsidP="00EC5A7B">
      <w:pPr>
        <w:widowControl w:val="0"/>
        <w:spacing w:before="0"/>
        <w:ind w:left="567"/>
        <w:rPr>
          <w:rFonts w:ascii="Courier New" w:hAnsi="Courier New" w:cs="Courier New"/>
          <w:color w:val="0070C1"/>
          <w:sz w:val="18"/>
          <w:szCs w:val="15"/>
          <w:lang w:val="de-CH" w:eastAsia="ko-KR"/>
        </w:rPr>
      </w:pPr>
    </w:p>
    <w:p w14:paraId="7E95CC49"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4240BC">
        <w:rPr>
          <w:rFonts w:ascii="Courier New" w:hAnsi="Courier New" w:cs="Courier New"/>
          <w:color w:val="0070C1"/>
          <w:sz w:val="18"/>
          <w:szCs w:val="15"/>
          <w:lang w:val="de-CH" w:eastAsia="ko-KR"/>
        </w:rPr>
        <w:t xml:space="preserve">    </w:t>
      </w:r>
      <w:r w:rsidRPr="006E1E0B">
        <w:rPr>
          <w:rFonts w:ascii="Courier New" w:hAnsi="Courier New" w:cs="Courier New"/>
          <w:color w:val="0070C1"/>
          <w:sz w:val="18"/>
          <w:szCs w:val="15"/>
          <w:lang w:eastAsia="ko-KR"/>
        </w:rPr>
        <w:t>&lt;owl:NamedIndividual rdf:about="http://www.onem2m.org/ontology/houses_temperature_example#House1"&gt;</w:t>
      </w:r>
    </w:p>
    <w:p w14:paraId="7E95CC4A"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rdf:resource="http://www.onem2m.org/ontology/temperature_example#House"/&gt;</w:t>
      </w:r>
    </w:p>
    <w:p w14:paraId="7E95CC4B"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&lt;temperature_example:hasIndoorTemperature rdf:resource="http://www.onem2m.org/ontology/houses_temperature_example#IndoorTempProperty1"/&gt;</w:t>
      </w:r>
    </w:p>
    <w:p w14:paraId="7E95CC4C"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4D"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p>
    <w:p w14:paraId="7E95CC4E"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rdf:about="http://www.onem2m.org/ontology/houses_temperature_example#IndoorTempProperty1"&gt;</w:t>
      </w:r>
    </w:p>
    <w:p w14:paraId="7E95CC4F"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rdf:resource="http://www.onem2m.org/ontology/temperature_example#TemperatureProperty"/&gt;</w:t>
      </w:r>
    </w:p>
    <w:p w14:paraId="7E95CC50" w14:textId="77777777" w:rsidR="00EC5A7B" w:rsidRPr="006E1E0B" w:rsidRDefault="00EC5A7B" w:rsidP="00EC5A7B">
      <w:pPr>
        <w:widowControl w:val="0"/>
        <w:spacing w:before="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&lt;temperature_example:hasDatatype&gt;xsd:int&lt;/temperature_example:hasDatatype&gt;</w:t>
      </w:r>
    </w:p>
    <w:p w14:paraId="7E95CC51"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&lt;temperature_example:hasUnit rdf:datatype="http://www.w3.org/2001/XMLSchema#string"&gt;Fahrenheit&lt;/temperature_example:hasUnit&gt;</w:t>
      </w:r>
    </w:p>
    <w:p w14:paraId="7E95CC52"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&lt;temperature_example:valueIsStoredIn&gt;http:// in.provider.com:7579/server/tempsensorae1/temperature/latest&lt;/temperature_example:valueIsStoredIn&gt;</w:t>
      </w:r>
    </w:p>
    <w:p w14:paraId="7E95CC53"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54"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p>
    <w:p w14:paraId="7E95CC55"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rdf:about="http://www.onem2m.org/ontology/houses_temperature_example#IndoorTempSensor1"&gt;</w:t>
      </w:r>
    </w:p>
    <w:p w14:paraId="7E95CC56"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rdf:resource="http://www.onem2m.org/ontology/temperature_example#TemperatureSensor"/&gt;</w:t>
      </w:r>
    </w:p>
    <w:p w14:paraId="7E95CC57"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&lt;temperature_example:hasTemperatureMeasuringFunction rdf:resource="http://www.onem2m.org/ontology/houses_temperature_example#TempFunction1"/&gt;</w:t>
      </w:r>
    </w:p>
    <w:p w14:paraId="7E95CC58"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59"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p>
    <w:p w14:paraId="7E95CC5A"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rdf:about="http://www.onem2m.org/ontology/houses_temperature_example#TempFunction1"</w:t>
      </w:r>
      <w:r w:rsidRPr="006E1E0B">
        <w:rPr>
          <w:rFonts w:ascii="Courier New" w:hAnsi="Courier New" w:cs="Courier New"/>
          <w:color w:val="0070C1"/>
          <w:sz w:val="18"/>
          <w:szCs w:val="15"/>
          <w:lang w:eastAsia="ko-KR"/>
        </w:rPr>
        <w:lastRenderedPageBreak/>
        <w:t>&gt;</w:t>
      </w:r>
    </w:p>
    <w:p w14:paraId="7E95CC5B"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rdf:resource="http://www.onem2m.org/ontology/temperature_example#TemperatureMeasuringFunction"/&gt;</w:t>
      </w:r>
    </w:p>
    <w:p w14:paraId="7E95CC5C"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&lt;temperature_example:measuresTemperature rdf:resource="http://www.onem2m.org/ontology/houses_temperature_example#IndoorTempProperty1"/&gt;</w:t>
      </w:r>
    </w:p>
    <w:p w14:paraId="7E95CC5D" w14:textId="28878A92"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5E" w14:textId="72DBC067" w:rsidR="00EC5A7B" w:rsidRPr="006E1E0B" w:rsidRDefault="00EC5A7B" w:rsidP="00EC5A7B">
      <w:pPr>
        <w:widowControl w:val="0"/>
        <w:spacing w:before="0"/>
        <w:ind w:left="567"/>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&lt;/rdf:RDF&gt;</w:t>
      </w:r>
    </w:p>
    <w:p w14:paraId="7E95CC5F" w14:textId="77777777" w:rsidR="00EC5A7B" w:rsidRPr="006E1E0B" w:rsidRDefault="00EC5A7B" w:rsidP="00EC5A7B">
      <w:pPr>
        <w:widowControl w:val="0"/>
        <w:spacing w:before="0"/>
        <w:ind w:left="567"/>
        <w:rPr>
          <w:rFonts w:ascii="Courier New" w:hAnsi="Courier New" w:cs="Courier New"/>
          <w:color w:val="0070C1"/>
          <w:sz w:val="18"/>
          <w:szCs w:val="15"/>
          <w:lang w:eastAsia="ko-KR"/>
        </w:rPr>
      </w:pPr>
    </w:p>
    <w:p w14:paraId="7E95CC61" w14:textId="77777777" w:rsidR="00EC5A7B" w:rsidRPr="006E1E0B" w:rsidRDefault="00EC5A7B" w:rsidP="00EC5A7B">
      <w:r w:rsidRPr="006E1E0B">
        <w:t>Semantic descriptor of outdoor temperature sensor:</w:t>
      </w:r>
    </w:p>
    <w:p w14:paraId="7E95CC62" w14:textId="77777777" w:rsidR="00EC5A7B" w:rsidRPr="004240BC" w:rsidRDefault="00EC5A7B" w:rsidP="00EC5A7B">
      <w:pPr>
        <w:widowControl w:val="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&lt;?xml version="1.0"?&gt;</w:t>
      </w:r>
    </w:p>
    <w:p w14:paraId="7E95CC63"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&lt;rdf:RDF xmlns="http://www.onem2m.org/ontology/houses_temperature_example#"</w:t>
      </w:r>
    </w:p>
    <w:p w14:paraId="7E95CC64"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xml:base="http://www.onem2m.org/ontology/houses_temperature_example"</w:t>
      </w:r>
    </w:p>
    <w:p w14:paraId="7E95CC65"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xmlns:temperature_example="http://www.onem2m.org/ontology/temperature_example#"</w:t>
      </w:r>
    </w:p>
    <w:p w14:paraId="7E95CC66"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xmlns:rdf="http://www.w3.org/1999/02/22-rdf-syntax-ns#"</w:t>
      </w:r>
    </w:p>
    <w:p w14:paraId="7E95CC67"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xmlns:owl="http://www.w3.org/2002/07/owl#"</w:t>
      </w:r>
    </w:p>
    <w:p w14:paraId="7E95CC68"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xmlns:xml="http://www.w3.org/XML/1998/namespace"</w:t>
      </w:r>
    </w:p>
    <w:p w14:paraId="7E95CC69"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xmlns:xsd="http://www.w3.org/2001/XMLSchema#"</w:t>
      </w:r>
    </w:p>
    <w:p w14:paraId="7E95CC6A"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xmlns:rdfs="http://www.w3.org/2000/01/rdf-schema#"&gt;</w:t>
      </w:r>
    </w:p>
    <w:p w14:paraId="7E95CC6B"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w:t>
      </w:r>
    </w:p>
    <w:p w14:paraId="7E95CC6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4240BC">
        <w:rPr>
          <w:rFonts w:ascii="Courier New" w:hAnsi="Courier New" w:cs="Courier New"/>
          <w:color w:val="0070C1"/>
          <w:sz w:val="18"/>
          <w:szCs w:val="15"/>
          <w:lang w:val="de-CH" w:eastAsia="ko-KR"/>
        </w:rPr>
        <w:t xml:space="preserve">    </w:t>
      </w:r>
      <w:r w:rsidRPr="006E1E0B">
        <w:rPr>
          <w:rFonts w:ascii="Courier New" w:hAnsi="Courier New" w:cs="Courier New"/>
          <w:color w:val="0070C1"/>
          <w:sz w:val="18"/>
          <w:szCs w:val="15"/>
          <w:lang w:eastAsia="ko-KR"/>
        </w:rPr>
        <w:t>&lt;owl:NamedIndividual rdf:about="http://www.onem2m.org/ontology/houses_temperature_example#House1"&gt;</w:t>
      </w:r>
    </w:p>
    <w:p w14:paraId="7E95CC6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rdf:resource="http://www.onem2m.org/ontology/temperature_example#House"/&gt;</w:t>
      </w:r>
    </w:p>
    <w:p w14:paraId="7E95CC6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&lt;temperature_example:hasOutdoorTemperature rdf:resource="http://www.onem2m.org/ontology/houses_temperature_example#OutdoorTempProperty"/&gt;</w:t>
      </w:r>
    </w:p>
    <w:p w14:paraId="7E95CC6F"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7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71"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rdf:about="http://www.onem2m.org/ontology/houses_temperature_example#OutdoorTempProperty"&gt;</w:t>
      </w:r>
    </w:p>
    <w:p w14:paraId="7E95CC7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rdf:resource="http://www.onem2m.org/ontology/temperature_example#TemperatureProperty"/&gt;</w:t>
      </w:r>
    </w:p>
    <w:p w14:paraId="7E95CC73" w14:textId="77777777" w:rsidR="00EC5A7B" w:rsidRPr="006E1E0B" w:rsidRDefault="00EC5A7B" w:rsidP="00EC5A7B">
      <w:pPr>
        <w:widowControl w:val="0"/>
        <w:spacing w:before="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&lt;temperature_example:hasDatatype&gt;xsd:int&lt;/temperature_example:hasDatatype&gt;</w:t>
      </w:r>
    </w:p>
    <w:p w14:paraId="7E95CC74" w14:textId="77777777" w:rsidR="00EC5A7B" w:rsidRPr="006E1E0B" w:rsidRDefault="00EC5A7B" w:rsidP="00EC5A7B">
      <w:pPr>
        <w:widowControl w:val="0"/>
        <w:spacing w:before="0"/>
        <w:ind w:left="284" w:firstLine="28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&lt;temperature_example:hasUnit rdf:datatype="http://www.w3.org/2001/XMLSchema#string"&gt;Celsius&lt;/temperature_example:hasUnit&gt;</w:t>
      </w:r>
    </w:p>
    <w:p w14:paraId="7E95CC75" w14:textId="77777777" w:rsidR="00EC5A7B" w:rsidRPr="006E1E0B" w:rsidRDefault="00EC5A7B" w:rsidP="00EC5A7B">
      <w:pPr>
        <w:widowControl w:val="0"/>
        <w:spacing w:before="0"/>
        <w:ind w:left="284" w:firstLine="28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&lt;temperature_example:valueIsStoredIn&gt;http://in.provider.com:7578/server/tempsensorae2/temperature/latest&lt;/temperature_example:valueIsStoredIn&gt;</w:t>
      </w:r>
    </w:p>
    <w:p w14:paraId="7E95CC7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7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w:t>
      </w:r>
    </w:p>
    <w:p w14:paraId="7E95CC7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rdf:about="http://www.onem2m.org/ontology/houses_temperature_example#OutdoorTempSensor"&gt;</w:t>
      </w:r>
    </w:p>
    <w:p w14:paraId="7E95CC79"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rdf:resource="http://www.onem2m.org/ontology/temperature_example#TemperatureSensor"/&gt;</w:t>
      </w:r>
    </w:p>
    <w:p w14:paraId="7E95CC7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&lt;temperature_example:hasTemperatureMeasuringFunction rdf:resource="http://www.onem2m.org/ontology/houses_temperature_example#TempFunction2"/&gt;</w:t>
      </w:r>
    </w:p>
    <w:p w14:paraId="7E95CC7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7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w:t>
      </w:r>
    </w:p>
    <w:p w14:paraId="7E95CC7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rdf:about="http://www.onem2m.org/ontology/houses_temperature_example#TempFunction2"&gt;</w:t>
      </w:r>
    </w:p>
    <w:p w14:paraId="7E95CC7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rdf:resource="http://www.onem2m.org/ontology/temperature_example#TemperatureMeasuringFunction"/&gt;</w:t>
      </w:r>
    </w:p>
    <w:p w14:paraId="7E95CC7F"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&lt;temperature_example:measuresTemperature rdf:resource="http://www.onem2m.org/ontology/houses_temperature_example#OutdoorTempProperty"/&gt;</w:t>
      </w:r>
    </w:p>
    <w:p w14:paraId="7E95CC8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81"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&lt;/rdf:RDF&gt;</w:t>
      </w:r>
    </w:p>
    <w:p w14:paraId="7E95CC8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84" w14:textId="77777777" w:rsidR="00EC5A7B" w:rsidRPr="006E1E0B" w:rsidRDefault="00EC5A7B" w:rsidP="00EC5A7B">
      <w:r w:rsidRPr="006E1E0B">
        <w:lastRenderedPageBreak/>
        <w:t>Semantic descriptor of indoor temperature sensor 2:</w:t>
      </w:r>
    </w:p>
    <w:p w14:paraId="7E95CC85" w14:textId="77777777" w:rsidR="00EC5A7B" w:rsidRPr="004240BC" w:rsidRDefault="00EC5A7B" w:rsidP="00EC5A7B">
      <w:pPr>
        <w:widowControl w:val="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&lt;?xml version="1.0"?&gt;</w:t>
      </w:r>
    </w:p>
    <w:p w14:paraId="7E95CC86"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&lt;rdf:RDF xmlns="http://www.onem2m.org/ontology/houses_temperature_example#"</w:t>
      </w:r>
    </w:p>
    <w:p w14:paraId="7E95CC87"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xml:base="http://www.onem2m.org/ontology/houses_temperature_example"</w:t>
      </w:r>
    </w:p>
    <w:p w14:paraId="7E95CC88"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xmlns:temperature_example="http://www.onem2m.org/ontology/temperature_example#"</w:t>
      </w:r>
    </w:p>
    <w:p w14:paraId="7E95CC89"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xmlns:rdf="http://www.w3.org/1999/02/22-rdf-syntax-ns#"</w:t>
      </w:r>
    </w:p>
    <w:p w14:paraId="7E95CC8A"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xmlns:owl="http://www.w3.org/2002/07/owl#"</w:t>
      </w:r>
    </w:p>
    <w:p w14:paraId="7E95CC8B"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xmlns:xml="http://www.w3.org/XML/1998/namespace"</w:t>
      </w:r>
    </w:p>
    <w:p w14:paraId="7E95CC8C"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xmlns:xsd="http://www.w3.org/2001/XMLSchema#"</w:t>
      </w:r>
    </w:p>
    <w:p w14:paraId="7E95CC8D"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xmlns:rdfs="http://www.w3.org/2000/01/rdf-schema#"&gt;</w:t>
      </w:r>
    </w:p>
    <w:p w14:paraId="7E95CC8E" w14:textId="77777777" w:rsidR="00EC5A7B" w:rsidRPr="004240BC" w:rsidRDefault="00EC5A7B" w:rsidP="00EC5A7B">
      <w:pPr>
        <w:widowControl w:val="0"/>
        <w:spacing w:before="0"/>
        <w:ind w:left="1134"/>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w:t>
      </w:r>
    </w:p>
    <w:p w14:paraId="7E95CC8F"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4240BC">
        <w:rPr>
          <w:rFonts w:ascii="Courier New" w:hAnsi="Courier New" w:cs="Courier New"/>
          <w:color w:val="0070C1"/>
          <w:sz w:val="18"/>
          <w:szCs w:val="15"/>
          <w:lang w:val="de-CH" w:eastAsia="ko-KR"/>
        </w:rPr>
        <w:t xml:space="preserve">    </w:t>
      </w:r>
      <w:r w:rsidRPr="006E1E0B">
        <w:rPr>
          <w:rFonts w:ascii="Courier New" w:hAnsi="Courier New" w:cs="Courier New"/>
          <w:color w:val="0070C1"/>
          <w:sz w:val="18"/>
          <w:szCs w:val="15"/>
          <w:lang w:eastAsia="ko-KR"/>
        </w:rPr>
        <w:t>&lt;owl:NamedIndividual rdf:about="http://www.onem2m.org/ontology/houses_temperature_example#House2"&gt;</w:t>
      </w:r>
    </w:p>
    <w:p w14:paraId="7E95CC90"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rdf:resource="http://www.onem2m.org/ontology/temperature_example#House"/&gt;</w:t>
      </w:r>
    </w:p>
    <w:p w14:paraId="7E95CC91"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&lt;temperature_example:hasIndoorTemperature rdf:resource="http://www.onem2m.org/ontology/houses_temperature_example#IndoorTempProperty2"/&gt;</w:t>
      </w:r>
    </w:p>
    <w:p w14:paraId="7E95CC92"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93"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w:t>
      </w:r>
    </w:p>
    <w:p w14:paraId="7E95CC94"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rdf:about="http://www.onem2m.org/ontology/houses_temperature_example#IndoorTempProperty2"&gt;</w:t>
      </w:r>
    </w:p>
    <w:p w14:paraId="7E95CC95"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rdf:resource="http://www.onem2m.org/ontology/temperature_example#TemperatureProperty"/&gt;</w:t>
      </w:r>
    </w:p>
    <w:p w14:paraId="7E95CC96" w14:textId="77777777" w:rsidR="00EC5A7B" w:rsidRPr="006E1E0B" w:rsidRDefault="00EC5A7B" w:rsidP="00EC5A7B">
      <w:pPr>
        <w:widowControl w:val="0"/>
        <w:spacing w:before="0"/>
        <w:ind w:left="1134" w:firstLine="28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&lt;temperature_example:hasDatatype&gt;xsd:double&lt;/temperature_example:hasDatatype&gt;</w:t>
      </w:r>
      <w:r w:rsidRPr="006E1E0B">
        <w:rPr>
          <w:rFonts w:ascii="Courier New" w:hAnsi="Courier New" w:cs="Courier New"/>
          <w:color w:val="0070C1"/>
          <w:sz w:val="18"/>
          <w:szCs w:val="15"/>
          <w:lang w:eastAsia="ko-KR"/>
        </w:rPr>
        <w:tab/>
        <w:t xml:space="preserve">         &lt;temperature_example:hasUnit rdf:datatype="http://www.w3.org/2001/XMLSchema#string"&gt;Celsius&lt;/temperature_example:hasUnit&gt;</w:t>
      </w:r>
    </w:p>
    <w:p w14:paraId="7E95CC97" w14:textId="77777777" w:rsidR="00EC5A7B" w:rsidRPr="006E1E0B" w:rsidRDefault="00EC5A7B" w:rsidP="00EC5A7B">
      <w:pPr>
        <w:widowControl w:val="0"/>
        <w:spacing w:before="0"/>
        <w:ind w:left="1134" w:firstLine="28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&lt;temperature_example:valueIsStoredIn&gt;http://in.provider.com:7579/server/tempsensorae3/temperature/latest&lt;/temperature_example:valueIsStoredIn&gt;</w:t>
      </w:r>
    </w:p>
    <w:p w14:paraId="7E95CC98"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99"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p>
    <w:p w14:paraId="7E95CC9A"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rdf:about="http://www.onem2m.org/ontology/houses_temperature_example#IndoorTempSensor2"&gt;</w:t>
      </w:r>
    </w:p>
    <w:p w14:paraId="7E95CC9B"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rdf:resource="http://www.onem2m.org/ontology/temperature_example#TemperatureSensor"/&gt;</w:t>
      </w:r>
    </w:p>
    <w:p w14:paraId="7E95CC9C"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&lt;temperature_example:hasTemperatureMeasuringFunction rdf:resource="http://www.onem2m.org/ontology/houses_temperature_example#TempFunction3"/&gt;</w:t>
      </w:r>
    </w:p>
    <w:p w14:paraId="7E95CC9D"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9E"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p>
    <w:p w14:paraId="7E95CC9F"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rdf:about="http://www.onem2m.org/ontology/houses_temperature_example#TempFunction3"&gt;</w:t>
      </w:r>
    </w:p>
    <w:p w14:paraId="7E95CCA0"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rdf:resource="http://www.onem2m.org/ontology/temperature_example#TemperatureMeasuringFunction"/&gt;</w:t>
      </w:r>
    </w:p>
    <w:p w14:paraId="7E95CCA1"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&lt;temperature_example:measuresTemperature rdf:resource="http://www.onem2m.org/ontology/houses_temperature_example#IndoorTempProperty2"/&gt;</w:t>
      </w:r>
    </w:p>
    <w:p w14:paraId="7E95CCA2"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A3" w14:textId="77777777" w:rsidR="00EC5A7B" w:rsidRPr="006E1E0B" w:rsidRDefault="00EC5A7B" w:rsidP="00EC5A7B">
      <w:pPr>
        <w:widowControl w:val="0"/>
        <w:spacing w:before="0"/>
        <w:ind w:left="1134"/>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&lt;/rdf:RDF&gt;</w:t>
      </w:r>
    </w:p>
    <w:p w14:paraId="7E95CCA5" w14:textId="77777777" w:rsidR="00EC5A7B" w:rsidRPr="006E1E0B" w:rsidRDefault="00EC5A7B" w:rsidP="00EC5A7B">
      <w:r w:rsidRPr="006E1E0B">
        <w:t>Semantic descriptor of fridge temperature sensor 1:</w:t>
      </w:r>
    </w:p>
    <w:p w14:paraId="7E95CCA6" w14:textId="77777777" w:rsidR="00EC5A7B" w:rsidRPr="004240BC" w:rsidRDefault="00EC5A7B" w:rsidP="00EC5A7B">
      <w:pPr>
        <w:widowControl w:val="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&lt;?xml version="1.0"?&gt;</w:t>
      </w:r>
    </w:p>
    <w:p w14:paraId="7E95CCA7"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&lt;rdf:RDF xmlns="http://www.onem2m.org/ontology/houses_temperature_example#"</w:t>
      </w:r>
    </w:p>
    <w:p w14:paraId="7E95CCA8"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xml:base="http://www.onem2m.org/ontology/houses_temperature_example"</w:t>
      </w:r>
    </w:p>
    <w:p w14:paraId="7E95CCA9"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xmlns:temperature_example="http://www.onem2m.org/ontology/temperature_example#"</w:t>
      </w:r>
    </w:p>
    <w:p w14:paraId="7E95CCAA"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xmlns:rdf="http://www.w3.org/1999/02/22-rdf-syntax-ns#"</w:t>
      </w:r>
    </w:p>
    <w:p w14:paraId="7E95CCAB"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xmlns:owl="http://www.w3.org/2002/07/owl#"</w:t>
      </w:r>
    </w:p>
    <w:p w14:paraId="7E95CCAC"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lastRenderedPageBreak/>
        <w:t xml:space="preserve">     xmlns:xml="http://www.w3.org/XML/1998/namespace"</w:t>
      </w:r>
    </w:p>
    <w:p w14:paraId="7E95CCAD"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xmlns:xsd="http://www.w3.org/2001/XMLSchema#"</w:t>
      </w:r>
    </w:p>
    <w:p w14:paraId="7E95CCAE"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xmlns:rdfs="http://www.w3.org/2000/01/rdf-schema#"&gt;</w:t>
      </w:r>
    </w:p>
    <w:p w14:paraId="7E95CCAF" w14:textId="77777777" w:rsidR="00EC5A7B" w:rsidRPr="004240BC" w:rsidRDefault="00EC5A7B" w:rsidP="00EC5A7B">
      <w:pPr>
        <w:widowControl w:val="0"/>
        <w:spacing w:before="0"/>
        <w:ind w:left="1000"/>
        <w:rPr>
          <w:rFonts w:ascii="Courier New" w:hAnsi="Courier New" w:cs="Courier New"/>
          <w:color w:val="0070C1"/>
          <w:sz w:val="18"/>
          <w:szCs w:val="15"/>
          <w:lang w:val="de-CH" w:eastAsia="ko-KR"/>
        </w:rPr>
      </w:pPr>
      <w:r w:rsidRPr="004240BC">
        <w:rPr>
          <w:rFonts w:ascii="Courier New" w:hAnsi="Courier New" w:cs="Courier New"/>
          <w:color w:val="0070C1"/>
          <w:sz w:val="18"/>
          <w:szCs w:val="15"/>
          <w:lang w:val="de-CH" w:eastAsia="ko-KR"/>
        </w:rPr>
        <w:t xml:space="preserve">    </w:t>
      </w:r>
    </w:p>
    <w:p w14:paraId="7E95CCB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4240BC">
        <w:rPr>
          <w:rFonts w:ascii="Courier New" w:hAnsi="Courier New" w:cs="Courier New"/>
          <w:color w:val="0070C1"/>
          <w:sz w:val="18"/>
          <w:szCs w:val="15"/>
          <w:lang w:val="de-CH" w:eastAsia="ko-KR"/>
        </w:rPr>
        <w:t xml:space="preserve">    </w:t>
      </w:r>
      <w:r w:rsidRPr="006E1E0B">
        <w:rPr>
          <w:rFonts w:ascii="Courier New" w:hAnsi="Courier New" w:cs="Courier New"/>
          <w:color w:val="0070C1"/>
          <w:sz w:val="18"/>
          <w:szCs w:val="15"/>
          <w:lang w:eastAsia="ko-KR"/>
        </w:rPr>
        <w:t>&lt;owl:NamedIndividual rdf:about="http://www.onem2m.org/ontology/houses_temperature_example#Fridge1"&gt;</w:t>
      </w:r>
    </w:p>
    <w:p w14:paraId="7E95CCB1"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rdf:resource="http://www.onem2m.org/ontology/temperature_example#Fridge"/&gt;</w:t>
      </w:r>
    </w:p>
    <w:p w14:paraId="7E95CCB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&lt;temperature_example:hasFridgeTemperature rdf:resource="http://www.onem2m.org/ontology/houses_temperature_example#FridgeTempProperty"/&gt;</w:t>
      </w:r>
    </w:p>
    <w:p w14:paraId="7E95CCB3"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B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B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rdf:about="http://www.onem2m.org/ontology/houses_temperature_example#FridgeTempProperty"&gt;</w:t>
      </w:r>
    </w:p>
    <w:p w14:paraId="7E95CCB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rdf:resource="http://www.onem2m.org/ontology/temperature_example#TemperatureProperty"/&gt;</w:t>
      </w:r>
    </w:p>
    <w:p w14:paraId="7E95CCB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&lt;temperature_example:hasDatatype&gt;xsd:double&lt;/temperature_example:hasDatatype&gt;</w:t>
      </w:r>
    </w:p>
    <w:p w14:paraId="7E95CCB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&lt;temperature_example:hasUnit rdf:datatype="http://www.w3.org/2001/XMLSchema#string"&gt;Celsius&lt;/temperature_example:hasUnit&gt;</w:t>
      </w:r>
    </w:p>
    <w:p w14:paraId="7E95CCB9"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&lt;temperature_example:valueIsStoredIn&gt;http://in.provider.com:7579/server/tempsensorae4/temperature/latest&lt;/temperature_example:valueIsStoredIn&gt;</w:t>
      </w:r>
    </w:p>
    <w:p w14:paraId="7E95CCB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B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B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rdf:about="http://www.onem2m.org/ontology/houses_temperature_example#FridgeTempSensor"&gt;</w:t>
      </w:r>
    </w:p>
    <w:p w14:paraId="7E95CCB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rdf:resource="http://www.onem2m.org/ontology/temperature_example#TemperatureSensor"/&gt;</w:t>
      </w:r>
    </w:p>
    <w:p w14:paraId="7E95CCB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&lt;temperature_example:hasTemperatureMeasuringFunction rdf:resource="http://www.onem2m.org/ontology/houses_temperature_example#TempFunction4"/&gt;</w:t>
      </w:r>
    </w:p>
    <w:p w14:paraId="7E95CCBF"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C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w:t>
      </w:r>
    </w:p>
    <w:p w14:paraId="7E95CCC1"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CC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 rdf:about="http://www.onem2m.org/ontology/houses_temperature_example#TempFunction4"&gt;</w:t>
      </w:r>
    </w:p>
    <w:p w14:paraId="7E95CCC3"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&lt;rdf:type rdf:resource="http://www.onem2m.org/ontology/temperature_example#TemperatureMeasuringFunction"/&gt;</w:t>
      </w:r>
    </w:p>
    <w:p w14:paraId="7E95CCC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&lt;temperature_example:measuresTemperature rdf:resource="http://www.onem2m.org/ontology/houses_temperature_example#FridgeTempProperty"/&gt;</w:t>
      </w:r>
    </w:p>
    <w:p w14:paraId="7E95CCC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&lt;/owl:NamedIndividual&gt;</w:t>
      </w:r>
    </w:p>
    <w:p w14:paraId="7E95CCC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&lt;/rdf:RDF&gt;</w:t>
      </w:r>
    </w:p>
    <w:p w14:paraId="7E95CCC7" w14:textId="77777777" w:rsidR="00EC5A7B" w:rsidRPr="006E1E0B" w:rsidRDefault="00EC5A7B" w:rsidP="00EC5A7B">
      <w:pPr>
        <w:widowControl w:val="0"/>
      </w:pPr>
      <w:r w:rsidRPr="006E1E0B">
        <w:t>The following example shows how the semantic descriptor child resource of the tempsensorae1 (ADN-AE1) is created. The semantic descriptors of tempsensorae2, tempsensorae3 and tempsensorae4 are created in the same way. Please note that the content of the descriptor attribute first needs to be base64-enoded.</w:t>
      </w:r>
    </w:p>
    <w:p w14:paraId="7E95CCC8"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Request:</w:t>
      </w:r>
    </w:p>
    <w:p w14:paraId="7E95CCC9"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POST /server/tempsensorae1?rcn=0 HTTP/1.1</w:t>
      </w:r>
    </w:p>
    <w:p w14:paraId="7E95CCC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Host: in.provider.com:7579</w:t>
      </w:r>
    </w:p>
    <w:p w14:paraId="7E95CCC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X-M2M-RI:12349</w:t>
      </w:r>
    </w:p>
    <w:p w14:paraId="7E95CCC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X-M2M-Origin:SOrigin</w:t>
      </w:r>
    </w:p>
    <w:p w14:paraId="7E95CCC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Content-Type:application/xml;ty=24</w:t>
      </w:r>
    </w:p>
    <w:p w14:paraId="7E95CCCE" w14:textId="77777777" w:rsidR="00EC5A7B" w:rsidRPr="006E1E0B" w:rsidRDefault="00EC5A7B" w:rsidP="00EC5A7B">
      <w:pPr>
        <w:widowControl w:val="0"/>
        <w:spacing w:before="0"/>
        <w:rPr>
          <w:rFonts w:ascii="Courier New" w:hAnsi="Courier New" w:cs="Courier New"/>
          <w:color w:val="0070C1"/>
          <w:sz w:val="18"/>
          <w:szCs w:val="15"/>
          <w:lang w:eastAsia="ko-KR"/>
        </w:rPr>
      </w:pPr>
    </w:p>
    <w:p w14:paraId="7E95CCCF"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&lt;?xml version="1.0" encoding="UTF-8"?&gt;</w:t>
      </w:r>
    </w:p>
    <w:p w14:paraId="7E95CCD0" w14:textId="7371268D"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&lt;m2m:sd</w:t>
      </w:r>
    </w:p>
    <w:p w14:paraId="7E95CCD1" w14:textId="56E0E83B"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xmlns:m2m="http://www.onem2m.org/xml/protocols"</w:t>
      </w:r>
    </w:p>
    <w:p w14:paraId="7E95CCD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xmlns:xsi="http://www.w3.org/2001/XMLSchema-instance"</w:t>
      </w:r>
    </w:p>
    <w:p w14:paraId="7E95CCD3"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rn="SD1"&gt;</w:t>
      </w:r>
    </w:p>
    <w:p w14:paraId="7E95CCD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&lt;dspt&gt;</w:t>
      </w:r>
      <w:r w:rsidRPr="006E1E0B">
        <w:t xml:space="preserve"> </w:t>
      </w:r>
      <w:r w:rsidRPr="006E1E0B">
        <w:rPr>
          <w:rFonts w:ascii="Courier New" w:hAnsi="Courier New" w:cs="Courier New"/>
          <w:color w:val="0070C1"/>
          <w:sz w:val="18"/>
          <w:szCs w:val="15"/>
          <w:lang w:eastAsia="ko-KR"/>
        </w:rPr>
        <w:lastRenderedPageBreak/>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lt;/dspt&gt;</w:t>
      </w:r>
    </w:p>
    <w:p w14:paraId="7E95CCD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&lt;or&gt;http://www.onem2m.org/ontology/temperature_example&lt;/or&gt;</w:t>
      </w:r>
    </w:p>
    <w:p w14:paraId="7E95CCD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&lt;/m2m:sd&gt;</w:t>
      </w:r>
    </w:p>
    <w:p w14:paraId="7E95CCD7" w14:textId="77777777" w:rsidR="00EC5A7B" w:rsidRPr="006E1E0B" w:rsidRDefault="00EC5A7B" w:rsidP="00EC5A7B">
      <w:pPr>
        <w:widowControl w:val="0"/>
        <w:spacing w:before="0"/>
        <w:rPr>
          <w:rFonts w:ascii="Courier New" w:hAnsi="Courier New" w:cs="Courier New"/>
          <w:color w:val="0070C1"/>
          <w:sz w:val="18"/>
          <w:szCs w:val="15"/>
          <w:lang w:eastAsia="ko-KR"/>
        </w:rPr>
      </w:pPr>
    </w:p>
    <w:p w14:paraId="7E95CCD8"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Response:</w:t>
      </w:r>
    </w:p>
    <w:p w14:paraId="7E95CCD9"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201 Created</w:t>
      </w:r>
    </w:p>
    <w:p w14:paraId="7E95CCD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Content-Location: /server/sdt-982750012</w:t>
      </w:r>
    </w:p>
    <w:p w14:paraId="7E95CCD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12349</w:t>
      </w:r>
    </w:p>
    <w:p w14:paraId="7E95CCD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X-M2M-RSC: 2001</w:t>
      </w:r>
    </w:p>
    <w:p w14:paraId="7E95CCDD" w14:textId="7152FA49" w:rsidR="00EC5A7B" w:rsidRPr="006E1E0B" w:rsidRDefault="00B10EBD" w:rsidP="00A370E9">
      <w:pPr>
        <w:pStyle w:val="Heading3"/>
      </w:pPr>
      <w:bookmarkStart w:id="142" w:name="_Toc487718336"/>
      <w:bookmarkStart w:id="143" w:name="_Toc516840175"/>
      <w:r w:rsidRPr="006E1E0B">
        <w:t>11.5.5</w:t>
      </w:r>
      <w:r w:rsidRPr="006E1E0B">
        <w:tab/>
      </w:r>
      <w:r w:rsidR="00EC5A7B" w:rsidRPr="006E1E0B">
        <w:t>Semantic discovery of relevant sensor resources</w:t>
      </w:r>
      <w:bookmarkEnd w:id="142"/>
      <w:bookmarkEnd w:id="143"/>
    </w:p>
    <w:p w14:paraId="7E95CCDE" w14:textId="71682E76" w:rsidR="00EC5A7B" w:rsidRPr="006E1E0B" w:rsidRDefault="00EC5A7B" w:rsidP="00EC5A7B">
      <w:r w:rsidRPr="006E1E0B">
        <w:t xml:space="preserve">For the semantic discovery, a semantic filter is specified. The semantic filter is formulated as a SPARQL query. For all child resources that themselves have semantic descriptor child resources, the SPARQL query is executed on the content of the descriptor attribute of each of the semantic descriptor resources. If the SPARQL query returns a valid result on one of the semantic descriptor child resources, the parent resource will be included in the result list.  There are also options for linking additional semantic content to be considered together with the semantic content of the descriptor for evaluating the SPARQL query – either through the </w:t>
      </w:r>
      <w:r w:rsidRPr="006E1E0B">
        <w:rPr>
          <w:i/>
        </w:rPr>
        <w:t>relatedSemantics</w:t>
      </w:r>
      <w:r w:rsidRPr="006E1E0B">
        <w:t xml:space="preserve"> attribute of the semantic descriptor resource, or through the </w:t>
      </w:r>
      <w:r w:rsidRPr="006E1E0B">
        <w:rPr>
          <w:i/>
        </w:rPr>
        <w:t>onem2m:resourceDescriptorLink</w:t>
      </w:r>
      <w:r w:rsidRPr="006E1E0B">
        <w:t xml:space="preserve"> annotation property in the RDF description in the descriptor attribute itself – but this is beyond the scope of this developer guide. Details for this can be found in [b-</w:t>
      </w:r>
      <w:r w:rsidR="003B530D" w:rsidRPr="006E1E0B">
        <w:t>ITU-T Y.4500.1</w:t>
      </w:r>
      <w:r w:rsidRPr="006E1E0B">
        <w:t>] and [b-</w:t>
      </w:r>
      <w:r w:rsidR="003B530D" w:rsidRPr="006E1E0B">
        <w:t>ITU-T Y.4500.4</w:t>
      </w:r>
      <w:r w:rsidRPr="006E1E0B">
        <w:t>].</w:t>
      </w:r>
    </w:p>
    <w:p w14:paraId="7E95CCDF" w14:textId="77777777" w:rsidR="00EC5A7B" w:rsidRPr="006E1E0B" w:rsidRDefault="00EC5A7B" w:rsidP="00EC5A7B">
      <w:r w:rsidRPr="006E1E0B">
        <w:t xml:space="preserve">In the following examples, a number of different semantic filters formulated in SPARQL are provided together with the results that would be returned, thus determining which (parent) resources would be included in the result of the discovery. A complete request is also shown. The SPARQL request has to be URI encoded as it is used as the value of the </w:t>
      </w:r>
      <w:r w:rsidRPr="006E1E0B">
        <w:rPr>
          <w:i/>
        </w:rPr>
        <w:t>smf</w:t>
      </w:r>
      <w:r w:rsidRPr="006E1E0B">
        <w:t xml:space="preserve"> (semantic filter) parameter.</w:t>
      </w:r>
    </w:p>
    <w:p w14:paraId="7E95CCE0" w14:textId="77777777" w:rsidR="00EC5A7B" w:rsidRPr="006E1E0B" w:rsidRDefault="00EC5A7B" w:rsidP="00EC5A7B">
      <w:r w:rsidRPr="006E1E0B">
        <w:lastRenderedPageBreak/>
        <w:t>Query 1:</w:t>
      </w:r>
    </w:p>
    <w:p w14:paraId="7E95CCE1" w14:textId="44CB6944" w:rsidR="00EC5A7B" w:rsidRPr="006E1E0B" w:rsidRDefault="00EC5A7B" w:rsidP="00CF7EB2">
      <w:pPr>
        <w:ind w:left="1000"/>
      </w:pPr>
      <w:r w:rsidRPr="006E1E0B">
        <w:t xml:space="preserve">Natural language query: </w:t>
      </w:r>
      <w:r w:rsidR="00CF7EB2" w:rsidRPr="006E1E0B">
        <w:t>"</w:t>
      </w:r>
      <w:r w:rsidR="000C1C5F" w:rsidRPr="006E1E0B">
        <w:t>Retrieve</w:t>
      </w:r>
      <w:r w:rsidRPr="006E1E0B">
        <w:t xml:space="preserve"> all the sensor related resources that measure the temperature in the unit Celsius</w:t>
      </w:r>
      <w:r w:rsidR="00CF7EB2" w:rsidRPr="006E1E0B">
        <w:t>".</w:t>
      </w:r>
    </w:p>
    <w:p w14:paraId="7E95CCE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PREFIX temp: &lt;http://www.onem2m.org/ontology/temperature_example#&gt;</w:t>
      </w:r>
    </w:p>
    <w:p w14:paraId="7E95CCE3"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SELECT ?sensor</w:t>
      </w:r>
    </w:p>
    <w:p w14:paraId="7E95CCE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b/>
        <w:t>WHERE {</w:t>
      </w:r>
    </w:p>
    <w:p w14:paraId="7E95CCE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b/>
        <w:t xml:space="preserve">        ?sensor temp:hasTemperatureMeasuringFunction ?tempFunction .</w:t>
      </w:r>
    </w:p>
    <w:p w14:paraId="7E95CCE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w:t>
      </w:r>
      <w:r w:rsidRPr="006E1E0B">
        <w:rPr>
          <w:rFonts w:ascii="Courier New" w:hAnsi="Courier New" w:cs="Courier New"/>
          <w:color w:val="0070C1"/>
          <w:sz w:val="18"/>
          <w:szCs w:val="15"/>
          <w:lang w:eastAsia="ko-KR"/>
        </w:rPr>
        <w:tab/>
        <w:t xml:space="preserve">        ?tempFunction temp:measuresTemperature ?property .</w:t>
      </w:r>
    </w:p>
    <w:p w14:paraId="7E95CCE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?property temp:hasUnit</w:t>
      </w:r>
    </w:p>
    <w:p w14:paraId="7E95CCE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"Celsius"^^&lt;http://www.w3.org/2001/XMLSchema#string&gt;</w:t>
      </w:r>
    </w:p>
    <w:p w14:paraId="7E95CCE9"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w:t>
      </w:r>
    </w:p>
    <w:p w14:paraId="04832E77" w14:textId="77777777"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does not match</w:t>
      </w:r>
      <w:r w:rsidRPr="006E1E0B">
        <w:tab/>
      </w:r>
      <w:r w:rsidRPr="006E1E0B">
        <w:rPr>
          <w:rFonts w:ascii="Courier New" w:hAnsi="Courier New" w:cs="Courier New"/>
          <w:color w:val="0070C1"/>
          <w:sz w:val="18"/>
          <w:szCs w:val="15"/>
          <w:lang w:eastAsia="ko-KR"/>
        </w:rPr>
        <w:t xml:space="preserve">temp:IndoorTempSensor1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tempsensorae1 is not included in the result</w:t>
      </w:r>
    </w:p>
    <w:p w14:paraId="40191C08" w14:textId="77777777"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matches</w:t>
      </w:r>
      <w:r w:rsidRPr="006E1E0B">
        <w:tab/>
        <w:t xml:space="preserve"> </w:t>
      </w:r>
      <w:r w:rsidRPr="006E1E0B">
        <w:tab/>
      </w:r>
      <w:r w:rsidRPr="006E1E0B">
        <w:rPr>
          <w:rFonts w:ascii="Courier New" w:hAnsi="Courier New" w:cs="Courier New"/>
          <w:color w:val="0070C1"/>
          <w:sz w:val="18"/>
          <w:szCs w:val="15"/>
          <w:lang w:eastAsia="ko-KR"/>
        </w:rPr>
        <w:t xml:space="preserve">temp:OutdoorTempSensor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tempsensorae2 is included in the result</w:t>
      </w:r>
    </w:p>
    <w:p w14:paraId="485D32D0" w14:textId="77777777"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 xml:space="preserve">matches </w:t>
      </w:r>
      <w:r w:rsidRPr="006E1E0B">
        <w:tab/>
      </w:r>
      <w:r w:rsidRPr="006E1E0B">
        <w:tab/>
      </w:r>
      <w:r w:rsidRPr="006E1E0B">
        <w:rPr>
          <w:rFonts w:ascii="Courier New" w:hAnsi="Courier New" w:cs="Courier New"/>
          <w:color w:val="0070C1"/>
          <w:sz w:val="18"/>
          <w:szCs w:val="15"/>
          <w:lang w:eastAsia="ko-KR"/>
        </w:rPr>
        <w:t xml:space="preserve">temp:IndoorTempSensor2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tempsensorae3 is included in the result</w:t>
      </w:r>
    </w:p>
    <w:p w14:paraId="72DF7234" w14:textId="3D74B5D0"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matches</w:t>
      </w:r>
      <w:r w:rsidRPr="006E1E0B">
        <w:tab/>
      </w:r>
      <w:r w:rsidRPr="006E1E0B">
        <w:tab/>
      </w:r>
      <w:r w:rsidRPr="006E1E0B">
        <w:rPr>
          <w:rFonts w:ascii="Courier New" w:hAnsi="Courier New" w:cs="Courier New"/>
          <w:color w:val="0070C1"/>
          <w:sz w:val="18"/>
          <w:szCs w:val="15"/>
          <w:lang w:eastAsia="ko-KR"/>
        </w:rPr>
        <w:t xml:space="preserve">temp:FridgeTempSensor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tempsensorae4 is included in the result</w:t>
      </w:r>
    </w:p>
    <w:p w14:paraId="7E95CCEB" w14:textId="77777777" w:rsidR="00EC5A7B" w:rsidRPr="006E1E0B" w:rsidRDefault="00EC5A7B" w:rsidP="00EC5A7B">
      <w:r w:rsidRPr="006E1E0B">
        <w:t>Query 2:</w:t>
      </w:r>
    </w:p>
    <w:p w14:paraId="7E95CCEC" w14:textId="4A922E0B" w:rsidR="00EC5A7B" w:rsidRPr="006E1E0B" w:rsidRDefault="00EC5A7B" w:rsidP="00CF7EB2">
      <w:pPr>
        <w:ind w:left="1000"/>
      </w:pPr>
      <w:r w:rsidRPr="006E1E0B">
        <w:t xml:space="preserve">Natural language query: </w:t>
      </w:r>
      <w:r w:rsidR="00CF7EB2" w:rsidRPr="006E1E0B">
        <w:t>"</w:t>
      </w:r>
      <w:r w:rsidR="000C1C5F" w:rsidRPr="006E1E0B">
        <w:t>Retrieve</w:t>
      </w:r>
      <w:r w:rsidRPr="006E1E0B">
        <w:t xml:space="preserve"> all the sensor related resources that measure the indoor temperature of a house</w:t>
      </w:r>
      <w:r w:rsidR="00CF7EB2" w:rsidRPr="006E1E0B">
        <w:t>"</w:t>
      </w:r>
      <w:r w:rsidRPr="006E1E0B">
        <w:t>.</w:t>
      </w:r>
    </w:p>
    <w:p w14:paraId="7E95CCED" w14:textId="64FD3BC1"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PREFIX temp: &lt;http://www.onem2m.org/ontology/temperature_example#&gt;</w:t>
      </w:r>
    </w:p>
    <w:p w14:paraId="7E95CCE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SELECT ?sensor</w:t>
      </w:r>
    </w:p>
    <w:p w14:paraId="7E95CCEF"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b/>
        <w:t>WHERE { ?thing temp:hasIndoorTemperature ?property .</w:t>
      </w:r>
    </w:p>
    <w:p w14:paraId="7E95CCF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?tempFunction temp:measuresTemperature ?property .</w:t>
      </w:r>
    </w:p>
    <w:p w14:paraId="7E95CCF1" w14:textId="61EA3A32"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b/>
        <w:t xml:space="preserve">        ?sensor temp:hasTemperatureMeasuringFunction ?tempFunction</w:t>
      </w:r>
    </w:p>
    <w:p w14:paraId="7E95CCF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w:t>
      </w:r>
    </w:p>
    <w:p w14:paraId="285A1E31" w14:textId="26D12601"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matches</w:t>
      </w:r>
      <w:r w:rsidRPr="006E1E0B">
        <w:t xml:space="preserve"> </w:t>
      </w:r>
      <w:r w:rsidRPr="006E1E0B">
        <w:tab/>
        <w:t xml:space="preserve"> </w:t>
      </w:r>
      <w:r w:rsidRPr="006E1E0B">
        <w:tab/>
      </w:r>
      <w:r w:rsidRPr="006E1E0B">
        <w:rPr>
          <w:rFonts w:ascii="Courier New" w:hAnsi="Courier New" w:cs="Courier New"/>
          <w:color w:val="0070C1"/>
          <w:sz w:val="18"/>
          <w:szCs w:val="15"/>
          <w:lang w:eastAsia="ko-KR"/>
        </w:rPr>
        <w:t xml:space="preserve">temp:IndoorTempSensor1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tempsensorae1 is included in the result</w:t>
      </w:r>
    </w:p>
    <w:p w14:paraId="349DC807" w14:textId="77777777"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does not match</w:t>
      </w:r>
      <w:r w:rsidRPr="006E1E0B">
        <w:t xml:space="preserve"> </w:t>
      </w:r>
      <w:r w:rsidRPr="006E1E0B">
        <w:tab/>
      </w:r>
      <w:r w:rsidRPr="006E1E0B">
        <w:rPr>
          <w:rFonts w:ascii="Courier New" w:hAnsi="Courier New" w:cs="Courier New"/>
          <w:color w:val="0070C1"/>
          <w:sz w:val="18"/>
          <w:szCs w:val="15"/>
          <w:lang w:eastAsia="ko-KR"/>
        </w:rPr>
        <w:t xml:space="preserve">temp:OutdoorTempSensor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tempsensorae2 is not included in the result</w:t>
      </w:r>
    </w:p>
    <w:p w14:paraId="786871CD" w14:textId="77777777"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matches</w:t>
      </w:r>
      <w:r w:rsidRPr="006E1E0B">
        <w:t xml:space="preserve"> </w:t>
      </w:r>
      <w:r w:rsidRPr="006E1E0B">
        <w:tab/>
        <w:t xml:space="preserve"> </w:t>
      </w:r>
      <w:r w:rsidRPr="006E1E0B">
        <w:tab/>
      </w:r>
      <w:r w:rsidRPr="006E1E0B">
        <w:rPr>
          <w:rFonts w:ascii="Courier New" w:hAnsi="Courier New" w:cs="Courier New"/>
          <w:color w:val="0070C1"/>
          <w:sz w:val="18"/>
          <w:szCs w:val="15"/>
          <w:lang w:eastAsia="ko-KR"/>
        </w:rPr>
        <w:t xml:space="preserve">temp:IndoorTempSensor2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tempsensorae3 is included in the result</w:t>
      </w:r>
    </w:p>
    <w:p w14:paraId="62E9FD74" w14:textId="77777777" w:rsidR="00EA618E" w:rsidRPr="006E1E0B" w:rsidRDefault="00EC5A7B" w:rsidP="00EA618E">
      <w:pPr>
        <w:widowControl w:val="0"/>
        <w:ind w:left="1000"/>
        <w:rPr>
          <w:sz w:val="20"/>
        </w:rPr>
      </w:pPr>
      <w:r w:rsidRPr="006E1E0B">
        <w:rPr>
          <w:rFonts w:ascii="Courier New" w:hAnsi="Courier New" w:cs="Courier New"/>
          <w:color w:val="0070C1"/>
          <w:sz w:val="18"/>
          <w:szCs w:val="15"/>
          <w:lang w:eastAsia="ko-KR"/>
        </w:rPr>
        <w:t>?sensor</w:t>
      </w:r>
      <w:r w:rsidRPr="006E1E0B">
        <w:tab/>
      </w:r>
      <w:r w:rsidRPr="006E1E0B">
        <w:rPr>
          <w:sz w:val="20"/>
        </w:rPr>
        <w:t>does not match</w:t>
      </w:r>
      <w:r w:rsidRPr="006E1E0B">
        <w:t xml:space="preserve"> </w:t>
      </w:r>
      <w:r w:rsidRPr="006E1E0B">
        <w:tab/>
      </w:r>
      <w:r w:rsidRPr="006E1E0B">
        <w:rPr>
          <w:rFonts w:ascii="Courier New" w:hAnsi="Courier New" w:cs="Courier New"/>
          <w:color w:val="0070C1"/>
          <w:sz w:val="18"/>
          <w:szCs w:val="15"/>
          <w:lang w:eastAsia="ko-KR"/>
        </w:rPr>
        <w:t xml:space="preserve">temp:FridgeTempSensor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tempsensorae4 is not included in the result</w:t>
      </w:r>
    </w:p>
    <w:p w14:paraId="7E95CCF4" w14:textId="77777777" w:rsidR="00EC5A7B" w:rsidRPr="006E1E0B" w:rsidRDefault="00EC5A7B" w:rsidP="00EC5A7B">
      <w:r w:rsidRPr="006E1E0B">
        <w:t>Query 3:</w:t>
      </w:r>
    </w:p>
    <w:p w14:paraId="7E95CCF5" w14:textId="71C77D42" w:rsidR="00EC5A7B" w:rsidRPr="006E1E0B" w:rsidRDefault="00CF7EB2" w:rsidP="00CF7EB2">
      <w:pPr>
        <w:ind w:left="1000"/>
      </w:pPr>
      <w:r w:rsidRPr="006E1E0B">
        <w:t>Natural language query: "</w:t>
      </w:r>
      <w:r w:rsidR="000C1C5F" w:rsidRPr="006E1E0B">
        <w:t>Retrieve</w:t>
      </w:r>
      <w:r w:rsidR="00EC5A7B" w:rsidRPr="006E1E0B">
        <w:t xml:space="preserve"> all the sensor related resources that measure the indoor temperature of a house and provide the measurement in the unit Fahrenheit</w:t>
      </w:r>
      <w:r w:rsidRPr="006E1E0B">
        <w:t>".</w:t>
      </w:r>
    </w:p>
    <w:p w14:paraId="7E95CCF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PREFIX temp: &lt;http://www.onem2m.org/ontology/temperature_example#&gt;</w:t>
      </w:r>
    </w:p>
    <w:p w14:paraId="7E95CCF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SELECT ?sensor</w:t>
      </w:r>
    </w:p>
    <w:p w14:paraId="7E95CCF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b/>
        <w:t>WHERE { ?thing temp:hasIndoorTemperature ?property .</w:t>
      </w:r>
    </w:p>
    <w:p w14:paraId="6A154FB6" w14:textId="0D1D38CD" w:rsidR="00EA618E" w:rsidRPr="006E1E0B" w:rsidRDefault="00EC5A7B" w:rsidP="00EA618E">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?property temp:hasUnit</w:t>
      </w:r>
    </w:p>
    <w:p w14:paraId="7E95CCF9" w14:textId="686943ED" w:rsidR="00EC5A7B" w:rsidRPr="006E1E0B" w:rsidRDefault="00EC5A7B" w:rsidP="00EA618E">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"Fahrenheit"^^&lt;http://ww</w:t>
      </w:r>
      <w:r w:rsidR="00EA618E" w:rsidRPr="006E1E0B">
        <w:rPr>
          <w:rFonts w:ascii="Courier New" w:hAnsi="Courier New" w:cs="Courier New"/>
          <w:color w:val="0070C1"/>
          <w:sz w:val="18"/>
          <w:szCs w:val="15"/>
          <w:lang w:eastAsia="ko-KR"/>
        </w:rPr>
        <w:t>w.w3.org/2001/XMLSchema#string&gt;</w:t>
      </w:r>
      <w:r w:rsidRPr="006E1E0B">
        <w:rPr>
          <w:rFonts w:ascii="Courier New" w:hAnsi="Courier New" w:cs="Courier New"/>
          <w:color w:val="0070C1"/>
          <w:sz w:val="18"/>
          <w:szCs w:val="15"/>
          <w:lang w:eastAsia="ko-KR"/>
        </w:rPr>
        <w:t>.</w:t>
      </w:r>
    </w:p>
    <w:p w14:paraId="7E95CCF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?tempFunction temp:measuresTemperature ?property .</w:t>
      </w:r>
    </w:p>
    <w:p w14:paraId="7E95CCFB" w14:textId="3518D2A3"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b/>
        <w:t xml:space="preserve">        ?sensor temp:hasTemperatureMeasuringFunction ?tempFunction</w:t>
      </w:r>
    </w:p>
    <w:p w14:paraId="7E95CCF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w:t>
      </w:r>
    </w:p>
    <w:p w14:paraId="5A397A9E" w14:textId="77777777" w:rsidR="00EA618E" w:rsidRPr="006E1E0B" w:rsidRDefault="00EC5A7B" w:rsidP="00EA618E">
      <w:pPr>
        <w:ind w:left="1000"/>
        <w:rPr>
          <w:sz w:val="20"/>
        </w:rPr>
      </w:pPr>
      <w:r w:rsidRPr="006E1E0B">
        <w:rPr>
          <w:rFonts w:ascii="Courier New" w:hAnsi="Courier New" w:cs="Courier New"/>
          <w:color w:val="0070C1"/>
          <w:sz w:val="18"/>
          <w:szCs w:val="15"/>
          <w:lang w:eastAsia="ko-KR"/>
        </w:rPr>
        <w:t>?sensor</w:t>
      </w:r>
      <w:r w:rsidRPr="006E1E0B">
        <w:tab/>
      </w:r>
      <w:r w:rsidRPr="006E1E0B">
        <w:rPr>
          <w:sz w:val="20"/>
        </w:rPr>
        <w:t>matches</w:t>
      </w:r>
      <w:r w:rsidRPr="006E1E0B">
        <w:t xml:space="preserve"> </w:t>
      </w:r>
      <w:r w:rsidRPr="006E1E0B">
        <w:tab/>
        <w:t xml:space="preserve"> </w:t>
      </w:r>
      <w:r w:rsidRPr="006E1E0B">
        <w:tab/>
      </w:r>
      <w:r w:rsidRPr="006E1E0B">
        <w:rPr>
          <w:rFonts w:ascii="Courier New" w:hAnsi="Courier New" w:cs="Courier New"/>
          <w:color w:val="0070C1"/>
          <w:sz w:val="18"/>
          <w:szCs w:val="15"/>
          <w:lang w:eastAsia="ko-KR"/>
        </w:rPr>
        <w:t xml:space="preserve">temp:IndoorTempSensor1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tempsensorae1 is included in the result</w:t>
      </w:r>
    </w:p>
    <w:p w14:paraId="51758ACE" w14:textId="77777777" w:rsidR="00EA618E" w:rsidRPr="006E1E0B" w:rsidRDefault="00EC5A7B" w:rsidP="00EA618E">
      <w:pPr>
        <w:ind w:left="1000"/>
        <w:rPr>
          <w:sz w:val="20"/>
        </w:rPr>
      </w:pPr>
      <w:r w:rsidRPr="006E1E0B">
        <w:rPr>
          <w:rFonts w:ascii="Courier New" w:hAnsi="Courier New" w:cs="Courier New"/>
          <w:color w:val="0070C1"/>
          <w:sz w:val="18"/>
          <w:szCs w:val="15"/>
          <w:lang w:eastAsia="ko-KR"/>
        </w:rPr>
        <w:t>?sensor</w:t>
      </w:r>
      <w:r w:rsidRPr="006E1E0B">
        <w:tab/>
      </w:r>
      <w:r w:rsidRPr="006E1E0B">
        <w:rPr>
          <w:sz w:val="20"/>
        </w:rPr>
        <w:t>does not match</w:t>
      </w:r>
      <w:r w:rsidRPr="006E1E0B">
        <w:t xml:space="preserve"> </w:t>
      </w:r>
      <w:r w:rsidRPr="006E1E0B">
        <w:tab/>
      </w:r>
      <w:r w:rsidRPr="006E1E0B">
        <w:rPr>
          <w:rFonts w:ascii="Courier New" w:hAnsi="Courier New" w:cs="Courier New"/>
          <w:color w:val="0070C1"/>
          <w:sz w:val="18"/>
          <w:szCs w:val="15"/>
          <w:lang w:eastAsia="ko-KR"/>
        </w:rPr>
        <w:t xml:space="preserve">temp:OutdoorTempSensor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tempsensorae2 is not included in the result</w:t>
      </w:r>
    </w:p>
    <w:p w14:paraId="690306D1" w14:textId="77777777" w:rsidR="00EA618E" w:rsidRPr="006E1E0B" w:rsidRDefault="00EC5A7B" w:rsidP="00EA618E">
      <w:pPr>
        <w:ind w:left="1000"/>
        <w:rPr>
          <w:sz w:val="20"/>
        </w:rPr>
      </w:pPr>
      <w:r w:rsidRPr="006E1E0B">
        <w:rPr>
          <w:rFonts w:ascii="Courier New" w:hAnsi="Courier New" w:cs="Courier New"/>
          <w:color w:val="0070C1"/>
          <w:sz w:val="18"/>
          <w:szCs w:val="15"/>
          <w:lang w:eastAsia="ko-KR"/>
        </w:rPr>
        <w:t>?sensor</w:t>
      </w:r>
      <w:r w:rsidRPr="006E1E0B">
        <w:tab/>
      </w:r>
      <w:r w:rsidRPr="006E1E0B">
        <w:rPr>
          <w:sz w:val="20"/>
        </w:rPr>
        <w:t>does not match</w:t>
      </w:r>
      <w:r w:rsidRPr="006E1E0B">
        <w:t xml:space="preserve"> </w:t>
      </w:r>
      <w:r w:rsidRPr="006E1E0B">
        <w:tab/>
      </w:r>
      <w:r w:rsidRPr="006E1E0B">
        <w:rPr>
          <w:rFonts w:ascii="Courier New" w:hAnsi="Courier New" w:cs="Courier New"/>
          <w:color w:val="0070C1"/>
          <w:sz w:val="18"/>
          <w:szCs w:val="15"/>
          <w:lang w:eastAsia="ko-KR"/>
        </w:rPr>
        <w:t xml:space="preserve">temp:IndoorTempSensor2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tempsensorae3 is not included in the result</w:t>
      </w:r>
    </w:p>
    <w:p w14:paraId="7E95CCFE" w14:textId="3331712F" w:rsidR="00EC5A7B" w:rsidRPr="006E1E0B" w:rsidRDefault="00EC5A7B" w:rsidP="00EA618E">
      <w:pPr>
        <w:ind w:left="1000"/>
        <w:rPr>
          <w:sz w:val="20"/>
        </w:rPr>
      </w:pPr>
      <w:r w:rsidRPr="006E1E0B">
        <w:rPr>
          <w:rFonts w:ascii="Courier New" w:hAnsi="Courier New" w:cs="Courier New"/>
          <w:color w:val="0070C1"/>
          <w:sz w:val="18"/>
          <w:szCs w:val="15"/>
          <w:lang w:eastAsia="ko-KR"/>
        </w:rPr>
        <w:t>?sensor</w:t>
      </w:r>
      <w:r w:rsidRPr="006E1E0B">
        <w:tab/>
      </w:r>
      <w:r w:rsidRPr="006E1E0B">
        <w:rPr>
          <w:sz w:val="20"/>
        </w:rPr>
        <w:t>does not match</w:t>
      </w:r>
      <w:r w:rsidRPr="006E1E0B">
        <w:t xml:space="preserve"> </w:t>
      </w:r>
      <w:r w:rsidRPr="006E1E0B">
        <w:tab/>
      </w:r>
      <w:r w:rsidRPr="006E1E0B">
        <w:rPr>
          <w:rFonts w:ascii="Courier New" w:hAnsi="Courier New" w:cs="Courier New"/>
          <w:color w:val="0070C1"/>
          <w:sz w:val="18"/>
          <w:szCs w:val="15"/>
          <w:lang w:eastAsia="ko-KR"/>
        </w:rPr>
        <w:t xml:space="preserve">temp:FridgeTempSensor  </w:t>
      </w:r>
      <w:r w:rsidRPr="006E1E0B">
        <w:rPr>
          <w:rFonts w:ascii="Courier New" w:hAnsi="Courier New" w:cs="Courier New"/>
          <w:color w:val="0070C1"/>
          <w:sz w:val="18"/>
          <w:szCs w:val="15"/>
          <w:lang w:eastAsia="ko-KR"/>
        </w:rPr>
        <w:sym w:font="Wingdings" w:char="F0E0"/>
      </w:r>
      <w:r w:rsidRPr="006E1E0B">
        <w:rPr>
          <w:rFonts w:ascii="Courier New" w:hAnsi="Courier New" w:cs="Courier New"/>
          <w:color w:val="0070C1"/>
          <w:sz w:val="18"/>
          <w:szCs w:val="15"/>
          <w:lang w:eastAsia="ko-KR"/>
        </w:rPr>
        <w:t xml:space="preserve"> </w:t>
      </w:r>
      <w:r w:rsidRPr="006E1E0B">
        <w:rPr>
          <w:sz w:val="20"/>
        </w:rPr>
        <w:t>tempsensorae4 is not included in the result</w:t>
      </w:r>
    </w:p>
    <w:p w14:paraId="7E95CCFF" w14:textId="0CB1D07E" w:rsidR="00EC5A7B" w:rsidRPr="006E1E0B" w:rsidRDefault="00EC5A7B" w:rsidP="00EC5A7B">
      <w:r w:rsidRPr="006E1E0B">
        <w:t>The following example shows how the semantic discovery application (ADN-AE6) on the user device can perform the complete HTTP request for Query 2, where the s</w:t>
      </w:r>
      <w:r w:rsidR="00EA618E" w:rsidRPr="006E1E0B">
        <w:t>emantic filter in SPARQL is URI</w:t>
      </w:r>
      <w:r w:rsidR="00EA618E" w:rsidRPr="006E1E0B">
        <w:noBreakHyphen/>
      </w:r>
      <w:r w:rsidRPr="006E1E0B">
        <w:t>encoded.</w:t>
      </w:r>
    </w:p>
    <w:p w14:paraId="7E95CD00"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Request:</w:t>
      </w:r>
    </w:p>
    <w:p w14:paraId="7E95CD01" w14:textId="77777777" w:rsidR="00EC5A7B" w:rsidRPr="006E1E0B" w:rsidRDefault="00EC5A7B" w:rsidP="00CF7EB2">
      <w:pPr>
        <w:widowControl w:val="0"/>
        <w:ind w:left="1000"/>
        <w:jc w:val="left"/>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GET /server?fu=1&amp;amp;smf=</w:t>
      </w:r>
      <w:r w:rsidRPr="006E1E0B">
        <w:t xml:space="preserve"> </w:t>
      </w:r>
      <w:r w:rsidRPr="006E1E0B">
        <w:rPr>
          <w:rFonts w:ascii="Courier New" w:hAnsi="Courier New" w:cs="Courier New"/>
          <w:color w:val="0070C1"/>
          <w:sz w:val="18"/>
          <w:szCs w:val="15"/>
          <w:lang w:eastAsia="ko-KR"/>
        </w:rPr>
        <w:t>PREFIX%20temp%3A%20%3Chttp%3A%2F%2Fwww.onem2m.org%2Fontology%2Ftemperature_example%23%3E%20SELECT%20%3Fsensor%20WHERE%20%7B%20%3Fthing%20temp%3AhasIndoorTemperature%20%3Fproperty%20.%20%3FtempFunction%20temp%3AmeasuresTemperature%20%3Fproperty%20.%20%3Fsensor%20temp%3AhasTemperatureMeasuringFunction%20%3FtempFuncti</w:t>
      </w:r>
      <w:r w:rsidRPr="006E1E0B">
        <w:rPr>
          <w:rFonts w:ascii="Courier New" w:hAnsi="Courier New" w:cs="Courier New"/>
          <w:color w:val="0070C1"/>
          <w:sz w:val="18"/>
          <w:szCs w:val="15"/>
          <w:lang w:eastAsia="ko-KR"/>
        </w:rPr>
        <w:lastRenderedPageBreak/>
        <w:t>on%7D HTTP/1.1</w:t>
      </w:r>
    </w:p>
    <w:p w14:paraId="7E95CD02"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Host: in.provider.com:7579</w:t>
      </w:r>
    </w:p>
    <w:p w14:paraId="7E95CD03"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Accept: application/xml</w:t>
      </w:r>
    </w:p>
    <w:p w14:paraId="7E95CD0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12355</w:t>
      </w:r>
    </w:p>
    <w:p w14:paraId="7E95CD0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X-M2M-Origin: SOrigin</w:t>
      </w:r>
    </w:p>
    <w:p w14:paraId="7E95CD06"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Response:</w:t>
      </w:r>
    </w:p>
    <w:p w14:paraId="7E95CD07"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200 OK</w:t>
      </w:r>
    </w:p>
    <w:p w14:paraId="7E95CD08" w14:textId="77777777" w:rsidR="00EC5A7B" w:rsidRPr="001046EF" w:rsidRDefault="00EC5A7B" w:rsidP="00EC5A7B">
      <w:pPr>
        <w:widowControl w:val="0"/>
        <w:spacing w:before="0"/>
        <w:ind w:left="1000"/>
        <w:rPr>
          <w:rFonts w:ascii="Courier New" w:hAnsi="Courier New" w:cs="Courier New"/>
          <w:color w:val="0070C1"/>
          <w:sz w:val="18"/>
          <w:szCs w:val="15"/>
          <w:lang w:val="fr-CH" w:eastAsia="ko-KR"/>
        </w:rPr>
      </w:pPr>
      <w:r w:rsidRPr="001046EF">
        <w:rPr>
          <w:rFonts w:ascii="Courier New" w:hAnsi="Courier New" w:cs="Courier New"/>
          <w:color w:val="0070C1"/>
          <w:sz w:val="18"/>
          <w:szCs w:val="15"/>
          <w:lang w:val="fr-CH" w:eastAsia="ko-KR"/>
        </w:rPr>
        <w:t>Accept: application/xml</w:t>
      </w:r>
    </w:p>
    <w:p w14:paraId="7E95CD09" w14:textId="77777777" w:rsidR="00EC5A7B" w:rsidRPr="001046EF" w:rsidRDefault="00EC5A7B" w:rsidP="00EC5A7B">
      <w:pPr>
        <w:widowControl w:val="0"/>
        <w:spacing w:before="0"/>
        <w:ind w:left="1000"/>
        <w:rPr>
          <w:rFonts w:ascii="Courier New" w:hAnsi="Courier New" w:cs="Courier New"/>
          <w:color w:val="0070C1"/>
          <w:sz w:val="18"/>
          <w:szCs w:val="15"/>
          <w:lang w:val="fr-CH" w:eastAsia="ko-KR"/>
        </w:rPr>
      </w:pPr>
      <w:r w:rsidRPr="001046EF">
        <w:rPr>
          <w:rFonts w:ascii="Courier New" w:hAnsi="Courier New" w:cs="Courier New"/>
          <w:color w:val="0070C1"/>
          <w:sz w:val="18"/>
          <w:szCs w:val="15"/>
          <w:lang w:val="fr-CH" w:eastAsia="ko-KR"/>
        </w:rPr>
        <w:t>X-M2M-RI: 12355</w:t>
      </w:r>
    </w:p>
    <w:p w14:paraId="7E95CD0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X-M2M-RSC: 2000</w:t>
      </w:r>
    </w:p>
    <w:p w14:paraId="7E95CD0B"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p>
    <w:p w14:paraId="7E95CD0C"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&lt;?xml version="1.0" encoding="UTF-8" standalone="yes"?&gt;</w:t>
      </w:r>
    </w:p>
    <w:p w14:paraId="7E95CD0D" w14:textId="77777777" w:rsidR="00EC5A7B" w:rsidRPr="006E1E0B" w:rsidRDefault="00EC5A7B" w:rsidP="00CF7EB2">
      <w:pPr>
        <w:widowControl w:val="0"/>
        <w:spacing w:before="0"/>
        <w:ind w:left="1000"/>
        <w:jc w:val="left"/>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&lt;m2m:uril xmlns:m2m="http://www.onem2m.org/xml/protocols" xmlns:xsi="http://www.w3.org/2001/XMLSchema-instance"&gt;</w:t>
      </w:r>
    </w:p>
    <w:p w14:paraId="7E95CD0E" w14:textId="77777777" w:rsidR="00EC5A7B" w:rsidRPr="006E1E0B" w:rsidRDefault="00EC5A7B" w:rsidP="00EC5A7B">
      <w:pPr>
        <w:widowControl w:val="0"/>
        <w:spacing w:before="0"/>
        <w:ind w:left="1000" w:firstLine="136"/>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server/tempsensorae1</w:t>
      </w:r>
    </w:p>
    <w:p w14:paraId="7E95CD0F" w14:textId="77777777" w:rsidR="00EC5A7B" w:rsidRPr="006E1E0B" w:rsidRDefault="00EC5A7B" w:rsidP="00EC5A7B">
      <w:pPr>
        <w:widowControl w:val="0"/>
        <w:spacing w:before="0"/>
        <w:ind w:left="1000" w:firstLine="136"/>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server/tempsensorae3</w:t>
      </w:r>
    </w:p>
    <w:p w14:paraId="7E95CD10"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&lt;/m2m:uril&gt;</w:t>
      </w:r>
    </w:p>
    <w:p w14:paraId="7E95CD11" w14:textId="77777777" w:rsidR="00EC5A7B" w:rsidRPr="006E1E0B" w:rsidRDefault="00EC5A7B" w:rsidP="00EC5A7B">
      <w:r w:rsidRPr="006E1E0B">
        <w:t>As expected tempsensorae1 (ADN-AE1) and tempsensorae3 (ADN-AE3) are returned.</w:t>
      </w:r>
    </w:p>
    <w:p w14:paraId="7E95CD13" w14:textId="1758AA00" w:rsidR="00EC5A7B" w:rsidRPr="006E1E0B" w:rsidRDefault="00B10EBD" w:rsidP="00A370E9">
      <w:pPr>
        <w:pStyle w:val="Heading3"/>
      </w:pPr>
      <w:bookmarkStart w:id="144" w:name="_Toc487718337"/>
      <w:bookmarkStart w:id="145" w:name="_Toc516840176"/>
      <w:r w:rsidRPr="006E1E0B">
        <w:t>11.5.6</w:t>
      </w:r>
      <w:r w:rsidRPr="006E1E0B">
        <w:tab/>
      </w:r>
      <w:r w:rsidR="00EC5A7B" w:rsidRPr="006E1E0B">
        <w:t>Retrieval of semantic descriptor and sensor information</w:t>
      </w:r>
      <w:bookmarkEnd w:id="144"/>
      <w:bookmarkEnd w:id="145"/>
    </w:p>
    <w:p w14:paraId="7E95CD14" w14:textId="77777777" w:rsidR="00EC5A7B" w:rsidRPr="006E1E0B" w:rsidRDefault="00EC5A7B" w:rsidP="00EC5A7B">
      <w:r w:rsidRPr="006E1E0B">
        <w:t>As the final step, the semantic discovery application (ADN-AE6) on the user device can now retrieve the semantic descriptor itself and find out how to access the latest sensor measurement (under the assumption that the convention of using the name SD1 for the semantic descriptor was used, otherwise it needs to get the information about the semantic descriptor child resource(s) first).</w:t>
      </w:r>
    </w:p>
    <w:p w14:paraId="7E95CD15"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Request:</w:t>
      </w:r>
    </w:p>
    <w:p w14:paraId="7E95CD16"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GET /server/tempsensorae1/SD1 HTTP/1.1</w:t>
      </w:r>
    </w:p>
    <w:p w14:paraId="7E95CD17"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Host: in.provider.com:7579</w:t>
      </w:r>
    </w:p>
    <w:p w14:paraId="7E95CD18"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Accept: application/xml</w:t>
      </w:r>
    </w:p>
    <w:p w14:paraId="7E95CD19"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12645</w:t>
      </w:r>
    </w:p>
    <w:p w14:paraId="7E95CD1A"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X-M2M-Origin: SOrigin</w:t>
      </w:r>
    </w:p>
    <w:p w14:paraId="7E95CD1B" w14:textId="77777777" w:rsidR="00EC5A7B" w:rsidRPr="006E1E0B" w:rsidRDefault="00EC5A7B" w:rsidP="00EC5A7B">
      <w:pPr>
        <w:widowControl w:val="0"/>
        <w:ind w:left="1000"/>
        <w:rPr>
          <w:rFonts w:ascii="Courier New" w:hAnsi="Courier New" w:cs="Courier New"/>
          <w:sz w:val="18"/>
          <w:szCs w:val="15"/>
          <w:lang w:eastAsia="ko-KR"/>
        </w:rPr>
      </w:pPr>
      <w:r w:rsidRPr="006E1E0B">
        <w:rPr>
          <w:rFonts w:ascii="Courier New" w:hAnsi="Courier New" w:cs="Courier New"/>
          <w:sz w:val="18"/>
          <w:szCs w:val="15"/>
          <w:lang w:eastAsia="ko-KR"/>
        </w:rPr>
        <w:t>HTTP Result:</w:t>
      </w:r>
    </w:p>
    <w:p w14:paraId="7E95CD1C" w14:textId="77777777" w:rsidR="00EC5A7B" w:rsidRPr="006E1E0B" w:rsidRDefault="00EC5A7B" w:rsidP="00EC5A7B">
      <w:pPr>
        <w:widowControl w:val="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200 OK</w:t>
      </w:r>
    </w:p>
    <w:p w14:paraId="7E95CD1D"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X-M2M-RI: 12645</w:t>
      </w:r>
    </w:p>
    <w:p w14:paraId="7E95CD1E"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X-M2M-RSC: 2000</w:t>
      </w:r>
    </w:p>
    <w:p w14:paraId="7E95CD1F" w14:textId="77777777" w:rsidR="00EC5A7B" w:rsidRPr="006E1E0B" w:rsidRDefault="00EC5A7B" w:rsidP="00EC5A7B">
      <w:pPr>
        <w:widowControl w:val="0"/>
        <w:ind w:left="1000"/>
        <w:rPr>
          <w:rFonts w:ascii="Courier New" w:hAnsi="Courier New" w:cs="Courier New"/>
          <w:color w:val="0070C1"/>
          <w:sz w:val="18"/>
          <w:szCs w:val="15"/>
          <w:lang w:eastAsia="ko-KR"/>
        </w:rPr>
      </w:pPr>
    </w:p>
    <w:p w14:paraId="7E95CD21"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&lt;?xml version="1.0" encoding="UTF-8"?&gt;</w:t>
      </w:r>
    </w:p>
    <w:p w14:paraId="7E95CD22" w14:textId="1455799B"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&lt;m2m:sd</w:t>
      </w:r>
    </w:p>
    <w:p w14:paraId="7E95CD23" w14:textId="2E26E03D"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xmlns:m2m="http://www.onem2m.org/xml/protocols"</w:t>
      </w:r>
    </w:p>
    <w:p w14:paraId="7E95CD24"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xmlns:xsi="http://www.w3.org/2001/XMLSchema-instance"</w:t>
      </w:r>
    </w:p>
    <w:p w14:paraId="7E95CD25"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 xml:space="preserve">    rn="SD1"&gt;</w:t>
      </w:r>
    </w:p>
    <w:p w14:paraId="7E95CD26" w14:textId="77777777" w:rsidR="00EC5A7B" w:rsidRPr="006E1E0B" w:rsidRDefault="00EC5A7B" w:rsidP="00EC5A7B">
      <w:pPr>
        <w:widowControl w:val="0"/>
        <w:spacing w:before="0"/>
        <w:ind w:left="1000"/>
        <w:rPr>
          <w:rFonts w:ascii="Courier New" w:hAnsi="Courier New" w:cs="Courier New"/>
          <w:color w:val="0070C1"/>
          <w:sz w:val="18"/>
          <w:szCs w:val="15"/>
          <w:lang w:eastAsia="ko-KR"/>
        </w:rPr>
      </w:pPr>
      <w:r w:rsidRPr="006E1E0B">
        <w:rPr>
          <w:rFonts w:ascii="Courier New" w:hAnsi="Courier New" w:cs="Courier New"/>
          <w:color w:val="0070C1"/>
          <w:sz w:val="18"/>
          <w:szCs w:val="15"/>
          <w:lang w:eastAsia="ko-KR"/>
        </w:rPr>
        <w:t>&lt;pi&gt;cse00001&lt;/pi&gt;</w:t>
      </w:r>
    </w:p>
    <w:p w14:paraId="7E95CD27"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&lt;ty&gt;24&lt;/ty&gt;</w:t>
      </w:r>
    </w:p>
    <w:p w14:paraId="7E95CD28"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&lt;ct&gt;20170519T064158&lt;/ct&gt;</w:t>
      </w:r>
    </w:p>
    <w:p w14:paraId="7E95CD29"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&lt;ri&gt;sd-342342434&lt;/ri&gt;</w:t>
      </w:r>
    </w:p>
    <w:p w14:paraId="7E95CD2A" w14:textId="3FBD24C9" w:rsidR="00EC5A7B" w:rsidRPr="004240BC" w:rsidRDefault="00EC5A7B" w:rsidP="00EA618E">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&lt;lt&gt;20170519T064158&lt;/lt&gt;</w:t>
      </w:r>
    </w:p>
    <w:p w14:paraId="7E95CD2B" w14:textId="48489E68" w:rsidR="00EC5A7B" w:rsidRPr="004240BC" w:rsidRDefault="00EC5A7B" w:rsidP="00EA618E">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&lt;et&gt;20190518T063022&lt;/et&gt;</w:t>
      </w:r>
    </w:p>
    <w:p w14:paraId="7E95CD2C"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&lt;aei&gt;SOrigin&lt;/aei&gt;</w:t>
      </w:r>
    </w:p>
    <w:p w14:paraId="7E95CD2D"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dspt&g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w:t>
      </w:r>
      <w:r w:rsidRPr="004240BC">
        <w:rPr>
          <w:rFonts w:ascii="Courier New" w:hAnsi="Courier New" w:cs="Courier New"/>
          <w:color w:val="0070C1"/>
          <w:sz w:val="18"/>
          <w:szCs w:val="15"/>
          <w:lang w:val="fr-CH" w:eastAsia="ko-KR"/>
        </w:rPr>
        <w:lastRenderedPageBreak/>
        <w:t>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lt;/dspt&gt;</w:t>
      </w:r>
    </w:p>
    <w:p w14:paraId="7E95CD2E"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 xml:space="preserve">    &lt;or&gt;http://www.onem2m.org/ontology/temperature_example&lt;/or&gt;</w:t>
      </w:r>
    </w:p>
    <w:p w14:paraId="7E95CD2F" w14:textId="77777777" w:rsidR="00EC5A7B" w:rsidRPr="004240BC" w:rsidRDefault="00EC5A7B" w:rsidP="00EC5A7B">
      <w:pPr>
        <w:widowControl w:val="0"/>
        <w:spacing w:before="0"/>
        <w:ind w:left="1000"/>
        <w:rPr>
          <w:rFonts w:ascii="Courier New" w:hAnsi="Courier New" w:cs="Courier New"/>
          <w:sz w:val="18"/>
          <w:szCs w:val="15"/>
          <w:lang w:val="fr-CH" w:eastAsia="ko-KR"/>
        </w:rPr>
      </w:pPr>
      <w:r w:rsidRPr="004240BC">
        <w:rPr>
          <w:rFonts w:ascii="Courier New" w:hAnsi="Courier New" w:cs="Courier New"/>
          <w:color w:val="0070C1"/>
          <w:sz w:val="18"/>
          <w:szCs w:val="15"/>
          <w:lang w:val="fr-CH" w:eastAsia="ko-KR"/>
        </w:rPr>
        <w:t>&lt;/m2m:sd&gt;</w:t>
      </w:r>
    </w:p>
    <w:p w14:paraId="24F1CE21" w14:textId="24754F17" w:rsidR="00EA618E" w:rsidRPr="004240BC" w:rsidRDefault="00EC5A7B" w:rsidP="00EC5A7B">
      <w:pPr>
        <w:rPr>
          <w:lang w:val="fr-CH"/>
        </w:rPr>
      </w:pPr>
      <w:r w:rsidRPr="004240BC">
        <w:rPr>
          <w:lang w:val="fr-CH"/>
        </w:rPr>
        <w:t xml:space="preserve">Decoding the base64 encoded descriptor attribute and extracting the </w:t>
      </w:r>
      <w:r w:rsidRPr="004240BC">
        <w:rPr>
          <w:i/>
          <w:lang w:val="fr-CH"/>
        </w:rPr>
        <w:t>valueIsStoredIn</w:t>
      </w:r>
      <w:r w:rsidR="00CF7EB2" w:rsidRPr="004240BC">
        <w:rPr>
          <w:lang w:val="fr-CH"/>
        </w:rPr>
        <w:t xml:space="preserve"> data property of </w:t>
      </w:r>
      <w:r w:rsidRPr="004240BC">
        <w:rPr>
          <w:i/>
          <w:lang w:val="fr-CH"/>
        </w:rPr>
        <w:t>TempProperty1</w:t>
      </w:r>
      <w:r w:rsidRPr="004240BC">
        <w:rPr>
          <w:lang w:val="fr-CH"/>
        </w:rPr>
        <w:t>, yields the URI for accessing the latest content instance storing with the most recently measured temperature value:</w:t>
      </w:r>
    </w:p>
    <w:p w14:paraId="7E95CD30" w14:textId="6B7D935D" w:rsidR="00EC5A7B" w:rsidRPr="004240BC" w:rsidRDefault="00EC5A7B" w:rsidP="00EC5A7B">
      <w:pPr>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http://in.provider.com:7579/server/tempsensorae1/temperature/latest</w:t>
      </w:r>
    </w:p>
    <w:p w14:paraId="7E95CD31" w14:textId="77777777" w:rsidR="00EC5A7B" w:rsidRPr="004240BC" w:rsidRDefault="00EC5A7B" w:rsidP="00EC5A7B">
      <w:pPr>
        <w:widowControl w:val="0"/>
        <w:ind w:left="1000"/>
        <w:rPr>
          <w:rFonts w:ascii="Courier New" w:hAnsi="Courier New" w:cs="Courier New"/>
          <w:sz w:val="18"/>
          <w:szCs w:val="15"/>
          <w:lang w:val="fr-CH" w:eastAsia="ko-KR"/>
        </w:rPr>
      </w:pPr>
      <w:r w:rsidRPr="004240BC">
        <w:rPr>
          <w:rFonts w:ascii="Courier New" w:hAnsi="Courier New" w:cs="Courier New"/>
          <w:sz w:val="18"/>
          <w:szCs w:val="15"/>
          <w:lang w:val="fr-CH" w:eastAsia="ko-KR"/>
        </w:rPr>
        <w:t>HTTP Request:</w:t>
      </w:r>
    </w:p>
    <w:p w14:paraId="7E95CD32" w14:textId="77777777" w:rsidR="00EC5A7B" w:rsidRPr="004240BC" w:rsidRDefault="00EC5A7B" w:rsidP="00EC5A7B">
      <w:pPr>
        <w:widowControl w:val="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GET /server/tempsensorae1/temperature/latest HTTP/1.1</w:t>
      </w:r>
    </w:p>
    <w:p w14:paraId="7E95CD33"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Host: in.provider.com:7579</w:t>
      </w:r>
    </w:p>
    <w:p w14:paraId="7E95CD34"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Accept: application/xml</w:t>
      </w:r>
    </w:p>
    <w:p w14:paraId="7E95CD35"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X-M2M-RI: 16345</w:t>
      </w:r>
    </w:p>
    <w:p w14:paraId="7E95CD36"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X-M2M-Origin: SOrigin</w:t>
      </w:r>
    </w:p>
    <w:p w14:paraId="7E95CD37" w14:textId="77777777" w:rsidR="00EC5A7B" w:rsidRPr="004240BC" w:rsidRDefault="00EC5A7B" w:rsidP="00EC5A7B">
      <w:pPr>
        <w:widowControl w:val="0"/>
        <w:ind w:left="1000"/>
        <w:rPr>
          <w:rFonts w:ascii="Courier New" w:hAnsi="Courier New" w:cs="Courier New"/>
          <w:sz w:val="18"/>
          <w:szCs w:val="15"/>
          <w:lang w:val="fr-CH" w:eastAsia="ko-KR"/>
        </w:rPr>
      </w:pPr>
    </w:p>
    <w:p w14:paraId="7E95CD38" w14:textId="77777777" w:rsidR="00EC5A7B" w:rsidRPr="004240BC" w:rsidRDefault="00EC5A7B" w:rsidP="00EC5A7B">
      <w:pPr>
        <w:widowControl w:val="0"/>
        <w:ind w:left="1000"/>
        <w:rPr>
          <w:rFonts w:ascii="Courier New" w:hAnsi="Courier New" w:cs="Courier New"/>
          <w:sz w:val="18"/>
          <w:szCs w:val="15"/>
          <w:lang w:val="fr-CH" w:eastAsia="ko-KR"/>
        </w:rPr>
      </w:pPr>
      <w:r w:rsidRPr="004240BC">
        <w:rPr>
          <w:rFonts w:ascii="Courier New" w:hAnsi="Courier New" w:cs="Courier New"/>
          <w:sz w:val="18"/>
          <w:szCs w:val="15"/>
          <w:lang w:val="fr-CH" w:eastAsia="ko-KR"/>
        </w:rPr>
        <w:t>HTTP Result:</w:t>
      </w:r>
    </w:p>
    <w:p w14:paraId="7E95CD39" w14:textId="77777777" w:rsidR="00EC5A7B" w:rsidRPr="004240BC" w:rsidRDefault="00EC5A7B" w:rsidP="00EC5A7B">
      <w:pPr>
        <w:widowControl w:val="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200 OK</w:t>
      </w:r>
    </w:p>
    <w:p w14:paraId="7E95CD3A"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X-M2M-RI: 16345</w:t>
      </w:r>
    </w:p>
    <w:p w14:paraId="7E95CD3B"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X-M2M-RSC: 2000</w:t>
      </w:r>
    </w:p>
    <w:p w14:paraId="7E95CD3C" w14:textId="77777777" w:rsidR="00EC5A7B" w:rsidRPr="004240BC" w:rsidRDefault="00EC5A7B" w:rsidP="00EC5A7B">
      <w:pPr>
        <w:widowControl w:val="0"/>
        <w:spacing w:before="0"/>
        <w:ind w:left="1000"/>
        <w:rPr>
          <w:rFonts w:ascii="Courier New" w:hAnsi="Courier New" w:cs="Courier New"/>
          <w:sz w:val="18"/>
          <w:szCs w:val="15"/>
          <w:lang w:val="fr-CH" w:eastAsia="ko-KR"/>
        </w:rPr>
      </w:pPr>
    </w:p>
    <w:p w14:paraId="7E95CD3D" w14:textId="77777777"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&lt;?xml version="1.0" encoding="UTF-8"?&gt;</w:t>
      </w:r>
    </w:p>
    <w:p w14:paraId="7E95CD3E" w14:textId="4367F168" w:rsidR="00EC5A7B" w:rsidRPr="004240BC" w:rsidRDefault="00EC5A7B" w:rsidP="00EC5A7B">
      <w:pPr>
        <w:widowControl w:val="0"/>
        <w:spacing w:before="0"/>
        <w:ind w:left="1000"/>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&lt;m2m:cin</w:t>
      </w:r>
    </w:p>
    <w:p w14:paraId="7E95CD3F" w14:textId="77777777" w:rsidR="00EC5A7B" w:rsidRPr="004240BC" w:rsidRDefault="00EC5A7B" w:rsidP="00EC5A7B">
      <w:pPr>
        <w:widowControl w:val="0"/>
        <w:spacing w:before="0"/>
        <w:ind w:left="1272"/>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xmlns:m2m=http://www.onem2m.org/xml/protocols xmlns:xsi="http://www.w3.org/2001/XMLSchema-instance" rn="cin-342342314"&gt;</w:t>
      </w:r>
    </w:p>
    <w:p w14:paraId="7E95CD40" w14:textId="77777777" w:rsidR="00EC5A7B" w:rsidRPr="004240BC" w:rsidRDefault="00EC5A7B" w:rsidP="00EC5A7B">
      <w:pPr>
        <w:widowControl w:val="0"/>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&lt;ty&gt;4&lt;/ty&gt;</w:t>
      </w:r>
    </w:p>
    <w:p w14:paraId="7E95CD41" w14:textId="77777777" w:rsidR="00EC5A7B" w:rsidRPr="004240BC" w:rsidRDefault="00EC5A7B" w:rsidP="00EC5A7B">
      <w:pPr>
        <w:widowControl w:val="0"/>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&lt;ri&gt;ci-234523664&lt;/ri&gt;</w:t>
      </w:r>
    </w:p>
    <w:p w14:paraId="7E95CD42" w14:textId="77777777" w:rsidR="00EC5A7B" w:rsidRPr="004240BC" w:rsidRDefault="00EC5A7B" w:rsidP="00EC5A7B">
      <w:pPr>
        <w:widowControl w:val="0"/>
        <w:spacing w:before="0"/>
        <w:ind w:left="1136" w:firstLine="136"/>
        <w:rPr>
          <w:rFonts w:ascii="Courier New" w:hAnsi="Courier New" w:cs="Courier New"/>
          <w:color w:val="C00000"/>
          <w:sz w:val="18"/>
          <w:szCs w:val="15"/>
          <w:lang w:val="fr-CH" w:eastAsia="ko-KR"/>
        </w:rPr>
      </w:pPr>
      <w:r w:rsidRPr="004240BC">
        <w:rPr>
          <w:rFonts w:ascii="Courier New" w:hAnsi="Courier New" w:cs="Courier New"/>
          <w:color w:val="0070C1"/>
          <w:sz w:val="18"/>
          <w:szCs w:val="15"/>
          <w:lang w:val="fr-CH" w:eastAsia="ko-KR"/>
        </w:rPr>
        <w:t>&lt;pi&gt;cse00001&lt;/pi&gt;</w:t>
      </w:r>
    </w:p>
    <w:p w14:paraId="7E95CD43" w14:textId="77777777" w:rsidR="00EC5A7B" w:rsidRPr="004240BC" w:rsidRDefault="00EC5A7B" w:rsidP="00EC5A7B">
      <w:pPr>
        <w:widowControl w:val="0"/>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&lt;ct&gt;20170519T064023&lt;/ct&gt;</w:t>
      </w:r>
    </w:p>
    <w:p w14:paraId="7E95CD44" w14:textId="77777777" w:rsidR="00EC5A7B" w:rsidRPr="004240BC" w:rsidRDefault="00EC5A7B" w:rsidP="00EC5A7B">
      <w:pPr>
        <w:widowControl w:val="0"/>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&lt;lt&gt;20170711T064023&lt;/lt&gt;</w:t>
      </w:r>
    </w:p>
    <w:p w14:paraId="7E95CD45" w14:textId="77777777" w:rsidR="00EC5A7B" w:rsidRPr="004240BC" w:rsidRDefault="00EC5A7B" w:rsidP="00EC5A7B">
      <w:pPr>
        <w:widowControl w:val="0"/>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&lt;et&gt;20190518T063022&lt;/et&gt;</w:t>
      </w:r>
    </w:p>
    <w:p w14:paraId="7E95CD46" w14:textId="77777777" w:rsidR="00EC5A7B" w:rsidRPr="004240BC" w:rsidRDefault="00EC5A7B" w:rsidP="00EC5A7B">
      <w:pPr>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&lt;st&gt;3&lt;/st&gt;</w:t>
      </w:r>
    </w:p>
    <w:p w14:paraId="7E95CD47" w14:textId="77777777" w:rsidR="00EC5A7B" w:rsidRPr="004240BC" w:rsidRDefault="00EC5A7B" w:rsidP="00EC5A7B">
      <w:pPr>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&lt;cnf&gt;text/plain:0&lt;/cnf&gt;</w:t>
      </w:r>
    </w:p>
    <w:p w14:paraId="7E95CD48" w14:textId="77777777" w:rsidR="00EC5A7B" w:rsidRPr="004240BC" w:rsidRDefault="00EC5A7B" w:rsidP="00EC5A7B">
      <w:pPr>
        <w:spacing w:before="0"/>
        <w:ind w:left="1136" w:firstLine="136"/>
        <w:rPr>
          <w:rFonts w:ascii="Courier New" w:hAnsi="Courier New" w:cs="Courier New"/>
          <w:color w:val="0070C1"/>
          <w:sz w:val="18"/>
          <w:szCs w:val="15"/>
          <w:lang w:val="fr-CH" w:eastAsia="ko-KR"/>
        </w:rPr>
      </w:pPr>
      <w:r w:rsidRPr="004240BC">
        <w:rPr>
          <w:rFonts w:ascii="Courier New" w:hAnsi="Courier New" w:cs="Courier New"/>
          <w:color w:val="0070C1"/>
          <w:sz w:val="18"/>
          <w:szCs w:val="15"/>
          <w:lang w:val="fr-CH" w:eastAsia="ko-KR"/>
        </w:rPr>
        <w:t>&lt;cs&gt;2&lt;/cs&gt;</w:t>
      </w:r>
      <w:r w:rsidRPr="004240BC">
        <w:rPr>
          <w:rFonts w:ascii="Courier New" w:hAnsi="Courier New" w:cs="Courier New"/>
          <w:color w:val="0070C1"/>
          <w:sz w:val="18"/>
          <w:szCs w:val="15"/>
          <w:lang w:val="fr-CH" w:eastAsia="ko-KR"/>
        </w:rPr>
        <w:br/>
        <w:t xml:space="preserve"> &lt;con&gt;75&lt;/con&gt;</w:t>
      </w:r>
      <w:r w:rsidRPr="004240BC">
        <w:rPr>
          <w:rFonts w:ascii="Courier New" w:hAnsi="Courier New" w:cs="Courier New"/>
          <w:color w:val="0070C1"/>
          <w:sz w:val="18"/>
          <w:szCs w:val="15"/>
          <w:lang w:val="fr-CH" w:eastAsia="ko-KR"/>
        </w:rPr>
        <w:br/>
        <w:t>&lt;/m2m:cin&gt;</w:t>
      </w:r>
    </w:p>
    <w:p w14:paraId="7E95CD49" w14:textId="05A50AA3" w:rsidR="00EC5A7B" w:rsidRPr="004240BC" w:rsidRDefault="00EC5A7B" w:rsidP="00EC5A7B">
      <w:pPr>
        <w:rPr>
          <w:rStyle w:val="Guidance"/>
          <w:rFonts w:cs="Arial"/>
          <w:bCs/>
          <w:szCs w:val="18"/>
          <w:lang w:val="fr-CH"/>
        </w:rPr>
      </w:pPr>
      <w:r w:rsidRPr="004240BC">
        <w:rPr>
          <w:lang w:val="fr-CH"/>
        </w:rPr>
        <w:t>So the content 75 is retrieved by the semantic discovery application – which it knows to be the indoor temperature of House1 in Fahrenheit according to the semantic descriptor.</w:t>
      </w:r>
    </w:p>
    <w:p w14:paraId="7E95CD4A" w14:textId="77777777" w:rsidR="00EC5A7B" w:rsidRPr="004240BC" w:rsidRDefault="00EC5A7B" w:rsidP="00EC5A7B">
      <w:pPr>
        <w:jc w:val="center"/>
        <w:rPr>
          <w:lang w:val="fr-CH"/>
        </w:rPr>
      </w:pPr>
      <w:r w:rsidRPr="004240BC">
        <w:rPr>
          <w:highlight w:val="yellow"/>
          <w:lang w:val="fr-CH"/>
        </w:rPr>
        <w:br w:type="page"/>
      </w:r>
    </w:p>
    <w:p w14:paraId="7E95CD4C" w14:textId="35F0A245" w:rsidR="00EC5A7B" w:rsidRPr="004240BC" w:rsidRDefault="0090485F" w:rsidP="00B10EBD">
      <w:pPr>
        <w:pStyle w:val="AppendixNoTitle0"/>
        <w:rPr>
          <w:lang w:val="fr-CH"/>
        </w:rPr>
      </w:pPr>
      <w:bookmarkStart w:id="146" w:name="_Toc520791505"/>
      <w:bookmarkStart w:id="147" w:name="_Toc529947501"/>
      <w:r w:rsidRPr="004240BC">
        <w:rPr>
          <w:lang w:val="fr-CH"/>
        </w:rPr>
        <w:lastRenderedPageBreak/>
        <w:t>Appendix I</w:t>
      </w:r>
      <w:r w:rsidR="00B10EBD" w:rsidRPr="004240BC">
        <w:rPr>
          <w:lang w:val="fr-CH"/>
        </w:rPr>
        <w:br/>
      </w:r>
      <w:r w:rsidR="00B10EBD" w:rsidRPr="004240BC">
        <w:rPr>
          <w:lang w:val="fr-CH"/>
        </w:rPr>
        <w:br/>
      </w:r>
      <w:bookmarkStart w:id="148" w:name="_Toc516840177"/>
      <w:r w:rsidR="00EC5A7B" w:rsidRPr="004240BC">
        <w:rPr>
          <w:lang w:val="fr-CH"/>
        </w:rPr>
        <w:t xml:space="preserve">Mapping to oneM2M </w:t>
      </w:r>
      <w:r w:rsidR="000C1C5F" w:rsidRPr="004240BC">
        <w:rPr>
          <w:lang w:val="fr-CH"/>
        </w:rPr>
        <w:t>b</w:t>
      </w:r>
      <w:r w:rsidR="00EC5A7B" w:rsidRPr="004240BC">
        <w:rPr>
          <w:lang w:val="fr-CH"/>
        </w:rPr>
        <w:t xml:space="preserve">ase </w:t>
      </w:r>
      <w:r w:rsidR="000C1C5F" w:rsidRPr="004240BC">
        <w:rPr>
          <w:lang w:val="fr-CH"/>
        </w:rPr>
        <w:t>o</w:t>
      </w:r>
      <w:r w:rsidR="00EC5A7B" w:rsidRPr="004240BC">
        <w:rPr>
          <w:lang w:val="fr-CH"/>
        </w:rPr>
        <w:t>ntology</w:t>
      </w:r>
      <w:bookmarkEnd w:id="146"/>
      <w:bookmarkEnd w:id="148"/>
      <w:bookmarkEnd w:id="147"/>
    </w:p>
    <w:p w14:paraId="7E95CD4F" w14:textId="2CC08D99" w:rsidR="00EC5A7B" w:rsidRPr="006E1E0B" w:rsidRDefault="00EC5A7B" w:rsidP="00EA618E">
      <w:pPr>
        <w:pStyle w:val="Normalaftertitle0"/>
      </w:pPr>
      <w:r w:rsidRPr="004240BC">
        <w:rPr>
          <w:lang w:val="fr-CH"/>
        </w:rPr>
        <w:t>Figure I</w:t>
      </w:r>
      <w:r w:rsidR="00EA618E" w:rsidRPr="004240BC">
        <w:rPr>
          <w:lang w:val="fr-CH"/>
        </w:rPr>
        <w:t>.</w:t>
      </w:r>
      <w:r w:rsidRPr="004240BC">
        <w:rPr>
          <w:lang w:val="fr-CH"/>
        </w:rPr>
        <w:t xml:space="preserve">1 shows the mapping of the specific concepts of the simple ontology for the semantic annotation and discovery use case to the more general concepts of the oneM2M </w:t>
      </w:r>
      <w:r w:rsidR="000C1C5F" w:rsidRPr="004240BC">
        <w:rPr>
          <w:lang w:val="fr-CH"/>
        </w:rPr>
        <w:t>b</w:t>
      </w:r>
      <w:r w:rsidRPr="004240BC">
        <w:rPr>
          <w:lang w:val="fr-CH"/>
        </w:rPr>
        <w:t xml:space="preserve">ase </w:t>
      </w:r>
      <w:r w:rsidR="000C1C5F" w:rsidRPr="004240BC">
        <w:rPr>
          <w:lang w:val="fr-CH"/>
        </w:rPr>
        <w:t>o</w:t>
      </w:r>
      <w:r w:rsidRPr="004240BC">
        <w:rPr>
          <w:lang w:val="fr-CH"/>
        </w:rPr>
        <w:t xml:space="preserve">ntology </w:t>
      </w:r>
      <w:r w:rsidR="00EA618E" w:rsidRPr="004240BC">
        <w:rPr>
          <w:lang w:val="fr-CH"/>
        </w:rPr>
        <w:t>[b</w:t>
      </w:r>
      <w:r w:rsidR="00EA618E" w:rsidRPr="004240BC">
        <w:rPr>
          <w:lang w:val="fr-CH"/>
        </w:rPr>
        <w:noBreakHyphen/>
      </w:r>
      <w:r w:rsidR="003B530D" w:rsidRPr="004240BC">
        <w:rPr>
          <w:lang w:val="fr-CH"/>
        </w:rPr>
        <w:t>ITU-T Y.4500.12</w:t>
      </w:r>
      <w:r w:rsidRPr="004240BC">
        <w:rPr>
          <w:lang w:val="fr-CH"/>
        </w:rPr>
        <w:t xml:space="preserve">]. </w:t>
      </w:r>
      <w:r w:rsidRPr="001046EF">
        <w:t>Thus</w:t>
      </w:r>
      <w:r w:rsidR="001F4E15" w:rsidRPr="001046EF">
        <w:t>,</w:t>
      </w:r>
      <w:r w:rsidRPr="001046EF">
        <w:t xml:space="preserve"> the semantic integration with the co</w:t>
      </w:r>
      <w:r w:rsidRPr="006E1E0B">
        <w:t>ncepts identified for oneM2M itself is achieved.</w:t>
      </w:r>
    </w:p>
    <w:p w14:paraId="6E0A2E6F" w14:textId="12A675AE" w:rsidR="00EA618E" w:rsidRPr="006E1E0B" w:rsidRDefault="00EA618E" w:rsidP="00EA618E">
      <w:pPr>
        <w:pStyle w:val="Figure"/>
      </w:pPr>
      <w:r w:rsidRPr="006E1E0B">
        <w:rPr>
          <w:noProof/>
          <w:lang w:eastAsia="en-GB"/>
        </w:rPr>
        <w:drawing>
          <wp:inline distT="0" distB="0" distL="0" distR="0" wp14:anchorId="16FD3F13" wp14:editId="434D34A3">
            <wp:extent cx="5379731" cy="49042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eM2M-SM(18)_FI.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9731" cy="4904242"/>
                    </a:xfrm>
                    <a:prstGeom prst="rect">
                      <a:avLst/>
                    </a:prstGeom>
                  </pic:spPr>
                </pic:pic>
              </a:graphicData>
            </a:graphic>
          </wp:inline>
        </w:drawing>
      </w:r>
    </w:p>
    <w:p w14:paraId="7E95CD51" w14:textId="451BFED6" w:rsidR="00EC5A7B" w:rsidRPr="006E1E0B" w:rsidRDefault="00EC5A7B" w:rsidP="00EA618E">
      <w:pPr>
        <w:pStyle w:val="FigureNoTitle0"/>
      </w:pPr>
      <w:r w:rsidRPr="006E1E0B">
        <w:t>Figure I</w:t>
      </w:r>
      <w:r w:rsidR="00EA618E" w:rsidRPr="006E1E0B">
        <w:t>.1 –</w:t>
      </w:r>
      <w:r w:rsidRPr="006E1E0B">
        <w:t xml:space="preserve"> Mapping of the introduced concepts to the oneM2M </w:t>
      </w:r>
      <w:r w:rsidR="000C1C5F" w:rsidRPr="006E1E0B">
        <w:t>b</w:t>
      </w:r>
      <w:r w:rsidRPr="006E1E0B">
        <w:t xml:space="preserve">ase </w:t>
      </w:r>
      <w:r w:rsidR="000C1C5F" w:rsidRPr="006E1E0B">
        <w:t>o</w:t>
      </w:r>
      <w:r w:rsidRPr="006E1E0B">
        <w:t>ntology</w:t>
      </w:r>
    </w:p>
    <w:p w14:paraId="7E95CD53" w14:textId="47914FA6" w:rsidR="00EC5A7B" w:rsidRPr="006E1E0B" w:rsidRDefault="00EC5A7B" w:rsidP="00AE394A">
      <w:pPr>
        <w:pStyle w:val="Normalaftertitle0"/>
      </w:pPr>
      <w:r w:rsidRPr="006E1E0B">
        <w:t>When compar</w:t>
      </w:r>
      <w:r w:rsidR="000C1C5F" w:rsidRPr="006E1E0B">
        <w:t>ed</w:t>
      </w:r>
      <w:r w:rsidRPr="006E1E0B">
        <w:t xml:space="preserve"> to the concepts available in the complete oneM2M </w:t>
      </w:r>
      <w:r w:rsidR="000C1C5F" w:rsidRPr="006E1E0B">
        <w:t>b</w:t>
      </w:r>
      <w:r w:rsidRPr="006E1E0B">
        <w:t xml:space="preserve">ase </w:t>
      </w:r>
      <w:r w:rsidR="000C1C5F" w:rsidRPr="006E1E0B">
        <w:t>o</w:t>
      </w:r>
      <w:r w:rsidRPr="006E1E0B">
        <w:t xml:space="preserve">ntology, it can be seen that the focus of the modelling here has been on semantic aspects. It is assumed that the functional aspects are implemented by oneM2M AEs using the Mca interface. In the case of using non-oneM2M technologies and applications for the sensors, an interworking proxy would be needed to translate between oneM2M and the native technology. Using </w:t>
      </w:r>
      <w:r w:rsidR="000C1C5F" w:rsidRPr="006E1E0B">
        <w:t>g</w:t>
      </w:r>
      <w:r w:rsidRPr="006E1E0B">
        <w:t xml:space="preserve">eneric </w:t>
      </w:r>
      <w:r w:rsidR="000C1C5F" w:rsidRPr="006E1E0B">
        <w:t>i</w:t>
      </w:r>
      <w:r w:rsidRPr="006E1E0B">
        <w:t xml:space="preserve">nterworking as described in </w:t>
      </w:r>
      <w:r w:rsidR="00EA618E" w:rsidRPr="006E1E0B">
        <w:t>[b</w:t>
      </w:r>
      <w:r w:rsidR="00EA618E" w:rsidRPr="006E1E0B">
        <w:noBreakHyphen/>
      </w:r>
      <w:r w:rsidRPr="006E1E0B">
        <w:t>oneM2M</w:t>
      </w:r>
      <w:r w:rsidR="00AE394A" w:rsidRPr="006E1E0B">
        <w:t> </w:t>
      </w:r>
      <w:r w:rsidRPr="006E1E0B">
        <w:t xml:space="preserve">TS-0030] with a complete modelling of the functionality according to the oneM2M </w:t>
      </w:r>
      <w:r w:rsidR="000C1C5F" w:rsidRPr="006E1E0B">
        <w:t>b</w:t>
      </w:r>
      <w:r w:rsidRPr="006E1E0B">
        <w:t xml:space="preserve">ase </w:t>
      </w:r>
      <w:r w:rsidR="000C1C5F" w:rsidRPr="006E1E0B">
        <w:t>o</w:t>
      </w:r>
      <w:r w:rsidRPr="006E1E0B">
        <w:t xml:space="preserve">ntology (or an ontology that has been mapped to the oneM2M </w:t>
      </w:r>
      <w:r w:rsidR="000C1C5F" w:rsidRPr="006E1E0B">
        <w:t>b</w:t>
      </w:r>
      <w:r w:rsidRPr="006E1E0B">
        <w:t xml:space="preserve">ase </w:t>
      </w:r>
      <w:r w:rsidR="000C1C5F" w:rsidRPr="006E1E0B">
        <w:t>o</w:t>
      </w:r>
      <w:r w:rsidRPr="006E1E0B">
        <w:t>ntology in a s</w:t>
      </w:r>
      <w:r w:rsidR="00EA618E" w:rsidRPr="006E1E0B">
        <w:t>imilar way as shown in Figure</w:t>
      </w:r>
      <w:r w:rsidR="00AE394A" w:rsidRPr="006E1E0B">
        <w:t> </w:t>
      </w:r>
      <w:r w:rsidR="00EA618E" w:rsidRPr="006E1E0B">
        <w:t>I.</w:t>
      </w:r>
      <w:r w:rsidRPr="006E1E0B">
        <w:t>1) would allow the automatic creation of a oneM2M resource structure for the case and enable tool-support for the partially automated creation of the required interworking proxy.</w:t>
      </w:r>
    </w:p>
    <w:p w14:paraId="7E95CD54" w14:textId="77777777" w:rsidR="00EC5A7B" w:rsidRPr="006E1E0B" w:rsidRDefault="00EC5A7B" w:rsidP="00B10EBD">
      <w:pPr>
        <w:pStyle w:val="AnnexNoTitle0"/>
      </w:pPr>
      <w:bookmarkStart w:id="149" w:name="_Toc516840178"/>
      <w:bookmarkStart w:id="150" w:name="_Toc520791506"/>
      <w:bookmarkStart w:id="151" w:name="_Toc529947502"/>
      <w:r w:rsidRPr="006E1E0B">
        <w:lastRenderedPageBreak/>
        <w:t>Bibliography</w:t>
      </w:r>
      <w:bookmarkEnd w:id="149"/>
      <w:bookmarkEnd w:id="150"/>
      <w:bookmarkEnd w:id="151"/>
    </w:p>
    <w:p w14:paraId="7E95CD55" w14:textId="77777777" w:rsidR="00EC5A7B" w:rsidRPr="006E1E0B" w:rsidRDefault="00EC5A7B" w:rsidP="00EC5A7B">
      <w:pPr>
        <w:pStyle w:val="Reftext"/>
        <w:rPr>
          <w:highlight w:val="yellow"/>
          <w:lang w:eastAsia="zh-CN"/>
        </w:rPr>
      </w:pPr>
    </w:p>
    <w:p w14:paraId="7E95CD56" w14:textId="03BA43BC" w:rsidR="00EC5A7B" w:rsidRPr="006E1E0B" w:rsidRDefault="00EC5A7B" w:rsidP="00835F0D">
      <w:pPr>
        <w:pStyle w:val="Reftext"/>
        <w:tabs>
          <w:tab w:val="clear" w:pos="794"/>
          <w:tab w:val="clear" w:pos="1191"/>
          <w:tab w:val="clear" w:pos="1588"/>
          <w:tab w:val="clear" w:pos="1985"/>
        </w:tabs>
        <w:spacing w:before="0"/>
        <w:ind w:left="2552" w:firstLine="0"/>
        <w:rPr>
          <w:rFonts w:asciiTheme="minorBidi" w:hAnsiTheme="minorBidi" w:cstheme="minorBidi"/>
          <w:sz w:val="18"/>
          <w:szCs w:val="16"/>
        </w:rPr>
      </w:pPr>
    </w:p>
    <w:p w14:paraId="7E95CD57" w14:textId="1BC52EFC" w:rsidR="00EC5A7B" w:rsidRPr="006E1E0B" w:rsidRDefault="00EC5A7B" w:rsidP="00B10EBD">
      <w:pPr>
        <w:pStyle w:val="Reftext"/>
        <w:tabs>
          <w:tab w:val="clear" w:pos="1191"/>
          <w:tab w:val="clear" w:pos="1588"/>
          <w:tab w:val="clear" w:pos="1985"/>
          <w:tab w:val="left" w:pos="2552"/>
        </w:tabs>
        <w:rPr>
          <w:lang w:eastAsia="zh-CN"/>
        </w:rPr>
      </w:pPr>
      <w:r w:rsidRPr="006E1E0B">
        <w:rPr>
          <w:lang w:eastAsia="ja-JP"/>
        </w:rPr>
        <w:t>[b-</w:t>
      </w:r>
      <w:r w:rsidR="003B530D" w:rsidRPr="006E1E0B">
        <w:rPr>
          <w:lang w:eastAsia="ja-JP"/>
        </w:rPr>
        <w:t>ITU-T Y.4500.1</w:t>
      </w:r>
      <w:r w:rsidRPr="006E1E0B">
        <w:rPr>
          <w:lang w:eastAsia="ja-JP"/>
        </w:rPr>
        <w:t>]</w:t>
      </w:r>
      <w:r w:rsidRPr="006E1E0B">
        <w:rPr>
          <w:lang w:eastAsia="ja-JP"/>
        </w:rPr>
        <w:tab/>
      </w:r>
      <w:r w:rsidRPr="006E1E0B">
        <w:t xml:space="preserve">oneM2M Technical Specification TS-0001, </w:t>
      </w:r>
      <w:r w:rsidRPr="006E1E0B">
        <w:rPr>
          <w:i/>
          <w:iCs/>
        </w:rPr>
        <w:t>Functional Architecture</w:t>
      </w:r>
      <w:r w:rsidR="00CF7EB2" w:rsidRPr="006E1E0B">
        <w:rPr>
          <w:i/>
          <w:iCs/>
        </w:rPr>
        <w:t>.</w:t>
      </w:r>
    </w:p>
    <w:p w14:paraId="7E95CD58" w14:textId="76A8290C" w:rsidR="00EC5A7B" w:rsidRPr="006E1E0B" w:rsidRDefault="00EC5A7B" w:rsidP="00B10EBD">
      <w:pPr>
        <w:pStyle w:val="Reftext"/>
        <w:tabs>
          <w:tab w:val="clear" w:pos="1191"/>
          <w:tab w:val="clear" w:pos="1588"/>
          <w:tab w:val="clear" w:pos="1985"/>
          <w:tab w:val="left" w:pos="2552"/>
        </w:tabs>
        <w:rPr>
          <w:i/>
          <w:iCs/>
          <w:lang w:eastAsia="zh-CN"/>
        </w:rPr>
      </w:pPr>
      <w:r w:rsidRPr="006E1E0B">
        <w:rPr>
          <w:lang w:eastAsia="ja-JP"/>
        </w:rPr>
        <w:t>[b-</w:t>
      </w:r>
      <w:r w:rsidR="003B530D" w:rsidRPr="006E1E0B">
        <w:rPr>
          <w:lang w:eastAsia="ja-JP"/>
        </w:rPr>
        <w:t>ITU-T Y.4500.4</w:t>
      </w:r>
      <w:r w:rsidRPr="006E1E0B">
        <w:rPr>
          <w:lang w:eastAsia="ja-JP"/>
        </w:rPr>
        <w:t>]</w:t>
      </w:r>
      <w:r w:rsidRPr="006E1E0B">
        <w:rPr>
          <w:lang w:eastAsia="ja-JP"/>
        </w:rPr>
        <w:tab/>
      </w:r>
      <w:r w:rsidRPr="006E1E0B">
        <w:t xml:space="preserve">oneM2M Technical Specification TS-0004, </w:t>
      </w:r>
      <w:r w:rsidRPr="006E1E0B">
        <w:rPr>
          <w:i/>
          <w:iCs/>
        </w:rPr>
        <w:t>Service Layer Core Protocol</w:t>
      </w:r>
      <w:r w:rsidR="00CF7EB2" w:rsidRPr="006E1E0B">
        <w:rPr>
          <w:i/>
          <w:iCs/>
        </w:rPr>
        <w:t>.</w:t>
      </w:r>
    </w:p>
    <w:p w14:paraId="7E95CD59" w14:textId="2C3BB7B5" w:rsidR="00EC5A7B" w:rsidRPr="006E1E0B" w:rsidRDefault="00EC5A7B" w:rsidP="00B10EBD">
      <w:pPr>
        <w:pStyle w:val="Reftext"/>
        <w:tabs>
          <w:tab w:val="clear" w:pos="1191"/>
          <w:tab w:val="clear" w:pos="1588"/>
          <w:tab w:val="clear" w:pos="1985"/>
          <w:tab w:val="left" w:pos="2552"/>
        </w:tabs>
        <w:rPr>
          <w:lang w:eastAsia="zh-CN"/>
        </w:rPr>
      </w:pPr>
      <w:r w:rsidRPr="006E1E0B">
        <w:rPr>
          <w:lang w:eastAsia="ja-JP"/>
        </w:rPr>
        <w:t>[b-</w:t>
      </w:r>
      <w:r w:rsidR="003B530D" w:rsidRPr="006E1E0B">
        <w:rPr>
          <w:lang w:eastAsia="ja-JP"/>
        </w:rPr>
        <w:t>ITU-T Y.4500.9</w:t>
      </w:r>
      <w:r w:rsidRPr="006E1E0B">
        <w:rPr>
          <w:lang w:eastAsia="ja-JP"/>
        </w:rPr>
        <w:t>]</w:t>
      </w:r>
      <w:r w:rsidRPr="006E1E0B">
        <w:rPr>
          <w:lang w:eastAsia="ja-JP"/>
        </w:rPr>
        <w:tab/>
      </w:r>
      <w:r w:rsidRPr="006E1E0B">
        <w:t xml:space="preserve">oneM2M Technical Specification TS-0009, </w:t>
      </w:r>
      <w:r w:rsidRPr="006E1E0B">
        <w:rPr>
          <w:i/>
          <w:iCs/>
        </w:rPr>
        <w:t>HTTP Protocol Binding</w:t>
      </w:r>
      <w:r w:rsidR="00CF7EB2" w:rsidRPr="006E1E0B">
        <w:rPr>
          <w:i/>
          <w:iCs/>
        </w:rPr>
        <w:t>.</w:t>
      </w:r>
    </w:p>
    <w:p w14:paraId="7E95CD5B" w14:textId="4B45A3B1" w:rsidR="00EC5A7B" w:rsidRPr="006E1E0B" w:rsidRDefault="00EC5A7B" w:rsidP="00B10EBD">
      <w:pPr>
        <w:pStyle w:val="Reftext"/>
        <w:tabs>
          <w:tab w:val="clear" w:pos="1191"/>
          <w:tab w:val="clear" w:pos="1588"/>
          <w:tab w:val="clear" w:pos="1985"/>
          <w:tab w:val="left" w:pos="2552"/>
        </w:tabs>
        <w:rPr>
          <w:lang w:eastAsia="zh-CN"/>
        </w:rPr>
      </w:pPr>
      <w:r w:rsidRPr="006E1E0B">
        <w:rPr>
          <w:lang w:eastAsia="ja-JP"/>
        </w:rPr>
        <w:t>[b-</w:t>
      </w:r>
      <w:r w:rsidR="003B530D" w:rsidRPr="006E1E0B">
        <w:rPr>
          <w:lang w:eastAsia="ja-JP"/>
        </w:rPr>
        <w:t>ITU-T Y.4500.12</w:t>
      </w:r>
      <w:r w:rsidRPr="006E1E0B">
        <w:rPr>
          <w:lang w:eastAsia="ja-JP"/>
        </w:rPr>
        <w:t>]</w:t>
      </w:r>
      <w:r w:rsidRPr="006E1E0B">
        <w:rPr>
          <w:lang w:eastAsia="ja-JP"/>
        </w:rPr>
        <w:tab/>
      </w:r>
      <w:r w:rsidRPr="006E1E0B">
        <w:t xml:space="preserve">oneM2M Technical Specification TS-0012, </w:t>
      </w:r>
      <w:r w:rsidRPr="006E1E0B">
        <w:rPr>
          <w:i/>
          <w:iCs/>
        </w:rPr>
        <w:t>Base Ontology</w:t>
      </w:r>
      <w:r w:rsidR="00CF7EB2" w:rsidRPr="006E1E0B">
        <w:rPr>
          <w:i/>
          <w:iCs/>
        </w:rPr>
        <w:t>.</w:t>
      </w:r>
    </w:p>
    <w:p w14:paraId="45BA7F1F" w14:textId="77777777" w:rsidR="003B530D" w:rsidRPr="006E1E0B" w:rsidRDefault="003B530D" w:rsidP="003B530D">
      <w:pPr>
        <w:pStyle w:val="Reftext"/>
        <w:tabs>
          <w:tab w:val="clear" w:pos="1191"/>
          <w:tab w:val="clear" w:pos="1588"/>
          <w:tab w:val="clear" w:pos="1985"/>
          <w:tab w:val="left" w:pos="2552"/>
        </w:tabs>
        <w:rPr>
          <w:lang w:eastAsia="zh-CN"/>
        </w:rPr>
      </w:pPr>
      <w:r w:rsidRPr="006E1E0B">
        <w:t>[b-oneM2M TR-0025]</w:t>
      </w:r>
      <w:r w:rsidRPr="006E1E0B">
        <w:tab/>
        <w:t xml:space="preserve">oneM2M Technical Report TR-0025, </w:t>
      </w:r>
      <w:r w:rsidRPr="006E1E0B">
        <w:rPr>
          <w:i/>
          <w:iCs/>
        </w:rPr>
        <w:t>Application developer guide.</w:t>
      </w:r>
    </w:p>
    <w:p w14:paraId="7E95CD5C" w14:textId="59A1A223" w:rsidR="00EC5A7B" w:rsidRPr="006E1E0B" w:rsidRDefault="00EC5A7B" w:rsidP="003B530D">
      <w:pPr>
        <w:pStyle w:val="Reftext"/>
        <w:tabs>
          <w:tab w:val="clear" w:pos="1191"/>
          <w:tab w:val="clear" w:pos="1588"/>
          <w:tab w:val="clear" w:pos="1985"/>
          <w:tab w:val="left" w:pos="2552"/>
        </w:tabs>
        <w:rPr>
          <w:bCs/>
        </w:rPr>
      </w:pPr>
      <w:r w:rsidRPr="006E1E0B">
        <w:t>[b-oneM2M TS-0030]</w:t>
      </w:r>
      <w:r w:rsidRPr="006E1E0B">
        <w:rPr>
          <w:lang w:eastAsia="ja-JP"/>
        </w:rPr>
        <w:tab/>
      </w:r>
      <w:r w:rsidRPr="006E1E0B">
        <w:t xml:space="preserve">oneM2M Technical Specification TS-0030, </w:t>
      </w:r>
      <w:r w:rsidRPr="006E1E0B">
        <w:rPr>
          <w:bCs/>
          <w:i/>
          <w:iCs/>
        </w:rPr>
        <w:t>Generic Interworking</w:t>
      </w:r>
      <w:r w:rsidR="00CF7EB2" w:rsidRPr="006E1E0B">
        <w:rPr>
          <w:bCs/>
          <w:i/>
          <w:iCs/>
        </w:rPr>
        <w:t>.</w:t>
      </w:r>
    </w:p>
    <w:p w14:paraId="7E95CD60" w14:textId="77777777" w:rsidR="0040167C" w:rsidRPr="006E1E0B" w:rsidRDefault="0040167C" w:rsidP="00EC5A7B">
      <w:pPr>
        <w:pStyle w:val="Reftext"/>
        <w:rPr>
          <w:szCs w:val="24"/>
          <w:lang w:eastAsia="zh-CN"/>
        </w:rPr>
      </w:pPr>
    </w:p>
    <w:p w14:paraId="7E95CD61" w14:textId="77777777" w:rsidR="004C46CD" w:rsidRPr="006E1E0B" w:rsidRDefault="004B39E2" w:rsidP="004B39E2">
      <w:pPr>
        <w:jc w:val="center"/>
      </w:pPr>
      <w:r w:rsidRPr="006E1E0B">
        <w:t>___________________</w:t>
      </w:r>
    </w:p>
    <w:sectPr w:rsidR="004C46CD" w:rsidRPr="006E1E0B" w:rsidSect="00835F0D">
      <w:headerReference w:type="default" r:id="rId30"/>
      <w:footerReference w:type="even" r:id="rId31"/>
      <w:footerReference w:type="first" r:id="rId32"/>
      <w:type w:val="oddPage"/>
      <w:pgSz w:w="11907" w:h="16840" w:code="9"/>
      <w:pgMar w:top="1208" w:right="1134" w:bottom="1077" w:left="1134" w:header="567" w:footer="567"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358480" w16cid:durableId="1F1E5CBE"/>
  <w16cid:commentId w16cid:paraId="1B4D5ACF" w16cid:durableId="1F1E5C5D"/>
  <w16cid:commentId w16cid:paraId="5B3E5F3C" w16cid:durableId="1F1EA13F"/>
  <w16cid:commentId w16cid:paraId="4CFA9A6D" w16cid:durableId="1F1EA208"/>
  <w16cid:commentId w16cid:paraId="0439C7AB" w16cid:durableId="1F1EA1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354A0" w14:textId="77777777" w:rsidR="003E62D5" w:rsidRDefault="003E62D5">
      <w:r>
        <w:separator/>
      </w:r>
    </w:p>
  </w:endnote>
  <w:endnote w:type="continuationSeparator" w:id="0">
    <w:p w14:paraId="1C0224B6" w14:textId="77777777" w:rsidR="003E62D5" w:rsidRDefault="003E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
    <w:altName w:val="MS Mincho"/>
    <w:charset w:val="80"/>
    <w:family w:val="auto"/>
    <w:pitch w:val="default"/>
    <w:sig w:usb0="00000000" w:usb1="0000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DF26" w14:textId="29AA8DED" w:rsidR="00835F0D" w:rsidRPr="00835F0D" w:rsidRDefault="00835F0D" w:rsidP="00835F0D">
    <w:pPr>
      <w:pStyle w:val="Footer"/>
      <w:tabs>
        <w:tab w:val="clear" w:pos="5954"/>
        <w:tab w:val="left" w:pos="567"/>
      </w:tabs>
      <w:jc w:val="left"/>
      <w:rPr>
        <w:b/>
        <w:sz w:val="20"/>
        <w:lang w:val="fr-CH"/>
      </w:rPr>
    </w:pPr>
    <w:r w:rsidRPr="0084023B">
      <w:rPr>
        <w:rStyle w:val="PageNumber"/>
        <w:rFonts w:ascii="Times New Roman Bold" w:hAnsi="Times New Roman Bold"/>
        <w:b/>
        <w:bCs/>
        <w:sz w:val="20"/>
      </w:rPr>
      <w:fldChar w:fldCharType="begin"/>
    </w:r>
    <w:r w:rsidRPr="00835F0D">
      <w:rPr>
        <w:rStyle w:val="PageNumber"/>
        <w:rFonts w:ascii="Times New Roman Bold" w:hAnsi="Times New Roman Bold"/>
        <w:b/>
        <w:bCs/>
        <w:sz w:val="20"/>
        <w:lang w:val="fr-CH"/>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lang w:val="fr-CH"/>
      </w:rPr>
      <w:t>ii</w:t>
    </w:r>
    <w:r w:rsidRPr="0084023B">
      <w:rPr>
        <w:rStyle w:val="PageNumber"/>
        <w:rFonts w:ascii="Times New Roman Bold" w:hAnsi="Times New Roman Bold"/>
        <w:b/>
        <w:bCs/>
        <w:sz w:val="20"/>
      </w:rPr>
      <w:fldChar w:fldCharType="end"/>
    </w:r>
    <w:r>
      <w:rPr>
        <w:b/>
        <w:sz w:val="20"/>
        <w:lang w:val="fr-CH"/>
      </w:rPr>
      <w:tab/>
    </w:r>
    <w:r w:rsidRPr="00835F0D">
      <w:rPr>
        <w:b/>
        <w:sz w:val="20"/>
        <w:lang w:val="fr-CH"/>
      </w:rPr>
      <w:t>ITU-T T</w:t>
    </w:r>
    <w:r w:rsidRPr="00835F0D">
      <w:rPr>
        <w:b/>
        <w:caps w:val="0"/>
        <w:sz w:val="20"/>
        <w:lang w:val="fr-CH"/>
      </w:rPr>
      <w:t xml:space="preserve">echnical </w:t>
    </w:r>
    <w:r w:rsidRPr="00835F0D">
      <w:rPr>
        <w:b/>
        <w:sz w:val="20"/>
        <w:lang w:val="fr-CH"/>
      </w:rPr>
      <w:t>R</w:t>
    </w:r>
    <w:r w:rsidRPr="00835F0D">
      <w:rPr>
        <w:b/>
        <w:caps w:val="0"/>
        <w:sz w:val="20"/>
        <w:lang w:val="fr-CH"/>
      </w:rPr>
      <w:t xml:space="preserve">eport </w:t>
    </w:r>
    <w:r w:rsidRPr="00835F0D">
      <w:rPr>
        <w:b/>
        <w:sz w:val="20"/>
        <w:lang w:val="fr-CH"/>
      </w:rPr>
      <w:t>YSTR-M2M-DG.SEM</w:t>
    </w:r>
    <w:r w:rsidRPr="00835F0D">
      <w:rPr>
        <w:sz w:val="20"/>
        <w:lang w:val="fr-CH"/>
      </w:rPr>
      <w:t xml:space="preserve"> </w:t>
    </w:r>
    <w:r w:rsidRPr="00835F0D">
      <w:rPr>
        <w:b/>
        <w:sz w:val="20"/>
        <w:lang w:val="fr-CH"/>
      </w:rPr>
      <w:t xml:space="preserve">(2017) </w:t>
    </w:r>
    <w:r w:rsidRPr="00835F0D">
      <w:rPr>
        <w:b/>
        <w:sz w:val="20"/>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1B3BC" w14:textId="29B84B43" w:rsidR="00835F0D" w:rsidRPr="00835F0D" w:rsidRDefault="00835F0D" w:rsidP="00835F0D">
    <w:pPr>
      <w:pStyle w:val="Footer"/>
      <w:tabs>
        <w:tab w:val="clear" w:pos="5954"/>
        <w:tab w:val="left" w:pos="4536"/>
      </w:tabs>
      <w:jc w:val="left"/>
      <w:rPr>
        <w:b/>
        <w:sz w:val="20"/>
        <w:lang w:val="fr-CH"/>
      </w:rPr>
    </w:pPr>
    <w:r>
      <w:rPr>
        <w:b/>
        <w:sz w:val="20"/>
        <w:lang w:val="fr-CH"/>
      </w:rPr>
      <w:tab/>
    </w:r>
    <w:r w:rsidRPr="00835F0D">
      <w:rPr>
        <w:b/>
        <w:sz w:val="20"/>
        <w:lang w:val="fr-CH"/>
      </w:rPr>
      <w:t>ITU-T T</w:t>
    </w:r>
    <w:r w:rsidRPr="00835F0D">
      <w:rPr>
        <w:b/>
        <w:caps w:val="0"/>
        <w:sz w:val="20"/>
        <w:lang w:val="fr-CH"/>
      </w:rPr>
      <w:t xml:space="preserve">echnical </w:t>
    </w:r>
    <w:r w:rsidRPr="00835F0D">
      <w:rPr>
        <w:b/>
        <w:sz w:val="20"/>
        <w:lang w:val="fr-CH"/>
      </w:rPr>
      <w:t>R</w:t>
    </w:r>
    <w:r w:rsidRPr="00835F0D">
      <w:rPr>
        <w:b/>
        <w:caps w:val="0"/>
        <w:sz w:val="20"/>
        <w:lang w:val="fr-CH"/>
      </w:rPr>
      <w:t xml:space="preserve">eport </w:t>
    </w:r>
    <w:r w:rsidRPr="00835F0D">
      <w:rPr>
        <w:b/>
        <w:sz w:val="20"/>
        <w:lang w:val="fr-CH"/>
      </w:rPr>
      <w:t>YSTR-M2M-DG.SEM</w:t>
    </w:r>
    <w:r w:rsidRPr="00835F0D">
      <w:rPr>
        <w:sz w:val="20"/>
        <w:lang w:val="fr-CH"/>
      </w:rPr>
      <w:t xml:space="preserve"> </w:t>
    </w:r>
    <w:r w:rsidRPr="00835F0D">
      <w:rPr>
        <w:b/>
        <w:sz w:val="20"/>
        <w:lang w:val="fr-CH"/>
      </w:rPr>
      <w:t xml:space="preserve">(2017) </w:t>
    </w:r>
    <w:r w:rsidRPr="00835F0D">
      <w:rPr>
        <w:b/>
        <w:sz w:val="20"/>
        <w:lang w:val="fr-CH"/>
      </w:rPr>
      <w:tab/>
    </w:r>
    <w:r w:rsidRPr="00835F0D">
      <w:rPr>
        <w:rStyle w:val="PageNumber"/>
        <w:rFonts w:ascii="Times New Roman Bold" w:hAnsi="Times New Roman Bold"/>
        <w:b/>
        <w:bCs/>
        <w:caps w:val="0"/>
        <w:sz w:val="20"/>
      </w:rPr>
      <w:fldChar w:fldCharType="begin"/>
    </w:r>
    <w:r w:rsidRPr="00835F0D">
      <w:rPr>
        <w:rStyle w:val="PageNumber"/>
        <w:rFonts w:ascii="Times New Roman Bold" w:hAnsi="Times New Roman Bold"/>
        <w:b/>
        <w:bCs/>
        <w:caps w:val="0"/>
        <w:sz w:val="20"/>
        <w:lang w:val="fr-CH"/>
      </w:rPr>
      <w:instrText xml:space="preserve"> PAGE </w:instrText>
    </w:r>
    <w:r w:rsidRPr="00835F0D">
      <w:rPr>
        <w:rStyle w:val="PageNumber"/>
        <w:rFonts w:ascii="Times New Roman Bold" w:hAnsi="Times New Roman Bold"/>
        <w:b/>
        <w:bCs/>
        <w:caps w:val="0"/>
        <w:sz w:val="20"/>
      </w:rPr>
      <w:fldChar w:fldCharType="separate"/>
    </w:r>
    <w:r w:rsidR="00FD0796">
      <w:rPr>
        <w:rStyle w:val="PageNumber"/>
        <w:rFonts w:ascii="Times New Roman Bold" w:hAnsi="Times New Roman Bold"/>
        <w:b/>
        <w:bCs/>
        <w:caps w:val="0"/>
        <w:sz w:val="20"/>
        <w:lang w:val="fr-CH"/>
      </w:rPr>
      <w:t>ii</w:t>
    </w:r>
    <w:r w:rsidRPr="00835F0D">
      <w:rPr>
        <w:rStyle w:val="PageNumber"/>
        <w:rFonts w:ascii="Times New Roman Bold" w:hAnsi="Times New Roman Bold"/>
        <w:b/>
        <w:bCs/>
        <w:caps w:val="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08D5" w14:textId="402393A3" w:rsidR="00835F0D" w:rsidRPr="00835F0D" w:rsidRDefault="00835F0D" w:rsidP="00377E8F">
    <w:pPr>
      <w:pStyle w:val="Footer"/>
      <w:tabs>
        <w:tab w:val="clear" w:pos="5954"/>
        <w:tab w:val="left" w:pos="6521"/>
      </w:tabs>
      <w:jc w:val="left"/>
      <w:rPr>
        <w:b/>
        <w:sz w:val="20"/>
        <w:lang w:val="fr-CH"/>
      </w:rPr>
    </w:pPr>
    <w:r>
      <w:rPr>
        <w:b/>
        <w:sz w:val="20"/>
        <w:lang w:val="fr-CH"/>
      </w:rPr>
      <w:tab/>
    </w:r>
    <w:r w:rsidR="00377E8F" w:rsidRPr="00377E8F">
      <w:rPr>
        <w:b/>
        <w:sz w:val="20"/>
        <w:lang w:val="fr-CH"/>
      </w:rPr>
      <w:t>YSTR-M2M-DG.SEM</w:t>
    </w:r>
    <w:r w:rsidRPr="00835F0D">
      <w:rPr>
        <w:sz w:val="20"/>
        <w:lang w:val="fr-CH"/>
      </w:rPr>
      <w:t xml:space="preserve"> </w:t>
    </w:r>
    <w:r w:rsidRPr="00835F0D">
      <w:rPr>
        <w:b/>
        <w:sz w:val="20"/>
        <w:lang w:val="fr-CH"/>
      </w:rPr>
      <w:t xml:space="preserve">(2017) </w:t>
    </w:r>
    <w:r w:rsidRPr="00835F0D">
      <w:rPr>
        <w:b/>
        <w:sz w:val="20"/>
        <w:lang w:val="fr-CH"/>
      </w:rPr>
      <w:tab/>
    </w:r>
    <w:r w:rsidRPr="00377E8F">
      <w:rPr>
        <w:rStyle w:val="PageNumber"/>
        <w:rFonts w:ascii="Times New Roman Bold" w:hAnsi="Times New Roman Bold"/>
        <w:caps w:val="0"/>
        <w:sz w:val="20"/>
      </w:rPr>
      <w:fldChar w:fldCharType="begin"/>
    </w:r>
    <w:r w:rsidRPr="00377E8F">
      <w:rPr>
        <w:rStyle w:val="PageNumber"/>
        <w:rFonts w:ascii="Times New Roman Bold" w:hAnsi="Times New Roman Bold"/>
        <w:caps w:val="0"/>
        <w:sz w:val="20"/>
        <w:lang w:val="fr-CH"/>
      </w:rPr>
      <w:instrText xml:space="preserve"> PAGE </w:instrText>
    </w:r>
    <w:r w:rsidRPr="00377E8F">
      <w:rPr>
        <w:rStyle w:val="PageNumber"/>
        <w:rFonts w:ascii="Times New Roman Bold" w:hAnsi="Times New Roman Bold"/>
        <w:caps w:val="0"/>
        <w:sz w:val="20"/>
      </w:rPr>
      <w:fldChar w:fldCharType="separate"/>
    </w:r>
    <w:r w:rsidR="00730471">
      <w:rPr>
        <w:rStyle w:val="PageNumber"/>
        <w:rFonts w:ascii="Times New Roman Bold" w:hAnsi="Times New Roman Bold"/>
        <w:caps w:val="0"/>
        <w:sz w:val="20"/>
        <w:lang w:val="fr-CH"/>
      </w:rPr>
      <w:t>i</w:t>
    </w:r>
    <w:r w:rsidRPr="00377E8F">
      <w:rPr>
        <w:rStyle w:val="PageNumber"/>
        <w:rFonts w:ascii="Times New Roman Bold" w:hAnsi="Times New Roman Bold"/>
        <w:caps w:val="0"/>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5CD73" w14:textId="598879FE" w:rsidR="003E62D5" w:rsidRPr="004240BC" w:rsidRDefault="004240BC" w:rsidP="004240BC">
    <w:pPr>
      <w:pStyle w:val="Footer"/>
      <w:tabs>
        <w:tab w:val="clear" w:pos="5954"/>
        <w:tab w:val="left" w:pos="567"/>
        <w:tab w:val="left" w:pos="6521"/>
      </w:tabs>
      <w:jc w:val="left"/>
      <w:rPr>
        <w:b/>
        <w:sz w:val="20"/>
        <w:lang w:val="de-CH"/>
      </w:rPr>
    </w:pPr>
    <w:r>
      <w:rPr>
        <w:b/>
        <w:sz w:val="20"/>
        <w:lang w:val="de-CH"/>
      </w:rPr>
      <w:tab/>
    </w:r>
    <w:r w:rsidR="00835F0D" w:rsidRPr="004240BC">
      <w:rPr>
        <w:b/>
        <w:sz w:val="20"/>
        <w:lang w:val="de-CH"/>
      </w:rPr>
      <w:tab/>
    </w:r>
    <w:r w:rsidR="00377E8F" w:rsidRPr="004240BC">
      <w:rPr>
        <w:b/>
        <w:sz w:val="20"/>
        <w:lang w:val="de-CH"/>
      </w:rPr>
      <w:t>YSTR-M2M-DG.SEM</w:t>
    </w:r>
    <w:r w:rsidR="00377E8F" w:rsidRPr="004240BC">
      <w:rPr>
        <w:sz w:val="20"/>
        <w:lang w:val="de-CH"/>
      </w:rPr>
      <w:t xml:space="preserve"> </w:t>
    </w:r>
    <w:r w:rsidR="00377E8F" w:rsidRPr="004240BC">
      <w:rPr>
        <w:b/>
        <w:sz w:val="20"/>
        <w:lang w:val="de-CH"/>
      </w:rPr>
      <w:t>(2017)</w:t>
    </w:r>
    <w:r w:rsidR="00835F0D" w:rsidRPr="004240BC">
      <w:rPr>
        <w:b/>
        <w:sz w:val="20"/>
        <w:lang w:val="de-CH"/>
      </w:rPr>
      <w:tab/>
    </w:r>
    <w:r w:rsidRPr="00377E8F">
      <w:rPr>
        <w:rStyle w:val="PageNumber"/>
        <w:rFonts w:ascii="Times New Roman Bold" w:hAnsi="Times New Roman Bold"/>
        <w:caps w:val="0"/>
        <w:sz w:val="20"/>
      </w:rPr>
      <w:fldChar w:fldCharType="begin"/>
    </w:r>
    <w:r w:rsidRPr="004240BC">
      <w:rPr>
        <w:rStyle w:val="PageNumber"/>
        <w:rFonts w:ascii="Times New Roman Bold" w:hAnsi="Times New Roman Bold"/>
        <w:caps w:val="0"/>
        <w:sz w:val="20"/>
        <w:lang w:val="de-CH"/>
      </w:rPr>
      <w:instrText xml:space="preserve"> PAGE </w:instrText>
    </w:r>
    <w:r w:rsidRPr="00377E8F">
      <w:rPr>
        <w:rStyle w:val="PageNumber"/>
        <w:rFonts w:ascii="Times New Roman Bold" w:hAnsi="Times New Roman Bold"/>
        <w:caps w:val="0"/>
        <w:sz w:val="20"/>
      </w:rPr>
      <w:fldChar w:fldCharType="separate"/>
    </w:r>
    <w:r w:rsidR="00730471">
      <w:rPr>
        <w:rStyle w:val="PageNumber"/>
        <w:rFonts w:ascii="Times New Roman Bold" w:hAnsi="Times New Roman Bold"/>
        <w:caps w:val="0"/>
        <w:sz w:val="20"/>
        <w:lang w:val="de-CH"/>
      </w:rPr>
      <w:t>iii</w:t>
    </w:r>
    <w:r w:rsidRPr="00377E8F">
      <w:rPr>
        <w:rStyle w:val="PageNumber"/>
        <w:rFonts w:ascii="Times New Roman Bold" w:hAnsi="Times New Roman Bold"/>
        <w:caps w:val="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15D0E" w14:textId="67E385BF" w:rsidR="00835F0D" w:rsidRPr="00835F0D" w:rsidRDefault="00835F0D" w:rsidP="00377E8F">
    <w:pPr>
      <w:pStyle w:val="Footer"/>
      <w:tabs>
        <w:tab w:val="clear" w:pos="5954"/>
        <w:tab w:val="left" w:pos="567"/>
      </w:tabs>
      <w:jc w:val="left"/>
      <w:rPr>
        <w:b/>
        <w:sz w:val="20"/>
        <w:lang w:val="fr-CH"/>
      </w:rPr>
    </w:pPr>
    <w:r w:rsidRPr="00835F0D">
      <w:rPr>
        <w:rStyle w:val="PageNumber"/>
        <w:rFonts w:ascii="Times New Roman Bold" w:hAnsi="Times New Roman Bold"/>
        <w:b/>
        <w:bCs/>
        <w:caps w:val="0"/>
        <w:sz w:val="20"/>
      </w:rPr>
      <w:fldChar w:fldCharType="begin"/>
    </w:r>
    <w:r w:rsidRPr="00835F0D">
      <w:rPr>
        <w:rStyle w:val="PageNumber"/>
        <w:rFonts w:ascii="Times New Roman Bold" w:hAnsi="Times New Roman Bold"/>
        <w:b/>
        <w:bCs/>
        <w:caps w:val="0"/>
        <w:sz w:val="20"/>
        <w:lang w:val="fr-CH"/>
      </w:rPr>
      <w:instrText xml:space="preserve"> PAGE </w:instrText>
    </w:r>
    <w:r w:rsidRPr="00835F0D">
      <w:rPr>
        <w:rStyle w:val="PageNumber"/>
        <w:rFonts w:ascii="Times New Roman Bold" w:hAnsi="Times New Roman Bold"/>
        <w:b/>
        <w:bCs/>
        <w:caps w:val="0"/>
        <w:sz w:val="20"/>
      </w:rPr>
      <w:fldChar w:fldCharType="separate"/>
    </w:r>
    <w:r w:rsidR="00730471">
      <w:rPr>
        <w:rStyle w:val="PageNumber"/>
        <w:rFonts w:ascii="Times New Roman Bold" w:hAnsi="Times New Roman Bold"/>
        <w:b/>
        <w:bCs/>
        <w:caps w:val="0"/>
        <w:sz w:val="20"/>
        <w:lang w:val="fr-CH"/>
      </w:rPr>
      <w:t>14</w:t>
    </w:r>
    <w:r w:rsidRPr="00835F0D">
      <w:rPr>
        <w:rStyle w:val="PageNumber"/>
        <w:rFonts w:ascii="Times New Roman Bold" w:hAnsi="Times New Roman Bold"/>
        <w:b/>
        <w:bCs/>
        <w:caps w:val="0"/>
        <w:sz w:val="20"/>
      </w:rPr>
      <w:fldChar w:fldCharType="end"/>
    </w:r>
    <w:r>
      <w:rPr>
        <w:b/>
        <w:sz w:val="20"/>
        <w:lang w:val="fr-CH"/>
      </w:rPr>
      <w:tab/>
    </w:r>
    <w:r w:rsidR="00377E8F" w:rsidRPr="00377E8F">
      <w:rPr>
        <w:b/>
        <w:sz w:val="20"/>
        <w:lang w:val="fr-CH"/>
      </w:rPr>
      <w:t>YSTR-M2M-DG.SEM</w:t>
    </w:r>
    <w:r w:rsidR="00377E8F" w:rsidRPr="00835F0D">
      <w:rPr>
        <w:sz w:val="20"/>
        <w:lang w:val="fr-CH"/>
      </w:rPr>
      <w:t xml:space="preserve"> </w:t>
    </w:r>
    <w:r w:rsidR="00377E8F" w:rsidRPr="00835F0D">
      <w:rPr>
        <w:b/>
        <w:sz w:val="20"/>
        <w:lang w:val="fr-CH"/>
      </w:rPr>
      <w:t>(2017)</w:t>
    </w:r>
    <w:r w:rsidRPr="00835F0D">
      <w:rPr>
        <w:b/>
        <w:sz w:val="20"/>
        <w:lang w:val="fr-CH"/>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5CD79" w14:textId="77777777" w:rsidR="003E62D5" w:rsidRPr="00B22DA4" w:rsidRDefault="003E62D5"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54DCD" w14:textId="77777777" w:rsidR="003E62D5" w:rsidRDefault="003E62D5">
      <w:r>
        <w:separator/>
      </w:r>
    </w:p>
  </w:footnote>
  <w:footnote w:type="continuationSeparator" w:id="0">
    <w:p w14:paraId="503A4ED3" w14:textId="77777777" w:rsidR="003E62D5" w:rsidRDefault="003E6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41B7" w14:textId="7D95F517" w:rsidR="003E62D5" w:rsidRPr="005A1A38" w:rsidRDefault="003E62D5" w:rsidP="005A1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CBBE5" w14:textId="0CCFAFFF" w:rsidR="003E62D5" w:rsidRPr="005A1A38" w:rsidRDefault="003E62D5" w:rsidP="005A1A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376B" w14:textId="6DA39B11" w:rsidR="003E62D5" w:rsidRPr="00835F0D" w:rsidRDefault="003E62D5" w:rsidP="00835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A6CC02E"/>
    <w:lvl w:ilvl="0">
      <w:start w:val="1"/>
      <w:numFmt w:val="decimal"/>
      <w:pStyle w:val="IB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14010CD"/>
    <w:multiLevelType w:val="hybridMultilevel"/>
    <w:tmpl w:val="887A2986"/>
    <w:lvl w:ilvl="0" w:tplc="04090011">
      <w:start w:val="1"/>
      <w:numFmt w:val="decimalEnclosedCircle"/>
      <w:lvlText w:val="%1"/>
      <w:lvlJc w:val="left"/>
      <w:pPr>
        <w:ind w:left="800" w:hanging="400"/>
      </w:pPr>
      <w:rPr>
        <w:lang w:val="x-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5EA132E"/>
    <w:multiLevelType w:val="hybridMultilevel"/>
    <w:tmpl w:val="E6DE5406"/>
    <w:lvl w:ilvl="0" w:tplc="83ACF678">
      <w:start w:val="1"/>
      <w:numFmt w:val="bullet"/>
      <w:lvlText w:val=""/>
      <w:lvlJc w:val="left"/>
      <w:pPr>
        <w:ind w:left="968" w:hanging="400"/>
      </w:pPr>
      <w:rPr>
        <w:rFonts w:ascii="Symbol" w:hAnsi="Symbol" w:hint="default"/>
        <w:sz w:val="20"/>
      </w:rPr>
    </w:lvl>
    <w:lvl w:ilvl="1" w:tplc="04090003" w:tentative="1">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3" w15:restartNumberingAfterBreak="0">
    <w:nsid w:val="0ADC3AE3"/>
    <w:multiLevelType w:val="hybridMultilevel"/>
    <w:tmpl w:val="42006EDA"/>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0FB42D14"/>
    <w:multiLevelType w:val="hybridMultilevel"/>
    <w:tmpl w:val="1FFA0440"/>
    <w:lvl w:ilvl="0" w:tplc="E95AC21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61A64"/>
    <w:multiLevelType w:val="hybridMultilevel"/>
    <w:tmpl w:val="60EA7082"/>
    <w:lvl w:ilvl="0" w:tplc="E95AC214">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BF6E8D"/>
    <w:multiLevelType w:val="hybridMultilevel"/>
    <w:tmpl w:val="4E0EC9DA"/>
    <w:lvl w:ilvl="0" w:tplc="04090011">
      <w:start w:val="1"/>
      <w:numFmt w:val="decimalEnclosedCircle"/>
      <w:lvlText w:val="%1"/>
      <w:lvlJc w:val="left"/>
      <w:pPr>
        <w:ind w:left="1677"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3327C67"/>
    <w:multiLevelType w:val="hybridMultilevel"/>
    <w:tmpl w:val="80DACA4C"/>
    <w:lvl w:ilvl="0" w:tplc="83ACF678">
      <w:start w:val="1"/>
      <w:numFmt w:val="bullet"/>
      <w:lvlText w:val=""/>
      <w:lvlJc w:val="left"/>
      <w:pPr>
        <w:ind w:left="968" w:hanging="400"/>
      </w:pPr>
      <w:rPr>
        <w:rFonts w:ascii="Symbol" w:hAnsi="Symbol" w:hint="default"/>
        <w:sz w:val="20"/>
      </w:rPr>
    </w:lvl>
    <w:lvl w:ilvl="1" w:tplc="04090003" w:tentative="1">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9" w15:restartNumberingAfterBreak="0">
    <w:nsid w:val="24417EE6"/>
    <w:multiLevelType w:val="hybridMultilevel"/>
    <w:tmpl w:val="7A8E4072"/>
    <w:lvl w:ilvl="0" w:tplc="04090011">
      <w:start w:val="1"/>
      <w:numFmt w:val="decimalEnclosedCircle"/>
      <w:lvlText w:val="%1"/>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2701E5"/>
    <w:multiLevelType w:val="hybridMultilevel"/>
    <w:tmpl w:val="70E09AF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5850CB"/>
    <w:multiLevelType w:val="hybridMultilevel"/>
    <w:tmpl w:val="70E09AF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4A3754C7"/>
    <w:multiLevelType w:val="multilevel"/>
    <w:tmpl w:val="98E03CA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34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BC87534"/>
    <w:multiLevelType w:val="hybridMultilevel"/>
    <w:tmpl w:val="409C11A4"/>
    <w:lvl w:ilvl="0" w:tplc="08090001">
      <w:start w:val="1"/>
      <w:numFmt w:val="bullet"/>
      <w:lvlText w:val=""/>
      <w:lvlJc w:val="left"/>
      <w:pPr>
        <w:ind w:left="968" w:hanging="400"/>
      </w:pPr>
      <w:rPr>
        <w:rFonts w:ascii="Symbol" w:hAnsi="Symbol" w:hint="default"/>
        <w:sz w:val="20"/>
      </w:rPr>
    </w:lvl>
    <w:lvl w:ilvl="1" w:tplc="04090003" w:tentative="1">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1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F314351"/>
    <w:multiLevelType w:val="hybridMultilevel"/>
    <w:tmpl w:val="9B36FEE6"/>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8" w15:restartNumberingAfterBreak="0">
    <w:nsid w:val="699B3E4E"/>
    <w:multiLevelType w:val="hybridMultilevel"/>
    <w:tmpl w:val="EA7EA2F4"/>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9"/>
  </w:num>
  <w:num w:numId="2">
    <w:abstractNumId w:val="18"/>
  </w:num>
  <w:num w:numId="3">
    <w:abstractNumId w:val="14"/>
  </w:num>
  <w:num w:numId="4">
    <w:abstractNumId w:val="0"/>
  </w:num>
  <w:num w:numId="5">
    <w:abstractNumId w:val="5"/>
  </w:num>
  <w:num w:numId="6">
    <w:abstractNumId w:val="10"/>
  </w:num>
  <w:num w:numId="7">
    <w:abstractNumId w:val="21"/>
  </w:num>
  <w:num w:numId="8">
    <w:abstractNumId w:val="12"/>
  </w:num>
  <w:num w:numId="9">
    <w:abstractNumId w:val="16"/>
  </w:num>
  <w:num w:numId="10">
    <w:abstractNumId w:val="20"/>
  </w:num>
  <w:num w:numId="11">
    <w:abstractNumId w:val="22"/>
  </w:num>
  <w:num w:numId="12">
    <w:abstractNumId w:val="4"/>
  </w:num>
  <w:num w:numId="13">
    <w:abstractNumId w:val="6"/>
  </w:num>
  <w:num w:numId="14">
    <w:abstractNumId w:val="9"/>
  </w:num>
  <w:num w:numId="15">
    <w:abstractNumId w:val="1"/>
  </w:num>
  <w:num w:numId="16">
    <w:abstractNumId w:val="13"/>
  </w:num>
  <w:num w:numId="17">
    <w:abstractNumId w:val="3"/>
  </w:num>
  <w:num w:numId="18">
    <w:abstractNumId w:val="7"/>
  </w:num>
  <w:num w:numId="19">
    <w:abstractNumId w:val="11"/>
  </w:num>
  <w:num w:numId="20">
    <w:abstractNumId w:val="8"/>
  </w:num>
  <w:num w:numId="21">
    <w:abstractNumId w:val="2"/>
  </w:num>
  <w:num w:numId="22">
    <w:abstractNumId w:val="15"/>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124"/>
    <w:rsid w:val="00001C56"/>
    <w:rsid w:val="00003CAA"/>
    <w:rsid w:val="00004A38"/>
    <w:rsid w:val="00006FD8"/>
    <w:rsid w:val="00010145"/>
    <w:rsid w:val="0003282B"/>
    <w:rsid w:val="00032F2E"/>
    <w:rsid w:val="00044411"/>
    <w:rsid w:val="00051C4C"/>
    <w:rsid w:val="00062275"/>
    <w:rsid w:val="00067382"/>
    <w:rsid w:val="00083FBF"/>
    <w:rsid w:val="00087100"/>
    <w:rsid w:val="00090778"/>
    <w:rsid w:val="000B09F2"/>
    <w:rsid w:val="000B48B5"/>
    <w:rsid w:val="000C1C5F"/>
    <w:rsid w:val="000F442E"/>
    <w:rsid w:val="001010EC"/>
    <w:rsid w:val="001046EF"/>
    <w:rsid w:val="0011483D"/>
    <w:rsid w:val="00124289"/>
    <w:rsid w:val="00127CDE"/>
    <w:rsid w:val="00136C3B"/>
    <w:rsid w:val="0014663F"/>
    <w:rsid w:val="00146A98"/>
    <w:rsid w:val="00152C27"/>
    <w:rsid w:val="0015410A"/>
    <w:rsid w:val="00171189"/>
    <w:rsid w:val="001849E1"/>
    <w:rsid w:val="00190A2B"/>
    <w:rsid w:val="00194D55"/>
    <w:rsid w:val="001A7F94"/>
    <w:rsid w:val="001C1902"/>
    <w:rsid w:val="001E0159"/>
    <w:rsid w:val="001E0A1C"/>
    <w:rsid w:val="001F4E15"/>
    <w:rsid w:val="00214FB3"/>
    <w:rsid w:val="00216074"/>
    <w:rsid w:val="002240A7"/>
    <w:rsid w:val="0022709F"/>
    <w:rsid w:val="002378FD"/>
    <w:rsid w:val="002506D1"/>
    <w:rsid w:val="00263ACD"/>
    <w:rsid w:val="002768C2"/>
    <w:rsid w:val="00276AD7"/>
    <w:rsid w:val="0029047D"/>
    <w:rsid w:val="002913AA"/>
    <w:rsid w:val="0029185B"/>
    <w:rsid w:val="002A45A6"/>
    <w:rsid w:val="002B0E11"/>
    <w:rsid w:val="002C1A6F"/>
    <w:rsid w:val="002C67BB"/>
    <w:rsid w:val="002D41EB"/>
    <w:rsid w:val="002E194E"/>
    <w:rsid w:val="002E25B5"/>
    <w:rsid w:val="002F292E"/>
    <w:rsid w:val="002F535E"/>
    <w:rsid w:val="0030222D"/>
    <w:rsid w:val="00302956"/>
    <w:rsid w:val="003076FB"/>
    <w:rsid w:val="00320C88"/>
    <w:rsid w:val="003233ED"/>
    <w:rsid w:val="00325B73"/>
    <w:rsid w:val="003343AB"/>
    <w:rsid w:val="00336F50"/>
    <w:rsid w:val="00355736"/>
    <w:rsid w:val="0036066E"/>
    <w:rsid w:val="00371C33"/>
    <w:rsid w:val="00377E8F"/>
    <w:rsid w:val="003859FC"/>
    <w:rsid w:val="003A4716"/>
    <w:rsid w:val="003B530D"/>
    <w:rsid w:val="003B5C40"/>
    <w:rsid w:val="003C1367"/>
    <w:rsid w:val="003C34DD"/>
    <w:rsid w:val="003D6ABF"/>
    <w:rsid w:val="003E4AF9"/>
    <w:rsid w:val="003E62D5"/>
    <w:rsid w:val="003E7646"/>
    <w:rsid w:val="003F03EC"/>
    <w:rsid w:val="0040167C"/>
    <w:rsid w:val="0040627C"/>
    <w:rsid w:val="00412492"/>
    <w:rsid w:val="004240BC"/>
    <w:rsid w:val="00464059"/>
    <w:rsid w:val="00467172"/>
    <w:rsid w:val="00467B14"/>
    <w:rsid w:val="004712AF"/>
    <w:rsid w:val="00487168"/>
    <w:rsid w:val="00492BA3"/>
    <w:rsid w:val="004B39E2"/>
    <w:rsid w:val="004C062A"/>
    <w:rsid w:val="004C46CD"/>
    <w:rsid w:val="00501B49"/>
    <w:rsid w:val="00511D4C"/>
    <w:rsid w:val="00574C19"/>
    <w:rsid w:val="005935E6"/>
    <w:rsid w:val="005957F5"/>
    <w:rsid w:val="005977F7"/>
    <w:rsid w:val="005A1A38"/>
    <w:rsid w:val="005C334D"/>
    <w:rsid w:val="005C712C"/>
    <w:rsid w:val="005D0302"/>
    <w:rsid w:val="005E2F99"/>
    <w:rsid w:val="005F1CC7"/>
    <w:rsid w:val="0060241A"/>
    <w:rsid w:val="00614441"/>
    <w:rsid w:val="00616BBE"/>
    <w:rsid w:val="00622769"/>
    <w:rsid w:val="00633928"/>
    <w:rsid w:val="0064263A"/>
    <w:rsid w:val="0064792C"/>
    <w:rsid w:val="006613CD"/>
    <w:rsid w:val="0066497A"/>
    <w:rsid w:val="00665E46"/>
    <w:rsid w:val="006727AE"/>
    <w:rsid w:val="00675621"/>
    <w:rsid w:val="006935CA"/>
    <w:rsid w:val="00694815"/>
    <w:rsid w:val="006D1DC6"/>
    <w:rsid w:val="006E1E0B"/>
    <w:rsid w:val="006F05F5"/>
    <w:rsid w:val="00701662"/>
    <w:rsid w:val="00703788"/>
    <w:rsid w:val="00730471"/>
    <w:rsid w:val="00737170"/>
    <w:rsid w:val="00776707"/>
    <w:rsid w:val="00785779"/>
    <w:rsid w:val="0078796F"/>
    <w:rsid w:val="00792CBA"/>
    <w:rsid w:val="007A4B64"/>
    <w:rsid w:val="007B62C1"/>
    <w:rsid w:val="007C1124"/>
    <w:rsid w:val="007E6596"/>
    <w:rsid w:val="007F417E"/>
    <w:rsid w:val="007F5C15"/>
    <w:rsid w:val="0081781D"/>
    <w:rsid w:val="0083023F"/>
    <w:rsid w:val="00835F0D"/>
    <w:rsid w:val="0084023B"/>
    <w:rsid w:val="00844F16"/>
    <w:rsid w:val="0085094C"/>
    <w:rsid w:val="00857EE8"/>
    <w:rsid w:val="008764CC"/>
    <w:rsid w:val="00881FD5"/>
    <w:rsid w:val="00893395"/>
    <w:rsid w:val="008945FD"/>
    <w:rsid w:val="008952EB"/>
    <w:rsid w:val="008A693C"/>
    <w:rsid w:val="008B001E"/>
    <w:rsid w:val="008C2F1C"/>
    <w:rsid w:val="008C3271"/>
    <w:rsid w:val="008D24BE"/>
    <w:rsid w:val="008D4D6F"/>
    <w:rsid w:val="008E6D55"/>
    <w:rsid w:val="008F2E1F"/>
    <w:rsid w:val="0090485F"/>
    <w:rsid w:val="00906221"/>
    <w:rsid w:val="00907B6B"/>
    <w:rsid w:val="00911869"/>
    <w:rsid w:val="009263A7"/>
    <w:rsid w:val="009273FA"/>
    <w:rsid w:val="0095149F"/>
    <w:rsid w:val="0095330F"/>
    <w:rsid w:val="00960647"/>
    <w:rsid w:val="00962424"/>
    <w:rsid w:val="00962725"/>
    <w:rsid w:val="009635CB"/>
    <w:rsid w:val="009747D7"/>
    <w:rsid w:val="00981C2C"/>
    <w:rsid w:val="00987664"/>
    <w:rsid w:val="009A4898"/>
    <w:rsid w:val="009A4F98"/>
    <w:rsid w:val="009C01D1"/>
    <w:rsid w:val="009C46D8"/>
    <w:rsid w:val="009D26EB"/>
    <w:rsid w:val="009E4810"/>
    <w:rsid w:val="009F0456"/>
    <w:rsid w:val="009F31B2"/>
    <w:rsid w:val="00A01C5E"/>
    <w:rsid w:val="00A07457"/>
    <w:rsid w:val="00A141D5"/>
    <w:rsid w:val="00A36E26"/>
    <w:rsid w:val="00A370E9"/>
    <w:rsid w:val="00A65947"/>
    <w:rsid w:val="00A7792D"/>
    <w:rsid w:val="00A90B48"/>
    <w:rsid w:val="00A93B35"/>
    <w:rsid w:val="00A96748"/>
    <w:rsid w:val="00AA06B5"/>
    <w:rsid w:val="00AA4884"/>
    <w:rsid w:val="00AC3E47"/>
    <w:rsid w:val="00AD3C71"/>
    <w:rsid w:val="00AE3789"/>
    <w:rsid w:val="00AE394A"/>
    <w:rsid w:val="00AF0764"/>
    <w:rsid w:val="00AF3A7B"/>
    <w:rsid w:val="00AF75C3"/>
    <w:rsid w:val="00B01B9A"/>
    <w:rsid w:val="00B06B72"/>
    <w:rsid w:val="00B10EBD"/>
    <w:rsid w:val="00B11EE2"/>
    <w:rsid w:val="00B22A0C"/>
    <w:rsid w:val="00B22DA4"/>
    <w:rsid w:val="00B354BB"/>
    <w:rsid w:val="00B442DA"/>
    <w:rsid w:val="00B4507A"/>
    <w:rsid w:val="00B51CCD"/>
    <w:rsid w:val="00B6296C"/>
    <w:rsid w:val="00B639E4"/>
    <w:rsid w:val="00B828A0"/>
    <w:rsid w:val="00B847E7"/>
    <w:rsid w:val="00B87323"/>
    <w:rsid w:val="00B93849"/>
    <w:rsid w:val="00B941DC"/>
    <w:rsid w:val="00BB7441"/>
    <w:rsid w:val="00BC1374"/>
    <w:rsid w:val="00BD1DF8"/>
    <w:rsid w:val="00BD6371"/>
    <w:rsid w:val="00BE69CF"/>
    <w:rsid w:val="00BF6782"/>
    <w:rsid w:val="00C02427"/>
    <w:rsid w:val="00C066A8"/>
    <w:rsid w:val="00C1062C"/>
    <w:rsid w:val="00C12146"/>
    <w:rsid w:val="00C26533"/>
    <w:rsid w:val="00C42501"/>
    <w:rsid w:val="00C458CD"/>
    <w:rsid w:val="00C5264F"/>
    <w:rsid w:val="00C612D6"/>
    <w:rsid w:val="00C75D37"/>
    <w:rsid w:val="00C80166"/>
    <w:rsid w:val="00C80C5B"/>
    <w:rsid w:val="00C873CB"/>
    <w:rsid w:val="00C9191E"/>
    <w:rsid w:val="00C92891"/>
    <w:rsid w:val="00C932B1"/>
    <w:rsid w:val="00CA3F8B"/>
    <w:rsid w:val="00CA4A4B"/>
    <w:rsid w:val="00CA588E"/>
    <w:rsid w:val="00CA6A4B"/>
    <w:rsid w:val="00CA7EB6"/>
    <w:rsid w:val="00CB2F7C"/>
    <w:rsid w:val="00CC12E3"/>
    <w:rsid w:val="00CD16A6"/>
    <w:rsid w:val="00CD3537"/>
    <w:rsid w:val="00CD6E11"/>
    <w:rsid w:val="00CE189D"/>
    <w:rsid w:val="00CF7EB2"/>
    <w:rsid w:val="00D42126"/>
    <w:rsid w:val="00D46926"/>
    <w:rsid w:val="00D509D0"/>
    <w:rsid w:val="00D6107B"/>
    <w:rsid w:val="00D66A8F"/>
    <w:rsid w:val="00D85E20"/>
    <w:rsid w:val="00D9069A"/>
    <w:rsid w:val="00D95390"/>
    <w:rsid w:val="00DF41E8"/>
    <w:rsid w:val="00DF5896"/>
    <w:rsid w:val="00E02690"/>
    <w:rsid w:val="00E06DC0"/>
    <w:rsid w:val="00E16457"/>
    <w:rsid w:val="00E314C8"/>
    <w:rsid w:val="00E32760"/>
    <w:rsid w:val="00E3501F"/>
    <w:rsid w:val="00E41D57"/>
    <w:rsid w:val="00E46AC6"/>
    <w:rsid w:val="00EA618E"/>
    <w:rsid w:val="00EC5A7B"/>
    <w:rsid w:val="00EC7457"/>
    <w:rsid w:val="00EF5612"/>
    <w:rsid w:val="00F014D0"/>
    <w:rsid w:val="00F040F0"/>
    <w:rsid w:val="00F05ED5"/>
    <w:rsid w:val="00F07176"/>
    <w:rsid w:val="00F14A92"/>
    <w:rsid w:val="00F156E0"/>
    <w:rsid w:val="00F159F6"/>
    <w:rsid w:val="00F32BF4"/>
    <w:rsid w:val="00F47872"/>
    <w:rsid w:val="00F510A8"/>
    <w:rsid w:val="00F62345"/>
    <w:rsid w:val="00F647AF"/>
    <w:rsid w:val="00F772BE"/>
    <w:rsid w:val="00F8141F"/>
    <w:rsid w:val="00F96490"/>
    <w:rsid w:val="00FA0911"/>
    <w:rsid w:val="00FA6E5C"/>
    <w:rsid w:val="00FC1669"/>
    <w:rsid w:val="00FC331F"/>
    <w:rsid w:val="00FC51E5"/>
    <w:rsid w:val="00FD0796"/>
    <w:rsid w:val="00FD7800"/>
    <w:rsid w:val="00FE4C4E"/>
    <w:rsid w:val="00FE4E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7E95CAD8"/>
  <w15:docId w15:val="{FCB2FD16-A37C-40F1-BF9C-8CCCE235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A3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5A1A38"/>
    <w:pPr>
      <w:keepNext/>
      <w:keepLines/>
      <w:spacing w:before="360"/>
      <w:ind w:left="794" w:hanging="794"/>
      <w:jc w:val="left"/>
      <w:outlineLvl w:val="0"/>
    </w:pPr>
    <w:rPr>
      <w:b/>
    </w:rPr>
  </w:style>
  <w:style w:type="paragraph" w:styleId="Heading2">
    <w:name w:val="heading 2"/>
    <w:basedOn w:val="Heading1"/>
    <w:next w:val="Normal"/>
    <w:link w:val="Heading2Char"/>
    <w:qFormat/>
    <w:rsid w:val="005A1A38"/>
    <w:pPr>
      <w:spacing w:before="240"/>
      <w:outlineLvl w:val="1"/>
    </w:pPr>
  </w:style>
  <w:style w:type="paragraph" w:styleId="Heading3">
    <w:name w:val="heading 3"/>
    <w:basedOn w:val="Heading1"/>
    <w:next w:val="Normal"/>
    <w:link w:val="Heading3Char"/>
    <w:qFormat/>
    <w:rsid w:val="005A1A38"/>
    <w:pPr>
      <w:spacing w:before="160"/>
      <w:outlineLvl w:val="2"/>
    </w:pPr>
  </w:style>
  <w:style w:type="paragraph" w:styleId="Heading4">
    <w:name w:val="heading 4"/>
    <w:basedOn w:val="Heading3"/>
    <w:next w:val="Normal"/>
    <w:link w:val="Heading4Char"/>
    <w:qFormat/>
    <w:rsid w:val="005A1A38"/>
    <w:pPr>
      <w:tabs>
        <w:tab w:val="clear" w:pos="794"/>
        <w:tab w:val="left" w:pos="1021"/>
      </w:tabs>
      <w:ind w:left="1021" w:hanging="1021"/>
      <w:outlineLvl w:val="3"/>
    </w:pPr>
  </w:style>
  <w:style w:type="paragraph" w:styleId="Heading5">
    <w:name w:val="heading 5"/>
    <w:basedOn w:val="Heading4"/>
    <w:next w:val="Normal"/>
    <w:link w:val="Heading5Char"/>
    <w:qFormat/>
    <w:rsid w:val="005A1A38"/>
    <w:pPr>
      <w:outlineLvl w:val="4"/>
    </w:pPr>
  </w:style>
  <w:style w:type="paragraph" w:styleId="Heading6">
    <w:name w:val="heading 6"/>
    <w:basedOn w:val="Heading4"/>
    <w:next w:val="Normal"/>
    <w:link w:val="Heading6Char"/>
    <w:qFormat/>
    <w:rsid w:val="005A1A38"/>
    <w:pPr>
      <w:tabs>
        <w:tab w:val="clear" w:pos="1021"/>
        <w:tab w:val="clear" w:pos="1191"/>
      </w:tabs>
      <w:ind w:left="1588" w:hanging="1588"/>
      <w:outlineLvl w:val="5"/>
    </w:pPr>
  </w:style>
  <w:style w:type="paragraph" w:styleId="Heading7">
    <w:name w:val="heading 7"/>
    <w:basedOn w:val="Heading6"/>
    <w:next w:val="Normal"/>
    <w:link w:val="Heading7Char"/>
    <w:qFormat/>
    <w:rsid w:val="005A1A38"/>
    <w:pPr>
      <w:outlineLvl w:val="6"/>
    </w:pPr>
  </w:style>
  <w:style w:type="paragraph" w:styleId="Heading8">
    <w:name w:val="heading 8"/>
    <w:basedOn w:val="Heading6"/>
    <w:next w:val="Normal"/>
    <w:link w:val="Heading8Char"/>
    <w:qFormat/>
    <w:rsid w:val="005A1A38"/>
    <w:pPr>
      <w:outlineLvl w:val="7"/>
    </w:pPr>
  </w:style>
  <w:style w:type="paragraph" w:styleId="Heading9">
    <w:name w:val="heading 9"/>
    <w:basedOn w:val="Heading6"/>
    <w:next w:val="Normal"/>
    <w:link w:val="Heading9Char"/>
    <w:qFormat/>
    <w:rsid w:val="005A1A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1A38"/>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5A1A38"/>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5A1A38"/>
  </w:style>
  <w:style w:type="paragraph" w:customStyle="1" w:styleId="ASN1">
    <w:name w:val="ASN.1"/>
    <w:rsid w:val="005A1A3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5A1A3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5A1A38"/>
    <w:pPr>
      <w:spacing w:before="80"/>
      <w:ind w:left="1531" w:hanging="851"/>
    </w:pPr>
  </w:style>
  <w:style w:type="paragraph" w:styleId="TOC3">
    <w:name w:val="toc 3"/>
    <w:basedOn w:val="TOC2"/>
    <w:rsid w:val="005A1A38"/>
  </w:style>
  <w:style w:type="character" w:styleId="Hyperlink">
    <w:name w:val="Hyperlink"/>
    <w:basedOn w:val="DefaultParagraphFont"/>
    <w:rsid w:val="005A1A38"/>
    <w:rPr>
      <w:color w:val="0000FF"/>
      <w:u w:val="single"/>
    </w:rPr>
  </w:style>
  <w:style w:type="paragraph" w:styleId="CommentText">
    <w:name w:val="annotation text"/>
    <w:basedOn w:val="Normal"/>
    <w:link w:val="CommentTextChar"/>
    <w:rsid w:val="005A1A3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5A1A38"/>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rsid w:val="005A1A38"/>
    <w:rPr>
      <w:sz w:val="16"/>
      <w:szCs w:val="16"/>
    </w:rPr>
  </w:style>
  <w:style w:type="paragraph" w:customStyle="1" w:styleId="Normalaftertitle0">
    <w:name w:val="Normal_after_title"/>
    <w:basedOn w:val="Normal"/>
    <w:next w:val="Normal"/>
    <w:rsid w:val="005A1A38"/>
    <w:pPr>
      <w:spacing w:before="360"/>
    </w:pPr>
  </w:style>
  <w:style w:type="paragraph" w:customStyle="1" w:styleId="Rectitle">
    <w:name w:val="Rec_title"/>
    <w:basedOn w:val="Normal"/>
    <w:next w:val="Normalaftertitle0"/>
    <w:rsid w:val="005A1A38"/>
    <w:pPr>
      <w:keepNext/>
      <w:keepLines/>
      <w:spacing w:before="360"/>
      <w:jc w:val="center"/>
    </w:pPr>
    <w:rPr>
      <w:b/>
      <w:sz w:val="28"/>
    </w:rPr>
  </w:style>
  <w:style w:type="paragraph" w:customStyle="1" w:styleId="RecNo">
    <w:name w:val="Rec_No"/>
    <w:basedOn w:val="Normal"/>
    <w:next w:val="Rectitle"/>
    <w:link w:val="RecNoZchn"/>
    <w:rsid w:val="005A1A38"/>
    <w:pPr>
      <w:keepNext/>
      <w:keepLines/>
      <w:spacing w:before="0"/>
      <w:jc w:val="left"/>
    </w:pPr>
    <w:rPr>
      <w:b/>
      <w:sz w:val="28"/>
    </w:rPr>
  </w:style>
  <w:style w:type="paragraph" w:styleId="TOC4">
    <w:name w:val="toc 4"/>
    <w:basedOn w:val="TOC3"/>
    <w:rsid w:val="005A1A38"/>
  </w:style>
  <w:style w:type="paragraph" w:styleId="TOC5">
    <w:name w:val="toc 5"/>
    <w:basedOn w:val="TOC4"/>
    <w:rsid w:val="005A1A38"/>
  </w:style>
  <w:style w:type="paragraph" w:styleId="TOC6">
    <w:name w:val="toc 6"/>
    <w:basedOn w:val="TOC4"/>
    <w:rsid w:val="005A1A38"/>
  </w:style>
  <w:style w:type="paragraph" w:styleId="TOC7">
    <w:name w:val="toc 7"/>
    <w:basedOn w:val="TOC4"/>
    <w:rsid w:val="005A1A38"/>
  </w:style>
  <w:style w:type="paragraph" w:styleId="TOC8">
    <w:name w:val="toc 8"/>
    <w:basedOn w:val="TOC4"/>
    <w:rsid w:val="005A1A38"/>
  </w:style>
  <w:style w:type="paragraph" w:styleId="TOC9">
    <w:name w:val="toc 9"/>
    <w:basedOn w:val="TOC3"/>
    <w:rsid w:val="005A1A38"/>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5A1A38"/>
    <w:pPr>
      <w:spacing w:before="0"/>
    </w:pPr>
    <w:rPr>
      <w:rFonts w:ascii="Tahoma" w:hAnsi="Tahoma" w:cs="Tahoma"/>
      <w:sz w:val="16"/>
      <w:szCs w:val="16"/>
    </w:rPr>
  </w:style>
  <w:style w:type="paragraph" w:styleId="CommentSubject">
    <w:name w:val="annotation subject"/>
    <w:basedOn w:val="CommentText"/>
    <w:next w:val="CommentText"/>
    <w:link w:val="CommentSubjectChar"/>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5A1A38"/>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5A1A38"/>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5A1A38"/>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5A1A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5A1A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5A1A38"/>
    <w:pPr>
      <w:keepNext/>
      <w:keepLines/>
      <w:spacing w:before="240" w:after="120"/>
      <w:jc w:val="center"/>
    </w:pPr>
  </w:style>
  <w:style w:type="paragraph" w:customStyle="1" w:styleId="toc0">
    <w:name w:val="toc 0"/>
    <w:basedOn w:val="Normal"/>
    <w:next w:val="TOC1"/>
    <w:rsid w:val="005A1A38"/>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5A1A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qFormat/>
    <w:rsid w:val="009635CB"/>
    <w:rPr>
      <w:i/>
      <w:iCs/>
    </w:rPr>
  </w:style>
  <w:style w:type="character" w:styleId="Strong">
    <w:name w:val="Strong"/>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styleId="PlaceholderText">
    <w:name w:val="Placeholder Text"/>
    <w:basedOn w:val="DefaultParagraphFont"/>
    <w:uiPriority w:val="99"/>
    <w:semiHidden/>
    <w:rsid w:val="00EC5A7B"/>
    <w:rPr>
      <w:rFonts w:ascii="Times New Roman" w:hAnsi="Times New Roman"/>
      <w:color w:val="808080"/>
    </w:rPr>
  </w:style>
  <w:style w:type="paragraph" w:customStyle="1" w:styleId="Docnumber">
    <w:name w:val="Docnumber"/>
    <w:basedOn w:val="Normal"/>
    <w:link w:val="DocnumberChar"/>
    <w:qFormat/>
    <w:rsid w:val="00EC5A7B"/>
    <w:pPr>
      <w:jc w:val="right"/>
    </w:pPr>
    <w:rPr>
      <w:rFonts w:eastAsia="SimSun"/>
      <w:b/>
      <w:sz w:val="32"/>
    </w:rPr>
  </w:style>
  <w:style w:type="character" w:customStyle="1" w:styleId="DocnumberChar">
    <w:name w:val="Docnumber Char"/>
    <w:link w:val="Docnumber"/>
    <w:rsid w:val="00EC5A7B"/>
    <w:rPr>
      <w:rFonts w:eastAsia="SimSun"/>
      <w:b/>
      <w:sz w:val="32"/>
      <w:lang w:val="en-GB" w:eastAsia="en-US"/>
    </w:rPr>
  </w:style>
  <w:style w:type="paragraph" w:customStyle="1" w:styleId="CorrectionSeparatorBegin">
    <w:name w:val="Correction Separator Begin"/>
    <w:basedOn w:val="Normal"/>
    <w:rsid w:val="00EC5A7B"/>
    <w:pPr>
      <w:keepNext/>
      <w:pBdr>
        <w:bottom w:val="single" w:sz="12" w:space="1" w:color="auto"/>
      </w:pBdr>
      <w:spacing w:before="240" w:after="240"/>
      <w:ind w:left="1440" w:right="1440"/>
      <w:jc w:val="center"/>
    </w:pPr>
    <w:rPr>
      <w:b/>
      <w:i/>
      <w:sz w:val="20"/>
    </w:rPr>
  </w:style>
  <w:style w:type="paragraph" w:customStyle="1" w:styleId="CorrectionSeparatorEnd">
    <w:name w:val="Correction Separator End"/>
    <w:basedOn w:val="Normal"/>
    <w:rsid w:val="00EC5A7B"/>
    <w:pPr>
      <w:pBdr>
        <w:top w:val="single" w:sz="12" w:space="1" w:color="auto"/>
      </w:pBdr>
      <w:spacing w:before="240" w:after="240"/>
      <w:ind w:left="1440" w:right="1440"/>
      <w:jc w:val="center"/>
    </w:pPr>
    <w:rPr>
      <w:b/>
      <w:i/>
      <w:sz w:val="20"/>
    </w:rPr>
  </w:style>
  <w:style w:type="paragraph" w:customStyle="1" w:styleId="Formal">
    <w:name w:val="Formal"/>
    <w:basedOn w:val="ASN1"/>
    <w:rsid w:val="005A1A38"/>
    <w:rPr>
      <w:b w:val="0"/>
    </w:rPr>
  </w:style>
  <w:style w:type="paragraph" w:customStyle="1" w:styleId="Normalbeforetable">
    <w:name w:val="Normal before table"/>
    <w:basedOn w:val="Normal"/>
    <w:rsid w:val="00EC5A7B"/>
    <w:pPr>
      <w:keepNext/>
      <w:spacing w:after="120"/>
    </w:pPr>
    <w:rPr>
      <w:rFonts w:eastAsia="????"/>
      <w:szCs w:val="24"/>
    </w:rPr>
  </w:style>
  <w:style w:type="paragraph" w:customStyle="1" w:styleId="Reftext">
    <w:name w:val="Ref_text"/>
    <w:basedOn w:val="Normal"/>
    <w:rsid w:val="005A1A38"/>
    <w:pPr>
      <w:ind w:left="794" w:hanging="794"/>
      <w:jc w:val="left"/>
    </w:pPr>
  </w:style>
  <w:style w:type="character" w:customStyle="1" w:styleId="Heading2Char">
    <w:name w:val="Heading 2 Char"/>
    <w:basedOn w:val="DefaultParagraphFont"/>
    <w:link w:val="Heading2"/>
    <w:rsid w:val="00EC5A7B"/>
    <w:rPr>
      <w:rFonts w:eastAsia="Times New Roman"/>
      <w:b/>
      <w:sz w:val="24"/>
      <w:lang w:val="en-GB" w:eastAsia="en-US"/>
    </w:rPr>
  </w:style>
  <w:style w:type="character" w:customStyle="1" w:styleId="Heading3Char">
    <w:name w:val="Heading 3 Char"/>
    <w:basedOn w:val="DefaultParagraphFont"/>
    <w:link w:val="Heading3"/>
    <w:rsid w:val="00EC5A7B"/>
    <w:rPr>
      <w:rFonts w:eastAsia="Times New Roman"/>
      <w:b/>
      <w:sz w:val="24"/>
      <w:lang w:val="en-GB" w:eastAsia="en-US"/>
    </w:rPr>
  </w:style>
  <w:style w:type="character" w:customStyle="1" w:styleId="Heading4Char">
    <w:name w:val="Heading 4 Char"/>
    <w:basedOn w:val="DefaultParagraphFont"/>
    <w:link w:val="Heading4"/>
    <w:rsid w:val="00EC5A7B"/>
    <w:rPr>
      <w:rFonts w:eastAsia="Times New Roman"/>
      <w:b/>
      <w:sz w:val="24"/>
      <w:lang w:val="en-GB" w:eastAsia="en-US"/>
    </w:rPr>
  </w:style>
  <w:style w:type="character" w:customStyle="1" w:styleId="Heading5Char">
    <w:name w:val="Heading 5 Char"/>
    <w:basedOn w:val="DefaultParagraphFont"/>
    <w:link w:val="Heading5"/>
    <w:rsid w:val="00EC5A7B"/>
    <w:rPr>
      <w:rFonts w:eastAsia="Times New Roman"/>
      <w:b/>
      <w:sz w:val="24"/>
      <w:lang w:val="en-GB" w:eastAsia="en-US"/>
    </w:rPr>
  </w:style>
  <w:style w:type="character" w:customStyle="1" w:styleId="Heading6Char">
    <w:name w:val="Heading 6 Char"/>
    <w:basedOn w:val="DefaultParagraphFont"/>
    <w:link w:val="Heading6"/>
    <w:rsid w:val="00EC5A7B"/>
    <w:rPr>
      <w:rFonts w:eastAsia="Times New Roman"/>
      <w:b/>
      <w:sz w:val="24"/>
      <w:lang w:val="en-GB" w:eastAsia="en-US"/>
    </w:rPr>
  </w:style>
  <w:style w:type="character" w:customStyle="1" w:styleId="Heading7Char">
    <w:name w:val="Heading 7 Char"/>
    <w:basedOn w:val="DefaultParagraphFont"/>
    <w:link w:val="Heading7"/>
    <w:rsid w:val="00EC5A7B"/>
    <w:rPr>
      <w:rFonts w:eastAsia="Times New Roman"/>
      <w:b/>
      <w:sz w:val="24"/>
      <w:lang w:val="en-GB" w:eastAsia="en-US"/>
    </w:rPr>
  </w:style>
  <w:style w:type="character" w:customStyle="1" w:styleId="Heading8Char">
    <w:name w:val="Heading 8 Char"/>
    <w:basedOn w:val="DefaultParagraphFont"/>
    <w:link w:val="Heading8"/>
    <w:rsid w:val="00EC5A7B"/>
    <w:rPr>
      <w:rFonts w:eastAsia="Times New Roman"/>
      <w:b/>
      <w:sz w:val="24"/>
      <w:lang w:val="en-GB" w:eastAsia="en-US"/>
    </w:rPr>
  </w:style>
  <w:style w:type="character" w:customStyle="1" w:styleId="Heading9Char">
    <w:name w:val="Heading 9 Char"/>
    <w:basedOn w:val="DefaultParagraphFont"/>
    <w:link w:val="Heading9"/>
    <w:rsid w:val="00EC5A7B"/>
    <w:rPr>
      <w:rFonts w:eastAsia="Times New Roman"/>
      <w:b/>
      <w:sz w:val="24"/>
      <w:lang w:val="en-GB" w:eastAsia="en-US"/>
    </w:rPr>
  </w:style>
  <w:style w:type="character" w:customStyle="1" w:styleId="HeaderChar">
    <w:name w:val="Header Char"/>
    <w:basedOn w:val="DefaultParagraphFont"/>
    <w:link w:val="Header"/>
    <w:rsid w:val="00EC5A7B"/>
    <w:rPr>
      <w:rFonts w:eastAsia="Times New Roman"/>
      <w:sz w:val="18"/>
      <w:lang w:val="en-GB" w:eastAsia="en-US"/>
    </w:rPr>
  </w:style>
  <w:style w:type="character" w:customStyle="1" w:styleId="FooterChar">
    <w:name w:val="Footer Char"/>
    <w:basedOn w:val="DefaultParagraphFont"/>
    <w:link w:val="Footer"/>
    <w:rsid w:val="00EC5A7B"/>
    <w:rPr>
      <w:rFonts w:eastAsia="Times New Roman"/>
      <w:caps/>
      <w:noProof/>
      <w:sz w:val="16"/>
      <w:lang w:val="en-GB" w:eastAsia="en-US"/>
    </w:rPr>
  </w:style>
  <w:style w:type="paragraph" w:styleId="Subtitle">
    <w:name w:val="Subtitle"/>
    <w:basedOn w:val="Normal"/>
    <w:next w:val="Normal"/>
    <w:link w:val="SubtitleChar"/>
    <w:qFormat/>
    <w:rsid w:val="00EC5A7B"/>
    <w:pPr>
      <w:numPr>
        <w:ilvl w:val="1"/>
      </w:numPr>
      <w:spacing w:after="160"/>
    </w:pPr>
    <w:rPr>
      <w:rFonts w:asciiTheme="minorHAnsi" w:eastAsiaTheme="minorEastAsia" w:hAnsiTheme="minorHAnsi" w:cstheme="minorBidi"/>
      <w:color w:val="5A5A5A" w:themeColor="text1" w:themeTint="A5"/>
      <w:spacing w:val="15"/>
      <w:sz w:val="22"/>
      <w:szCs w:val="22"/>
      <w:lang w:eastAsia="ja-JP"/>
    </w:rPr>
  </w:style>
  <w:style w:type="character" w:customStyle="1" w:styleId="SubtitleChar">
    <w:name w:val="Subtitle Char"/>
    <w:basedOn w:val="DefaultParagraphFont"/>
    <w:link w:val="Subtitle"/>
    <w:rsid w:val="00EC5A7B"/>
    <w:rPr>
      <w:rFonts w:asciiTheme="minorHAnsi" w:eastAsiaTheme="minorEastAsia" w:hAnsiTheme="minorHAnsi" w:cstheme="minorBidi"/>
      <w:color w:val="5A5A5A" w:themeColor="text1" w:themeTint="A5"/>
      <w:spacing w:val="15"/>
      <w:sz w:val="22"/>
      <w:szCs w:val="22"/>
      <w:lang w:val="en-GB" w:eastAsia="ja-JP"/>
    </w:rPr>
  </w:style>
  <w:style w:type="paragraph" w:customStyle="1" w:styleId="enumlev1">
    <w:name w:val="enumlev1"/>
    <w:basedOn w:val="Normal"/>
    <w:rsid w:val="005A1A38"/>
    <w:pPr>
      <w:spacing w:before="80"/>
      <w:ind w:left="794" w:hanging="794"/>
    </w:pPr>
  </w:style>
  <w:style w:type="paragraph" w:customStyle="1" w:styleId="enumlev2">
    <w:name w:val="enumlev2"/>
    <w:basedOn w:val="enumlev1"/>
    <w:rsid w:val="005A1A38"/>
    <w:pPr>
      <w:ind w:left="1191" w:hanging="397"/>
    </w:pPr>
  </w:style>
  <w:style w:type="paragraph" w:customStyle="1" w:styleId="enumlev3">
    <w:name w:val="enumlev3"/>
    <w:basedOn w:val="enumlev2"/>
    <w:rsid w:val="005A1A38"/>
    <w:pPr>
      <w:ind w:left="1588"/>
    </w:pPr>
  </w:style>
  <w:style w:type="paragraph" w:customStyle="1" w:styleId="NormalITU">
    <w:name w:val="Normal_ITU"/>
    <w:basedOn w:val="Normal"/>
    <w:rsid w:val="00EC5A7B"/>
    <w:rPr>
      <w:rFonts w:eastAsia="SimSun" w:cs="Arial"/>
    </w:rPr>
  </w:style>
  <w:style w:type="character" w:customStyle="1" w:styleId="ReftextArial9pt">
    <w:name w:val="Ref_text Arial 9 pt"/>
    <w:rsid w:val="00EC5A7B"/>
    <w:rPr>
      <w:rFonts w:ascii="Arial" w:hAnsi="Arial" w:cs="Arial"/>
      <w:sz w:val="18"/>
      <w:szCs w:val="18"/>
    </w:rPr>
  </w:style>
  <w:style w:type="paragraph" w:customStyle="1" w:styleId="FigureNoTitle0">
    <w:name w:val="Figure_NoTitle"/>
    <w:basedOn w:val="Normal"/>
    <w:next w:val="Normalaftertitle0"/>
    <w:rsid w:val="005A1A38"/>
    <w:pPr>
      <w:keepLines/>
      <w:spacing w:before="240" w:after="120"/>
      <w:jc w:val="center"/>
    </w:pPr>
    <w:rPr>
      <w:b/>
    </w:rPr>
  </w:style>
  <w:style w:type="paragraph" w:customStyle="1" w:styleId="TableNoTitle0">
    <w:name w:val="Table_NoTitle"/>
    <w:basedOn w:val="Normal"/>
    <w:next w:val="Tablehead"/>
    <w:rsid w:val="005A1A38"/>
    <w:pPr>
      <w:keepNext/>
      <w:keepLines/>
      <w:spacing w:before="360" w:after="120"/>
      <w:jc w:val="center"/>
    </w:pPr>
    <w:rPr>
      <w:b/>
    </w:rPr>
  </w:style>
  <w:style w:type="character" w:styleId="EndnoteReference">
    <w:name w:val="endnote reference"/>
    <w:semiHidden/>
    <w:rsid w:val="00EC5A7B"/>
    <w:rPr>
      <w:vertAlign w:val="superscript"/>
    </w:rPr>
  </w:style>
  <w:style w:type="paragraph" w:customStyle="1" w:styleId="Equationlegend">
    <w:name w:val="Equation_legend"/>
    <w:basedOn w:val="Normal"/>
    <w:rsid w:val="005A1A38"/>
    <w:pPr>
      <w:tabs>
        <w:tab w:val="clear" w:pos="794"/>
        <w:tab w:val="clear" w:pos="1191"/>
        <w:tab w:val="clear" w:pos="1588"/>
        <w:tab w:val="right" w:pos="1814"/>
      </w:tabs>
      <w:spacing w:before="80"/>
      <w:ind w:left="1985" w:hanging="1985"/>
    </w:pPr>
  </w:style>
  <w:style w:type="paragraph" w:customStyle="1" w:styleId="FirstFooter">
    <w:name w:val="FirstFooter"/>
    <w:basedOn w:val="Footer"/>
    <w:rsid w:val="005A1A38"/>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semiHidden/>
    <w:rsid w:val="005A1A38"/>
    <w:rPr>
      <w:position w:val="6"/>
      <w:sz w:val="18"/>
    </w:rPr>
  </w:style>
  <w:style w:type="paragraph" w:customStyle="1" w:styleId="Note">
    <w:name w:val="Note"/>
    <w:basedOn w:val="Normal"/>
    <w:rsid w:val="005A1A38"/>
    <w:pPr>
      <w:spacing w:before="80"/>
    </w:pPr>
    <w:rPr>
      <w:sz w:val="22"/>
    </w:rPr>
  </w:style>
  <w:style w:type="paragraph" w:styleId="FootnoteText">
    <w:name w:val="footnote text"/>
    <w:basedOn w:val="Note"/>
    <w:link w:val="FootnoteTextChar"/>
    <w:semiHidden/>
    <w:rsid w:val="005A1A38"/>
    <w:pPr>
      <w:keepLines/>
      <w:tabs>
        <w:tab w:val="left" w:pos="255"/>
      </w:tabs>
      <w:ind w:left="255" w:hanging="255"/>
    </w:pPr>
  </w:style>
  <w:style w:type="character" w:customStyle="1" w:styleId="FootnoteTextChar">
    <w:name w:val="Footnote Text Char"/>
    <w:basedOn w:val="DefaultParagraphFont"/>
    <w:link w:val="FootnoteText"/>
    <w:semiHidden/>
    <w:rsid w:val="00EC5A7B"/>
    <w:rPr>
      <w:rFonts w:eastAsia="Times New Roman"/>
      <w:sz w:val="22"/>
      <w:lang w:val="en-GB" w:eastAsia="en-US"/>
    </w:rPr>
  </w:style>
  <w:style w:type="paragraph" w:customStyle="1" w:styleId="Title1">
    <w:name w:val="Title 1"/>
    <w:basedOn w:val="Source"/>
    <w:next w:val="Title2"/>
    <w:rsid w:val="005A1A3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A1A38"/>
  </w:style>
  <w:style w:type="paragraph" w:customStyle="1" w:styleId="Title3">
    <w:name w:val="Title 3"/>
    <w:basedOn w:val="Title2"/>
    <w:next w:val="Title4"/>
    <w:rsid w:val="005A1A38"/>
    <w:rPr>
      <w:caps w:val="0"/>
    </w:rPr>
  </w:style>
  <w:style w:type="paragraph" w:customStyle="1" w:styleId="Title4">
    <w:name w:val="Title 4"/>
    <w:basedOn w:val="Title3"/>
    <w:next w:val="Heading1"/>
    <w:rsid w:val="005A1A38"/>
    <w:rPr>
      <w:b/>
    </w:rPr>
  </w:style>
  <w:style w:type="paragraph" w:styleId="DocumentMap">
    <w:name w:val="Document Map"/>
    <w:basedOn w:val="Normal"/>
    <w:link w:val="DocumentMapChar"/>
    <w:rsid w:val="00EC5A7B"/>
    <w:rPr>
      <w:rFonts w:ascii="SimSun" w:eastAsia="SimSun"/>
      <w:sz w:val="18"/>
      <w:szCs w:val="18"/>
    </w:rPr>
  </w:style>
  <w:style w:type="character" w:customStyle="1" w:styleId="DocumentMapChar">
    <w:name w:val="Document Map Char"/>
    <w:basedOn w:val="DefaultParagraphFont"/>
    <w:link w:val="DocumentMap"/>
    <w:rsid w:val="00EC5A7B"/>
    <w:rPr>
      <w:rFonts w:ascii="SimSun" w:eastAsia="SimSun"/>
      <w:sz w:val="18"/>
      <w:szCs w:val="18"/>
      <w:lang w:val="en-GB" w:eastAsia="en-US"/>
    </w:rPr>
  </w:style>
  <w:style w:type="paragraph" w:customStyle="1" w:styleId="EX">
    <w:name w:val="EX"/>
    <w:basedOn w:val="Normal"/>
    <w:rsid w:val="00EC5A7B"/>
    <w:pPr>
      <w:keepLines/>
      <w:spacing w:before="0" w:after="180"/>
      <w:ind w:left="1702" w:hanging="1418"/>
    </w:pPr>
    <w:rPr>
      <w:sz w:val="20"/>
    </w:rPr>
  </w:style>
  <w:style w:type="paragraph" w:customStyle="1" w:styleId="EW">
    <w:name w:val="EW"/>
    <w:basedOn w:val="EX"/>
    <w:rsid w:val="00EC5A7B"/>
    <w:pPr>
      <w:spacing w:after="0"/>
    </w:pPr>
  </w:style>
  <w:style w:type="paragraph" w:customStyle="1" w:styleId="NO">
    <w:name w:val="NO"/>
    <w:basedOn w:val="Normal"/>
    <w:link w:val="NOChar"/>
    <w:rsid w:val="00EC5A7B"/>
    <w:pPr>
      <w:keepLines/>
      <w:spacing w:before="0" w:after="180"/>
      <w:ind w:left="1135" w:hanging="851"/>
    </w:pPr>
    <w:rPr>
      <w:sz w:val="20"/>
    </w:rPr>
  </w:style>
  <w:style w:type="character" w:customStyle="1" w:styleId="NOChar">
    <w:name w:val="NO Char"/>
    <w:link w:val="NO"/>
    <w:rsid w:val="00EC5A7B"/>
    <w:rPr>
      <w:rFonts w:eastAsia="Times New Roman"/>
      <w:lang w:val="en-GB" w:eastAsia="en-US"/>
    </w:rPr>
  </w:style>
  <w:style w:type="paragraph" w:customStyle="1" w:styleId="B3">
    <w:name w:val="B3+"/>
    <w:basedOn w:val="Normal"/>
    <w:rsid w:val="00EC5A7B"/>
    <w:pPr>
      <w:numPr>
        <w:numId w:val="5"/>
      </w:numPr>
      <w:tabs>
        <w:tab w:val="left" w:pos="1134"/>
      </w:tabs>
      <w:spacing w:before="0" w:after="180"/>
    </w:pPr>
    <w:rPr>
      <w:sz w:val="20"/>
    </w:rPr>
  </w:style>
  <w:style w:type="paragraph" w:customStyle="1" w:styleId="H6">
    <w:name w:val="H6"/>
    <w:basedOn w:val="Heading5"/>
    <w:next w:val="Normal"/>
    <w:rsid w:val="00EC5A7B"/>
    <w:pPr>
      <w:spacing w:before="120" w:after="180"/>
      <w:ind w:left="1985" w:hanging="1985"/>
      <w:outlineLvl w:val="9"/>
    </w:pPr>
    <w:rPr>
      <w:rFonts w:ascii="Arial" w:hAnsi="Arial"/>
      <w:b w:val="0"/>
      <w:bCs/>
      <w:i/>
      <w:iCs/>
      <w:sz w:val="20"/>
    </w:rPr>
  </w:style>
  <w:style w:type="paragraph" w:customStyle="1" w:styleId="EQ">
    <w:name w:val="EQ"/>
    <w:basedOn w:val="Normal"/>
    <w:next w:val="Normal"/>
    <w:rsid w:val="00EC5A7B"/>
    <w:pPr>
      <w:keepLines/>
      <w:tabs>
        <w:tab w:val="center" w:pos="4536"/>
        <w:tab w:val="right" w:pos="9072"/>
      </w:tabs>
      <w:spacing w:before="0" w:after="180"/>
    </w:pPr>
    <w:rPr>
      <w:noProof/>
      <w:sz w:val="20"/>
    </w:rPr>
  </w:style>
  <w:style w:type="character" w:customStyle="1" w:styleId="ZGSM">
    <w:name w:val="ZGSM"/>
    <w:rsid w:val="00EC5A7B"/>
  </w:style>
  <w:style w:type="paragraph" w:customStyle="1" w:styleId="ZD">
    <w:name w:val="ZD"/>
    <w:rsid w:val="00EC5A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Index1">
    <w:name w:val="index 1"/>
    <w:basedOn w:val="Normal"/>
    <w:next w:val="Normal"/>
    <w:rsid w:val="005A1A38"/>
    <w:pPr>
      <w:jc w:val="left"/>
    </w:pPr>
  </w:style>
  <w:style w:type="paragraph" w:styleId="Index2">
    <w:name w:val="index 2"/>
    <w:basedOn w:val="Normal"/>
    <w:next w:val="Normal"/>
    <w:rsid w:val="005A1A38"/>
    <w:pPr>
      <w:ind w:left="284"/>
      <w:jc w:val="left"/>
    </w:pPr>
  </w:style>
  <w:style w:type="paragraph" w:customStyle="1" w:styleId="TT">
    <w:name w:val="TT"/>
    <w:basedOn w:val="Heading1"/>
    <w:next w:val="Normal"/>
    <w:rsid w:val="00EC5A7B"/>
    <w:pPr>
      <w:pBdr>
        <w:top w:val="single" w:sz="12" w:space="3" w:color="auto"/>
      </w:pBdr>
      <w:spacing w:after="180"/>
      <w:ind w:left="1134" w:hanging="1134"/>
      <w:outlineLvl w:val="9"/>
    </w:pPr>
    <w:rPr>
      <w:rFonts w:ascii="Arial" w:hAnsi="Arial"/>
      <w:b w:val="0"/>
      <w:bCs/>
      <w:sz w:val="36"/>
    </w:rPr>
  </w:style>
  <w:style w:type="paragraph" w:customStyle="1" w:styleId="NF">
    <w:name w:val="NF"/>
    <w:basedOn w:val="NO"/>
    <w:rsid w:val="00EC5A7B"/>
    <w:pPr>
      <w:keepNext/>
      <w:spacing w:after="0"/>
    </w:pPr>
    <w:rPr>
      <w:rFonts w:ascii="Arial" w:hAnsi="Arial"/>
      <w:sz w:val="18"/>
    </w:rPr>
  </w:style>
  <w:style w:type="paragraph" w:customStyle="1" w:styleId="PL">
    <w:name w:val="PL"/>
    <w:rsid w:val="00EC5A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EC5A7B"/>
    <w:pPr>
      <w:jc w:val="right"/>
    </w:pPr>
  </w:style>
  <w:style w:type="paragraph" w:customStyle="1" w:styleId="TAL">
    <w:name w:val="TAL"/>
    <w:basedOn w:val="Normal"/>
    <w:link w:val="TALChar1"/>
    <w:rsid w:val="00EC5A7B"/>
    <w:pPr>
      <w:keepNext/>
      <w:keepLines/>
      <w:spacing w:before="0"/>
    </w:pPr>
    <w:rPr>
      <w:rFonts w:ascii="Arial" w:hAnsi="Arial"/>
      <w:sz w:val="18"/>
    </w:rPr>
  </w:style>
  <w:style w:type="paragraph" w:styleId="ListNumber2">
    <w:name w:val="List Number 2"/>
    <w:basedOn w:val="ListNumber"/>
    <w:rsid w:val="00EC5A7B"/>
    <w:pPr>
      <w:ind w:left="851"/>
    </w:pPr>
  </w:style>
  <w:style w:type="paragraph" w:styleId="ListNumber">
    <w:name w:val="List Number"/>
    <w:basedOn w:val="List"/>
    <w:rsid w:val="00EC5A7B"/>
  </w:style>
  <w:style w:type="paragraph" w:styleId="List">
    <w:name w:val="List"/>
    <w:basedOn w:val="Normal"/>
    <w:rsid w:val="00EC5A7B"/>
    <w:pPr>
      <w:spacing w:before="0" w:after="180"/>
      <w:ind w:left="568" w:hanging="284"/>
    </w:pPr>
    <w:rPr>
      <w:sz w:val="20"/>
    </w:rPr>
  </w:style>
  <w:style w:type="paragraph" w:customStyle="1" w:styleId="TAH">
    <w:name w:val="TAH"/>
    <w:basedOn w:val="TAC"/>
    <w:rsid w:val="00EC5A7B"/>
    <w:rPr>
      <w:b/>
    </w:rPr>
  </w:style>
  <w:style w:type="paragraph" w:customStyle="1" w:styleId="TAC">
    <w:name w:val="TAC"/>
    <w:basedOn w:val="TAL"/>
    <w:rsid w:val="00EC5A7B"/>
    <w:pPr>
      <w:jc w:val="center"/>
    </w:pPr>
  </w:style>
  <w:style w:type="paragraph" w:customStyle="1" w:styleId="LD">
    <w:name w:val="LD"/>
    <w:rsid w:val="00EC5A7B"/>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FP">
    <w:name w:val="FP"/>
    <w:basedOn w:val="Normal"/>
    <w:rsid w:val="00EC5A7B"/>
    <w:pPr>
      <w:spacing w:before="0"/>
    </w:pPr>
    <w:rPr>
      <w:sz w:val="20"/>
    </w:rPr>
  </w:style>
  <w:style w:type="paragraph" w:customStyle="1" w:styleId="NW">
    <w:name w:val="NW"/>
    <w:basedOn w:val="NO"/>
    <w:rsid w:val="00EC5A7B"/>
    <w:pPr>
      <w:spacing w:after="0"/>
    </w:pPr>
  </w:style>
  <w:style w:type="paragraph" w:customStyle="1" w:styleId="B10">
    <w:name w:val="B1"/>
    <w:basedOn w:val="List"/>
    <w:rsid w:val="00EC5A7B"/>
    <w:pPr>
      <w:ind w:left="738" w:hanging="454"/>
    </w:pPr>
  </w:style>
  <w:style w:type="paragraph" w:styleId="ListBullet2">
    <w:name w:val="List Bullet 2"/>
    <w:basedOn w:val="ListBullet"/>
    <w:rsid w:val="00EC5A7B"/>
    <w:pPr>
      <w:ind w:left="851"/>
    </w:pPr>
  </w:style>
  <w:style w:type="paragraph" w:styleId="ListBullet">
    <w:name w:val="List Bullet"/>
    <w:basedOn w:val="List"/>
    <w:rsid w:val="00EC5A7B"/>
  </w:style>
  <w:style w:type="paragraph" w:customStyle="1" w:styleId="EditorsNote">
    <w:name w:val="Editor's Note"/>
    <w:basedOn w:val="NO"/>
    <w:rsid w:val="00EC5A7B"/>
    <w:rPr>
      <w:color w:val="FF0000"/>
    </w:rPr>
  </w:style>
  <w:style w:type="paragraph" w:customStyle="1" w:styleId="TH">
    <w:name w:val="TH"/>
    <w:basedOn w:val="FL"/>
    <w:next w:val="FL"/>
    <w:link w:val="THChar"/>
    <w:rsid w:val="00EC5A7B"/>
  </w:style>
  <w:style w:type="paragraph" w:customStyle="1" w:styleId="FL">
    <w:name w:val="FL"/>
    <w:basedOn w:val="Normal"/>
    <w:rsid w:val="00EC5A7B"/>
    <w:pPr>
      <w:keepNext/>
      <w:keepLines/>
      <w:spacing w:before="60" w:after="180"/>
      <w:jc w:val="center"/>
    </w:pPr>
    <w:rPr>
      <w:rFonts w:ascii="Arial" w:hAnsi="Arial"/>
      <w:b/>
      <w:sz w:val="20"/>
    </w:rPr>
  </w:style>
  <w:style w:type="paragraph" w:customStyle="1" w:styleId="ZA">
    <w:name w:val="ZA"/>
    <w:rsid w:val="00EC5A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EC5A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EC5A7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EC5A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EC5A7B"/>
    <w:pPr>
      <w:ind w:left="851" w:hanging="851"/>
    </w:pPr>
  </w:style>
  <w:style w:type="paragraph" w:customStyle="1" w:styleId="ZH">
    <w:name w:val="ZH"/>
    <w:rsid w:val="00EC5A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EC5A7B"/>
    <w:pPr>
      <w:keepNext w:val="0"/>
      <w:spacing w:before="0" w:after="240"/>
    </w:pPr>
  </w:style>
  <w:style w:type="paragraph" w:customStyle="1" w:styleId="ZG">
    <w:name w:val="ZG"/>
    <w:rsid w:val="00EC5A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EC5A7B"/>
    <w:pPr>
      <w:ind w:left="1135"/>
    </w:pPr>
  </w:style>
  <w:style w:type="paragraph" w:styleId="ListBullet4">
    <w:name w:val="List Bullet 4"/>
    <w:basedOn w:val="ListBullet3"/>
    <w:rsid w:val="00EC5A7B"/>
    <w:pPr>
      <w:ind w:left="1418"/>
    </w:pPr>
  </w:style>
  <w:style w:type="paragraph" w:styleId="ListBullet5">
    <w:name w:val="List Bullet 5"/>
    <w:basedOn w:val="ListBullet4"/>
    <w:rsid w:val="00EC5A7B"/>
    <w:pPr>
      <w:ind w:left="1702"/>
    </w:pPr>
  </w:style>
  <w:style w:type="paragraph" w:customStyle="1" w:styleId="B20">
    <w:name w:val="B2"/>
    <w:basedOn w:val="List2"/>
    <w:rsid w:val="00EC5A7B"/>
    <w:pPr>
      <w:tabs>
        <w:tab w:val="clear" w:pos="794"/>
        <w:tab w:val="clear" w:pos="1191"/>
        <w:tab w:val="clear" w:pos="1588"/>
        <w:tab w:val="clear" w:pos="1985"/>
      </w:tabs>
      <w:spacing w:before="0" w:after="180"/>
      <w:ind w:left="1191" w:hanging="454"/>
    </w:pPr>
    <w:rPr>
      <w:sz w:val="20"/>
      <w:szCs w:val="20"/>
    </w:rPr>
  </w:style>
  <w:style w:type="paragraph" w:customStyle="1" w:styleId="B30">
    <w:name w:val="B3"/>
    <w:basedOn w:val="List3"/>
    <w:rsid w:val="00EC5A7B"/>
    <w:pPr>
      <w:tabs>
        <w:tab w:val="clear" w:pos="794"/>
        <w:tab w:val="clear" w:pos="1191"/>
        <w:tab w:val="clear" w:pos="1588"/>
        <w:tab w:val="clear" w:pos="1985"/>
      </w:tabs>
      <w:spacing w:before="0" w:after="180"/>
      <w:ind w:left="1645" w:hanging="454"/>
    </w:pPr>
    <w:rPr>
      <w:sz w:val="20"/>
      <w:szCs w:val="20"/>
    </w:rPr>
  </w:style>
  <w:style w:type="paragraph" w:customStyle="1" w:styleId="B4">
    <w:name w:val="B4"/>
    <w:basedOn w:val="List4"/>
    <w:rsid w:val="00EC5A7B"/>
    <w:pPr>
      <w:tabs>
        <w:tab w:val="clear" w:pos="794"/>
        <w:tab w:val="clear" w:pos="1191"/>
        <w:tab w:val="clear" w:pos="1588"/>
        <w:tab w:val="clear" w:pos="1985"/>
      </w:tabs>
      <w:spacing w:before="0" w:after="180"/>
      <w:ind w:left="2098" w:hanging="454"/>
    </w:pPr>
    <w:rPr>
      <w:sz w:val="20"/>
      <w:szCs w:val="20"/>
    </w:rPr>
  </w:style>
  <w:style w:type="paragraph" w:customStyle="1" w:styleId="B5">
    <w:name w:val="B5"/>
    <w:basedOn w:val="List5"/>
    <w:rsid w:val="00EC5A7B"/>
    <w:pPr>
      <w:tabs>
        <w:tab w:val="clear" w:pos="794"/>
        <w:tab w:val="clear" w:pos="1191"/>
        <w:tab w:val="clear" w:pos="1588"/>
        <w:tab w:val="clear" w:pos="1985"/>
      </w:tabs>
      <w:spacing w:before="0" w:after="180"/>
      <w:ind w:left="2552" w:hanging="454"/>
    </w:pPr>
    <w:rPr>
      <w:sz w:val="20"/>
      <w:szCs w:val="20"/>
    </w:rPr>
  </w:style>
  <w:style w:type="paragraph" w:customStyle="1" w:styleId="ZTD">
    <w:name w:val="ZTD"/>
    <w:basedOn w:val="ZB"/>
    <w:rsid w:val="00EC5A7B"/>
    <w:pPr>
      <w:framePr w:hRule="auto" w:wrap="notBeside" w:y="852"/>
    </w:pPr>
    <w:rPr>
      <w:i w:val="0"/>
      <w:sz w:val="40"/>
    </w:rPr>
  </w:style>
  <w:style w:type="paragraph" w:customStyle="1" w:styleId="ZV">
    <w:name w:val="ZV"/>
    <w:basedOn w:val="ZU"/>
    <w:rsid w:val="00EC5A7B"/>
    <w:pPr>
      <w:framePr w:wrap="notBeside" w:y="16161"/>
    </w:pPr>
  </w:style>
  <w:style w:type="paragraph" w:styleId="IndexHeading">
    <w:name w:val="index heading"/>
    <w:basedOn w:val="Normal"/>
    <w:next w:val="Normal"/>
    <w:rsid w:val="00EC5A7B"/>
    <w:pPr>
      <w:pBdr>
        <w:top w:val="single" w:sz="12" w:space="0" w:color="auto"/>
      </w:pBdr>
      <w:spacing w:before="360" w:after="240"/>
    </w:pPr>
    <w:rPr>
      <w:b/>
      <w:i/>
      <w:sz w:val="26"/>
    </w:rPr>
  </w:style>
  <w:style w:type="paragraph" w:customStyle="1" w:styleId="B1">
    <w:name w:val="B1+"/>
    <w:basedOn w:val="B10"/>
    <w:rsid w:val="00EC5A7B"/>
    <w:pPr>
      <w:numPr>
        <w:numId w:val="6"/>
      </w:numPr>
    </w:pPr>
  </w:style>
  <w:style w:type="paragraph" w:customStyle="1" w:styleId="B2">
    <w:name w:val="B2+"/>
    <w:basedOn w:val="B20"/>
    <w:rsid w:val="00EC5A7B"/>
    <w:pPr>
      <w:numPr>
        <w:numId w:val="7"/>
      </w:numPr>
    </w:pPr>
  </w:style>
  <w:style w:type="paragraph" w:customStyle="1" w:styleId="BL">
    <w:name w:val="BL"/>
    <w:basedOn w:val="Normal"/>
    <w:rsid w:val="00EC5A7B"/>
    <w:pPr>
      <w:numPr>
        <w:numId w:val="9"/>
      </w:numPr>
      <w:tabs>
        <w:tab w:val="left" w:pos="851"/>
      </w:tabs>
      <w:spacing w:before="0" w:after="180"/>
    </w:pPr>
    <w:rPr>
      <w:sz w:val="20"/>
    </w:rPr>
  </w:style>
  <w:style w:type="paragraph" w:customStyle="1" w:styleId="BN">
    <w:name w:val="BN"/>
    <w:basedOn w:val="Normal"/>
    <w:rsid w:val="00EC5A7B"/>
    <w:pPr>
      <w:numPr>
        <w:numId w:val="8"/>
      </w:numPr>
      <w:spacing w:before="0" w:after="180"/>
    </w:pPr>
    <w:rPr>
      <w:sz w:val="20"/>
    </w:rPr>
  </w:style>
  <w:style w:type="paragraph" w:styleId="BodyText">
    <w:name w:val="Body Text"/>
    <w:basedOn w:val="Normal"/>
    <w:link w:val="BodyTextChar"/>
    <w:rsid w:val="00EC5A7B"/>
    <w:pPr>
      <w:keepNext/>
      <w:spacing w:before="0" w:after="140"/>
    </w:pPr>
    <w:rPr>
      <w:sz w:val="20"/>
    </w:rPr>
  </w:style>
  <w:style w:type="character" w:customStyle="1" w:styleId="BodyTextChar">
    <w:name w:val="Body Text Char"/>
    <w:basedOn w:val="DefaultParagraphFont"/>
    <w:link w:val="BodyText"/>
    <w:rsid w:val="00EC5A7B"/>
    <w:rPr>
      <w:rFonts w:eastAsia="Times New Roman"/>
      <w:lang w:val="en-GB" w:eastAsia="en-US"/>
    </w:rPr>
  </w:style>
  <w:style w:type="paragraph" w:styleId="BlockText">
    <w:name w:val="Block Text"/>
    <w:basedOn w:val="Normal"/>
    <w:rsid w:val="00EC5A7B"/>
    <w:pPr>
      <w:spacing w:before="0" w:after="120"/>
      <w:ind w:left="1440" w:right="1440"/>
    </w:pPr>
    <w:rPr>
      <w:sz w:val="20"/>
    </w:rPr>
  </w:style>
  <w:style w:type="paragraph" w:styleId="BodyText2">
    <w:name w:val="Body Text 2"/>
    <w:basedOn w:val="Normal"/>
    <w:link w:val="BodyText2Char"/>
    <w:rsid w:val="00EC5A7B"/>
    <w:pPr>
      <w:spacing w:before="0" w:after="120" w:line="480" w:lineRule="auto"/>
    </w:pPr>
    <w:rPr>
      <w:sz w:val="20"/>
    </w:rPr>
  </w:style>
  <w:style w:type="character" w:customStyle="1" w:styleId="BodyText2Char">
    <w:name w:val="Body Text 2 Char"/>
    <w:basedOn w:val="DefaultParagraphFont"/>
    <w:link w:val="BodyText2"/>
    <w:rsid w:val="00EC5A7B"/>
    <w:rPr>
      <w:rFonts w:eastAsia="Times New Roman"/>
      <w:lang w:val="en-GB" w:eastAsia="en-US"/>
    </w:rPr>
  </w:style>
  <w:style w:type="paragraph" w:styleId="BodyText3">
    <w:name w:val="Body Text 3"/>
    <w:basedOn w:val="Normal"/>
    <w:link w:val="BodyText3Char"/>
    <w:rsid w:val="00EC5A7B"/>
    <w:pPr>
      <w:spacing w:before="0" w:after="120"/>
    </w:pPr>
    <w:rPr>
      <w:sz w:val="16"/>
      <w:szCs w:val="16"/>
    </w:rPr>
  </w:style>
  <w:style w:type="character" w:customStyle="1" w:styleId="BodyText3Char">
    <w:name w:val="Body Text 3 Char"/>
    <w:basedOn w:val="DefaultParagraphFont"/>
    <w:link w:val="BodyText3"/>
    <w:rsid w:val="00EC5A7B"/>
    <w:rPr>
      <w:rFonts w:eastAsia="Times New Roman"/>
      <w:sz w:val="16"/>
      <w:szCs w:val="16"/>
      <w:lang w:val="en-GB" w:eastAsia="en-US"/>
    </w:rPr>
  </w:style>
  <w:style w:type="paragraph" w:styleId="BodyTextFirstIndent">
    <w:name w:val="Body Text First Indent"/>
    <w:basedOn w:val="BodyText"/>
    <w:link w:val="BodyTextFirstIndentChar"/>
    <w:rsid w:val="00EC5A7B"/>
    <w:pPr>
      <w:keepNext w:val="0"/>
      <w:spacing w:after="120"/>
      <w:ind w:firstLine="210"/>
    </w:pPr>
  </w:style>
  <w:style w:type="character" w:customStyle="1" w:styleId="BodyTextFirstIndentChar">
    <w:name w:val="Body Text First Indent Char"/>
    <w:basedOn w:val="BodyTextChar"/>
    <w:link w:val="BodyTextFirstIndent"/>
    <w:rsid w:val="00EC5A7B"/>
    <w:rPr>
      <w:rFonts w:eastAsia="Times New Roman"/>
      <w:lang w:val="en-GB" w:eastAsia="en-US"/>
    </w:rPr>
  </w:style>
  <w:style w:type="paragraph" w:styleId="BodyTextIndent">
    <w:name w:val="Body Text Indent"/>
    <w:basedOn w:val="Normal"/>
    <w:link w:val="BodyTextIndentChar"/>
    <w:rsid w:val="00EC5A7B"/>
    <w:pPr>
      <w:spacing w:before="0" w:after="120"/>
      <w:ind w:left="283"/>
    </w:pPr>
    <w:rPr>
      <w:sz w:val="20"/>
    </w:rPr>
  </w:style>
  <w:style w:type="character" w:customStyle="1" w:styleId="BodyTextIndentChar">
    <w:name w:val="Body Text Indent Char"/>
    <w:basedOn w:val="DefaultParagraphFont"/>
    <w:link w:val="BodyTextIndent"/>
    <w:rsid w:val="00EC5A7B"/>
    <w:rPr>
      <w:rFonts w:eastAsia="Times New Roman"/>
      <w:lang w:val="en-GB" w:eastAsia="en-US"/>
    </w:rPr>
  </w:style>
  <w:style w:type="paragraph" w:styleId="BodyTextFirstIndent2">
    <w:name w:val="Body Text First Indent 2"/>
    <w:basedOn w:val="BodyTextIndent"/>
    <w:link w:val="BodyTextFirstIndent2Char"/>
    <w:rsid w:val="00EC5A7B"/>
    <w:pPr>
      <w:ind w:firstLine="210"/>
    </w:pPr>
  </w:style>
  <w:style w:type="character" w:customStyle="1" w:styleId="BodyTextFirstIndent2Char">
    <w:name w:val="Body Text First Indent 2 Char"/>
    <w:basedOn w:val="BodyTextIndentChar"/>
    <w:link w:val="BodyTextFirstIndent2"/>
    <w:rsid w:val="00EC5A7B"/>
    <w:rPr>
      <w:rFonts w:eastAsia="Times New Roman"/>
      <w:lang w:val="en-GB" w:eastAsia="en-US"/>
    </w:rPr>
  </w:style>
  <w:style w:type="paragraph" w:styleId="BodyTextIndent2">
    <w:name w:val="Body Text Indent 2"/>
    <w:basedOn w:val="Normal"/>
    <w:link w:val="BodyTextIndent2Char"/>
    <w:rsid w:val="00EC5A7B"/>
    <w:pPr>
      <w:spacing w:before="0" w:after="120" w:line="480" w:lineRule="auto"/>
      <w:ind w:left="283"/>
    </w:pPr>
    <w:rPr>
      <w:sz w:val="20"/>
    </w:rPr>
  </w:style>
  <w:style w:type="character" w:customStyle="1" w:styleId="BodyTextIndent2Char">
    <w:name w:val="Body Text Indent 2 Char"/>
    <w:basedOn w:val="DefaultParagraphFont"/>
    <w:link w:val="BodyTextIndent2"/>
    <w:rsid w:val="00EC5A7B"/>
    <w:rPr>
      <w:rFonts w:eastAsia="Times New Roman"/>
      <w:lang w:val="en-GB" w:eastAsia="en-US"/>
    </w:rPr>
  </w:style>
  <w:style w:type="paragraph" w:styleId="BodyTextIndent3">
    <w:name w:val="Body Text Indent 3"/>
    <w:basedOn w:val="Normal"/>
    <w:link w:val="BodyTextIndent3Char"/>
    <w:rsid w:val="00EC5A7B"/>
    <w:pPr>
      <w:spacing w:before="0" w:after="120"/>
      <w:ind w:left="283"/>
    </w:pPr>
    <w:rPr>
      <w:sz w:val="16"/>
      <w:szCs w:val="16"/>
    </w:rPr>
  </w:style>
  <w:style w:type="character" w:customStyle="1" w:styleId="BodyTextIndent3Char">
    <w:name w:val="Body Text Indent 3 Char"/>
    <w:basedOn w:val="DefaultParagraphFont"/>
    <w:link w:val="BodyTextIndent3"/>
    <w:rsid w:val="00EC5A7B"/>
    <w:rPr>
      <w:rFonts w:eastAsia="Times New Roman"/>
      <w:sz w:val="16"/>
      <w:szCs w:val="16"/>
      <w:lang w:val="en-GB" w:eastAsia="en-US"/>
    </w:rPr>
  </w:style>
  <w:style w:type="paragraph" w:styleId="Closing">
    <w:name w:val="Closing"/>
    <w:basedOn w:val="Normal"/>
    <w:link w:val="ClosingChar"/>
    <w:rsid w:val="00EC5A7B"/>
    <w:pPr>
      <w:spacing w:before="0" w:after="180"/>
      <w:ind w:left="4252"/>
    </w:pPr>
    <w:rPr>
      <w:sz w:val="20"/>
    </w:rPr>
  </w:style>
  <w:style w:type="character" w:customStyle="1" w:styleId="ClosingChar">
    <w:name w:val="Closing Char"/>
    <w:basedOn w:val="DefaultParagraphFont"/>
    <w:link w:val="Closing"/>
    <w:rsid w:val="00EC5A7B"/>
    <w:rPr>
      <w:rFonts w:eastAsia="Times New Roman"/>
      <w:lang w:val="en-GB" w:eastAsia="en-US"/>
    </w:rPr>
  </w:style>
  <w:style w:type="character" w:customStyle="1" w:styleId="CommentTextChar">
    <w:name w:val="Comment Text Char"/>
    <w:basedOn w:val="DefaultParagraphFont"/>
    <w:link w:val="CommentText"/>
    <w:rsid w:val="00EC5A7B"/>
    <w:rPr>
      <w:rFonts w:eastAsia="Times New Roman"/>
      <w:lang w:eastAsia="en-US"/>
    </w:rPr>
  </w:style>
  <w:style w:type="paragraph" w:styleId="Date">
    <w:name w:val="Date"/>
    <w:basedOn w:val="Normal"/>
    <w:next w:val="Normal"/>
    <w:link w:val="DateChar"/>
    <w:rsid w:val="00EC5A7B"/>
    <w:pPr>
      <w:spacing w:before="0" w:after="180"/>
    </w:pPr>
    <w:rPr>
      <w:sz w:val="20"/>
    </w:rPr>
  </w:style>
  <w:style w:type="character" w:customStyle="1" w:styleId="DateChar">
    <w:name w:val="Date Char"/>
    <w:basedOn w:val="DefaultParagraphFont"/>
    <w:link w:val="Date"/>
    <w:rsid w:val="00EC5A7B"/>
    <w:rPr>
      <w:rFonts w:eastAsia="Times New Roman"/>
      <w:lang w:val="en-GB" w:eastAsia="en-US"/>
    </w:rPr>
  </w:style>
  <w:style w:type="paragraph" w:styleId="E-mailSignature">
    <w:name w:val="E-mail Signature"/>
    <w:basedOn w:val="Normal"/>
    <w:link w:val="E-mailSignatureChar"/>
    <w:rsid w:val="00EC5A7B"/>
    <w:pPr>
      <w:spacing w:before="0" w:after="180"/>
    </w:pPr>
    <w:rPr>
      <w:sz w:val="20"/>
    </w:rPr>
  </w:style>
  <w:style w:type="character" w:customStyle="1" w:styleId="E-mailSignatureChar">
    <w:name w:val="E-mail Signature Char"/>
    <w:basedOn w:val="DefaultParagraphFont"/>
    <w:link w:val="E-mailSignature"/>
    <w:rsid w:val="00EC5A7B"/>
    <w:rPr>
      <w:rFonts w:eastAsia="Times New Roman"/>
      <w:lang w:val="en-GB" w:eastAsia="en-US"/>
    </w:rPr>
  </w:style>
  <w:style w:type="paragraph" w:styleId="EndnoteText">
    <w:name w:val="endnote text"/>
    <w:basedOn w:val="Normal"/>
    <w:link w:val="EndnoteTextChar"/>
    <w:rsid w:val="00EC5A7B"/>
    <w:pPr>
      <w:spacing w:before="0" w:after="180"/>
    </w:pPr>
    <w:rPr>
      <w:sz w:val="20"/>
    </w:rPr>
  </w:style>
  <w:style w:type="character" w:customStyle="1" w:styleId="EndnoteTextChar">
    <w:name w:val="Endnote Text Char"/>
    <w:basedOn w:val="DefaultParagraphFont"/>
    <w:link w:val="EndnoteText"/>
    <w:rsid w:val="00EC5A7B"/>
    <w:rPr>
      <w:rFonts w:eastAsia="Times New Roman"/>
      <w:lang w:val="en-GB" w:eastAsia="en-US"/>
    </w:rPr>
  </w:style>
  <w:style w:type="paragraph" w:styleId="EnvelopeAddress">
    <w:name w:val="envelope address"/>
    <w:basedOn w:val="Normal"/>
    <w:rsid w:val="00EC5A7B"/>
    <w:pPr>
      <w:framePr w:w="7920" w:h="1980" w:hRule="exact" w:hSpace="180" w:wrap="auto" w:hAnchor="page" w:xAlign="center" w:yAlign="bottom"/>
      <w:spacing w:before="0" w:after="180"/>
      <w:ind w:left="2880"/>
    </w:pPr>
    <w:rPr>
      <w:rFonts w:ascii="Arial" w:hAnsi="Arial" w:cs="Arial"/>
      <w:szCs w:val="24"/>
    </w:rPr>
  </w:style>
  <w:style w:type="paragraph" w:styleId="EnvelopeReturn">
    <w:name w:val="envelope return"/>
    <w:basedOn w:val="Normal"/>
    <w:rsid w:val="00EC5A7B"/>
    <w:pPr>
      <w:spacing w:before="0" w:after="180"/>
    </w:pPr>
    <w:rPr>
      <w:rFonts w:ascii="Arial" w:hAnsi="Arial" w:cs="Arial"/>
      <w:sz w:val="20"/>
    </w:rPr>
  </w:style>
  <w:style w:type="character" w:styleId="HTMLAcronym">
    <w:name w:val="HTML Acronym"/>
    <w:basedOn w:val="DefaultParagraphFont"/>
    <w:rsid w:val="00EC5A7B"/>
  </w:style>
  <w:style w:type="paragraph" w:styleId="HTMLAddress">
    <w:name w:val="HTML Address"/>
    <w:basedOn w:val="Normal"/>
    <w:link w:val="HTMLAddressChar"/>
    <w:rsid w:val="00EC5A7B"/>
    <w:pPr>
      <w:spacing w:before="0" w:after="180"/>
    </w:pPr>
    <w:rPr>
      <w:i/>
      <w:iCs/>
      <w:sz w:val="20"/>
    </w:rPr>
  </w:style>
  <w:style w:type="character" w:customStyle="1" w:styleId="HTMLAddressChar">
    <w:name w:val="HTML Address Char"/>
    <w:basedOn w:val="DefaultParagraphFont"/>
    <w:link w:val="HTMLAddress"/>
    <w:rsid w:val="00EC5A7B"/>
    <w:rPr>
      <w:rFonts w:eastAsia="Times New Roman"/>
      <w:i/>
      <w:iCs/>
      <w:lang w:val="en-GB" w:eastAsia="en-US"/>
    </w:rPr>
  </w:style>
  <w:style w:type="character" w:styleId="HTMLCite">
    <w:name w:val="HTML Cite"/>
    <w:rsid w:val="00EC5A7B"/>
    <w:rPr>
      <w:i/>
      <w:iCs/>
    </w:rPr>
  </w:style>
  <w:style w:type="character" w:styleId="HTMLCode">
    <w:name w:val="HTML Code"/>
    <w:rsid w:val="00EC5A7B"/>
    <w:rPr>
      <w:rFonts w:ascii="Courier New" w:hAnsi="Courier New"/>
      <w:sz w:val="20"/>
      <w:szCs w:val="20"/>
    </w:rPr>
  </w:style>
  <w:style w:type="character" w:styleId="HTMLDefinition">
    <w:name w:val="HTML Definition"/>
    <w:rsid w:val="00EC5A7B"/>
    <w:rPr>
      <w:i/>
      <w:iCs/>
    </w:rPr>
  </w:style>
  <w:style w:type="character" w:styleId="HTMLKeyboard">
    <w:name w:val="HTML Keyboard"/>
    <w:rsid w:val="00EC5A7B"/>
    <w:rPr>
      <w:rFonts w:ascii="Courier New" w:hAnsi="Courier New"/>
      <w:sz w:val="20"/>
      <w:szCs w:val="20"/>
    </w:rPr>
  </w:style>
  <w:style w:type="paragraph" w:styleId="HTMLPreformatted">
    <w:name w:val="HTML Preformatted"/>
    <w:basedOn w:val="Normal"/>
    <w:link w:val="HTMLPreformattedChar"/>
    <w:rsid w:val="00EC5A7B"/>
    <w:pPr>
      <w:spacing w:before="0" w:after="180"/>
    </w:pPr>
    <w:rPr>
      <w:rFonts w:ascii="Courier New" w:hAnsi="Courier New" w:cs="Courier New"/>
      <w:sz w:val="20"/>
    </w:rPr>
  </w:style>
  <w:style w:type="character" w:customStyle="1" w:styleId="HTMLPreformattedChar">
    <w:name w:val="HTML Preformatted Char"/>
    <w:basedOn w:val="DefaultParagraphFont"/>
    <w:link w:val="HTMLPreformatted"/>
    <w:rsid w:val="00EC5A7B"/>
    <w:rPr>
      <w:rFonts w:ascii="Courier New" w:eastAsia="Times New Roman" w:hAnsi="Courier New" w:cs="Courier New"/>
      <w:lang w:val="en-GB" w:eastAsia="en-US"/>
    </w:rPr>
  </w:style>
  <w:style w:type="character" w:styleId="HTMLSample">
    <w:name w:val="HTML Sample"/>
    <w:rsid w:val="00EC5A7B"/>
    <w:rPr>
      <w:rFonts w:ascii="Courier New" w:hAnsi="Courier New"/>
    </w:rPr>
  </w:style>
  <w:style w:type="character" w:styleId="HTMLTypewriter">
    <w:name w:val="HTML Typewriter"/>
    <w:rsid w:val="00EC5A7B"/>
    <w:rPr>
      <w:rFonts w:ascii="Courier New" w:hAnsi="Courier New"/>
      <w:sz w:val="20"/>
      <w:szCs w:val="20"/>
    </w:rPr>
  </w:style>
  <w:style w:type="character" w:styleId="HTMLVariable">
    <w:name w:val="HTML Variable"/>
    <w:rsid w:val="00EC5A7B"/>
    <w:rPr>
      <w:i/>
      <w:iCs/>
    </w:rPr>
  </w:style>
  <w:style w:type="paragraph" w:styleId="Index3">
    <w:name w:val="index 3"/>
    <w:basedOn w:val="Normal"/>
    <w:next w:val="Normal"/>
    <w:rsid w:val="005A1A38"/>
    <w:pPr>
      <w:ind w:left="567"/>
      <w:jc w:val="left"/>
    </w:pPr>
  </w:style>
  <w:style w:type="paragraph" w:styleId="Index4">
    <w:name w:val="index 4"/>
    <w:basedOn w:val="Normal"/>
    <w:next w:val="Normal"/>
    <w:autoRedefine/>
    <w:rsid w:val="00EC5A7B"/>
    <w:pPr>
      <w:spacing w:before="0" w:after="180"/>
      <w:ind w:left="800" w:hanging="200"/>
    </w:pPr>
    <w:rPr>
      <w:sz w:val="20"/>
    </w:rPr>
  </w:style>
  <w:style w:type="paragraph" w:styleId="Index5">
    <w:name w:val="index 5"/>
    <w:basedOn w:val="Normal"/>
    <w:next w:val="Normal"/>
    <w:autoRedefine/>
    <w:rsid w:val="00EC5A7B"/>
    <w:pPr>
      <w:spacing w:before="0" w:after="180"/>
      <w:ind w:left="1000" w:hanging="200"/>
    </w:pPr>
    <w:rPr>
      <w:sz w:val="20"/>
    </w:rPr>
  </w:style>
  <w:style w:type="paragraph" w:styleId="Index6">
    <w:name w:val="index 6"/>
    <w:basedOn w:val="Normal"/>
    <w:next w:val="Normal"/>
    <w:autoRedefine/>
    <w:rsid w:val="00EC5A7B"/>
    <w:pPr>
      <w:spacing w:before="0" w:after="180"/>
      <w:ind w:left="1200" w:hanging="200"/>
    </w:pPr>
    <w:rPr>
      <w:sz w:val="20"/>
    </w:rPr>
  </w:style>
  <w:style w:type="paragraph" w:styleId="Index7">
    <w:name w:val="index 7"/>
    <w:basedOn w:val="Normal"/>
    <w:next w:val="Normal"/>
    <w:autoRedefine/>
    <w:rsid w:val="00EC5A7B"/>
    <w:pPr>
      <w:spacing w:before="0" w:after="180"/>
      <w:ind w:left="1400" w:hanging="200"/>
    </w:pPr>
    <w:rPr>
      <w:sz w:val="20"/>
    </w:rPr>
  </w:style>
  <w:style w:type="paragraph" w:styleId="Index8">
    <w:name w:val="index 8"/>
    <w:basedOn w:val="Normal"/>
    <w:next w:val="Normal"/>
    <w:autoRedefine/>
    <w:rsid w:val="00EC5A7B"/>
    <w:pPr>
      <w:spacing w:before="0" w:after="180"/>
      <w:ind w:left="1600" w:hanging="200"/>
    </w:pPr>
    <w:rPr>
      <w:sz w:val="20"/>
    </w:rPr>
  </w:style>
  <w:style w:type="paragraph" w:styleId="Index9">
    <w:name w:val="index 9"/>
    <w:basedOn w:val="Normal"/>
    <w:next w:val="Normal"/>
    <w:autoRedefine/>
    <w:rsid w:val="00EC5A7B"/>
    <w:pPr>
      <w:spacing w:before="0" w:after="180"/>
      <w:ind w:left="1800" w:hanging="200"/>
    </w:pPr>
    <w:rPr>
      <w:sz w:val="20"/>
    </w:rPr>
  </w:style>
  <w:style w:type="character" w:styleId="LineNumber">
    <w:name w:val="line number"/>
    <w:basedOn w:val="DefaultParagraphFont"/>
    <w:rsid w:val="00EC5A7B"/>
  </w:style>
  <w:style w:type="paragraph" w:styleId="ListContinue">
    <w:name w:val="List Continue"/>
    <w:basedOn w:val="Normal"/>
    <w:rsid w:val="00EC5A7B"/>
    <w:pPr>
      <w:spacing w:before="0" w:after="120"/>
      <w:ind w:left="283"/>
    </w:pPr>
    <w:rPr>
      <w:sz w:val="20"/>
    </w:rPr>
  </w:style>
  <w:style w:type="paragraph" w:styleId="ListContinue2">
    <w:name w:val="List Continue 2"/>
    <w:basedOn w:val="Normal"/>
    <w:rsid w:val="00EC5A7B"/>
    <w:pPr>
      <w:spacing w:before="0" w:after="120"/>
      <w:ind w:left="566"/>
    </w:pPr>
    <w:rPr>
      <w:sz w:val="20"/>
    </w:rPr>
  </w:style>
  <w:style w:type="paragraph" w:styleId="ListContinue3">
    <w:name w:val="List Continue 3"/>
    <w:basedOn w:val="Normal"/>
    <w:rsid w:val="00EC5A7B"/>
    <w:pPr>
      <w:spacing w:before="0" w:after="120"/>
      <w:ind w:left="849"/>
    </w:pPr>
    <w:rPr>
      <w:sz w:val="20"/>
    </w:rPr>
  </w:style>
  <w:style w:type="paragraph" w:styleId="ListContinue4">
    <w:name w:val="List Continue 4"/>
    <w:basedOn w:val="Normal"/>
    <w:rsid w:val="00EC5A7B"/>
    <w:pPr>
      <w:spacing w:before="0" w:after="120"/>
      <w:ind w:left="1132"/>
    </w:pPr>
    <w:rPr>
      <w:sz w:val="20"/>
    </w:rPr>
  </w:style>
  <w:style w:type="paragraph" w:styleId="ListContinue5">
    <w:name w:val="List Continue 5"/>
    <w:basedOn w:val="Normal"/>
    <w:rsid w:val="00EC5A7B"/>
    <w:pPr>
      <w:spacing w:before="0" w:after="120"/>
      <w:ind w:left="1415"/>
    </w:pPr>
    <w:rPr>
      <w:sz w:val="20"/>
    </w:rPr>
  </w:style>
  <w:style w:type="paragraph" w:styleId="ListNumber3">
    <w:name w:val="List Number 3"/>
    <w:basedOn w:val="Normal"/>
    <w:rsid w:val="00EC5A7B"/>
    <w:pPr>
      <w:tabs>
        <w:tab w:val="num" w:pos="926"/>
      </w:tabs>
      <w:spacing w:before="0" w:after="180"/>
      <w:ind w:left="926" w:hanging="360"/>
    </w:pPr>
    <w:rPr>
      <w:sz w:val="20"/>
    </w:rPr>
  </w:style>
  <w:style w:type="paragraph" w:styleId="ListNumber4">
    <w:name w:val="List Number 4"/>
    <w:basedOn w:val="Normal"/>
    <w:rsid w:val="00EC5A7B"/>
    <w:pPr>
      <w:tabs>
        <w:tab w:val="clear" w:pos="1191"/>
        <w:tab w:val="num" w:pos="1209"/>
      </w:tabs>
      <w:spacing w:before="0" w:after="180"/>
      <w:ind w:left="1209" w:hanging="360"/>
    </w:pPr>
    <w:rPr>
      <w:sz w:val="20"/>
    </w:rPr>
  </w:style>
  <w:style w:type="paragraph" w:styleId="ListNumber5">
    <w:name w:val="List Number 5"/>
    <w:basedOn w:val="Normal"/>
    <w:rsid w:val="00EC5A7B"/>
    <w:pPr>
      <w:tabs>
        <w:tab w:val="num" w:pos="1492"/>
      </w:tabs>
      <w:spacing w:before="0" w:after="180"/>
      <w:ind w:left="1492" w:hanging="360"/>
    </w:pPr>
    <w:rPr>
      <w:sz w:val="20"/>
    </w:rPr>
  </w:style>
  <w:style w:type="paragraph" w:styleId="MacroText">
    <w:name w:val="macro"/>
    <w:link w:val="MacroTextChar"/>
    <w:rsid w:val="00EC5A7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heme="minorEastAsia" w:hAnsi="Courier New" w:cs="Courier New"/>
      <w:lang w:val="en-GB" w:eastAsia="en-US"/>
    </w:rPr>
  </w:style>
  <w:style w:type="character" w:customStyle="1" w:styleId="MacroTextChar">
    <w:name w:val="Macro Text Char"/>
    <w:basedOn w:val="DefaultParagraphFont"/>
    <w:link w:val="MacroText"/>
    <w:rsid w:val="00EC5A7B"/>
    <w:rPr>
      <w:rFonts w:ascii="Courier New" w:eastAsiaTheme="minorEastAsia" w:hAnsi="Courier New" w:cs="Courier New"/>
      <w:lang w:val="en-GB" w:eastAsia="en-US"/>
    </w:rPr>
  </w:style>
  <w:style w:type="paragraph" w:styleId="MessageHeader">
    <w:name w:val="Message Header"/>
    <w:basedOn w:val="Normal"/>
    <w:link w:val="MessageHeaderChar"/>
    <w:rsid w:val="00EC5A7B"/>
    <w:pPr>
      <w:pBdr>
        <w:top w:val="single" w:sz="6" w:space="1" w:color="auto"/>
        <w:left w:val="single" w:sz="6" w:space="1" w:color="auto"/>
        <w:bottom w:val="single" w:sz="6" w:space="1" w:color="auto"/>
        <w:right w:val="single" w:sz="6" w:space="1" w:color="auto"/>
      </w:pBdr>
      <w:shd w:val="pct20" w:color="auto" w:fill="auto"/>
      <w:spacing w:before="0" w:after="180"/>
      <w:ind w:left="1134" w:hanging="1134"/>
    </w:pPr>
    <w:rPr>
      <w:rFonts w:ascii="Arial" w:hAnsi="Arial" w:cs="Arial"/>
      <w:szCs w:val="24"/>
    </w:rPr>
  </w:style>
  <w:style w:type="character" w:customStyle="1" w:styleId="MessageHeaderChar">
    <w:name w:val="Message Header Char"/>
    <w:basedOn w:val="DefaultParagraphFont"/>
    <w:link w:val="MessageHeader"/>
    <w:rsid w:val="00EC5A7B"/>
    <w:rPr>
      <w:rFonts w:ascii="Arial" w:eastAsia="Times New Roman" w:hAnsi="Arial" w:cs="Arial"/>
      <w:sz w:val="24"/>
      <w:szCs w:val="24"/>
      <w:shd w:val="pct20" w:color="auto" w:fill="auto"/>
      <w:lang w:val="en-GB" w:eastAsia="en-US"/>
    </w:rPr>
  </w:style>
  <w:style w:type="paragraph" w:styleId="NormalWeb">
    <w:name w:val="Normal (Web)"/>
    <w:basedOn w:val="Normal"/>
    <w:uiPriority w:val="99"/>
    <w:rsid w:val="00EC5A7B"/>
    <w:pPr>
      <w:spacing w:before="0" w:after="180"/>
    </w:pPr>
    <w:rPr>
      <w:szCs w:val="24"/>
    </w:rPr>
  </w:style>
  <w:style w:type="paragraph" w:styleId="NormalIndent">
    <w:name w:val="Normal Indent"/>
    <w:basedOn w:val="Normal"/>
    <w:rsid w:val="00EC5A7B"/>
    <w:pPr>
      <w:spacing w:before="0" w:after="180"/>
      <w:ind w:left="720"/>
    </w:pPr>
    <w:rPr>
      <w:sz w:val="20"/>
    </w:rPr>
  </w:style>
  <w:style w:type="paragraph" w:styleId="NoteHeading">
    <w:name w:val="Note Heading"/>
    <w:basedOn w:val="Normal"/>
    <w:next w:val="Normal"/>
    <w:link w:val="NoteHeadingChar"/>
    <w:rsid w:val="00EC5A7B"/>
    <w:pPr>
      <w:spacing w:before="0" w:after="180"/>
    </w:pPr>
    <w:rPr>
      <w:sz w:val="20"/>
    </w:rPr>
  </w:style>
  <w:style w:type="character" w:customStyle="1" w:styleId="NoteHeadingChar">
    <w:name w:val="Note Heading Char"/>
    <w:basedOn w:val="DefaultParagraphFont"/>
    <w:link w:val="NoteHeading"/>
    <w:rsid w:val="00EC5A7B"/>
    <w:rPr>
      <w:rFonts w:eastAsia="Times New Roman"/>
      <w:lang w:val="en-GB" w:eastAsia="en-US"/>
    </w:rPr>
  </w:style>
  <w:style w:type="paragraph" w:styleId="PlainText">
    <w:name w:val="Plain Text"/>
    <w:basedOn w:val="Normal"/>
    <w:link w:val="PlainTextChar"/>
    <w:rsid w:val="00EC5A7B"/>
    <w:pPr>
      <w:spacing w:before="0" w:after="180"/>
    </w:pPr>
    <w:rPr>
      <w:rFonts w:ascii="Courier New" w:hAnsi="Courier New" w:cs="Courier New"/>
      <w:sz w:val="20"/>
    </w:rPr>
  </w:style>
  <w:style w:type="character" w:customStyle="1" w:styleId="PlainTextChar">
    <w:name w:val="Plain Text Char"/>
    <w:basedOn w:val="DefaultParagraphFont"/>
    <w:link w:val="PlainText"/>
    <w:rsid w:val="00EC5A7B"/>
    <w:rPr>
      <w:rFonts w:ascii="Courier New" w:eastAsia="Times New Roman" w:hAnsi="Courier New" w:cs="Courier New"/>
      <w:lang w:val="en-GB" w:eastAsia="en-US"/>
    </w:rPr>
  </w:style>
  <w:style w:type="paragraph" w:styleId="Salutation">
    <w:name w:val="Salutation"/>
    <w:basedOn w:val="Normal"/>
    <w:next w:val="Normal"/>
    <w:link w:val="SalutationChar"/>
    <w:rsid w:val="00EC5A7B"/>
    <w:pPr>
      <w:spacing w:before="0" w:after="180"/>
    </w:pPr>
    <w:rPr>
      <w:sz w:val="20"/>
    </w:rPr>
  </w:style>
  <w:style w:type="character" w:customStyle="1" w:styleId="SalutationChar">
    <w:name w:val="Salutation Char"/>
    <w:basedOn w:val="DefaultParagraphFont"/>
    <w:link w:val="Salutation"/>
    <w:rsid w:val="00EC5A7B"/>
    <w:rPr>
      <w:rFonts w:eastAsia="Times New Roman"/>
      <w:lang w:val="en-GB" w:eastAsia="en-US"/>
    </w:rPr>
  </w:style>
  <w:style w:type="paragraph" w:styleId="Signature">
    <w:name w:val="Signature"/>
    <w:basedOn w:val="Normal"/>
    <w:link w:val="SignatureChar"/>
    <w:rsid w:val="00EC5A7B"/>
    <w:pPr>
      <w:spacing w:before="0" w:after="180"/>
      <w:ind w:left="4252"/>
    </w:pPr>
    <w:rPr>
      <w:sz w:val="20"/>
    </w:rPr>
  </w:style>
  <w:style w:type="character" w:customStyle="1" w:styleId="SignatureChar">
    <w:name w:val="Signature Char"/>
    <w:basedOn w:val="DefaultParagraphFont"/>
    <w:link w:val="Signature"/>
    <w:rsid w:val="00EC5A7B"/>
    <w:rPr>
      <w:rFonts w:eastAsia="Times New Roman"/>
      <w:lang w:val="en-GB" w:eastAsia="en-US"/>
    </w:rPr>
  </w:style>
  <w:style w:type="paragraph" w:styleId="TableofAuthorities">
    <w:name w:val="table of authorities"/>
    <w:basedOn w:val="Normal"/>
    <w:next w:val="Normal"/>
    <w:rsid w:val="00EC5A7B"/>
    <w:pPr>
      <w:spacing w:before="0" w:after="180"/>
      <w:ind w:left="200" w:hanging="200"/>
    </w:pPr>
    <w:rPr>
      <w:sz w:val="20"/>
    </w:rPr>
  </w:style>
  <w:style w:type="paragraph" w:styleId="Title">
    <w:name w:val="Title"/>
    <w:basedOn w:val="Normal"/>
    <w:link w:val="TitleChar"/>
    <w:qFormat/>
    <w:rsid w:val="00EC5A7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EC5A7B"/>
    <w:rPr>
      <w:rFonts w:ascii="Arial" w:eastAsia="Times New Roman" w:hAnsi="Arial" w:cs="Arial"/>
      <w:b/>
      <w:bCs/>
      <w:kern w:val="28"/>
      <w:sz w:val="32"/>
      <w:szCs w:val="32"/>
      <w:lang w:val="en-GB" w:eastAsia="en-US"/>
    </w:rPr>
  </w:style>
  <w:style w:type="paragraph" w:styleId="TOAHeading">
    <w:name w:val="toa heading"/>
    <w:basedOn w:val="Normal"/>
    <w:next w:val="Normal"/>
    <w:rsid w:val="00EC5A7B"/>
    <w:pPr>
      <w:spacing w:after="180"/>
    </w:pPr>
    <w:rPr>
      <w:rFonts w:ascii="Arial" w:hAnsi="Arial" w:cs="Arial"/>
      <w:b/>
      <w:bCs/>
      <w:szCs w:val="24"/>
    </w:rPr>
  </w:style>
  <w:style w:type="paragraph" w:customStyle="1" w:styleId="TAJ">
    <w:name w:val="TAJ"/>
    <w:basedOn w:val="Normal"/>
    <w:rsid w:val="00EC5A7B"/>
    <w:pPr>
      <w:keepNext/>
      <w:keepLines/>
      <w:spacing w:before="0"/>
    </w:pPr>
    <w:rPr>
      <w:rFonts w:ascii="Arial" w:hAnsi="Arial"/>
      <w:sz w:val="18"/>
    </w:rPr>
  </w:style>
  <w:style w:type="character" w:customStyle="1" w:styleId="BalloonTextChar">
    <w:name w:val="Balloon Text Char"/>
    <w:basedOn w:val="DefaultParagraphFont"/>
    <w:link w:val="BalloonText"/>
    <w:rsid w:val="005A1A38"/>
    <w:rPr>
      <w:rFonts w:ascii="Tahoma" w:eastAsia="Times New Roman" w:hAnsi="Tahoma" w:cs="Tahoma"/>
      <w:sz w:val="16"/>
      <w:szCs w:val="16"/>
      <w:lang w:val="en-GB" w:eastAsia="en-US"/>
    </w:rPr>
  </w:style>
  <w:style w:type="character" w:customStyle="1" w:styleId="CommentSubjectChar">
    <w:name w:val="Comment Subject Char"/>
    <w:basedOn w:val="CommentTextChar"/>
    <w:link w:val="CommentSubject"/>
    <w:rsid w:val="00EC5A7B"/>
    <w:rPr>
      <w:rFonts w:eastAsia="Times New Roman"/>
      <w:b/>
      <w:bCs/>
      <w:lang w:eastAsia="en-US"/>
    </w:rPr>
  </w:style>
  <w:style w:type="paragraph" w:styleId="ListParagraph">
    <w:name w:val="List Paragraph"/>
    <w:basedOn w:val="Normal"/>
    <w:uiPriority w:val="34"/>
    <w:qFormat/>
    <w:rsid w:val="00EC5A7B"/>
    <w:pPr>
      <w:spacing w:before="0"/>
      <w:ind w:left="720"/>
    </w:pPr>
    <w:rPr>
      <w:rFonts w:ascii="Calibri" w:eastAsia="SimSun" w:hAnsi="Calibri" w:cs="Calibri"/>
      <w:sz w:val="22"/>
      <w:szCs w:val="22"/>
    </w:rPr>
  </w:style>
  <w:style w:type="paragraph" w:customStyle="1" w:styleId="TB1">
    <w:name w:val="TB1"/>
    <w:basedOn w:val="Normal"/>
    <w:qFormat/>
    <w:rsid w:val="00EC5A7B"/>
    <w:pPr>
      <w:keepNext/>
      <w:keepLines/>
      <w:numPr>
        <w:numId w:val="10"/>
      </w:numPr>
      <w:tabs>
        <w:tab w:val="left" w:pos="720"/>
      </w:tabs>
      <w:spacing w:before="0"/>
      <w:ind w:left="737" w:hanging="380"/>
    </w:pPr>
    <w:rPr>
      <w:rFonts w:ascii="Arial" w:hAnsi="Arial"/>
      <w:sz w:val="18"/>
    </w:rPr>
  </w:style>
  <w:style w:type="paragraph" w:customStyle="1" w:styleId="TB2">
    <w:name w:val="TB2"/>
    <w:basedOn w:val="Normal"/>
    <w:qFormat/>
    <w:rsid w:val="00EC5A7B"/>
    <w:pPr>
      <w:keepNext/>
      <w:keepLines/>
      <w:numPr>
        <w:numId w:val="11"/>
      </w:numPr>
      <w:tabs>
        <w:tab w:val="left" w:pos="1109"/>
      </w:tabs>
      <w:spacing w:before="0"/>
      <w:ind w:left="1100" w:hanging="380"/>
    </w:pPr>
    <w:rPr>
      <w:rFonts w:ascii="Arial" w:hAnsi="Arial"/>
      <w:sz w:val="18"/>
    </w:rPr>
  </w:style>
  <w:style w:type="paragraph" w:customStyle="1" w:styleId="OneM2M-Decision">
    <w:name w:val="OneM2M-Decision"/>
    <w:basedOn w:val="Normal"/>
    <w:rsid w:val="00EC5A7B"/>
    <w:pPr>
      <w:tabs>
        <w:tab w:val="left" w:pos="284"/>
      </w:tabs>
      <w:contextualSpacing/>
    </w:pPr>
    <w:rPr>
      <w:rFonts w:ascii="Myriad Pro" w:hAnsi="Myriad Pro"/>
      <w:b/>
      <w:color w:val="1F497D"/>
      <w:szCs w:val="24"/>
    </w:rPr>
  </w:style>
  <w:style w:type="character" w:customStyle="1" w:styleId="TALChar1">
    <w:name w:val="TAL Char1"/>
    <w:link w:val="TAL"/>
    <w:locked/>
    <w:rsid w:val="00EC5A7B"/>
    <w:rPr>
      <w:rFonts w:ascii="Arial" w:eastAsia="Times New Roman" w:hAnsi="Arial"/>
      <w:sz w:val="18"/>
      <w:lang w:val="en-GB" w:eastAsia="en-US"/>
    </w:rPr>
  </w:style>
  <w:style w:type="paragraph" w:customStyle="1" w:styleId="oneM2M-PageHead">
    <w:name w:val="oneM2M-PageHead"/>
    <w:basedOn w:val="Header"/>
    <w:qFormat/>
    <w:rsid w:val="00EC5A7B"/>
    <w:pPr>
      <w:tabs>
        <w:tab w:val="left" w:pos="284"/>
        <w:tab w:val="center" w:pos="4680"/>
        <w:tab w:val="right" w:pos="9360"/>
      </w:tabs>
    </w:pPr>
    <w:rPr>
      <w:rFonts w:eastAsia="Calibri"/>
      <w:sz w:val="22"/>
      <w:szCs w:val="22"/>
    </w:rPr>
  </w:style>
  <w:style w:type="character" w:customStyle="1" w:styleId="Guidance">
    <w:name w:val="Guidance"/>
    <w:rsid w:val="00EC5A7B"/>
    <w:rPr>
      <w:i/>
      <w:color w:val="0000FF"/>
      <w:sz w:val="20"/>
    </w:rPr>
  </w:style>
  <w:style w:type="paragraph" w:customStyle="1" w:styleId="I1">
    <w:name w:val="I1"/>
    <w:basedOn w:val="List"/>
    <w:rsid w:val="00EC5A7B"/>
    <w:rPr>
      <w:rFonts w:eastAsia="SimSun"/>
    </w:rPr>
  </w:style>
  <w:style w:type="paragraph" w:customStyle="1" w:styleId="I2">
    <w:name w:val="I2"/>
    <w:basedOn w:val="List2"/>
    <w:rsid w:val="00EC5A7B"/>
    <w:pPr>
      <w:tabs>
        <w:tab w:val="clear" w:pos="794"/>
        <w:tab w:val="clear" w:pos="1191"/>
        <w:tab w:val="clear" w:pos="1588"/>
        <w:tab w:val="clear" w:pos="1985"/>
      </w:tabs>
      <w:spacing w:before="0" w:after="180"/>
      <w:ind w:left="851" w:hanging="284"/>
    </w:pPr>
    <w:rPr>
      <w:rFonts w:eastAsia="SimSun"/>
      <w:sz w:val="20"/>
      <w:szCs w:val="20"/>
    </w:rPr>
  </w:style>
  <w:style w:type="paragraph" w:customStyle="1" w:styleId="I3">
    <w:name w:val="I3"/>
    <w:basedOn w:val="List3"/>
    <w:rsid w:val="00EC5A7B"/>
    <w:pPr>
      <w:tabs>
        <w:tab w:val="clear" w:pos="794"/>
        <w:tab w:val="clear" w:pos="1191"/>
        <w:tab w:val="clear" w:pos="1588"/>
        <w:tab w:val="clear" w:pos="1985"/>
      </w:tabs>
      <w:spacing w:before="0" w:after="180"/>
      <w:ind w:left="1135" w:hanging="284"/>
    </w:pPr>
    <w:rPr>
      <w:rFonts w:eastAsia="SimSun"/>
      <w:sz w:val="20"/>
      <w:szCs w:val="20"/>
    </w:rPr>
  </w:style>
  <w:style w:type="paragraph" w:customStyle="1" w:styleId="IB3">
    <w:name w:val="IB3"/>
    <w:basedOn w:val="Normal"/>
    <w:rsid w:val="00EC5A7B"/>
    <w:pPr>
      <w:numPr>
        <w:numId w:val="4"/>
      </w:numPr>
      <w:tabs>
        <w:tab w:val="left" w:pos="851"/>
      </w:tabs>
      <w:spacing w:before="0" w:after="180"/>
      <w:ind w:left="851" w:hanging="567"/>
    </w:pPr>
    <w:rPr>
      <w:rFonts w:eastAsia="SimSun"/>
      <w:sz w:val="20"/>
    </w:rPr>
  </w:style>
  <w:style w:type="paragraph" w:customStyle="1" w:styleId="IB1">
    <w:name w:val="IB1"/>
    <w:basedOn w:val="Normal"/>
    <w:rsid w:val="00EC5A7B"/>
    <w:pPr>
      <w:tabs>
        <w:tab w:val="left" w:pos="284"/>
        <w:tab w:val="num" w:pos="432"/>
      </w:tabs>
      <w:spacing w:before="0" w:after="180"/>
      <w:ind w:left="432" w:hanging="432"/>
    </w:pPr>
    <w:rPr>
      <w:rFonts w:eastAsia="SimSun"/>
      <w:sz w:val="20"/>
    </w:rPr>
  </w:style>
  <w:style w:type="paragraph" w:customStyle="1" w:styleId="IB2">
    <w:name w:val="IB2"/>
    <w:basedOn w:val="Normal"/>
    <w:rsid w:val="00EC5A7B"/>
    <w:pPr>
      <w:tabs>
        <w:tab w:val="num" w:pos="432"/>
        <w:tab w:val="left" w:pos="567"/>
      </w:tabs>
      <w:spacing w:before="0" w:after="180"/>
      <w:ind w:left="568" w:hanging="284"/>
    </w:pPr>
    <w:rPr>
      <w:rFonts w:eastAsia="SimSun"/>
      <w:sz w:val="20"/>
    </w:rPr>
  </w:style>
  <w:style w:type="paragraph" w:customStyle="1" w:styleId="IBN">
    <w:name w:val="IBN"/>
    <w:basedOn w:val="Normal"/>
    <w:rsid w:val="00EC5A7B"/>
    <w:pPr>
      <w:tabs>
        <w:tab w:val="num" w:pos="432"/>
        <w:tab w:val="left" w:pos="567"/>
      </w:tabs>
      <w:spacing w:before="0" w:after="180"/>
      <w:ind w:left="568" w:hanging="284"/>
    </w:pPr>
    <w:rPr>
      <w:rFonts w:eastAsia="SimSun"/>
      <w:sz w:val="20"/>
    </w:rPr>
  </w:style>
  <w:style w:type="paragraph" w:customStyle="1" w:styleId="IBL">
    <w:name w:val="IBL"/>
    <w:basedOn w:val="Normal"/>
    <w:rsid w:val="00EC5A7B"/>
    <w:pPr>
      <w:tabs>
        <w:tab w:val="left" w:pos="284"/>
        <w:tab w:val="num" w:pos="432"/>
      </w:tabs>
      <w:spacing w:before="0" w:after="180"/>
      <w:ind w:left="432" w:hanging="432"/>
    </w:pPr>
    <w:rPr>
      <w:rFonts w:eastAsia="SimSun"/>
      <w:sz w:val="20"/>
    </w:rPr>
  </w:style>
  <w:style w:type="paragraph" w:customStyle="1" w:styleId="oneM2M-CoverTableLeft">
    <w:name w:val="oneM2M-CoverTableLeft"/>
    <w:basedOn w:val="Normal"/>
    <w:qFormat/>
    <w:rsid w:val="00EC5A7B"/>
    <w:pPr>
      <w:keepNext/>
      <w:keepLines/>
      <w:spacing w:before="60" w:after="60"/>
    </w:pPr>
    <w:rPr>
      <w:rFonts w:eastAsia="BatangChe"/>
      <w:color w:val="FFFFFF"/>
      <w:szCs w:val="24"/>
    </w:rPr>
  </w:style>
  <w:style w:type="character" w:customStyle="1" w:styleId="THChar">
    <w:name w:val="TH Char"/>
    <w:link w:val="TH"/>
    <w:locked/>
    <w:rsid w:val="00EC5A7B"/>
    <w:rPr>
      <w:rFonts w:ascii="Arial" w:eastAsia="Times New Roman" w:hAnsi="Arial"/>
      <w:b/>
      <w:lang w:val="en-GB" w:eastAsia="en-US"/>
    </w:rPr>
  </w:style>
  <w:style w:type="character" w:customStyle="1" w:styleId="Char">
    <w:name w:val="批注文字 Char"/>
    <w:semiHidden/>
    <w:rsid w:val="00EC5A7B"/>
    <w:rPr>
      <w:lang w:val="en-GB" w:eastAsia="en-US"/>
    </w:rPr>
  </w:style>
  <w:style w:type="paragraph" w:customStyle="1" w:styleId="ColorfulShading-Accent11">
    <w:name w:val="Colorful Shading - Accent 11"/>
    <w:hidden/>
    <w:uiPriority w:val="71"/>
    <w:rsid w:val="00EC5A7B"/>
    <w:rPr>
      <w:lang w:val="en-GB" w:eastAsia="en-US"/>
    </w:rPr>
  </w:style>
  <w:style w:type="character" w:customStyle="1" w:styleId="1">
    <w:name w:val="コメント内容 (文字)1"/>
    <w:rsid w:val="00EC5A7B"/>
    <w:rPr>
      <w:rFonts w:eastAsia="Times New Roman"/>
      <w:b/>
      <w:bCs/>
      <w:lang w:val="en-GB" w:eastAsia="en-US"/>
    </w:rPr>
  </w:style>
  <w:style w:type="numbering" w:customStyle="1" w:styleId="10">
    <w:name w:val="无列表1"/>
    <w:next w:val="NoList"/>
    <w:semiHidden/>
    <w:rsid w:val="00EC5A7B"/>
  </w:style>
  <w:style w:type="paragraph" w:customStyle="1" w:styleId="oneM2M-CoverTableText">
    <w:name w:val="oneM2M-CoverTableText"/>
    <w:basedOn w:val="Normal"/>
    <w:qFormat/>
    <w:rsid w:val="00EC5A7B"/>
    <w:pPr>
      <w:keepNext/>
      <w:keepLines/>
      <w:spacing w:before="60" w:after="60"/>
    </w:pPr>
    <w:rPr>
      <w:rFonts w:eastAsia="BatangChe"/>
      <w:sz w:val="22"/>
      <w:szCs w:val="24"/>
    </w:rPr>
  </w:style>
  <w:style w:type="paragraph" w:customStyle="1" w:styleId="0neM2M-CoverTableTitle">
    <w:name w:val="0neM2M-CoverTableTitle"/>
    <w:basedOn w:val="Normal"/>
    <w:qFormat/>
    <w:rsid w:val="00EC5A7B"/>
    <w:pPr>
      <w:shd w:val="clear" w:color="auto" w:fill="B42025"/>
      <w:tabs>
        <w:tab w:val="left" w:pos="284"/>
        <w:tab w:val="right" w:pos="1710"/>
        <w:tab w:val="left" w:pos="3780"/>
      </w:tabs>
      <w:spacing w:before="0"/>
      <w:ind w:left="1985" w:hanging="1985"/>
      <w:jc w:val="center"/>
    </w:pPr>
    <w:rPr>
      <w:rFonts w:ascii="Calibri" w:eastAsia="SimSun" w:hAnsi="Calibri" w:cs="Tahoma"/>
      <w:b/>
      <w:smallCaps/>
      <w:color w:val="FFFFFF"/>
      <w:spacing w:val="30"/>
      <w:sz w:val="40"/>
      <w:szCs w:val="24"/>
    </w:rPr>
  </w:style>
  <w:style w:type="paragraph" w:customStyle="1" w:styleId="oneM2M-RowTitle">
    <w:name w:val="oneM2M-RowTitle"/>
    <w:basedOn w:val="oneM2M-CoverTableText"/>
    <w:rsid w:val="00EC5A7B"/>
    <w:rPr>
      <w:color w:val="FFFFFF"/>
    </w:rPr>
  </w:style>
  <w:style w:type="paragraph" w:customStyle="1" w:styleId="AltNormal">
    <w:name w:val="AltNormal"/>
    <w:basedOn w:val="Normal"/>
    <w:autoRedefine/>
    <w:rsid w:val="00EC5A7B"/>
    <w:pPr>
      <w:tabs>
        <w:tab w:val="left" w:pos="284"/>
      </w:tabs>
    </w:pPr>
    <w:rPr>
      <w:rFonts w:eastAsia="SimSun"/>
      <w:sz w:val="20"/>
      <w:szCs w:val="24"/>
    </w:rPr>
  </w:style>
  <w:style w:type="paragraph" w:customStyle="1" w:styleId="OneM2M-Normal">
    <w:name w:val="OneM2M-Normal"/>
    <w:basedOn w:val="Normal"/>
    <w:qFormat/>
    <w:rsid w:val="00EC5A7B"/>
    <w:pPr>
      <w:tabs>
        <w:tab w:val="left" w:pos="284"/>
      </w:tabs>
    </w:pPr>
    <w:rPr>
      <w:rFonts w:ascii="Myriad Pro" w:hAnsi="Myriad Pro"/>
      <w:szCs w:val="24"/>
    </w:rPr>
  </w:style>
  <w:style w:type="character" w:customStyle="1" w:styleId="style2">
    <w:name w:val="style2"/>
    <w:basedOn w:val="DefaultParagraphFont"/>
    <w:rsid w:val="00EC5A7B"/>
  </w:style>
  <w:style w:type="character" w:customStyle="1" w:styleId="CommentTextChar1">
    <w:name w:val="Comment Text Char1"/>
    <w:basedOn w:val="DefaultParagraphFont"/>
    <w:uiPriority w:val="99"/>
    <w:rsid w:val="005A1A38"/>
    <w:rPr>
      <w:rFonts w:eastAsia="Malgun Gothic"/>
      <w:lang w:eastAsia="en-US"/>
    </w:rPr>
  </w:style>
  <w:style w:type="character" w:customStyle="1" w:styleId="RecNoZchn">
    <w:name w:val="Rec_No Zchn"/>
    <w:basedOn w:val="DefaultParagraphFont"/>
    <w:link w:val="RecNo"/>
    <w:rsid w:val="005A1A38"/>
    <w:rPr>
      <w:rFonts w:eastAsia="Times New Roman"/>
      <w:b/>
      <w:sz w:val="28"/>
      <w:lang w:val="en-GB" w:eastAsia="en-US"/>
    </w:rPr>
  </w:style>
  <w:style w:type="paragraph" w:customStyle="1" w:styleId="AnnexNoTitle0">
    <w:name w:val="Annex_NoTitle"/>
    <w:basedOn w:val="Normal"/>
    <w:next w:val="Normalaftertitle0"/>
    <w:rsid w:val="005A1A38"/>
    <w:pPr>
      <w:keepNext/>
      <w:keepLines/>
      <w:spacing w:before="720"/>
      <w:jc w:val="center"/>
      <w:outlineLvl w:val="0"/>
    </w:pPr>
    <w:rPr>
      <w:b/>
      <w:sz w:val="28"/>
    </w:rPr>
  </w:style>
  <w:style w:type="character" w:customStyle="1" w:styleId="Appdef">
    <w:name w:val="App_def"/>
    <w:basedOn w:val="DefaultParagraphFont"/>
    <w:rsid w:val="005A1A38"/>
    <w:rPr>
      <w:rFonts w:ascii="Times New Roman" w:hAnsi="Times New Roman"/>
      <w:b/>
    </w:rPr>
  </w:style>
  <w:style w:type="character" w:customStyle="1" w:styleId="Appref">
    <w:name w:val="App_ref"/>
    <w:basedOn w:val="DefaultParagraphFont"/>
    <w:rsid w:val="005A1A38"/>
  </w:style>
  <w:style w:type="paragraph" w:customStyle="1" w:styleId="AppendixNoTitle0">
    <w:name w:val="Appendix_NoTitle"/>
    <w:basedOn w:val="AnnexNoTitle0"/>
    <w:next w:val="Normalaftertitle0"/>
    <w:rsid w:val="005A1A38"/>
  </w:style>
  <w:style w:type="character" w:customStyle="1" w:styleId="Artdef">
    <w:name w:val="Art_def"/>
    <w:basedOn w:val="DefaultParagraphFont"/>
    <w:rsid w:val="005A1A38"/>
    <w:rPr>
      <w:rFonts w:ascii="Times New Roman" w:hAnsi="Times New Roman"/>
      <w:b/>
    </w:rPr>
  </w:style>
  <w:style w:type="paragraph" w:customStyle="1" w:styleId="Artheading">
    <w:name w:val="Art_heading"/>
    <w:basedOn w:val="Normal"/>
    <w:next w:val="Normalaftertitle0"/>
    <w:rsid w:val="005A1A38"/>
    <w:pPr>
      <w:spacing w:before="480"/>
      <w:jc w:val="center"/>
    </w:pPr>
    <w:rPr>
      <w:b/>
      <w:sz w:val="28"/>
    </w:rPr>
  </w:style>
  <w:style w:type="paragraph" w:customStyle="1" w:styleId="ArtNo">
    <w:name w:val="Art_No"/>
    <w:basedOn w:val="Normal"/>
    <w:next w:val="Normal"/>
    <w:rsid w:val="005A1A38"/>
    <w:pPr>
      <w:keepNext/>
      <w:keepLines/>
      <w:spacing w:before="480"/>
      <w:jc w:val="center"/>
    </w:pPr>
    <w:rPr>
      <w:caps/>
      <w:sz w:val="28"/>
    </w:rPr>
  </w:style>
  <w:style w:type="character" w:customStyle="1" w:styleId="Artref">
    <w:name w:val="Art_ref"/>
    <w:basedOn w:val="DefaultParagraphFont"/>
    <w:rsid w:val="005A1A38"/>
  </w:style>
  <w:style w:type="paragraph" w:customStyle="1" w:styleId="Arttitle">
    <w:name w:val="Art_title"/>
    <w:basedOn w:val="Normal"/>
    <w:next w:val="Normalaftertitle0"/>
    <w:rsid w:val="005A1A38"/>
    <w:pPr>
      <w:keepNext/>
      <w:keepLines/>
      <w:spacing w:before="240"/>
      <w:jc w:val="center"/>
    </w:pPr>
    <w:rPr>
      <w:b/>
      <w:sz w:val="28"/>
    </w:rPr>
  </w:style>
  <w:style w:type="paragraph" w:customStyle="1" w:styleId="Call">
    <w:name w:val="Call"/>
    <w:basedOn w:val="Normal"/>
    <w:next w:val="Normal"/>
    <w:rsid w:val="005A1A38"/>
    <w:pPr>
      <w:keepNext/>
      <w:keepLines/>
      <w:spacing w:before="160"/>
      <w:ind w:left="794"/>
      <w:jc w:val="left"/>
    </w:pPr>
    <w:rPr>
      <w:i/>
    </w:rPr>
  </w:style>
  <w:style w:type="paragraph" w:customStyle="1" w:styleId="ChapNo">
    <w:name w:val="Chap_No"/>
    <w:basedOn w:val="Normal"/>
    <w:next w:val="Normal"/>
    <w:rsid w:val="005A1A38"/>
    <w:pPr>
      <w:keepNext/>
      <w:keepLines/>
      <w:spacing w:before="480"/>
      <w:jc w:val="center"/>
    </w:pPr>
    <w:rPr>
      <w:b/>
      <w:caps/>
      <w:sz w:val="28"/>
    </w:rPr>
  </w:style>
  <w:style w:type="paragraph" w:customStyle="1" w:styleId="Chaptitle">
    <w:name w:val="Chap_title"/>
    <w:basedOn w:val="Normal"/>
    <w:next w:val="Normalaftertitle0"/>
    <w:rsid w:val="005A1A38"/>
    <w:pPr>
      <w:keepNext/>
      <w:keepLines/>
      <w:spacing w:before="240"/>
      <w:jc w:val="center"/>
    </w:pPr>
    <w:rPr>
      <w:b/>
      <w:sz w:val="28"/>
    </w:rPr>
  </w:style>
  <w:style w:type="paragraph" w:customStyle="1" w:styleId="Figurewithouttitle">
    <w:name w:val="Figure_without_title"/>
    <w:basedOn w:val="Normal"/>
    <w:next w:val="Normalaftertitle0"/>
    <w:rsid w:val="005A1A38"/>
    <w:pPr>
      <w:keepLines/>
      <w:spacing w:before="240" w:after="120"/>
      <w:jc w:val="center"/>
    </w:pPr>
  </w:style>
  <w:style w:type="paragraph" w:customStyle="1" w:styleId="FooterQP">
    <w:name w:val="Footer_QP"/>
    <w:basedOn w:val="Normal"/>
    <w:rsid w:val="005A1A3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5A1A38"/>
    <w:pPr>
      <w:keepNext/>
      <w:keepLines/>
      <w:spacing w:before="480" w:after="80"/>
      <w:jc w:val="center"/>
    </w:pPr>
    <w:rPr>
      <w:caps/>
      <w:sz w:val="28"/>
    </w:rPr>
  </w:style>
  <w:style w:type="paragraph" w:customStyle="1" w:styleId="Partref">
    <w:name w:val="Part_ref"/>
    <w:basedOn w:val="Normal"/>
    <w:next w:val="Normal"/>
    <w:rsid w:val="005A1A38"/>
    <w:pPr>
      <w:keepNext/>
      <w:keepLines/>
      <w:spacing w:before="280"/>
      <w:jc w:val="center"/>
    </w:pPr>
  </w:style>
  <w:style w:type="paragraph" w:customStyle="1" w:styleId="Parttitle">
    <w:name w:val="Part_title"/>
    <w:basedOn w:val="Normal"/>
    <w:next w:val="Normalaftertitle0"/>
    <w:rsid w:val="005A1A38"/>
    <w:pPr>
      <w:keepNext/>
      <w:keepLines/>
      <w:spacing w:before="240" w:after="280"/>
      <w:jc w:val="center"/>
    </w:pPr>
    <w:rPr>
      <w:b/>
      <w:sz w:val="28"/>
    </w:rPr>
  </w:style>
  <w:style w:type="paragraph" w:customStyle="1" w:styleId="Recdate">
    <w:name w:val="Rec_date"/>
    <w:basedOn w:val="Normal"/>
    <w:next w:val="Normalaftertitle0"/>
    <w:rsid w:val="005A1A3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5A1A38"/>
  </w:style>
  <w:style w:type="paragraph" w:customStyle="1" w:styleId="QuestionNo">
    <w:name w:val="Question_No"/>
    <w:basedOn w:val="RecNo"/>
    <w:next w:val="Normal"/>
    <w:rsid w:val="005A1A38"/>
  </w:style>
  <w:style w:type="paragraph" w:customStyle="1" w:styleId="Recref">
    <w:name w:val="Rec_ref"/>
    <w:basedOn w:val="Normal"/>
    <w:next w:val="Recdate"/>
    <w:rsid w:val="005A1A3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5A1A38"/>
  </w:style>
  <w:style w:type="paragraph" w:customStyle="1" w:styleId="Questiontitle">
    <w:name w:val="Question_title"/>
    <w:basedOn w:val="Rectitle"/>
    <w:next w:val="Questionref"/>
    <w:rsid w:val="005A1A38"/>
  </w:style>
  <w:style w:type="paragraph" w:customStyle="1" w:styleId="Reftitle">
    <w:name w:val="Ref_title"/>
    <w:basedOn w:val="Normal"/>
    <w:next w:val="Reftext"/>
    <w:rsid w:val="005A1A38"/>
    <w:pPr>
      <w:spacing w:before="480"/>
      <w:jc w:val="center"/>
    </w:pPr>
    <w:rPr>
      <w:b/>
    </w:rPr>
  </w:style>
  <w:style w:type="paragraph" w:customStyle="1" w:styleId="Repdate">
    <w:name w:val="Rep_date"/>
    <w:basedOn w:val="Recdate"/>
    <w:next w:val="Normalaftertitle0"/>
    <w:rsid w:val="005A1A38"/>
  </w:style>
  <w:style w:type="paragraph" w:customStyle="1" w:styleId="RepNo">
    <w:name w:val="Rep_No"/>
    <w:basedOn w:val="RecNo"/>
    <w:next w:val="Normal"/>
    <w:rsid w:val="005A1A38"/>
  </w:style>
  <w:style w:type="paragraph" w:customStyle="1" w:styleId="Repref">
    <w:name w:val="Rep_ref"/>
    <w:basedOn w:val="Recref"/>
    <w:next w:val="Repdate"/>
    <w:rsid w:val="005A1A38"/>
  </w:style>
  <w:style w:type="paragraph" w:customStyle="1" w:styleId="Reptitle">
    <w:name w:val="Rep_title"/>
    <w:basedOn w:val="Rectitle"/>
    <w:next w:val="Repref"/>
    <w:rsid w:val="005A1A38"/>
  </w:style>
  <w:style w:type="paragraph" w:customStyle="1" w:styleId="Resdate">
    <w:name w:val="Res_date"/>
    <w:basedOn w:val="Recdate"/>
    <w:next w:val="Normalaftertitle0"/>
    <w:rsid w:val="005A1A38"/>
  </w:style>
  <w:style w:type="character" w:customStyle="1" w:styleId="Resdef">
    <w:name w:val="Res_def"/>
    <w:basedOn w:val="DefaultParagraphFont"/>
    <w:rsid w:val="005A1A38"/>
    <w:rPr>
      <w:rFonts w:ascii="Times New Roman" w:hAnsi="Times New Roman"/>
      <w:b/>
    </w:rPr>
  </w:style>
  <w:style w:type="paragraph" w:customStyle="1" w:styleId="ResNo">
    <w:name w:val="Res_No"/>
    <w:basedOn w:val="RecNo"/>
    <w:next w:val="Normal"/>
    <w:rsid w:val="005A1A38"/>
  </w:style>
  <w:style w:type="paragraph" w:customStyle="1" w:styleId="Resref">
    <w:name w:val="Res_ref"/>
    <w:basedOn w:val="Recref"/>
    <w:next w:val="Resdate"/>
    <w:rsid w:val="005A1A38"/>
  </w:style>
  <w:style w:type="paragraph" w:customStyle="1" w:styleId="Restitle">
    <w:name w:val="Res_title"/>
    <w:basedOn w:val="Rectitle"/>
    <w:next w:val="Resref"/>
    <w:rsid w:val="005A1A38"/>
  </w:style>
  <w:style w:type="paragraph" w:customStyle="1" w:styleId="Section1">
    <w:name w:val="Section_1"/>
    <w:basedOn w:val="Normal"/>
    <w:next w:val="Normal"/>
    <w:rsid w:val="005A1A3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A1A3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5A1A38"/>
    <w:pPr>
      <w:keepNext/>
      <w:keepLines/>
      <w:spacing w:before="480" w:after="80"/>
      <w:jc w:val="center"/>
    </w:pPr>
    <w:rPr>
      <w:caps/>
      <w:sz w:val="28"/>
    </w:rPr>
  </w:style>
  <w:style w:type="paragraph" w:customStyle="1" w:styleId="Sectiontitle">
    <w:name w:val="Section_title"/>
    <w:basedOn w:val="Normal"/>
    <w:next w:val="Normalaftertitle0"/>
    <w:rsid w:val="005A1A38"/>
    <w:pPr>
      <w:keepNext/>
      <w:keepLines/>
      <w:spacing w:before="480" w:after="280"/>
      <w:jc w:val="center"/>
    </w:pPr>
    <w:rPr>
      <w:b/>
      <w:sz w:val="28"/>
    </w:rPr>
  </w:style>
  <w:style w:type="paragraph" w:customStyle="1" w:styleId="Source">
    <w:name w:val="Source"/>
    <w:basedOn w:val="Normal"/>
    <w:next w:val="Normalaftertitle0"/>
    <w:rsid w:val="005A1A38"/>
    <w:pPr>
      <w:spacing w:before="840" w:after="200"/>
      <w:jc w:val="center"/>
    </w:pPr>
    <w:rPr>
      <w:b/>
      <w:sz w:val="28"/>
    </w:rPr>
  </w:style>
  <w:style w:type="paragraph" w:customStyle="1" w:styleId="SpecialFooter">
    <w:name w:val="Special Footer"/>
    <w:basedOn w:val="Footer"/>
    <w:rsid w:val="005A1A3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5A1A38"/>
    <w:rPr>
      <w:b/>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4fd4ad009aa42f07bea72a9ac54a6a46">
  <xsd:schema xmlns:xsd="http://www.w3.org/2001/XMLSchema" xmlns:xs="http://www.w3.org/2001/XMLSchema" xmlns:p="http://schemas.microsoft.com/office/2006/metadata/properties" xmlns:ns2="6048f16a-77ac-4327-be06-b0beb1ce50d8" targetNamespace="http://schemas.microsoft.com/office/2006/metadata/properties" ma:root="true" ma:fieldsID="03aa258e3c6d3b639b87b14df7afe5bb"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E170A-2A74-46F4-8BA3-438F4C1DEA16}">
  <ds:schemaRefs>
    <ds:schemaRef ds:uri="http://schemas.microsoft.com/sharepoint/v3/contenttype/forms"/>
  </ds:schemaRefs>
</ds:datastoreItem>
</file>

<file path=customXml/itemProps2.xml><?xml version="1.0" encoding="utf-8"?>
<ds:datastoreItem xmlns:ds="http://schemas.openxmlformats.org/officeDocument/2006/customXml" ds:itemID="{72EEA3EE-E9FC-4F90-86C5-DA03D44FB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61D604-05CD-47E4-AD38-C10492641D23}">
  <ds:schemaRefs>
    <ds:schemaRef ds:uri="http://purl.org/dc/elements/1.1/"/>
    <ds:schemaRef ds:uri="http://schemas.microsoft.com/office/2006/metadata/properties"/>
    <ds:schemaRef ds:uri="http://purl.org/dc/dcmityp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6048f16a-77ac-4327-be06-b0beb1ce50d8"/>
    <ds:schemaRef ds:uri="http://www.w3.org/XML/1998/namespace"/>
  </ds:schemaRefs>
</ds:datastoreItem>
</file>

<file path=customXml/itemProps4.xml><?xml version="1.0" encoding="utf-8"?>
<ds:datastoreItem xmlns:ds="http://schemas.openxmlformats.org/officeDocument/2006/customXml" ds:itemID="{A4FE05D9-7680-4317-95BA-E80B9098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32</Pages>
  <Words>7887</Words>
  <Characters>44959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Technical Report</vt:lpstr>
    </vt:vector>
  </TitlesOfParts>
  <Manager>ITU-T</Manager>
  <Company>International Telecommunication Union (ITU)</Company>
  <LinksUpToDate>false</LinksUpToDate>
  <CharactersWithSpaces>52741</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Editor</dc:creator>
  <dc:description>Template updated 2014-10-15</dc:description>
  <cp:lastModifiedBy>TSB-AC</cp:lastModifiedBy>
  <cp:revision>2</cp:revision>
  <cp:lastPrinted>2006-11-21T13:52:00Z</cp:lastPrinted>
  <dcterms:created xsi:type="dcterms:W3CDTF">2018-11-16T14:12:00Z</dcterms:created>
  <dcterms:modified xsi:type="dcterms:W3CDTF">2018-11-16T14:12:00Z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0x010100D089D8AEFAC1A247B7216C0DD884D876</vt:lpwstr>
  </property>
</Properties>
</file>