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rsidRPr="00C77E18" w14:paraId="4F8F1F17" w14:textId="77777777">
        <w:trPr>
          <w:cantSplit/>
        </w:trPr>
        <w:tc>
          <w:tcPr>
            <w:tcW w:w="6580" w:type="dxa"/>
            <w:vAlign w:val="center"/>
          </w:tcPr>
          <w:p w14:paraId="2F2C197A" w14:textId="77777777" w:rsidR="000069D4" w:rsidRPr="00C77E18" w:rsidRDefault="000069D4" w:rsidP="00A5173C">
            <w:pPr>
              <w:shd w:val="solid" w:color="FFFFFF" w:fill="FFFFFF"/>
              <w:spacing w:before="0"/>
              <w:rPr>
                <w:rFonts w:ascii="Verdana" w:hAnsi="Verdana" w:cs="Times New Roman Bold"/>
                <w:b/>
                <w:bCs/>
                <w:sz w:val="26"/>
                <w:szCs w:val="26"/>
              </w:rPr>
            </w:pPr>
            <w:r w:rsidRPr="00C77E18">
              <w:rPr>
                <w:rFonts w:ascii="Verdana" w:hAnsi="Verdana" w:cs="Times New Roman Bold"/>
                <w:b/>
                <w:bCs/>
                <w:sz w:val="26"/>
                <w:szCs w:val="26"/>
              </w:rPr>
              <w:t>Radiocommunication Study Groups</w:t>
            </w:r>
          </w:p>
        </w:tc>
        <w:tc>
          <w:tcPr>
            <w:tcW w:w="3451" w:type="dxa"/>
          </w:tcPr>
          <w:p w14:paraId="49DA1CC9" w14:textId="77777777" w:rsidR="000069D4" w:rsidRPr="00C77E18" w:rsidRDefault="005C507A" w:rsidP="005C507A">
            <w:pPr>
              <w:shd w:val="solid" w:color="FFFFFF" w:fill="FFFFFF"/>
              <w:spacing w:before="0" w:line="240" w:lineRule="atLeast"/>
              <w:jc w:val="right"/>
            </w:pPr>
            <w:bookmarkStart w:id="0" w:name="ditulogo"/>
            <w:bookmarkEnd w:id="0"/>
            <w:r w:rsidRPr="00C77E18">
              <w:rPr>
                <w:noProof/>
                <w:lang w:eastAsia="zh-CN"/>
              </w:rPr>
              <w:drawing>
                <wp:inline distT="0" distB="0" distL="0" distR="0" wp14:anchorId="596C8ADA" wp14:editId="3417AF6D">
                  <wp:extent cx="1247775" cy="93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0069D4" w:rsidRPr="00C77E18" w14:paraId="6C24B448" w14:textId="77777777">
        <w:trPr>
          <w:cantSplit/>
        </w:trPr>
        <w:tc>
          <w:tcPr>
            <w:tcW w:w="6580" w:type="dxa"/>
            <w:tcBorders>
              <w:bottom w:val="single" w:sz="12" w:space="0" w:color="auto"/>
            </w:tcBorders>
          </w:tcPr>
          <w:p w14:paraId="40A8878D" w14:textId="77777777" w:rsidR="000069D4" w:rsidRPr="00C77E18" w:rsidRDefault="00163271" w:rsidP="00A5173C">
            <w:pPr>
              <w:shd w:val="solid" w:color="FFFFFF" w:fill="FFFFFF"/>
              <w:spacing w:before="0" w:after="48"/>
              <w:rPr>
                <w:rFonts w:ascii="Verdana" w:hAnsi="Verdana" w:cs="Times New Roman Bold"/>
                <w:b/>
                <w:sz w:val="22"/>
                <w:szCs w:val="22"/>
              </w:rPr>
            </w:pPr>
            <w:r w:rsidRPr="00C77E18">
              <w:rPr>
                <w:rFonts w:ascii="Verdana" w:hAnsi="Verdana" w:cs="Times New Roman Bold"/>
                <w:b/>
                <w:sz w:val="20"/>
              </w:rPr>
              <w:t>INTERNATIONAL TELECOMMUNICATION UNION</w:t>
            </w:r>
          </w:p>
        </w:tc>
        <w:tc>
          <w:tcPr>
            <w:tcW w:w="3451" w:type="dxa"/>
            <w:tcBorders>
              <w:bottom w:val="single" w:sz="12" w:space="0" w:color="auto"/>
            </w:tcBorders>
          </w:tcPr>
          <w:p w14:paraId="1C651008" w14:textId="77777777" w:rsidR="000069D4" w:rsidRPr="00C77E18" w:rsidRDefault="000069D4" w:rsidP="00A5173C">
            <w:pPr>
              <w:shd w:val="solid" w:color="FFFFFF" w:fill="FFFFFF"/>
              <w:spacing w:before="0" w:after="48" w:line="240" w:lineRule="atLeast"/>
              <w:rPr>
                <w:sz w:val="22"/>
                <w:szCs w:val="22"/>
              </w:rPr>
            </w:pPr>
          </w:p>
        </w:tc>
      </w:tr>
      <w:tr w:rsidR="000069D4" w:rsidRPr="00C77E18" w14:paraId="2FD45594" w14:textId="77777777">
        <w:trPr>
          <w:cantSplit/>
        </w:trPr>
        <w:tc>
          <w:tcPr>
            <w:tcW w:w="6580" w:type="dxa"/>
            <w:tcBorders>
              <w:top w:val="single" w:sz="12" w:space="0" w:color="auto"/>
            </w:tcBorders>
          </w:tcPr>
          <w:p w14:paraId="572522E5" w14:textId="77777777" w:rsidR="000069D4" w:rsidRPr="00C77E18"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14:paraId="46B88508" w14:textId="77777777" w:rsidR="000069D4" w:rsidRPr="00C77E18" w:rsidRDefault="000069D4" w:rsidP="00A5173C">
            <w:pPr>
              <w:shd w:val="solid" w:color="FFFFFF" w:fill="FFFFFF"/>
              <w:spacing w:before="0" w:after="48" w:line="240" w:lineRule="atLeast"/>
            </w:pPr>
          </w:p>
        </w:tc>
      </w:tr>
      <w:tr w:rsidR="000069D4" w:rsidRPr="00C77E18" w14:paraId="4B50FD69" w14:textId="77777777">
        <w:trPr>
          <w:cantSplit/>
        </w:trPr>
        <w:tc>
          <w:tcPr>
            <w:tcW w:w="6580" w:type="dxa"/>
            <w:vMerge w:val="restart"/>
          </w:tcPr>
          <w:p w14:paraId="7FE3E827" w14:textId="77777777" w:rsidR="00486DBB" w:rsidRPr="00275295" w:rsidRDefault="00486DBB" w:rsidP="00486DBB">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r w:rsidRPr="00275295">
              <w:rPr>
                <w:rFonts w:ascii="Verdana" w:hAnsi="Verdana"/>
                <w:sz w:val="20"/>
                <w:lang w:val="fr-CH"/>
              </w:rPr>
              <w:t>Source:</w:t>
            </w:r>
            <w:r w:rsidRPr="00275295">
              <w:rPr>
                <w:rFonts w:ascii="Verdana" w:hAnsi="Verdana"/>
                <w:sz w:val="20"/>
                <w:lang w:val="fr-CH"/>
              </w:rPr>
              <w:tab/>
              <w:t>Document 5A/TEMP/312 (Rev. 1)</w:t>
            </w:r>
          </w:p>
          <w:p w14:paraId="654E14C1" w14:textId="77777777" w:rsidR="005C507A" w:rsidRPr="00C77E18" w:rsidRDefault="00486DBB" w:rsidP="00486DBB">
            <w:pPr>
              <w:shd w:val="solid" w:color="FFFFFF" w:fill="FFFFFF"/>
              <w:tabs>
                <w:tab w:val="clear" w:pos="1134"/>
                <w:tab w:val="clear" w:pos="1871"/>
                <w:tab w:val="clear" w:pos="2268"/>
              </w:tabs>
              <w:spacing w:before="0" w:after="240"/>
              <w:ind w:left="1134" w:hanging="1134"/>
              <w:rPr>
                <w:rFonts w:ascii="Verdana" w:hAnsi="Verdana"/>
                <w:sz w:val="20"/>
              </w:rPr>
            </w:pPr>
            <w:r w:rsidRPr="00C77E18">
              <w:rPr>
                <w:rFonts w:ascii="Verdana" w:hAnsi="Verdana"/>
                <w:sz w:val="20"/>
              </w:rPr>
              <w:t>Subject:</w:t>
            </w:r>
            <w:r w:rsidRPr="00C77E18">
              <w:rPr>
                <w:rFonts w:ascii="Verdana" w:hAnsi="Verdana"/>
                <w:sz w:val="20"/>
              </w:rPr>
              <w:tab/>
              <w:t xml:space="preserve">Question </w:t>
            </w:r>
            <w:hyperlink r:id="rId8" w:history="1">
              <w:r w:rsidRPr="00C77E18">
                <w:rPr>
                  <w:rStyle w:val="Hyperlink"/>
                  <w:rFonts w:ascii="Verdana" w:hAnsi="Verdana"/>
                  <w:sz w:val="20"/>
                </w:rPr>
                <w:t>ITU-R 205-5/5</w:t>
              </w:r>
            </w:hyperlink>
          </w:p>
        </w:tc>
        <w:tc>
          <w:tcPr>
            <w:tcW w:w="3451" w:type="dxa"/>
          </w:tcPr>
          <w:p w14:paraId="7F7F223A" w14:textId="77777777" w:rsidR="000069D4" w:rsidRPr="00C77E18" w:rsidRDefault="00486DBB" w:rsidP="00A5173C">
            <w:pPr>
              <w:shd w:val="solid" w:color="FFFFFF" w:fill="FFFFFF"/>
              <w:spacing w:before="0" w:line="240" w:lineRule="atLeast"/>
              <w:rPr>
                <w:rFonts w:ascii="Verdana" w:hAnsi="Verdana"/>
                <w:sz w:val="20"/>
                <w:lang w:eastAsia="zh-CN"/>
              </w:rPr>
            </w:pPr>
            <w:r w:rsidRPr="00C77E18">
              <w:rPr>
                <w:rFonts w:ascii="Verdana" w:hAnsi="Verdana"/>
                <w:b/>
                <w:sz w:val="20"/>
                <w:lang w:eastAsia="zh-CN"/>
              </w:rPr>
              <w:t>Annex 10 to</w:t>
            </w:r>
            <w:r w:rsidRPr="00C77E18">
              <w:rPr>
                <w:rFonts w:ascii="Verdana" w:hAnsi="Verdana"/>
                <w:b/>
                <w:sz w:val="20"/>
                <w:lang w:eastAsia="zh-CN"/>
              </w:rPr>
              <w:br/>
            </w:r>
            <w:r w:rsidR="005C507A" w:rsidRPr="00C77E18">
              <w:rPr>
                <w:rFonts w:ascii="Verdana" w:hAnsi="Verdana"/>
                <w:b/>
                <w:sz w:val="20"/>
                <w:lang w:eastAsia="zh-CN"/>
              </w:rPr>
              <w:t>Document 5A/736-E</w:t>
            </w:r>
          </w:p>
        </w:tc>
      </w:tr>
      <w:tr w:rsidR="000069D4" w:rsidRPr="00C77E18" w14:paraId="2CAA0263" w14:textId="77777777">
        <w:trPr>
          <w:cantSplit/>
        </w:trPr>
        <w:tc>
          <w:tcPr>
            <w:tcW w:w="6580" w:type="dxa"/>
            <w:vMerge/>
          </w:tcPr>
          <w:p w14:paraId="7D16862C" w14:textId="77777777" w:rsidR="000069D4" w:rsidRPr="00C77E18" w:rsidRDefault="000069D4" w:rsidP="00A5173C">
            <w:pPr>
              <w:spacing w:before="60"/>
              <w:jc w:val="center"/>
              <w:rPr>
                <w:b/>
                <w:smallCaps/>
                <w:sz w:val="32"/>
                <w:lang w:eastAsia="zh-CN"/>
              </w:rPr>
            </w:pPr>
            <w:bookmarkStart w:id="3" w:name="ddate" w:colFirst="1" w:colLast="1"/>
            <w:bookmarkEnd w:id="2"/>
          </w:p>
        </w:tc>
        <w:tc>
          <w:tcPr>
            <w:tcW w:w="3451" w:type="dxa"/>
          </w:tcPr>
          <w:p w14:paraId="64264ECD" w14:textId="77777777" w:rsidR="000069D4" w:rsidRPr="00C77E18" w:rsidRDefault="005C507A" w:rsidP="00A5173C">
            <w:pPr>
              <w:shd w:val="solid" w:color="FFFFFF" w:fill="FFFFFF"/>
              <w:spacing w:before="0" w:line="240" w:lineRule="atLeast"/>
              <w:rPr>
                <w:rFonts w:ascii="Verdana" w:hAnsi="Verdana"/>
                <w:sz w:val="20"/>
                <w:lang w:eastAsia="zh-CN"/>
              </w:rPr>
            </w:pPr>
            <w:r w:rsidRPr="00C77E18">
              <w:rPr>
                <w:rFonts w:ascii="Verdana" w:hAnsi="Verdana"/>
                <w:b/>
                <w:sz w:val="20"/>
                <w:lang w:eastAsia="zh-CN"/>
              </w:rPr>
              <w:t>17 July 2015</w:t>
            </w:r>
          </w:p>
        </w:tc>
      </w:tr>
      <w:tr w:rsidR="000069D4" w:rsidRPr="00C77E18" w14:paraId="28AA4BBA" w14:textId="77777777">
        <w:trPr>
          <w:cantSplit/>
        </w:trPr>
        <w:tc>
          <w:tcPr>
            <w:tcW w:w="6580" w:type="dxa"/>
            <w:vMerge/>
          </w:tcPr>
          <w:p w14:paraId="112A69BB" w14:textId="77777777" w:rsidR="000069D4" w:rsidRPr="00C77E18" w:rsidRDefault="000069D4" w:rsidP="00A5173C">
            <w:pPr>
              <w:spacing w:before="60"/>
              <w:jc w:val="center"/>
              <w:rPr>
                <w:b/>
                <w:smallCaps/>
                <w:sz w:val="32"/>
                <w:lang w:eastAsia="zh-CN"/>
              </w:rPr>
            </w:pPr>
            <w:bookmarkStart w:id="4" w:name="dorlang" w:colFirst="1" w:colLast="1"/>
            <w:bookmarkEnd w:id="3"/>
          </w:p>
        </w:tc>
        <w:tc>
          <w:tcPr>
            <w:tcW w:w="3451" w:type="dxa"/>
          </w:tcPr>
          <w:p w14:paraId="2326F5A4" w14:textId="77777777" w:rsidR="000069D4" w:rsidRPr="00C77E18" w:rsidRDefault="005C507A" w:rsidP="00A5173C">
            <w:pPr>
              <w:shd w:val="solid" w:color="FFFFFF" w:fill="FFFFFF"/>
              <w:spacing w:before="0" w:line="240" w:lineRule="atLeast"/>
              <w:rPr>
                <w:rFonts w:ascii="Verdana" w:eastAsia="SimSun" w:hAnsi="Verdana"/>
                <w:sz w:val="20"/>
                <w:lang w:eastAsia="zh-CN"/>
              </w:rPr>
            </w:pPr>
            <w:r w:rsidRPr="00C77E18">
              <w:rPr>
                <w:rFonts w:ascii="Verdana" w:eastAsia="SimSun" w:hAnsi="Verdana"/>
                <w:b/>
                <w:sz w:val="20"/>
                <w:lang w:eastAsia="zh-CN"/>
              </w:rPr>
              <w:t>English only</w:t>
            </w:r>
          </w:p>
        </w:tc>
      </w:tr>
      <w:tr w:rsidR="000069D4" w:rsidRPr="00C77E18" w14:paraId="1EA5BA83" w14:textId="77777777">
        <w:trPr>
          <w:cantSplit/>
        </w:trPr>
        <w:tc>
          <w:tcPr>
            <w:tcW w:w="10031" w:type="dxa"/>
            <w:gridSpan w:val="2"/>
          </w:tcPr>
          <w:p w14:paraId="2827EC6C" w14:textId="77777777" w:rsidR="000069D4" w:rsidRPr="00C77E18" w:rsidRDefault="00486DBB" w:rsidP="005C507A">
            <w:pPr>
              <w:pStyle w:val="Source"/>
              <w:rPr>
                <w:lang w:eastAsia="zh-CN"/>
              </w:rPr>
            </w:pPr>
            <w:bookmarkStart w:id="5" w:name="dsource" w:colFirst="0" w:colLast="0"/>
            <w:bookmarkEnd w:id="4"/>
            <w:r w:rsidRPr="00C77E18">
              <w:rPr>
                <w:lang w:eastAsia="zh-CN"/>
              </w:rPr>
              <w:t>Annex 10 to Working Party 5A Chairman’s Report</w:t>
            </w:r>
          </w:p>
        </w:tc>
      </w:tr>
      <w:tr w:rsidR="000069D4" w:rsidRPr="00C77E18" w14:paraId="73DFFD35" w14:textId="77777777">
        <w:trPr>
          <w:cantSplit/>
        </w:trPr>
        <w:tc>
          <w:tcPr>
            <w:tcW w:w="10031" w:type="dxa"/>
            <w:gridSpan w:val="2"/>
          </w:tcPr>
          <w:p w14:paraId="56F0EDCF" w14:textId="77777777" w:rsidR="000069D4" w:rsidRPr="00C77E18" w:rsidRDefault="00486DBB" w:rsidP="00486DBB">
            <w:pPr>
              <w:pStyle w:val="RepNo"/>
              <w:rPr>
                <w:lang w:eastAsia="zh-CN"/>
              </w:rPr>
            </w:pPr>
            <w:bookmarkStart w:id="6" w:name="drec" w:colFirst="0" w:colLast="0"/>
            <w:bookmarkEnd w:id="5"/>
            <w:r w:rsidRPr="00C77E18">
              <w:rPr>
                <w:lang w:eastAsia="ja-JP"/>
              </w:rPr>
              <w:t>WORKING DOCUMENT TOWARDS A PRELIMINARY</w:t>
            </w:r>
            <w:r w:rsidRPr="00C77E18">
              <w:rPr>
                <w:lang w:eastAsia="ja-JP"/>
              </w:rPr>
              <w:br/>
              <w:t>DRAFT NEW REPORT ITU-R M.[RAIL.LINK]</w:t>
            </w:r>
          </w:p>
        </w:tc>
      </w:tr>
      <w:tr w:rsidR="000069D4" w:rsidRPr="00C77E18" w14:paraId="253E3942" w14:textId="77777777">
        <w:trPr>
          <w:cantSplit/>
        </w:trPr>
        <w:tc>
          <w:tcPr>
            <w:tcW w:w="10031" w:type="dxa"/>
            <w:gridSpan w:val="2"/>
          </w:tcPr>
          <w:p w14:paraId="7301C061" w14:textId="77777777" w:rsidR="000069D4" w:rsidRPr="00C77E18" w:rsidRDefault="00486DBB" w:rsidP="00486DBB">
            <w:pPr>
              <w:pStyle w:val="Reptitle"/>
              <w:rPr>
                <w:lang w:eastAsia="zh-CN"/>
              </w:rPr>
            </w:pPr>
            <w:bookmarkStart w:id="7" w:name="dtitle1" w:colFirst="0" w:colLast="0"/>
            <w:bookmarkEnd w:id="6"/>
            <w:r w:rsidRPr="00C77E18">
              <w:rPr>
                <w:lang w:eastAsia="ja-JP"/>
              </w:rPr>
              <w:t>Systems for [public] mobile communications with [train][railways]</w:t>
            </w:r>
          </w:p>
        </w:tc>
      </w:tr>
    </w:tbl>
    <w:p w14:paraId="5F2761BB" w14:textId="77777777" w:rsidR="00486DBB" w:rsidRPr="00C77E18" w:rsidRDefault="00486DBB" w:rsidP="00327749">
      <w:pPr>
        <w:pStyle w:val="Heading1"/>
        <w:rPr>
          <w:color w:val="000000"/>
          <w:szCs w:val="28"/>
        </w:rPr>
      </w:pPr>
      <w:bookmarkStart w:id="8" w:name="dbreak"/>
      <w:bookmarkEnd w:id="7"/>
      <w:bookmarkEnd w:id="8"/>
      <w:r w:rsidRPr="00C77E18">
        <w:rPr>
          <w:color w:val="000000"/>
          <w:szCs w:val="28"/>
        </w:rPr>
        <w:t>1</w:t>
      </w:r>
      <w:r w:rsidRPr="00C77E18">
        <w:rPr>
          <w:color w:val="000000"/>
          <w:szCs w:val="28"/>
        </w:rPr>
        <w:tab/>
        <w:t>Scope</w:t>
      </w:r>
    </w:p>
    <w:p w14:paraId="04DD2B16" w14:textId="77777777" w:rsidR="00486DBB" w:rsidRPr="00C77E18" w:rsidRDefault="00486DBB" w:rsidP="00327749">
      <w:pPr>
        <w:rPr>
          <w:color w:val="000000"/>
          <w:lang w:eastAsia="ja-JP"/>
        </w:rPr>
      </w:pPr>
      <w:r w:rsidRPr="00C77E18">
        <w:rPr>
          <w:color w:val="000000"/>
        </w:rPr>
        <w:t>This Report deals with the general principles, technical characteristics and operational features of terrestrial systems for [public] mobile communications with train.</w:t>
      </w:r>
    </w:p>
    <w:p w14:paraId="33CAB0E7" w14:textId="77777777" w:rsidR="00486DBB" w:rsidRPr="00C77E18" w:rsidRDefault="00486DBB" w:rsidP="00327749">
      <w:pPr>
        <w:pStyle w:val="Heading1"/>
        <w:rPr>
          <w:color w:val="000000"/>
          <w:szCs w:val="28"/>
        </w:rPr>
      </w:pPr>
      <w:r w:rsidRPr="00C77E18">
        <w:rPr>
          <w:color w:val="000000"/>
          <w:szCs w:val="28"/>
        </w:rPr>
        <w:t>2</w:t>
      </w:r>
      <w:r w:rsidRPr="00C77E18">
        <w:rPr>
          <w:color w:val="000000"/>
          <w:szCs w:val="28"/>
        </w:rPr>
        <w:tab/>
        <w:t>General technical and operational considerations</w:t>
      </w:r>
    </w:p>
    <w:p w14:paraId="01F15375" w14:textId="77777777" w:rsidR="00486DBB" w:rsidRPr="00C77E18" w:rsidRDefault="00486DBB" w:rsidP="00327749">
      <w:pPr>
        <w:rPr>
          <w:color w:val="000000"/>
        </w:rPr>
      </w:pPr>
      <w:r w:rsidRPr="00C77E18">
        <w:rPr>
          <w:b/>
          <w:bCs/>
          <w:color w:val="000000"/>
        </w:rPr>
        <w:t>2.1</w:t>
      </w:r>
      <w:r w:rsidRPr="00C77E18">
        <w:rPr>
          <w:color w:val="000000"/>
        </w:rPr>
        <w:tab/>
        <w:t xml:space="preserve">The system requires full compatibility and capability of interfacing with the international public data network, the Internet, </w:t>
      </w:r>
      <w:r w:rsidRPr="00C77E18">
        <w:rPr>
          <w:rFonts w:eastAsia="Malgun Gothic"/>
          <w:color w:val="000000"/>
          <w:lang w:eastAsia="ko-KR"/>
        </w:rPr>
        <w:t>the control network</w:t>
      </w:r>
      <w:r w:rsidRPr="00C77E18">
        <w:rPr>
          <w:color w:val="000000"/>
          <w:lang w:eastAsia="ja-JP"/>
        </w:rPr>
        <w:t xml:space="preserve">, </w:t>
      </w:r>
      <w:r w:rsidRPr="00C77E18">
        <w:rPr>
          <w:color w:val="000000"/>
        </w:rPr>
        <w:t>or any combinations thereof.</w:t>
      </w:r>
    </w:p>
    <w:p w14:paraId="221B5233" w14:textId="77777777" w:rsidR="00486DBB" w:rsidRPr="00C77E18" w:rsidRDefault="00486DBB" w:rsidP="00327749">
      <w:pPr>
        <w:rPr>
          <w:color w:val="000000"/>
        </w:rPr>
      </w:pPr>
      <w:r w:rsidRPr="00C77E18">
        <w:rPr>
          <w:b/>
          <w:bCs/>
          <w:color w:val="000000"/>
        </w:rPr>
        <w:t>2.2</w:t>
      </w:r>
      <w:r w:rsidRPr="00C77E18">
        <w:rPr>
          <w:color w:val="000000"/>
        </w:rPr>
        <w:tab/>
        <w:t>The system requires adequate bandwidth to meet the foreseeable demand for the services.</w:t>
      </w:r>
    </w:p>
    <w:p w14:paraId="0D2D25D5" w14:textId="77777777" w:rsidR="00486DBB" w:rsidRPr="00C77E18" w:rsidRDefault="00486DBB" w:rsidP="00327749">
      <w:pPr>
        <w:rPr>
          <w:color w:val="000000"/>
        </w:rPr>
      </w:pPr>
      <w:r w:rsidRPr="00C77E18">
        <w:rPr>
          <w:b/>
          <w:bCs/>
          <w:color w:val="000000"/>
        </w:rPr>
        <w:t>2.3</w:t>
      </w:r>
      <w:r w:rsidRPr="00C77E18">
        <w:rPr>
          <w:color w:val="000000"/>
        </w:rPr>
        <w:tab/>
        <w:t>The Quality of Service (QoS) is to be considered to meet the objectives of the system. For example, if the objective is to provide high quality voice service, then the QoS should be comparable to that of the public switched network (voice and data). If the objective is to provide best-effort Internet type traffic, then typically there are no QoS mechanisms being used, at least for the best-effort traffic.</w:t>
      </w:r>
    </w:p>
    <w:p w14:paraId="18110272" w14:textId="77777777" w:rsidR="00486DBB" w:rsidRPr="00C77E18" w:rsidRDefault="00486DBB" w:rsidP="00327749">
      <w:pPr>
        <w:rPr>
          <w:color w:val="000000"/>
          <w:lang w:eastAsia="ja-JP"/>
        </w:rPr>
      </w:pPr>
      <w:r w:rsidRPr="00C77E18">
        <w:rPr>
          <w:b/>
          <w:bCs/>
          <w:color w:val="000000"/>
        </w:rPr>
        <w:t>2.4</w:t>
      </w:r>
      <w:r w:rsidRPr="00C77E18">
        <w:rPr>
          <w:color w:val="000000"/>
        </w:rPr>
        <w:tab/>
        <w:t xml:space="preserve">The </w:t>
      </w:r>
      <w:r w:rsidRPr="00C77E18">
        <w:rPr>
          <w:color w:val="000000"/>
          <w:lang w:eastAsia="ja-JP"/>
        </w:rPr>
        <w:t>radio</w:t>
      </w:r>
      <w:r w:rsidRPr="00C77E18">
        <w:rPr>
          <w:color w:val="000000"/>
        </w:rPr>
        <w:t xml:space="preserve">equipment </w:t>
      </w:r>
      <w:r w:rsidRPr="00C77E18">
        <w:rPr>
          <w:color w:val="000000"/>
          <w:lang w:eastAsia="ja-JP"/>
        </w:rPr>
        <w:t xml:space="preserve">installed in the train needs to </w:t>
      </w:r>
      <w:r w:rsidRPr="00C77E18">
        <w:rPr>
          <w:color w:val="000000"/>
        </w:rPr>
        <w:t>be electromagnetically compatible with other wireless train systems in accordance with appropriate regulatory requirements and have minimal impact on these systems.</w:t>
      </w:r>
    </w:p>
    <w:p w14:paraId="5F978D61" w14:textId="77777777" w:rsidR="00486DBB" w:rsidRPr="00C77E18" w:rsidRDefault="00486DBB" w:rsidP="00327749">
      <w:pPr>
        <w:jc w:val="both"/>
        <w:rPr>
          <w:color w:val="000000"/>
        </w:rPr>
      </w:pPr>
      <w:r w:rsidRPr="00C77E18">
        <w:rPr>
          <w:b/>
          <w:bCs/>
          <w:color w:val="000000"/>
        </w:rPr>
        <w:t>2.5</w:t>
      </w:r>
      <w:r w:rsidRPr="00C77E18">
        <w:rPr>
          <w:color w:val="000000"/>
        </w:rPr>
        <w:tab/>
        <w:t xml:space="preserve">The system requires indicating the applied </w:t>
      </w:r>
      <w:r w:rsidRPr="00C77E18">
        <w:rPr>
          <w:color w:val="000000"/>
          <w:lang w:eastAsia="zh-CN"/>
        </w:rPr>
        <w:t>category</w:t>
      </w:r>
      <w:r w:rsidRPr="00C77E18">
        <w:rPr>
          <w:color w:val="000000"/>
        </w:rPr>
        <w:t xml:space="preserve"> of trains</w:t>
      </w:r>
      <w:r w:rsidRPr="00C77E18">
        <w:rPr>
          <w:color w:val="000000"/>
          <w:lang w:eastAsia="zh-CN"/>
        </w:rPr>
        <w:t>.</w:t>
      </w:r>
      <w:r w:rsidRPr="00C77E18">
        <w:rPr>
          <w:color w:val="000000"/>
        </w:rPr>
        <w:t xml:space="preserve"> [</w:t>
      </w:r>
      <w:r w:rsidRPr="00C77E18">
        <w:rPr>
          <w:color w:val="000000"/>
          <w:lang w:eastAsia="zh-CN"/>
        </w:rPr>
        <w:t>T</w:t>
      </w:r>
      <w:r w:rsidRPr="00C77E18">
        <w:rPr>
          <w:color w:val="000000"/>
        </w:rPr>
        <w:t xml:space="preserve">rains </w:t>
      </w:r>
      <w:r w:rsidRPr="00C77E18">
        <w:rPr>
          <w:color w:val="000000"/>
          <w:lang w:eastAsia="zh-CN"/>
        </w:rPr>
        <w:t>are classified and designed according to</w:t>
      </w:r>
      <w:r w:rsidRPr="00C77E18">
        <w:rPr>
          <w:color w:val="000000"/>
        </w:rPr>
        <w:t xml:space="preserve"> particular purposes. For the passenger train, it divides inter-city train and </w:t>
      </w:r>
      <w:r w:rsidRPr="00C77E18">
        <w:rPr>
          <w:color w:val="000000"/>
          <w:lang w:eastAsia="zh-CN"/>
        </w:rPr>
        <w:t>inner-</w:t>
      </w:r>
      <w:r w:rsidRPr="00C77E18">
        <w:rPr>
          <w:color w:val="000000"/>
        </w:rPr>
        <w:t>city train (long distance train and short distance train)</w:t>
      </w:r>
      <w:r w:rsidRPr="00C77E18">
        <w:rPr>
          <w:color w:val="000000"/>
          <w:lang w:eastAsia="zh-CN"/>
        </w:rPr>
        <w:t xml:space="preserve">. </w:t>
      </w:r>
      <w:r w:rsidRPr="00C77E18">
        <w:rPr>
          <w:color w:val="000000"/>
        </w:rPr>
        <w:t xml:space="preserve">The inter-city train contains the regional train, high-speed train, etc. The </w:t>
      </w:r>
      <w:r w:rsidRPr="00C77E18">
        <w:rPr>
          <w:color w:val="000000"/>
          <w:lang w:eastAsia="zh-CN"/>
        </w:rPr>
        <w:t>inner-</w:t>
      </w:r>
      <w:r w:rsidRPr="00C77E18">
        <w:rPr>
          <w:color w:val="000000"/>
        </w:rPr>
        <w:t>city train includes metro also called subway, underground or tube</w:t>
      </w:r>
      <w:r w:rsidRPr="00C77E18">
        <w:rPr>
          <w:color w:val="000000"/>
          <w:lang w:eastAsia="zh-CN"/>
        </w:rPr>
        <w:t xml:space="preserve">, </w:t>
      </w:r>
      <w:r w:rsidRPr="00C77E18">
        <w:rPr>
          <w:color w:val="000000"/>
        </w:rPr>
        <w:t>light rail</w:t>
      </w:r>
      <w:r w:rsidRPr="00C77E18">
        <w:rPr>
          <w:color w:val="000000"/>
          <w:lang w:eastAsia="zh-CN"/>
        </w:rPr>
        <w:t>,</w:t>
      </w:r>
      <w:r w:rsidRPr="00C77E18">
        <w:rPr>
          <w:color w:val="000000"/>
        </w:rPr>
        <w:t xml:space="preserve"> tram, monorail, etc</w:t>
      </w:r>
      <w:r w:rsidR="00327749" w:rsidRPr="00C77E18">
        <w:rPr>
          <w:color w:val="000000"/>
        </w:rPr>
        <w:t>.]</w:t>
      </w:r>
    </w:p>
    <w:p w14:paraId="5417A465" w14:textId="77777777" w:rsidR="00486DBB" w:rsidRPr="00C77E18" w:rsidRDefault="00486DBB" w:rsidP="00327749">
      <w:pPr>
        <w:jc w:val="both"/>
        <w:rPr>
          <w:color w:val="000000"/>
        </w:rPr>
      </w:pPr>
      <w:r w:rsidRPr="00C77E18">
        <w:rPr>
          <w:color w:val="000000"/>
        </w:rPr>
        <w:t>[</w:t>
      </w:r>
      <w:r w:rsidR="00327749" w:rsidRPr="00C77E18">
        <w:rPr>
          <w:color w:val="000000"/>
        </w:rPr>
        <w:t>Note:</w:t>
      </w:r>
      <w:r w:rsidRPr="00C77E18">
        <w:rPr>
          <w:color w:val="000000"/>
        </w:rPr>
        <w:t xml:space="preserve"> the above sentences will be deleted if no contributions related the above content at the following meetings]</w:t>
      </w:r>
    </w:p>
    <w:p w14:paraId="2A0A8E95" w14:textId="77777777" w:rsidR="00486DBB" w:rsidRPr="00C77E18" w:rsidRDefault="00486DBB" w:rsidP="00327749">
      <w:pPr>
        <w:jc w:val="both"/>
        <w:rPr>
          <w:color w:val="000000"/>
          <w:lang w:eastAsia="zh-CN"/>
        </w:rPr>
      </w:pPr>
      <w:r w:rsidRPr="00C77E18">
        <w:rPr>
          <w:color w:val="000000"/>
          <w:lang w:eastAsia="ja-JP"/>
        </w:rPr>
        <w:t>[</w:t>
      </w:r>
      <w:r w:rsidRPr="00C77E18">
        <w:rPr>
          <w:b/>
          <w:bCs/>
          <w:color w:val="000000"/>
          <w:lang w:eastAsia="zh-CN"/>
        </w:rPr>
        <w:t>2.6</w:t>
      </w:r>
      <w:r w:rsidRPr="00C77E18">
        <w:rPr>
          <w:color w:val="000000"/>
        </w:rPr>
        <w:tab/>
      </w:r>
      <w:r w:rsidRPr="00C77E18">
        <w:rPr>
          <w:color w:val="000000"/>
          <w:lang w:eastAsia="zh-CN"/>
        </w:rPr>
        <w:t>The deployment of the system should consider the scenarios, e.g.,</w:t>
      </w:r>
      <w:r w:rsidRPr="00C77E18">
        <w:rPr>
          <w:color w:val="000000"/>
        </w:rPr>
        <w:t xml:space="preserve"> viaducts, cuttings</w:t>
      </w:r>
      <w:r w:rsidRPr="00C77E18">
        <w:rPr>
          <w:color w:val="000000"/>
          <w:lang w:eastAsia="zh-CN"/>
        </w:rPr>
        <w:t>, tunnels and station. The detailed category of scenarios is given in Annex 3.]</w:t>
      </w:r>
    </w:p>
    <w:p w14:paraId="720CC670" w14:textId="77777777" w:rsidR="00486DBB" w:rsidRPr="00C77E18" w:rsidRDefault="00486DBB" w:rsidP="00327749">
      <w:pPr>
        <w:rPr>
          <w:color w:val="000000"/>
          <w:lang w:eastAsia="ja-JP"/>
        </w:rPr>
      </w:pPr>
      <w:r w:rsidRPr="00C77E18">
        <w:rPr>
          <w:color w:val="000000"/>
          <w:lang w:eastAsia="ja-JP"/>
        </w:rPr>
        <w:lastRenderedPageBreak/>
        <w:t>[Note: The 2.6 subsection will be discussed in the following meeting.]</w:t>
      </w:r>
    </w:p>
    <w:p w14:paraId="6F25AE7F" w14:textId="77777777" w:rsidR="00486DBB" w:rsidRPr="00C77E18" w:rsidRDefault="00486DBB" w:rsidP="00327749">
      <w:pPr>
        <w:pStyle w:val="Heading1"/>
        <w:rPr>
          <w:color w:val="000000"/>
          <w:szCs w:val="28"/>
        </w:rPr>
      </w:pPr>
      <w:r w:rsidRPr="00C77E18">
        <w:rPr>
          <w:color w:val="000000"/>
          <w:szCs w:val="28"/>
        </w:rPr>
        <w:t>3</w:t>
      </w:r>
      <w:r w:rsidRPr="00C77E18">
        <w:rPr>
          <w:color w:val="000000"/>
          <w:szCs w:val="28"/>
        </w:rPr>
        <w:tab/>
        <w:t>System technical characteristics and operational features</w:t>
      </w:r>
    </w:p>
    <w:p w14:paraId="13A42910" w14:textId="77777777" w:rsidR="00486DBB" w:rsidRPr="00C77E18" w:rsidRDefault="00486DBB" w:rsidP="00327749">
      <w:pPr>
        <w:widowControl w:val="0"/>
        <w:tabs>
          <w:tab w:val="clear" w:pos="1134"/>
          <w:tab w:val="clear" w:pos="1871"/>
          <w:tab w:val="clear" w:pos="2268"/>
        </w:tabs>
        <w:overflowPunct/>
        <w:spacing w:beforeLines="50"/>
        <w:textAlignment w:val="auto"/>
        <w:rPr>
          <w:color w:val="000000"/>
          <w:lang w:eastAsia="ja-JP"/>
        </w:rPr>
      </w:pPr>
      <w:r w:rsidRPr="00C77E18">
        <w:rPr>
          <w:color w:val="000000"/>
          <w:lang w:eastAsia="ja-JP"/>
        </w:rPr>
        <w:t>As example analyses, p</w:t>
      </w:r>
      <w:r w:rsidRPr="00C77E18">
        <w:rPr>
          <w:color w:val="000000"/>
        </w:rPr>
        <w:t xml:space="preserve">ropagation characteristics of </w:t>
      </w:r>
      <w:r w:rsidRPr="00C77E18">
        <w:rPr>
          <w:color w:val="000000"/>
          <w:lang w:eastAsia="ja-JP"/>
        </w:rPr>
        <w:t xml:space="preserve">wireless </w:t>
      </w:r>
      <w:r w:rsidRPr="00C77E18">
        <w:rPr>
          <w:color w:val="000000"/>
        </w:rPr>
        <w:t xml:space="preserve">communication </w:t>
      </w:r>
      <w:r w:rsidRPr="00C77E18">
        <w:rPr>
          <w:color w:val="000000"/>
          <w:lang w:eastAsia="ja-JP"/>
        </w:rPr>
        <w:t xml:space="preserve">links </w:t>
      </w:r>
      <w:r w:rsidRPr="00C77E18">
        <w:rPr>
          <w:color w:val="000000"/>
        </w:rPr>
        <w:t>between train and ground stations are given in Annex 1.</w:t>
      </w:r>
      <w:r w:rsidRPr="00C77E18">
        <w:rPr>
          <w:color w:val="000000"/>
          <w:lang w:eastAsia="ja-JP"/>
        </w:rPr>
        <w:t xml:space="preserve"> </w:t>
      </w:r>
    </w:p>
    <w:p w14:paraId="1BC80615" w14:textId="77777777" w:rsidR="00486DBB" w:rsidRPr="00C77E18" w:rsidRDefault="00486DBB" w:rsidP="00327749">
      <w:pPr>
        <w:rPr>
          <w:color w:val="000000"/>
          <w:lang w:eastAsia="ja-JP"/>
        </w:rPr>
      </w:pPr>
      <w:r w:rsidRPr="00C77E18">
        <w:rPr>
          <w:color w:val="000000"/>
        </w:rPr>
        <w:t xml:space="preserve">Technical characteristics and operational features of the system for public </w:t>
      </w:r>
      <w:r w:rsidRPr="00C77E18">
        <w:rPr>
          <w:color w:val="000000"/>
          <w:lang w:eastAsia="ja-JP"/>
        </w:rPr>
        <w:t xml:space="preserve">mobile </w:t>
      </w:r>
      <w:r w:rsidRPr="00C77E18">
        <w:rPr>
          <w:color w:val="000000"/>
        </w:rPr>
        <w:t>communications with train in some countries are given in Annex 2.</w:t>
      </w:r>
    </w:p>
    <w:p w14:paraId="639E211A" w14:textId="77777777" w:rsidR="00486DBB" w:rsidRPr="00C77E18" w:rsidRDefault="00486DBB" w:rsidP="00C65A13">
      <w:pPr>
        <w:spacing w:before="480"/>
        <w:rPr>
          <w:lang w:eastAsia="ja-JP"/>
        </w:rPr>
      </w:pPr>
      <w:r w:rsidRPr="00C77E18">
        <w:rPr>
          <w:b/>
          <w:bCs/>
        </w:rPr>
        <w:t>Annexes:</w:t>
      </w:r>
      <w:r w:rsidR="00C65A13">
        <w:t xml:space="preserve"> </w:t>
      </w:r>
      <w:r w:rsidRPr="00C77E18">
        <w:rPr>
          <w:lang w:eastAsia="ja-JP"/>
        </w:rPr>
        <w:t>3</w:t>
      </w:r>
    </w:p>
    <w:p w14:paraId="4468DB9B" w14:textId="77777777" w:rsidR="00486DBB" w:rsidRPr="00C77E18" w:rsidRDefault="00486DBB" w:rsidP="00327749">
      <w:pPr>
        <w:pStyle w:val="AnnexNo"/>
        <w:rPr>
          <w:lang w:eastAsia="ja-JP"/>
        </w:rPr>
      </w:pPr>
      <w:r w:rsidRPr="00C77E18">
        <w:br w:type="page"/>
      </w:r>
      <w:r w:rsidRPr="00C77E18">
        <w:rPr>
          <w:lang w:eastAsia="ja-JP"/>
        </w:rPr>
        <w:lastRenderedPageBreak/>
        <w:t>Annex 1</w:t>
      </w:r>
    </w:p>
    <w:p w14:paraId="05BD9823" w14:textId="77777777" w:rsidR="00486DBB" w:rsidRPr="00C77E18" w:rsidRDefault="00486DBB" w:rsidP="00327749">
      <w:pPr>
        <w:pStyle w:val="Annextitle"/>
        <w:rPr>
          <w:lang w:eastAsia="ja-JP"/>
        </w:rPr>
      </w:pPr>
      <w:r w:rsidRPr="00C77E18">
        <w:rPr>
          <w:lang w:eastAsia="ja-JP"/>
        </w:rPr>
        <w:t>Propagation characteristics between train and ground stations</w:t>
      </w:r>
      <w:r w:rsidRPr="00C77E18">
        <w:rPr>
          <w:lang w:eastAsia="ja-JP"/>
        </w:rPr>
        <w:br/>
        <w:t>in the millimetre wave frequency range</w:t>
      </w:r>
    </w:p>
    <w:p w14:paraId="55822D7D" w14:textId="77777777" w:rsidR="00486DBB" w:rsidRPr="00C77E18" w:rsidRDefault="00486DBB" w:rsidP="00327749">
      <w:pPr>
        <w:pStyle w:val="Heading1"/>
        <w:rPr>
          <w:color w:val="000000"/>
          <w:szCs w:val="28"/>
        </w:rPr>
      </w:pPr>
      <w:r w:rsidRPr="00C77E18">
        <w:rPr>
          <w:color w:val="000000"/>
          <w:szCs w:val="28"/>
        </w:rPr>
        <w:t>1</w:t>
      </w:r>
      <w:r w:rsidRPr="00C77E18">
        <w:rPr>
          <w:color w:val="000000"/>
          <w:szCs w:val="28"/>
        </w:rPr>
        <w:tab/>
        <w:t>Introduction</w:t>
      </w:r>
    </w:p>
    <w:p w14:paraId="7E17E5C7" w14:textId="77777777" w:rsidR="00486DBB" w:rsidRPr="00C77E18" w:rsidRDefault="00486DBB" w:rsidP="00327749">
      <w:pPr>
        <w:rPr>
          <w:lang w:eastAsia="ja-JP"/>
        </w:rPr>
      </w:pPr>
      <w:r w:rsidRPr="00C77E18">
        <w:rPr>
          <w:lang w:eastAsia="ja-JP"/>
        </w:rPr>
        <w:t>Considering future demand of mobile phone and wireless local area network (LAN) access, wireless link between ground station and train should be broadband and require more bandwidth, e.g. the order of 40-500 MHz</w:t>
      </w:r>
      <w:r w:rsidRPr="00C77E18">
        <w:rPr>
          <w:sz w:val="21"/>
          <w:szCs w:val="21"/>
          <w:lang w:eastAsia="ja-JP"/>
        </w:rPr>
        <w:t>.</w:t>
      </w:r>
      <w:r w:rsidRPr="00C77E18">
        <w:rPr>
          <w:lang w:eastAsia="ja-JP"/>
        </w:rPr>
        <w:t xml:space="preserve"> Meanwhile, the millimetre wave band, such as the over-30 GHz band, is not used heavily in commercial mobile applications and is expected to facilitate the broadband communication systems. </w:t>
      </w:r>
    </w:p>
    <w:p w14:paraId="75D70D88" w14:textId="77777777" w:rsidR="00486DBB" w:rsidRPr="00C77E18" w:rsidRDefault="00C65A13" w:rsidP="00327749">
      <w:pPr>
        <w:rPr>
          <w:lang w:eastAsia="ja-JP"/>
        </w:rPr>
      </w:pPr>
      <w:r>
        <w:rPr>
          <w:lang w:eastAsia="ja-JP"/>
        </w:rPr>
        <w:t>Figure</w:t>
      </w:r>
      <w:r w:rsidR="00486DBB" w:rsidRPr="00C77E18">
        <w:rPr>
          <w:lang w:eastAsia="ja-JP"/>
        </w:rPr>
        <w:t xml:space="preserve"> 1 shows a conceptional image of the broadband wireless transmission system between moving trains and the backbone network using over-40 GHz band where the situations of the communication links include open area site and tunnel channel. The propagation characteristics are generally critical for establishing the wireless communication link. Therefore, this section deals with the characteristics of millimetre wave propagation for public mobile communications with train, focusing on wireless links between ground station and train.</w:t>
      </w:r>
    </w:p>
    <w:p w14:paraId="562F1F8E" w14:textId="77777777" w:rsidR="00486DBB" w:rsidRPr="00C77E18" w:rsidRDefault="00486DBB" w:rsidP="00327749">
      <w:pPr>
        <w:pStyle w:val="FigureNo"/>
        <w:rPr>
          <w:lang w:eastAsia="ja-JP"/>
        </w:rPr>
      </w:pPr>
      <w:r w:rsidRPr="00C77E18">
        <w:rPr>
          <w:lang w:eastAsia="ja-JP"/>
        </w:rPr>
        <w:t>Figure 1</w:t>
      </w:r>
    </w:p>
    <w:p w14:paraId="68DA5BE2" w14:textId="77777777" w:rsidR="00486DBB" w:rsidRPr="00C77E18" w:rsidRDefault="00486DBB" w:rsidP="00327749">
      <w:pPr>
        <w:pStyle w:val="Figuretitle"/>
      </w:pPr>
      <w:r w:rsidRPr="00C77E18">
        <w:t>Conceptional image of the broadband wireless transmission system</w:t>
      </w:r>
    </w:p>
    <w:p w14:paraId="1C03CA04" w14:textId="77777777" w:rsidR="00486DBB" w:rsidRPr="00C77E18" w:rsidRDefault="00486DBB" w:rsidP="00327749">
      <w:pPr>
        <w:pStyle w:val="Figure"/>
        <w:rPr>
          <w:lang w:eastAsia="ja-JP"/>
        </w:rPr>
      </w:pPr>
      <w:r w:rsidRPr="00C77E18">
        <w:rPr>
          <w:noProof/>
          <w:lang w:eastAsia="zh-CN"/>
        </w:rPr>
        <mc:AlternateContent>
          <mc:Choice Requires="wpg">
            <w:drawing>
              <wp:inline distT="0" distB="0" distL="0" distR="0" wp14:anchorId="0BB1C776" wp14:editId="3E3DABB2">
                <wp:extent cx="5674384" cy="1016633"/>
                <wp:effectExtent l="0" t="0" r="21590" b="0"/>
                <wp:docPr id="76" name="グループ化 76"/>
                <wp:cNvGraphicFramePr/>
                <a:graphic xmlns:a="http://schemas.openxmlformats.org/drawingml/2006/main">
                  <a:graphicData uri="http://schemas.microsoft.com/office/word/2010/wordprocessingGroup">
                    <wpg:wgp>
                      <wpg:cNvGrpSpPr/>
                      <wpg:grpSpPr>
                        <a:xfrm>
                          <a:off x="0" y="0"/>
                          <a:ext cx="5674384" cy="1016633"/>
                          <a:chOff x="-12724" y="0"/>
                          <a:chExt cx="5674384" cy="850644"/>
                        </a:xfrm>
                      </wpg:grpSpPr>
                      <wpg:grpSp>
                        <wpg:cNvPr id="72" name="グループ化 72"/>
                        <wpg:cNvGrpSpPr/>
                        <wpg:grpSpPr>
                          <a:xfrm>
                            <a:off x="-12724" y="0"/>
                            <a:ext cx="5674384" cy="850644"/>
                            <a:chOff x="-12725" y="0"/>
                            <a:chExt cx="5674690" cy="850644"/>
                          </a:xfrm>
                        </wpg:grpSpPr>
                        <wpg:grpSp>
                          <wpg:cNvPr id="15" name="グループ化 15"/>
                          <wpg:cNvGrpSpPr/>
                          <wpg:grpSpPr>
                            <a:xfrm>
                              <a:off x="3262579" y="197510"/>
                              <a:ext cx="565150" cy="227965"/>
                              <a:chOff x="0" y="0"/>
                              <a:chExt cx="565150" cy="227998"/>
                            </a:xfrm>
                          </wpg:grpSpPr>
                          <wps:wsp>
                            <wps:cNvPr id="16" name="1 つの角を切り取った四角形 1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グループ化 17"/>
                            <wpg:cNvGrpSpPr/>
                            <wpg:grpSpPr>
                              <a:xfrm>
                                <a:off x="47656" y="169775"/>
                                <a:ext cx="128876" cy="58223"/>
                                <a:chOff x="0" y="0"/>
                                <a:chExt cx="128876" cy="58223"/>
                              </a:xfrm>
                            </wpg:grpSpPr>
                            <wps:wsp>
                              <wps:cNvPr id="18" name="円/楕円 1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円/楕円 1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 name="グループ化 20"/>
                            <wpg:cNvGrpSpPr/>
                            <wpg:grpSpPr>
                              <a:xfrm>
                                <a:off x="375291" y="169775"/>
                                <a:ext cx="128876" cy="58223"/>
                                <a:chOff x="0" y="0"/>
                                <a:chExt cx="128876" cy="58223"/>
                              </a:xfrm>
                            </wpg:grpSpPr>
                            <wps:wsp>
                              <wps:cNvPr id="21" name="円/楕円 21"/>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円/楕円 22"/>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1" name="グループ化 71"/>
                          <wpg:cNvGrpSpPr/>
                          <wpg:grpSpPr>
                            <a:xfrm>
                              <a:off x="-12725" y="0"/>
                              <a:ext cx="5674690" cy="850644"/>
                              <a:chOff x="-12725" y="0"/>
                              <a:chExt cx="5674690" cy="850644"/>
                            </a:xfrm>
                          </wpg:grpSpPr>
                          <wps:wsp>
                            <wps:cNvPr id="2" name="直線コネクタ 2"/>
                            <wps:cNvCnPr/>
                            <wps:spPr>
                              <a:xfrm>
                                <a:off x="336499" y="438912"/>
                                <a:ext cx="5325466" cy="20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片側の 2 つの角を切り取った四角形 23"/>
                            <wps:cNvSpPr/>
                            <wps:spPr>
                              <a:xfrm>
                                <a:off x="2830982" y="0"/>
                                <a:ext cx="1872692" cy="437128"/>
                              </a:xfrm>
                              <a:prstGeom prst="snip2Same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グループ化 57"/>
                            <wpg:cNvGrpSpPr/>
                            <wpg:grpSpPr>
                              <a:xfrm>
                                <a:off x="336499" y="197510"/>
                                <a:ext cx="1128421" cy="227998"/>
                                <a:chOff x="0" y="0"/>
                                <a:chExt cx="1128421" cy="227998"/>
                              </a:xfrm>
                            </wpg:grpSpPr>
                            <wpg:grpSp>
                              <wpg:cNvPr id="14" name="グループ化 14"/>
                              <wpg:cNvGrpSpPr/>
                              <wpg:grpSpPr>
                                <a:xfrm>
                                  <a:off x="563271" y="0"/>
                                  <a:ext cx="565150" cy="227965"/>
                                  <a:chOff x="0" y="0"/>
                                  <a:chExt cx="565150" cy="227998"/>
                                </a:xfrm>
                              </wpg:grpSpPr>
                              <wps:wsp>
                                <wps:cNvPr id="6" name="1 つの角を切り取った四角形 6"/>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グループ化 10"/>
                                <wpg:cNvGrpSpPr/>
                                <wpg:grpSpPr>
                                  <a:xfrm>
                                    <a:off x="47656" y="169775"/>
                                    <a:ext cx="128876" cy="58223"/>
                                    <a:chOff x="0" y="0"/>
                                    <a:chExt cx="128876" cy="58223"/>
                                  </a:xfrm>
                                </wpg:grpSpPr>
                                <wps:wsp>
                                  <wps:cNvPr id="8" name="円/楕円 8"/>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円/楕円 9"/>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グループ化 11"/>
                                <wpg:cNvGrpSpPr/>
                                <wpg:grpSpPr>
                                  <a:xfrm>
                                    <a:off x="375291" y="169775"/>
                                    <a:ext cx="128876" cy="58223"/>
                                    <a:chOff x="0" y="0"/>
                                    <a:chExt cx="128876" cy="58223"/>
                                  </a:xfrm>
                                </wpg:grpSpPr>
                                <wps:wsp>
                                  <wps:cNvPr id="12" name="円/楕円 12"/>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円/楕円 13"/>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 name="グループ化 24"/>
                              <wpg:cNvGrpSpPr/>
                              <wpg:grpSpPr>
                                <a:xfrm flipH="1">
                                  <a:off x="0" y="0"/>
                                  <a:ext cx="565150" cy="227998"/>
                                  <a:chOff x="0" y="0"/>
                                  <a:chExt cx="565150" cy="227998"/>
                                </a:xfrm>
                              </wpg:grpSpPr>
                              <wps:wsp>
                                <wps:cNvPr id="25" name="1 つの角を切り取った四角形 25"/>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グループ化 26"/>
                                <wpg:cNvGrpSpPr/>
                                <wpg:grpSpPr>
                                  <a:xfrm>
                                    <a:off x="47656" y="169775"/>
                                    <a:ext cx="128876" cy="58223"/>
                                    <a:chOff x="0" y="0"/>
                                    <a:chExt cx="128876" cy="58223"/>
                                  </a:xfrm>
                                </wpg:grpSpPr>
                                <wps:wsp>
                                  <wps:cNvPr id="27" name="円/楕円 27"/>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円/楕円 28"/>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グループ化 29"/>
                                <wpg:cNvGrpSpPr/>
                                <wpg:grpSpPr>
                                  <a:xfrm>
                                    <a:off x="375291" y="169775"/>
                                    <a:ext cx="128876" cy="58223"/>
                                    <a:chOff x="0" y="0"/>
                                    <a:chExt cx="128876" cy="58223"/>
                                  </a:xfrm>
                                </wpg:grpSpPr>
                                <wps:wsp>
                                  <wps:cNvPr id="30" name="円/楕円 30"/>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円/楕円 3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3" name="グループ化 33"/>
                            <wpg:cNvGrpSpPr/>
                            <wpg:grpSpPr>
                              <a:xfrm flipH="1">
                                <a:off x="2699309" y="197510"/>
                                <a:ext cx="565150" cy="227998"/>
                                <a:chOff x="0" y="0"/>
                                <a:chExt cx="565150" cy="227998"/>
                              </a:xfrm>
                            </wpg:grpSpPr>
                            <wps:wsp>
                              <wps:cNvPr id="47" name="1 つの角を切り取った四角形 47"/>
                              <wps:cNvSpPr/>
                              <wps:spPr>
                                <a:xfrm>
                                  <a:off x="0" y="0"/>
                                  <a:ext cx="565150" cy="165100"/>
                                </a:xfrm>
                                <a:prstGeom prst="snip1Rect">
                                  <a:avLst>
                                    <a:gd name="adj" fmla="val 5000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グループ化 48"/>
                              <wpg:cNvGrpSpPr/>
                              <wpg:grpSpPr>
                                <a:xfrm>
                                  <a:off x="47656" y="169775"/>
                                  <a:ext cx="128876" cy="58223"/>
                                  <a:chOff x="0" y="0"/>
                                  <a:chExt cx="128876" cy="58223"/>
                                </a:xfrm>
                              </wpg:grpSpPr>
                              <wps:wsp>
                                <wps:cNvPr id="49" name="円/楕円 49"/>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円/楕円 51"/>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グループ化 52"/>
                              <wpg:cNvGrpSpPr/>
                              <wpg:grpSpPr>
                                <a:xfrm>
                                  <a:off x="375291" y="169775"/>
                                  <a:ext cx="128876" cy="58223"/>
                                  <a:chOff x="0" y="0"/>
                                  <a:chExt cx="128876" cy="58223"/>
                                </a:xfrm>
                              </wpg:grpSpPr>
                              <wps:wsp>
                                <wps:cNvPr id="53" name="円/楕円 53"/>
                                <wps:cNvSpPr/>
                                <wps:spPr>
                                  <a:xfrm>
                                    <a:off x="0" y="0"/>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円/楕円 54"/>
                                <wps:cNvSpPr/>
                                <wps:spPr>
                                  <a:xfrm>
                                    <a:off x="77441" y="2978"/>
                                    <a:ext cx="51435" cy="552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 name="グループ化 60"/>
                            <wpg:cNvGrpSpPr/>
                            <wpg:grpSpPr>
                              <a:xfrm>
                                <a:off x="1901952" y="277977"/>
                                <a:ext cx="190500" cy="191135"/>
                                <a:chOff x="0" y="0"/>
                                <a:chExt cx="190575" cy="191356"/>
                              </a:xfrm>
                            </wpg:grpSpPr>
                            <wps:wsp>
                              <wps:cNvPr id="58" name="二等辺三角形 58"/>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カギ線コネクタ 59"/>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1" name="グループ化 61"/>
                            <wpg:cNvGrpSpPr/>
                            <wpg:grpSpPr>
                              <a:xfrm>
                                <a:off x="4440326" y="277977"/>
                                <a:ext cx="190575" cy="191356"/>
                                <a:chOff x="0" y="0"/>
                                <a:chExt cx="190575" cy="191356"/>
                              </a:xfrm>
                            </wpg:grpSpPr>
                            <wps:wsp>
                              <wps:cNvPr id="62" name="二等辺三角形 62"/>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カギ線コネクタ 63"/>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4" name="左右矢印 64"/>
                            <wps:cNvSpPr/>
                            <wps:spPr>
                              <a:xfrm>
                                <a:off x="1565453" y="321868"/>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左右矢印 65"/>
                            <wps:cNvSpPr/>
                            <wps:spPr>
                              <a:xfrm>
                                <a:off x="4103827" y="314553"/>
                                <a:ext cx="248717" cy="73068"/>
                              </a:xfrm>
                              <a:prstGeom prst="lef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カギ線コネクタ 67"/>
                            <wps:cNvCnPr/>
                            <wps:spPr>
                              <a:xfrm flipV="1">
                                <a:off x="1353312" y="482803"/>
                                <a:ext cx="3863157" cy="187681"/>
                              </a:xfrm>
                              <a:prstGeom prst="bentConnector3">
                                <a:avLst>
                                  <a:gd name="adj1" fmla="val 18544"/>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68" name="グループ化 68"/>
                            <wpg:cNvGrpSpPr/>
                            <wpg:grpSpPr>
                              <a:xfrm>
                                <a:off x="5018227" y="285292"/>
                                <a:ext cx="190575" cy="191356"/>
                                <a:chOff x="0" y="0"/>
                                <a:chExt cx="190575" cy="191356"/>
                              </a:xfrm>
                            </wpg:grpSpPr>
                            <wps:wsp>
                              <wps:cNvPr id="69" name="二等辺三角形 69"/>
                              <wps:cNvSpPr/>
                              <wps:spPr>
                                <a:xfrm rot="5400000">
                                  <a:off x="-10973" y="10973"/>
                                  <a:ext cx="138989" cy="117043"/>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カギ線コネクタ 70"/>
                              <wps:cNvCnPr/>
                              <wps:spPr>
                                <a:xfrm>
                                  <a:off x="117043" y="73152"/>
                                  <a:ext cx="73532" cy="118204"/>
                                </a:xfrm>
                                <a:prstGeom prst="bentConnector3">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17" name="テキスト ボックス 2"/>
                            <wps:cNvSpPr txBox="1">
                              <a:spLocks noChangeArrowheads="1"/>
                            </wps:cNvSpPr>
                            <wps:spPr bwMode="auto">
                              <a:xfrm>
                                <a:off x="-12725" y="585214"/>
                                <a:ext cx="1477645" cy="265430"/>
                              </a:xfrm>
                              <a:prstGeom prst="rect">
                                <a:avLst/>
                              </a:prstGeom>
                              <a:noFill/>
                              <a:ln w="9525">
                                <a:noFill/>
                                <a:miter lim="800000"/>
                                <a:headEnd/>
                                <a:tailEnd/>
                              </a:ln>
                            </wps:spPr>
                            <wps:txbx>
                              <w:txbxContent>
                                <w:p w14:paraId="5361F926" w14:textId="77777777" w:rsidR="00327749" w:rsidRPr="002F49A0" w:rsidRDefault="00327749" w:rsidP="00327749">
                                  <w:pPr>
                                    <w:spacing w:before="20" w:line="240" w:lineRule="exact"/>
                                    <w:rPr>
                                      <w:rFonts w:ascii="Arial" w:hAnsi="Arial" w:cs="Arial"/>
                                    </w:rPr>
                                  </w:pPr>
                                  <w:r w:rsidRPr="00DD104C">
                                    <w:rPr>
                                      <w:rFonts w:ascii="Arial" w:hAnsi="Arial" w:cs="Arial"/>
                                      <w:lang w:eastAsia="ja-JP"/>
                                    </w:rPr>
                                    <w:t>Backhaul</w:t>
                                  </w:r>
                                  <w:r w:rsidRPr="002F49A0">
                                    <w:rPr>
                                      <w:rFonts w:ascii="Arial" w:hAnsi="Arial" w:cs="Arial"/>
                                      <w:lang w:eastAsia="ja-JP"/>
                                    </w:rPr>
                                    <w:t xml:space="preserve"> network</w:t>
                                  </w:r>
                                </w:p>
                              </w:txbxContent>
                            </wps:txbx>
                            <wps:bodyPr rot="0" vert="horz" wrap="square" lIns="91440" tIns="45720" rIns="91440" bIns="45720" anchor="t" anchorCtr="0">
                              <a:noAutofit/>
                            </wps:bodyPr>
                          </wps:wsp>
                        </wpg:grpSp>
                      </wpg:grpSp>
                      <wps:wsp>
                        <wps:cNvPr id="73" name="正方形/長方形 73"/>
                        <wps:cNvSpPr/>
                        <wps:spPr>
                          <a:xfrm>
                            <a:off x="2004365"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a:off x="454274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5106010" y="468173"/>
                            <a:ext cx="131828" cy="11704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C2FBB0" id="グループ化 76" o:spid="_x0000_s1026" style="width:446.8pt;height:80.05pt;mso-position-horizontal-relative:char;mso-position-vertical-relative:line" coordorigin="-127" coordsize="5674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">
                <v:group id="グループ化 72" o:spid="_x0000_s1027" style="position:absolute;left:-127;width:56743;height:8506" coordorigin="-127" coordsize="56746,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グループ化 15" o:spid="_x0000_s1028" style="position:absolute;left:32625;top:1975;width:5652;height:2279"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1 つの角を切り取った四角形 16" o:spid="_x0000_s1029"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dScEA&#10;AADbAAAADwAAAGRycy9kb3ducmV2LnhtbERPS2vCQBC+C/6HZYTedGMPElNX8VUoCBWj9Dxkp0lq&#10;djbsbmP6792C4G0+vucsVr1pREfO15YVTCcJCOLC6ppLBZfz+zgF4QOyxsYyKfgjD6vlcLDATNsb&#10;n6jLQyliCPsMFVQhtJmUvqjIoJ/Yljhy39YZDBG6UmqHtxhuGvmaJDNpsObYUGFL24qKa/5rFHSf&#10;vMl3+dGdftw+HNN0/3WYX5R6GfXrNxCB+vAUP9wfOs6fwf8v8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z3UnBAAAA2wAAAA8AAAAAAAAAAAAAAAAAmAIAAGRycy9kb3du&#10;cmV2LnhtbFBLBQYAAAAABAAEAPUAAACGAwAAAAA=&#10;" path="m,l482600,r82550,82550l565150,165100,,165100,,xe" filled="f" strokecolor="black [3213]" strokeweight="1pt">
                      <v:path arrowok="t" o:connecttype="custom" o:connectlocs="0,0;482600,0;565150,82550;565150,165100;0,165100;0,0" o:connectangles="0,0,0,0,0,0"/>
                    </v:shape>
                    <v:group id="グループ化 17" o:spid="_x0000_s1030"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円/楕円 18" o:spid="_x0000_s1031"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SRMIA&#10;AADbAAAADwAAAGRycy9kb3ducmV2LnhtbESPzWoCQRCE70LeYeiAF9GZKIisjhKE+HPU5AGanc7u&#10;4k7PsjPuz9vbh0Bu3VR11de7w+Br1VEbq8AWPhYGFHEeXMWFhZ/vr/kGVEzIDuvAZGGkCIf922SH&#10;mQs936i7p0JJCMcMLZQpNZnWMS/JY1yEhli039B6TLK2hXYt9hLua700Zq09ViwNJTZ0LCl/3J/e&#10;QndaXmg24tgXm2Y0t9n5+jAra6fvw+cWVKIh/Zv/ri9O8AVWfpEB9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RJEwgAAANsAAAAPAAAAAAAAAAAAAAAAAJgCAABkcnMvZG93&#10;bnJldi54bWxQSwUGAAAAAAQABAD1AAAAhwMAAAAA&#10;" filled="f" strokecolor="black [3213]" strokeweight="1pt"/>
                      <v:oval id="円/楕円 19" o:spid="_x0000_s1032"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3378A&#10;AADbAAAADwAAAGRycy9kb3ducmV2LnhtbERP24rCMBB9F/Yfwiz4ImuigrjVKMvCrvpo9QOGZmyL&#10;zaQ0sZe/N4Lg2xzOdTa73laipcaXjjXMpgoEceZMybmGy/nvawXCB2SDlWPSMJCH3fZjtMHEuI5P&#10;1KYhFzGEfYIaihDqREqfFWTRT11NHLmrayyGCJtcmga7GG4rOVdqKS2WHBsKrOm3oOyW3q2G9n9+&#10;oMmAQ5ev6kGdJvvjTS20Hn/2P2sQgfrwFr/cBxPnf8Pzl3i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bffvwAAANsAAAAPAAAAAAAAAAAAAAAAAJgCAABkcnMvZG93bnJl&#10;di54bWxQSwUGAAAAAAQABAD1AAAAhAMAAAAA&#10;" filled="f" strokecolor="black [3213]" strokeweight="1pt"/>
                    </v:group>
                    <v:group id="グループ化 20" o:spid="_x0000_s1033"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oval id="円/楕円 21" o:spid="_x0000_s1034"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xZMEA&#10;AADbAAAADwAAAGRycy9kb3ducmV2LnhtbESP3YrCMBSE7wXfIRxhb2RN7IKUrlFkQVcv/XmAQ3Ns&#10;i81JabL9eXsjCHs5zMw3zHo72Fp01PrKsYblQoEgzp2puNBwu+4/UxA+IBusHZOGkTxsN9PJGjPj&#10;ej5TdwmFiBD2GWooQ2gyKX1ekkW/cA1x9O6utRiibAtpWuwj3NYyUWolLVYcF0ps6Kek/HH5sxq6&#10;Q3Kk+YhjX6TNqM7z39NDfWn9MRt23yACDeE//G4fjYZkCa8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rcWTBAAAA2wAAAA8AAAAAAAAAAAAAAAAAmAIAAGRycy9kb3du&#10;cmV2LnhtbFBLBQYAAAAABAAEAPUAAACGAwAAAAA=&#10;" filled="f" strokecolor="black [3213]" strokeweight="1pt"/>
                      <v:oval id="円/楕円 22" o:spid="_x0000_s1035"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vE8EA&#10;AADbAAAADwAAAGRycy9kb3ducmV2LnhtbESP3YrCMBSE74V9h3CEvZE1sYKUrlFkQVcv1X2AQ3O2&#10;LTYnpYn9eXsjCF4OM/MNs94OthYdtb5yrGExVyCIc2cqLjT8XfdfKQgfkA3WjknDSB62m4/JGjPj&#10;ej5TdwmFiBD2GWooQ2gyKX1ekkU/dw1x9P5dazFE2RbStNhHuK1lotRKWqw4LpTY0E9J+e1ytxq6&#10;Q3Kk2YhjX6TNqM6z39NNLbX+nA67bxCBhvAOv9pHoyFJ4Pkl/g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57xPBAAAA2wAAAA8AAAAAAAAAAAAAAAAAmAIAAGRycy9kb3du&#10;cmV2LnhtbFBLBQYAAAAABAAEAPUAAACGAwAAAAA=&#10;" filled="f" strokecolor="black [3213]" strokeweight="1pt"/>
                    </v:group>
                  </v:group>
                  <v:group id="グループ化 71" o:spid="_x0000_s1036" style="position:absolute;left:-127;width:56746;height:8506" coordorigin="-127" coordsize="56746,8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直線コネクタ 2" o:spid="_x0000_s1037" style="position:absolute;visibility:visible;mso-wrap-style:square" from="3364,4389" to="56619,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EnMQAAADaAAAADwAAAGRycy9kb3ducmV2LnhtbESPQWvCQBSE70L/w/IKvYhujBg1dZXS&#10;UvAi0tSD3h7ZZxKafRuyWxP/vSsIHoeZ+YZZbXpTiwu1rrKsYDKOQBDnVldcKDj8fo8WIJxH1lhb&#10;JgVXcrBZvwxWmGrb8Q9dMl+IAGGXooLS+yaV0uUlGXRj2xAH72xbgz7ItpC6xS7ATS3jKEqkwYrD&#10;QokNfZaU/2X/RsHXIemyZTGbDyfTXb/kfXw87YxSb6/9xzsIT71/hh/trVYQw/1KuA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sScxAAAANoAAAAPAAAAAAAAAAAA&#10;AAAAAKECAABkcnMvZG93bnJldi54bWxQSwUGAAAAAAQABAD5AAAAkgMAAAAA&#10;" strokecolor="black [3213]" strokeweight="1pt"/>
                    <v:shape id="片側の 2 つの角を切り取った四角形 23" o:spid="_x0000_s1038" style="position:absolute;left:28309;width:18727;height:4371;visibility:visible;mso-wrap-style:square;v-text-anchor:middle" coordsize="1872692,43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598MQA&#10;AADbAAAADwAAAGRycy9kb3ducmV2LnhtbESPQWvCQBSE74L/YXmCF9FNFURSV9FAIeClRks9PrKv&#10;STD7NmRXE/vr3ULB4zAz3zDrbW9qcafWVZYVvM0iEMS51RUXCs6nj+kKhPPIGmvLpOBBDrab4WCN&#10;sbYdH+me+UIECLsYFZTeN7GULi/JoJvZhjh4P7Y16INsC6lb7ALc1HIeRUtpsOKwUGJDSUn5NbsZ&#10;BV+7NFsll5Q6/l0UB5l0k/33p1LjUb97B+Gp96/wfzvVCuYL+Ps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ffDEAAAA2wAAAA8AAAAAAAAAAAAAAAAAmAIAAGRycy9k&#10;b3ducmV2LnhtbFBLBQYAAAAABAAEAPUAAACJAwAAAAA=&#10;" path="m72856,l1799836,r72856,72856l1872692,437128r,l,437128r,l,72856,72856,xe" filled="f" strokecolor="black [3213]" strokeweight="1pt">
                      <v:path arrowok="t" o:connecttype="custom" o:connectlocs="72856,0;1799836,0;1872692,72856;1872692,437128;1872692,437128;0,437128;0,437128;0,72856;72856,0" o:connectangles="0,0,0,0,0,0,0,0,0"/>
                    </v:shape>
                    <v:group id="グループ化 57" o:spid="_x0000_s1039" style="position:absolute;left:3364;top:1975;width:11285;height:2280" coordsize="11284,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グループ化 14" o:spid="_x0000_s1040" style="position:absolute;left:5632;width:5652;height:2279"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1 つの角を切り取った四角形 6" o:spid="_x0000_s1041"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1G8MA&#10;AADaAAAADwAAAGRycy9kb3ducmV2LnhtbESPT2vCQBTE70K/w/IKvemmPUiMbkL/WCgIFaN4fmSf&#10;SWz2bdjdxvTbuwXB4zAzv2FWxWg6MZDzrWUFz7MEBHFldcu1gsP+c5qC8AFZY2eZFPyRhyJ/mKww&#10;0/bCOxrKUIsIYZ+hgiaEPpPSVw0Z9DPbE0fvZJ3BEKWrpXZ4iXDTyZckmUuDLceFBnt6b6j6KX+N&#10;guGb38qPcut2Z7cO2zRdHzeLg1JPj+PrEkSgMdzDt/aXVjCH/yvxBs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1G8MAAADaAAAADwAAAAAAAAAAAAAAAACYAgAAZHJzL2Rv&#10;d25yZXYueG1sUEsFBgAAAAAEAAQA9QAAAIgDAAAAAA==&#10;" path="m,l482600,r82550,82550l565150,165100,,165100,,xe" filled="f" strokecolor="black [3213]" strokeweight="1pt">
                          <v:path arrowok="t" o:connecttype="custom" o:connectlocs="0,0;482600,0;565150,82550;565150,165100;0,165100;0,0" o:connectangles="0,0,0,0,0,0"/>
                        </v:shape>
                        <v:group id="グループ化 10" o:spid="_x0000_s1042"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oval id="円/楕円 8" o:spid="_x0000_s1043"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WAr4A&#10;AADaAAAADwAAAGRycy9kb3ducmV2LnhtbERPyWrDMBC9B/oPYgq5hERqAsE4kUMJNMsxywcM1tQ2&#10;tkbGUrz8fXQo9Ph4+/4w2kb01PnKsYavlQJBnDtTcaHh+fhZJiB8QDbYOCYNE3k4ZB+zPabGDXyj&#10;/h4KEUPYp6ihDKFNpfR5SRb9yrXEkft1ncUQYVdI0+EQw20j10ptpcWKY0OJLR1Lyuv7y2roT+sL&#10;LSachiJpJ3VbnK+12mg9/xy/dyACjeFf/Oe+GA1xa7wSb4DM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ElgK+AAAA2gAAAA8AAAAAAAAAAAAAAAAAmAIAAGRycy9kb3ducmV2&#10;LnhtbFBLBQYAAAAABAAEAPUAAACDAwAAAAA=&#10;" filled="f" strokecolor="black [3213]" strokeweight="1pt"/>
                          <v:oval id="円/楕円 9" o:spid="_x0000_s1044"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mcEA&#10;AADaAAAADwAAAGRycy9kb3ducmV2LnhtbESP3YrCMBSE74V9h3AWvJE1UUHcapRlYVe9tPoAh+bY&#10;FpuT0sT+vL0RBC+HmfmG2ex6W4mWGl861jCbKhDEmTMl5xou57+vFQgfkA1WjknDQB5224/RBhPj&#10;Oj5Rm4ZcRAj7BDUUIdSJlD4ryKKfupo4elfXWAxRNrk0DXYRbis5V2opLZYcFwqs6beg7JberYb2&#10;f36gyYBDl6/qQZ0m++NNLbQef/Y/axCB+vAOv9oHo+Ebnlfi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M5nBAAAA2gAAAA8AAAAAAAAAAAAAAAAAmAIAAGRycy9kb3du&#10;cmV2LnhtbFBLBQYAAAAABAAEAPUAAACGAwAAAAA=&#10;" filled="f" strokecolor="black [3213]" strokeweight="1pt"/>
                        </v:group>
                        <v:group id="グループ化 11" o:spid="_x0000_s1045"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円/楕円 12" o:spid="_x0000_s1046"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rr8A&#10;AADbAAAADwAAAGRycy9kb3ducmV2LnhtbERP24rCMBB9F/Yfwgj7ImtiBSldo8iCrj6q+wFDM9sW&#10;m0lpYi9/bwTBtzmc66y3g61FR62vHGtYzBUI4tyZigsNf9f9VwrCB2SDtWPSMJKH7eZjssbMuJ7P&#10;1F1CIWII+ww1lCE0mZQ+L8min7uGOHL/rrUYImwLaVrsY7itZaLUSlqsODaU2NBPSfntcrcaukNy&#10;pNmIY1+kzajOs9/TTS21/pwOu28QgYbwFr/cRxPnJ/D8JR4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WuvwAAANsAAAAPAAAAAAAAAAAAAAAAAJgCAABkcnMvZG93bnJl&#10;di54bWxQSwUGAAAAAAQABAD1AAAAhAMAAAAA&#10;" filled="f" strokecolor="black [3213]" strokeweight="1pt"/>
                          <v:oval id="円/楕円 13" o:spid="_x0000_s1047"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ANb8A&#10;AADbAAAADwAAAGRycy9kb3ducmV2LnhtbERP24rCMBB9F/Yfwiz4IttEBZGuUWTBXX308gFDM7al&#10;zaQ02V7+3giCb3M419nsBluLjlpfOtYwTxQI4syZknMNt+vhaw3CB2SDtWPSMJKH3fZjssHUuJ7P&#10;1F1CLmII+xQ1FCE0qZQ+K8iiT1xDHLm7ay2GCNtcmhb7GG5ruVBqJS2WHBsKbOinoKy6/FsN3e/i&#10;SLMRxz5fN6M6z/5OlVpqPf0c9t8gAg3hLX65jybOX8Lzl3iA3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YA1vwAAANsAAAAPAAAAAAAAAAAAAAAAAJgCAABkcnMvZG93bnJl&#10;di54bWxQSwUGAAAAAAQABAD1AAAAhAMAAAAA&#10;" filled="f" strokecolor="black [3213]" strokeweight="1pt"/>
                        </v:group>
                      </v:group>
                      <v:group id="グループ化 24" o:spid="_x0000_s1048" style="position:absolute;width:5651;height:2279;flip:x"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69ao7CAAAA2wAAAA8A&#10;AAAAAAAAAAAAAAAAqgIAAGRycy9kb3ducmV2LnhtbFBLBQYAAAAABAAEAPoAAACZAwAAAAA=&#10;">
                        <v:shape id="1 つの角を切り取った四角形 25" o:spid="_x0000_s1049"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Jg8QA&#10;AADbAAAADwAAAGRycy9kb3ducmV2LnhtbESPQWvCQBSE7wX/w/KE3upGoZKmrlJbC4JQSSo9P7LP&#10;JDb7NuxuY/z3rlDwOMzMN8xiNZhW9OR8Y1nBdJKAIC6tbrhScPj+fEpB+ICssbVMCi7kYbUcPSww&#10;0/bMOfVFqESEsM9QQR1Cl0npy5oM+ontiKN3tM5giNJVUjs8R7hp5SxJ5tJgw3Ghxo7eayp/iz+j&#10;oP/idfFR7F1+cpuwT9PNz+7loNTjeHh7BRFoCPfwf3urFcye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iYPEAAAA2wAAAA8AAAAAAAAAAAAAAAAAmAIAAGRycy9k&#10;b3ducmV2LnhtbFBLBQYAAAAABAAEAPUAAACJAwAAAAA=&#10;" path="m,l482600,r82550,82550l565150,165100,,165100,,xe" filled="f" strokecolor="black [3213]" strokeweight="1pt">
                          <v:path arrowok="t" o:connecttype="custom" o:connectlocs="0,0;482600,0;565150,82550;565150,165100;0,165100;0,0" o:connectangles="0,0,0,0,0,0"/>
                        </v:shape>
                        <v:group id="グループ化 26" o:spid="_x0000_s1050"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円/楕円 27" o:spid="_x0000_s1051"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Mi8EA&#10;AADbAAAADwAAAGRycy9kb3ducmV2LnhtbESP3YrCMBSE7xd8h3CEvRFNtsKuVKOI4N+lrg9waI5t&#10;sTkpTbY/b78RBC+HmfmGWW16W4mWGl861vA1UyCIM2dKzjXcfvfTBQgfkA1WjknDQB4269HHClPj&#10;Or5Qew25iBD2KWooQqhTKX1WkEU/czVx9O6usRiibHJpGuwi3FYyUepbWiw5LhRY066g7HH9sxra&#10;Q3KiyYBDly/qQV0mx/NDzbX+HPfbJYhAfXiHX+2T0ZD8wPN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TIvBAAAA2wAAAA8AAAAAAAAAAAAAAAAAmAIAAGRycy9kb3du&#10;cmV2LnhtbFBLBQYAAAAABAAEAPUAAACGAwAAAAA=&#10;" filled="f" strokecolor="black [3213]" strokeweight="1pt"/>
                          <v:oval id="円/楕円 28" o:spid="_x0000_s1052"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Y+b0A&#10;AADbAAAADwAAAGRycy9kb3ducmV2LnhtbERPyarCMBTdC/5DuMLbiCZWEKlGEcFp6fABl+baFpub&#10;0sQOf/+yePCWhzNv972tREuNLx1rWMwVCOLMmZJzDa/nabYG4QOywcoxaRjIw343Hm0xNa7jO7WP&#10;kIsYwj5FDUUIdSqlzwqy6OeuJo7c2zUWQ4RNLk2DXQy3lUyUWkmLJceGAms6FpR9Hl+roT0nV5oO&#10;OHT5uh7UfXq5fdRS659Jf9iACNSHf/Gf+2o0JHFs/BJ/gNz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NHY+b0AAADbAAAADwAAAAAAAAAAAAAAAACYAgAAZHJzL2Rvd25yZXYu&#10;eG1sUEsFBgAAAAAEAAQA9QAAAIIDAAAAAA==&#10;" filled="f" strokecolor="black [3213]" strokeweight="1pt"/>
                        </v:group>
                        <v:group id="グループ化 29" o:spid="_x0000_s1053"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円/楕円 30" o:spid="_x0000_s1054"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5CIr8A&#10;AADbAAAADwAAAGRycy9kb3ducmV2LnhtbERP3WrCMBS+H/gO4QjeiCZaGNIZRYRpd9nqAxyas7bY&#10;nJQm68/bLxeDXX58/8fzZFsxUO8bxxp2WwWCuHSm4UrD8/G5OYDwAdlg65g0zOThfFq8HTE1buSc&#10;hiJUIoawT1FDHUKXSunLmiz6reuII/fteoshwr6SpscxhttW7pV6lxYbjg01dnStqXwVP1bDcNtn&#10;tJ5xHqtDN6t8ff96qUTr1XK6fIAINIV/8Z87MxqSuD5+iT9An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kIivwAAANsAAAAPAAAAAAAAAAAAAAAAAJgCAABkcnMvZG93bnJl&#10;di54bWxQSwUGAAAAAAQABAD1AAAAhAMAAAAA&#10;" filled="f" strokecolor="black [3213]" strokeweight="1pt"/>
                          <v:oval id="円/楕円 31" o:spid="_x0000_s1055"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ucAA&#10;AADbAAAADwAAAGRycy9kb3ducmV2LnhtbESP3YrCMBSE7wXfIRzBG9FEBZFqFBHc1Ut/HuDQHNti&#10;c1Ka2J+3NwsLXg4z8w2z3Xe2FA3VvnCsYT5TIIhTZwrONDzup+kahA/IBkvHpKEnD/vdcLDFxLiW&#10;r9TcQiYihH2CGvIQqkRKn+Zk0c9cRRy9p6sthijrTJoa2wi3pVwotZIWC44LOVZ0zCl93d5WQ/Oz&#10;ONOkx77N1lWvrpPfy0sttR6PusMGRKAufMP/7bPRsJzD35f4A+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LnucAAAADbAAAADwAAAAAAAAAAAAAAAACYAgAAZHJzL2Rvd25y&#10;ZXYueG1sUEsFBgAAAAAEAAQA9QAAAIUDAAAAAA==&#10;" filled="f" strokecolor="black [3213]" strokeweight="1pt"/>
                        </v:group>
                      </v:group>
                    </v:group>
                    <v:group id="グループ化 33" o:spid="_x0000_s1056" style="position:absolute;left:26993;top:1975;width:5651;height:2280;flip:x" coordsize="5651,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SNZCfCAAAA2wAAAA8A&#10;AAAAAAAAAAAAAAAAqgIAAGRycy9kb3ducmV2LnhtbFBLBQYAAAAABAAEAPoAAACZAwAAAAA=&#10;">
                      <v:shape id="1 つの角を切り取った四角形 47" o:spid="_x0000_s1057" style="position:absolute;width:5651;height:1651;visibility:visible;mso-wrap-style:square;v-text-anchor:middle" coordsize="56515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Xz8QA&#10;AADbAAAADwAAAGRycy9kb3ducmV2LnhtbESPQWvCQBSE7wX/w/IEb3XTIjWNrmJbhYKgmErPj+wz&#10;Sc2+DbtrTP99VxB6HGbmG2a+7E0jOnK+tqzgaZyAIC6srrlUcPzaPKYgfEDW2FgmBb/kYbkYPMwx&#10;0/bKB+ryUIoIYZ+hgiqENpPSFxUZ9GPbEkfvZJ3BEKUrpXZ4jXDTyOckeZEGa44LFbb0XlFxzi9G&#10;Qbfjt/wj37vDj1uHfZquv7evR6VGw341AxGoD//he/tTK5hM4fY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V8/EAAAA2wAAAA8AAAAAAAAAAAAAAAAAmAIAAGRycy9k&#10;b3ducmV2LnhtbFBLBQYAAAAABAAEAPUAAACJAwAAAAA=&#10;" path="m,l482600,r82550,82550l565150,165100,,165100,,xe" filled="f" strokecolor="black [3213]" strokeweight="1pt">
                        <v:path arrowok="t" o:connecttype="custom" o:connectlocs="0,0;482600,0;565150,82550;565150,165100;0,165100;0,0" o:connectangles="0,0,0,0,0,0"/>
                      </v:shape>
                      <v:group id="グループ化 48" o:spid="_x0000_s1058" style="position:absolute;left:476;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円/楕円 49" o:spid="_x0000_s1059"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YwsMA&#10;AADbAAAADwAAAGRycy9kb3ducmV2LnhtbESPzWrDMBCE74W8g9hALqGRkpaQupFNKKRNj3byAIu1&#10;tU2slbFU/7x9VSj0OMzMN8wxm2wrBup941jDdqNAEJfONFxpuF3PjwcQPiAbbB2Thpk8ZOni4YiJ&#10;cSPnNBShEhHCPkENdQhdIqUva7LoN64jjt6X6y2GKPtKmh7HCLet3Cm1lxYbjgs1dvRWU3kvvq2G&#10;4X13ofWM81gdulnl64/Pu3rSerWcTq8gAk3hP/zXvhgNzy/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KYwsMAAADbAAAADwAAAAAAAAAAAAAAAACYAgAAZHJzL2Rv&#10;d25yZXYueG1sUEsFBgAAAAAEAAQA9QAAAIgDAAAAAA==&#10;" filled="f" strokecolor="black [3213]" strokeweight="1pt"/>
                        <v:oval id="円/楕円 51" o:spid="_x0000_s1060"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CGcMA&#10;AADbAAAADwAAAGRycy9kb3ducmV2LnhtbESPzWrDMBCE74W+g9hALyGRktISnMimBNqmxzh9gMXa&#10;yCbWyliKf96+KhR6HGbmG+ZQTK4VA/Wh8axhs1YgiCtvGrYavi/vqx2IEJENtp5Jw0wBivzx4YCZ&#10;8SOfaSijFQnCIUMNdYxdJmWoanIY1r4jTt7V9w5jkr2VpscxwV0rt0q9SocNp4UaOzrWVN3Ku9Mw&#10;fGxPtJxxHu2um9V5+fl1U89aPy2mtz2ISFP8D/+1T0bDywZ+v6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0CGcMAAADbAAAADwAAAAAAAAAAAAAAAACYAgAAZHJzL2Rv&#10;d25yZXYueG1sUEsFBgAAAAAEAAQA9QAAAIgDAAAAAA==&#10;" filled="f" strokecolor="black [3213]" strokeweight="1pt"/>
                      </v:group>
                      <v:group id="グループ化 52" o:spid="_x0000_s1061" style="position:absolute;left:3752;top:1697;width:1289;height:582" coordsize="128876,58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円/楕円 53" o:spid="_x0000_s1062" style="position:absolute;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59cEA&#10;AADbAAAADwAAAGRycy9kb3ducmV2LnhtbESP3YrCMBSE7wXfIRzBG9FkFUWqUWRB17305wEOzbEt&#10;Nielif15+40g7OUwM98w231nS9FQ7QvHGr5mCgRx6kzBmYb77Thdg/AB2WDpmDT05GG/Gw62mBjX&#10;8oWaa8hEhLBPUEMeQpVI6dOcLPqZq4ij93C1xRBlnUlTYxvhtpRzpVbSYsFxIceKvnNKn9eX1dCc&#10;5mea9Ni32brq1WXy8/tUC63Ho+6wARGoC//hT/tsNCwX8P4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OfXBAAAA2wAAAA8AAAAAAAAAAAAAAAAAmAIAAGRycy9kb3du&#10;cmV2LnhtbFBLBQYAAAAABAAEAPUAAACGAwAAAAA=&#10;" filled="f" strokecolor="black [3213]" strokeweight="1pt"/>
                        <v:oval id="円/楕円 54" o:spid="_x0000_s1063" style="position:absolute;left:77441;top:2978;width:51435;height:5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gcMA&#10;AADbAAAADwAAAGRycy9kb3ducmV2LnhtbESPzWrDMBCE74W8g9hALqGRkjYluJFNKKRNj3byAIu1&#10;tU2slbFU/7x9VSj0OMzMN8wxm2wrBup941jDdqNAEJfONFxpuF3PjwcQPiAbbB2Thpk8ZOni4YiJ&#10;cSPnNBShEhHCPkENdQhdIqUva7LoN64jjt6X6y2GKPtKmh7HCLet3Cn1Ii02HBdq7OitpvJefFsN&#10;w/vuQusZ57E6dLPK1x+fd/Wk9Wo5nV5BBJrCf/ivfTEa9s/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hgcMAAADbAAAADwAAAAAAAAAAAAAAAACYAgAAZHJzL2Rv&#10;d25yZXYueG1sUEsFBgAAAAAEAAQA9QAAAIgDAAAAAA==&#10;" filled="f" strokecolor="black [3213]" strokeweight="1pt"/>
                      </v:group>
                    </v:group>
                    <v:group id="グループ化 60" o:spid="_x0000_s1064" style="position:absolute;left:19019;top:2779;width:1905;height:1912"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8" o:spid="_x0000_s1065"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z6MIA&#10;AADbAAAADwAAAGRycy9kb3ducmV2LnhtbERPz2vCMBS+D/wfwhN2GTN14JDOKCooQw9ilJ0fzVtT&#10;bF5KE2vnX28Owo4f3+/Zone16KgNlWcF41EGgrjwpuJSwfm0eZ+CCBHZYO2ZFPxRgMV88DLD3Pgb&#10;H6nTsRQphEOOCmyMTS5lKCw5DCPfECfu17cOY4JtKU2LtxTuavmRZZ/SYcWpwWJDa0vFRV+dgtVO&#10;651Z7o/2sO7um8N+O37TP0q9DvvlF4hIffwXP93fRsEkjU1f0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fPowgAAANsAAAAPAAAAAAAAAAAAAAAAAJgCAABkcnMvZG93&#10;bnJldi54bWxQSwUGAAAAAAQABAD1AAAAhwMAAAAA&#10;" filled="f" strokecolor="black [3213]"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9" o:spid="_x0000_s1066"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hs8UAAADbAAAADwAAAGRycy9kb3ducmV2LnhtbESP0WrCQBRE3wv+w3KFvtWNQouJrlLU&#10;SIW+VPsBt9lrErp7N2ZXE/16Vyj0cZiZM8x82VsjLtT62rGC8SgBQVw4XXOp4PuQv0xB+ICs0Tgm&#10;BVfysFwMnuaYadfxF132oRQRwj5DBVUITSalLyqy6EeuIY7e0bUWQ5RtKXWLXYRbIydJ8iYt1hwX&#10;KmxoVVHxuz9bBWF7MJvdepqfi1v6032e8pNJx0o9D/v3GYhAffgP/7U/tILXFB5f4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qhs8UAAADbAAAADwAAAAAAAAAA&#10;AAAAAAChAgAAZHJzL2Rvd25yZXYueG1sUEsFBgAAAAAEAAQA+QAAAJMDAAAAAA==&#10;" strokecolor="black [3213]" strokeweight="1pt"/>
                    </v:group>
                    <v:group id="グループ化 61" o:spid="_x0000_s1067" style="position:absolute;left:44403;top:2779;width:1906;height:1914"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二等辺三角形 62" o:spid="_x0000_s1068"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Ov8QA&#10;AADbAAAADwAAAGRycy9kb3ducmV2LnhtbESPQWsCMRSE74X+h/AEL0WzehBZjaKCpehBjKXnx+a5&#10;Wdy8LJt0Xfvrm0LB4zAz3zDLde9q0VEbKs8KJuMMBHHhTcWlgs/LfjQHESKywdozKXhQgPXq9WWJ&#10;ufF3PlOnYykShEOOCmyMTS5lKCw5DGPfECfv6luHMcm2lKbFe4K7Wk6zbCYdVpwWLDa0s1Tc9LdT&#10;sD1ofTCb49medt3P/nR8n7zpL6WGg36zABGpj8/wf/vDKJhN4e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Dr/EAAAA2wAAAA8AAAAAAAAAAAAAAAAAmAIAAGRycy9k&#10;b3ducmV2LnhtbFBLBQYAAAAABAAEAPUAAACJAwAAAAA=&#10;" filled="f" strokecolor="black [3213]" strokeweight="2pt"/>
                      <v:shape id="カギ線コネクタ 63" o:spid="_x0000_s1069"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c5MUAAADbAAAADwAAAGRycy9kb3ducmV2LnhtbESP3WrCQBSE7wu+w3KE3tWNFUSjq4g1&#10;pUJv/HmAY/aYBHfPxuxq0j59Vyh4OczMN8x82Vkj7tT4yrGC4SABQZw7XXGh4HjI3iYgfEDWaByT&#10;gh/ysFz0XuaYatfyju77UIgIYZ+igjKEOpXS5yVZ9ANXE0fv7BqLIcqmkLrBNsKtke9JMpYWK44L&#10;Jda0Lim/7G9WQfg8mM32Y5Ld8t/pqf2+ZlczHSr12u9WMxCBuvAM/7e/tILxCB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5c5MUAAADbAAAADwAAAAAAAAAA&#10;AAAAAAChAgAAZHJzL2Rvd25yZXYueG1sUEsFBgAAAAAEAAQA+QAAAJMDAAAAAA==&#10;" strokecolor="black [3213]" strokeweight="1pt"/>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64" o:spid="_x0000_s1070" type="#_x0000_t69" style="position:absolute;left:15654;top:3218;width:2487;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K38QA&#10;AADbAAAADwAAAGRycy9kb3ducmV2LnhtbESPzWrDMBCE74W+g9hCLqGRHUJoHcsmBAo5BZoWmt4W&#10;a/1DrJWwVNt5+6hQ6HGYmW+YvJxNL0YafGdZQbpKQBBXVnfcKPj8eHt+AeEDssbeMim4kYeyeHzI&#10;MdN24ncaz6EREcI+QwVtCC6T0lctGfQr64ijV9vBYIhyaKQecIpw08t1kmylwY7jQouODi1V1/OP&#10;UXCpk6Xup82rP5FL+dJ9Ld03K7V4mvc7EIHm8B/+ax+1gu0Gfr/EH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St/EAAAA2wAAAA8AAAAAAAAAAAAAAAAAmAIAAGRycy9k&#10;b3ducmV2LnhtbFBLBQYAAAAABAAEAPUAAACJAwAAAAA=&#10;" adj="3173" filled="f" strokecolor="black [3213]" strokeweight="1pt"/>
                    <v:shape id="左右矢印 65" o:spid="_x0000_s1071" type="#_x0000_t69" style="position:absolute;left:41038;top:3145;width:2487;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vRMQA&#10;AADbAAAADwAAAGRycy9kb3ducmV2LnhtbESPQWvCQBSE7wX/w/IKvQTdWNpgUzdBhEJPhUZBvT2y&#10;zyQ0+3bJrib9992C4HGYmW+YdTmZXlxp8J1lBctFCoK4trrjRsF+9zFfgfABWWNvmRT8koeymD2s&#10;Mdd25G+6VqEREcI+RwVtCC6X0tctGfQL64ijd7aDwRDl0Eg94BjhppfPaZpJgx3HhRYdbVuqf6qL&#10;UXA8p4nux5c3/0VuycfukLgTK/X0OG3eQQSawj18a39qBdkr/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p70TEAAAA2wAAAA8AAAAAAAAAAAAAAAAAmAIAAGRycy9k&#10;b3ducmV2LnhtbFBLBQYAAAAABAAEAPUAAACJAwAAAAA=&#10;" adj="3173" filled="f" strokecolor="black [3213]" strokeweight="1pt"/>
                    <v:shape id="カギ線コネクタ 67" o:spid="_x0000_s1072" type="#_x0000_t34" style="position:absolute;left:13533;top:4828;width:38631;height:187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mtL74AAADbAAAADwAAAGRycy9kb3ducmV2LnhtbESPzQrCMBCE74LvEFbwpqkKKtUoIoo/&#10;N38eYGnWtthsShPb+vZGEDwOM/MNs1y3phA1VS63rGA0jEAQJ1bnnCq43/aDOQjnkTUWlknBmxys&#10;V93OEmNtG75QffWpCBB2MSrIvC9jKV2SkUE3tCVx8B62MuiDrFKpK2wC3BRyHEVTaTDnsJBhSduM&#10;kuf1ZRQ8d7u6eaQT1+QT42Z0OpeHCJXq99rNAoSn1v/Dv/ZRK5jO4P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Oa0vvgAAANsAAAAPAAAAAAAAAAAAAAAAAKEC&#10;AABkcnMvZG93bnJldi54bWxQSwUGAAAAAAQABAD5AAAAjAMAAAAA&#10;" adj="4006" strokecolor="black [3213]" strokeweight="2.25pt">
                      <v:stroke startarrow="open"/>
                    </v:shape>
                    <v:group id="グループ化 68" o:spid="_x0000_s1073" style="position:absolute;left:50182;top:2852;width:1906;height:1914" coordsize="190575,19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二等辺三角形 69" o:spid="_x0000_s1074" type="#_x0000_t5" style="position:absolute;left:-10973;top:10973;width:138989;height:117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czsUA&#10;AADbAAAADwAAAGRycy9kb3ducmV2LnhtbESPQWsCMRSE74X+h/AKXkrN2oPY1ShWsIgexLR4fmye&#10;m8XNy7JJ19Vf3xQEj8PMfMPMFr2rRUdtqDwrGA0zEMSFNxWXCn6+128TECEiG6w9k4IrBVjMn59m&#10;mBt/4QN1OpYiQTjkqMDG2ORShsKSwzD0DXHyTr51GJNsS2lavCS4q+V7lo2lw4rTgsWGVpaKs/51&#10;Cj63Wm/Ncnew+1V3W+93X6NXfVRq8NIvpyAi9fERvrc3RsH4A/6/p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ZzOxQAAANsAAAAPAAAAAAAAAAAAAAAAAJgCAABkcnMv&#10;ZG93bnJldi54bWxQSwUGAAAAAAQABAD1AAAAigMAAAAA&#10;" filled="f" strokecolor="black [3213]" strokeweight="2pt"/>
                      <v:shape id="カギ線コネクタ 70" o:spid="_x0000_s1075" type="#_x0000_t34" style="position:absolute;left:117043;top:73152;width:73532;height:118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UTsEAAADbAAAADwAAAGRycy9kb3ducmV2LnhtbERPyW7CMBC9I/EP1iD1Bg49sKQYhCip&#10;qMSF5QOm8TSJao9DbEjg6+sDEsenty9WnTXiRo2vHCsYjxIQxLnTFRcKzqdsOAPhA7JG45gU3MnD&#10;atnvLTDVruUD3Y6hEDGEfYoKyhDqVEqfl2TRj1xNHLlf11gMETaF1A22Mdwa+Z4kE2mx4thQYk2b&#10;kvK/49UqCF8ns/3+nGXX/DH/afeX7GLmY6XeBt36A0SgLrzET/dOK5jG9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VROwQAAANsAAAAPAAAAAAAAAAAAAAAA&#10;AKECAABkcnMvZG93bnJldi54bWxQSwUGAAAAAAQABAD5AAAAjwMAAAAA&#10;" strokecolor="black [3213]" strokeweight="1pt"/>
                    </v:group>
                    <v:shapetype id="_x0000_t202" coordsize="21600,21600" o:spt="202" path="m,l,21600r21600,l21600,xe">
                      <v:stroke joinstyle="miter"/>
                      <v:path gradientshapeok="t" o:connecttype="rect"/>
                    </v:shapetype>
                    <v:shape id="テキスト ボックス 2" o:spid="_x0000_s1076" type="#_x0000_t202" style="position:absolute;left:-127;top:5852;width:1477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327749" w:rsidRPr="002F49A0" w:rsidRDefault="00327749" w:rsidP="00327749">
                            <w:pPr>
                              <w:spacing w:before="20" w:line="240" w:lineRule="exact"/>
                              <w:rPr>
                                <w:rFonts w:ascii="Arial" w:hAnsi="Arial" w:cs="Arial"/>
                              </w:rPr>
                            </w:pPr>
                            <w:r w:rsidRPr="00DD104C">
                              <w:rPr>
                                <w:rFonts w:ascii="Arial" w:hAnsi="Arial" w:cs="Arial"/>
                                <w:lang w:eastAsia="ja-JP"/>
                              </w:rPr>
                              <w:t>Backhaul</w:t>
                            </w:r>
                            <w:r w:rsidRPr="002F49A0">
                              <w:rPr>
                                <w:rFonts w:ascii="Arial" w:hAnsi="Arial" w:cs="Arial"/>
                                <w:lang w:eastAsia="ja-JP"/>
                              </w:rPr>
                              <w:t xml:space="preserve"> network</w:t>
                            </w:r>
                          </w:p>
                        </w:txbxContent>
                      </v:textbox>
                    </v:shape>
                  </v:group>
                </v:group>
                <v:rect id="正方形/長方形 73" o:spid="_x0000_s1077" style="position:absolute;left:20043;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SlMIA&#10;AADbAAAADwAAAGRycy9kb3ducmV2LnhtbESPQUvDQBSE70L/w/IEb3ajhVTTbksRUtSbtQePj+xr&#10;NjT7Nu4+0/jvXUHwOMzMN8x6O/lejRRTF9jA3bwARdwE23Fr4Phe3z6ASoJssQ9MBr4pwXYzu1pj&#10;ZcOF32g8SKsyhFOFBpzIUGmdGkce0zwMxNk7hehRsoytthEvGe57fV8UpfbYcV5wONCTo+Z8+PIG&#10;Sjl+oHy+xDM+7nscl2Xt6ldjbq6n3QqU0CT/4b/2szWwXMD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xKUwgAAANsAAAAPAAAAAAAAAAAAAAAAAJgCAABkcnMvZG93&#10;bnJldi54bWxQSwUGAAAAAAQABAD1AAAAhwMAAAAA&#10;" fillcolor="black [3213]" strokecolor="black [3213]" strokeweight="2pt"/>
                <v:rect id="正方形/長方形 74" o:spid="_x0000_s1078" style="position:absolute;left:45427;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K4MIA&#10;AADbAAAADwAAAGRycy9kb3ducmV2LnhtbESPQUvDQBSE70L/w/IEb3ajlFTTbksRUtSbtQePj+xr&#10;NjT7Nu4+0/jvXUHwOMzMN8x6O/lejRRTF9jA3bwARdwE23Fr4Phe3z6ASoJssQ9MBr4pwXYzu1pj&#10;ZcOF32g8SKsyhFOFBpzIUGmdGkce0zwMxNk7hehRsoytthEvGe57fV8UpfbYcV5wONCTo+Z8+PIG&#10;Sjl+oHy+xDM+7nscl2Xt6ldjbq6n3QqU0CT/4b/2szWwXMD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orgwgAAANsAAAAPAAAAAAAAAAAAAAAAAJgCAABkcnMvZG93&#10;bnJldi54bWxQSwUGAAAAAAQABAD1AAAAhwMAAAAA&#10;" fillcolor="black [3213]" strokecolor="black [3213]" strokeweight="2pt"/>
                <v:rect id="正方形/長方形 75" o:spid="_x0000_s1079" style="position:absolute;left:51060;top:4681;width:1318;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ve8IA&#10;AADbAAAADwAAAGRycy9kb3ducmV2LnhtbESPQUvDQBSE70L/w/IEb3aj0FTTbksRUtSbtQePj+xr&#10;NjT7Nu4+0/jvXUHwOMzMN8x6O/lejRRTF9jA3bwARdwE23Fr4Phe3z6ASoJssQ9MBr4pwXYzu1pj&#10;ZcOF32g8SKsyhFOFBpzIUGmdGkce0zwMxNk7hehRsoytthEvGe57fV8UpfbYcV5wONCTo+Z8+PIG&#10;Sjl+oHy+xDM+7nscl2Xt6ldjbq6n3QqU0CT/4b/2szWwXMDvl/w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i97wgAAANsAAAAPAAAAAAAAAAAAAAAAAJgCAABkcnMvZG93&#10;bnJldi54bWxQSwUGAAAAAAQABAD1AAAAhwMAAAAA&#10;" fillcolor="black [3213]" strokecolor="black [3213]" strokeweight="2pt"/>
                <w10:anchorlock/>
              </v:group>
            </w:pict>
          </mc:Fallback>
        </mc:AlternateContent>
      </w:r>
    </w:p>
    <w:p w14:paraId="5869B7EB" w14:textId="77777777" w:rsidR="00486DBB" w:rsidRPr="00C77E18" w:rsidRDefault="00486DBB" w:rsidP="00327749">
      <w:pPr>
        <w:pStyle w:val="Heading1"/>
        <w:spacing w:before="360"/>
        <w:rPr>
          <w:lang w:eastAsia="ja-JP"/>
        </w:rPr>
      </w:pPr>
      <w:r w:rsidRPr="00C77E18">
        <w:rPr>
          <w:lang w:eastAsia="ja-JP"/>
        </w:rPr>
        <w:t>2</w:t>
      </w:r>
      <w:r w:rsidRPr="00C77E18">
        <w:rPr>
          <w:lang w:eastAsia="ja-JP"/>
        </w:rPr>
        <w:tab/>
        <w:t>Propagation data in open-site</w:t>
      </w:r>
    </w:p>
    <w:p w14:paraId="6AC1A29D" w14:textId="77777777" w:rsidR="00486DBB" w:rsidRPr="00C77E18" w:rsidRDefault="00486DBB" w:rsidP="00327749">
      <w:pPr>
        <w:pStyle w:val="Heading2"/>
      </w:pPr>
      <w:r w:rsidRPr="00C77E18">
        <w:rPr>
          <w:lang w:eastAsia="ja-JP"/>
        </w:rPr>
        <w:t>2.1</w:t>
      </w:r>
      <w:r w:rsidRPr="00C77E18">
        <w:rPr>
          <w:lang w:eastAsia="ja-JP"/>
        </w:rPr>
        <w:tab/>
        <w:t xml:space="preserve">Measurements of </w:t>
      </w:r>
      <w:r w:rsidRPr="00C77E18">
        <w:t>millimetre wave propagation on a line-of-sight link</w:t>
      </w:r>
    </w:p>
    <w:p w14:paraId="21883E9F" w14:textId="77777777" w:rsidR="00486DBB" w:rsidRPr="00C77E18" w:rsidRDefault="00486DBB" w:rsidP="00327749">
      <w:pPr>
        <w:pStyle w:val="Heading3"/>
      </w:pPr>
      <w:r w:rsidRPr="00C77E18">
        <w:t>2.1.1</w:t>
      </w:r>
      <w:r w:rsidRPr="00C77E18">
        <w:tab/>
        <w:t>Descriptions of test conditions</w:t>
      </w:r>
    </w:p>
    <w:p w14:paraId="02D72E96" w14:textId="77777777" w:rsidR="00486DBB" w:rsidRPr="00C77E18" w:rsidRDefault="00486DBB" w:rsidP="00327749">
      <w:pPr>
        <w:rPr>
          <w:lang w:eastAsia="ja-JP"/>
        </w:rPr>
      </w:pPr>
      <w:r w:rsidRPr="00C77E18">
        <w:rPr>
          <w:lang w:eastAsia="ja-JP"/>
        </w:rPr>
        <w:t xml:space="preserve">A propagation measurement was conducted between two train stations, which was a 2 km long typical line-of-sight (LoS) straight section as shown in </w:t>
      </w:r>
      <w:r w:rsidR="00C65A13">
        <w:rPr>
          <w:lang w:eastAsia="ja-JP"/>
        </w:rPr>
        <w:t>Figure</w:t>
      </w:r>
      <w:r w:rsidRPr="00C77E18">
        <w:rPr>
          <w:lang w:eastAsia="ja-JP"/>
        </w:rPr>
        <w:t xml:space="preserve"> 2.</w:t>
      </w:r>
    </w:p>
    <w:p w14:paraId="1422D549" w14:textId="77777777" w:rsidR="00486DBB" w:rsidRPr="00C77E18" w:rsidRDefault="00486DBB" w:rsidP="00327749">
      <w:pPr>
        <w:pStyle w:val="FigureNo"/>
        <w:rPr>
          <w:lang w:eastAsia="ja-JP"/>
        </w:rPr>
      </w:pPr>
      <w:r w:rsidRPr="00C77E18">
        <w:rPr>
          <w:lang w:eastAsia="ko-KR"/>
        </w:rPr>
        <w:lastRenderedPageBreak/>
        <w:t>FigUre 2</w:t>
      </w:r>
    </w:p>
    <w:p w14:paraId="175D0C1E" w14:textId="77777777" w:rsidR="00486DBB" w:rsidRPr="00C77E18" w:rsidRDefault="00486DBB" w:rsidP="007D6C5D">
      <w:pPr>
        <w:pStyle w:val="Figuretitle"/>
        <w:rPr>
          <w:lang w:eastAsia="ja-JP"/>
        </w:rPr>
      </w:pPr>
      <w:r w:rsidRPr="00C77E18">
        <w:t>Sectional view of line-of-sight straight section</w:t>
      </w:r>
      <w:r w:rsidR="007D6C5D" w:rsidRPr="00C77E18">
        <w:br/>
      </w:r>
      <w:r w:rsidRPr="00C77E18">
        <w:rPr>
          <w:lang w:eastAsia="ja-JP"/>
        </w:rPr>
        <w:t>(a) Horizontal view, (b) Vertical view</w:t>
      </w:r>
    </w:p>
    <w:p w14:paraId="67A6A706" w14:textId="77777777" w:rsidR="00486DBB" w:rsidRPr="00C77E18" w:rsidRDefault="00486DBB" w:rsidP="00327749">
      <w:pPr>
        <w:pStyle w:val="Figure"/>
        <w:rPr>
          <w:lang w:eastAsia="ja-JP"/>
        </w:rPr>
      </w:pPr>
      <w:r w:rsidRPr="00C77E18">
        <w:rPr>
          <w:noProof/>
          <w:lang w:eastAsia="zh-CN"/>
        </w:rPr>
        <w:drawing>
          <wp:inline distT="0" distB="0" distL="0" distR="0" wp14:anchorId="5EF09D7C" wp14:editId="4FD6855F">
            <wp:extent cx="3588588" cy="22329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3035" cy="2241979"/>
                    </a:xfrm>
                    <a:prstGeom prst="rect">
                      <a:avLst/>
                    </a:prstGeom>
                    <a:noFill/>
                    <a:ln>
                      <a:noFill/>
                    </a:ln>
                  </pic:spPr>
                </pic:pic>
              </a:graphicData>
            </a:graphic>
          </wp:inline>
        </w:drawing>
      </w:r>
    </w:p>
    <w:p w14:paraId="7F627FFF" w14:textId="77777777" w:rsidR="00486DBB" w:rsidRPr="00C77E18" w:rsidRDefault="00486DBB" w:rsidP="00327749">
      <w:pPr>
        <w:rPr>
          <w:lang w:eastAsia="ja-JP"/>
        </w:rPr>
      </w:pPr>
      <w:r w:rsidRPr="00C77E18">
        <w:rPr>
          <w:lang w:eastAsia="ja-JP"/>
        </w:rPr>
        <w:t>A transmitter with a horn antenna on the train transmitted a signal with beam width of 17</w:t>
      </w:r>
      <w:r w:rsidRPr="00C77E18">
        <w:rPr>
          <w:rFonts w:ascii="MS Mincho" w:hAnsi="MS Mincho"/>
          <w:lang w:eastAsia="ja-JP"/>
        </w:rPr>
        <w:t xml:space="preserve"> </w:t>
      </w:r>
      <w:r w:rsidRPr="00C77E18">
        <w:rPr>
          <w:lang w:eastAsia="ja-JP"/>
        </w:rPr>
        <w:t>degrees in vertical polarization and the transmitted signal was received by a Cassegrain antenna at the ground station placed beside the railway line. The train moved at a velocity of 310 km/h on the rail. The height of the receiving antenna was set at 2 m above the ground. Table 1 shows the other measurement conditions</w:t>
      </w:r>
      <w:bookmarkStart w:id="9" w:name="_Ref423024131"/>
      <w:r w:rsidRPr="00C77E18">
        <w:rPr>
          <w:rStyle w:val="FootnoteReference"/>
          <w:lang w:eastAsia="ja-JP"/>
        </w:rPr>
        <w:footnoteReference w:id="1"/>
      </w:r>
      <w:bookmarkEnd w:id="9"/>
      <w:r w:rsidRPr="00C77E18">
        <w:rPr>
          <w:lang w:eastAsia="ja-JP"/>
        </w:rPr>
        <w:t>.</w:t>
      </w:r>
    </w:p>
    <w:p w14:paraId="00D54C48" w14:textId="77777777" w:rsidR="00486DBB" w:rsidRPr="00C77E18" w:rsidRDefault="00486DBB" w:rsidP="00327749">
      <w:pPr>
        <w:pStyle w:val="TableNo"/>
        <w:rPr>
          <w:rStyle w:val="Tablefreq"/>
          <w:b w:val="0"/>
        </w:rPr>
      </w:pPr>
      <w:r w:rsidRPr="00C77E18">
        <w:rPr>
          <w:rStyle w:val="Tablefreq"/>
          <w:b w:val="0"/>
        </w:rPr>
        <w:t>Table 1</w:t>
      </w:r>
    </w:p>
    <w:p w14:paraId="11DC1657" w14:textId="77777777" w:rsidR="00486DBB" w:rsidRPr="00C77E18" w:rsidRDefault="00486DBB" w:rsidP="00327749">
      <w:pPr>
        <w:pStyle w:val="Tabletitle"/>
        <w:rPr>
          <w:lang w:eastAsia="ko-KR"/>
        </w:rPr>
      </w:pPr>
      <w:r w:rsidRPr="00C77E18">
        <w:rPr>
          <w:lang w:eastAsia="ko-KR"/>
        </w:rPr>
        <w:t>Measurement</w:t>
      </w:r>
      <w:r w:rsidRPr="00C77E18">
        <w:rPr>
          <w:lang w:eastAsia="ja-JP"/>
        </w:rPr>
        <w:t xml:space="preserve"> </w:t>
      </w:r>
      <w:r w:rsidRPr="00C77E18">
        <w:rPr>
          <w:lang w:eastAsia="ko-KR"/>
        </w:rPr>
        <w:t>conditions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383"/>
      </w:tblGrid>
      <w:tr w:rsidR="00486DBB" w:rsidRPr="00C77E18" w14:paraId="16E0742C" w14:textId="77777777" w:rsidTr="00327749">
        <w:trPr>
          <w:trHeight w:val="63"/>
          <w:jc w:val="center"/>
        </w:trPr>
        <w:tc>
          <w:tcPr>
            <w:tcW w:w="1999" w:type="dxa"/>
            <w:shd w:val="clear" w:color="auto" w:fill="FFFFFF" w:themeFill="background1"/>
          </w:tcPr>
          <w:p w14:paraId="4351B337" w14:textId="77777777" w:rsidR="00486DBB" w:rsidRPr="00C77E18" w:rsidRDefault="00486DBB" w:rsidP="00327749">
            <w:pPr>
              <w:pStyle w:val="Tablehead0"/>
              <w:rPr>
                <w:lang w:eastAsia="ja-JP"/>
              </w:rPr>
            </w:pPr>
            <w:r w:rsidRPr="00C77E18">
              <w:rPr>
                <w:lang w:eastAsia="ja-JP"/>
              </w:rPr>
              <w:t>Station</w:t>
            </w:r>
          </w:p>
        </w:tc>
        <w:tc>
          <w:tcPr>
            <w:tcW w:w="2976" w:type="dxa"/>
            <w:shd w:val="clear" w:color="auto" w:fill="FFFFFF" w:themeFill="background1"/>
            <w:vAlign w:val="center"/>
          </w:tcPr>
          <w:p w14:paraId="30551F62" w14:textId="77777777" w:rsidR="00486DBB" w:rsidRPr="00C77E18" w:rsidRDefault="00486DBB" w:rsidP="00327749">
            <w:pPr>
              <w:pStyle w:val="Tablehead0"/>
              <w:rPr>
                <w:lang w:eastAsia="ja-JP"/>
              </w:rPr>
            </w:pPr>
            <w:r w:rsidRPr="00C77E18">
              <w:rPr>
                <w:lang w:eastAsia="ja-JP"/>
              </w:rPr>
              <w:t>Parameter</w:t>
            </w:r>
          </w:p>
        </w:tc>
        <w:tc>
          <w:tcPr>
            <w:tcW w:w="1276" w:type="dxa"/>
            <w:shd w:val="clear" w:color="auto" w:fill="FFFFFF" w:themeFill="background1"/>
            <w:vAlign w:val="center"/>
          </w:tcPr>
          <w:p w14:paraId="4CA1BF07" w14:textId="77777777" w:rsidR="00486DBB" w:rsidRPr="00C77E18" w:rsidRDefault="00486DBB" w:rsidP="00327749">
            <w:pPr>
              <w:pStyle w:val="Tablehead0"/>
              <w:rPr>
                <w:lang w:eastAsia="ja-JP"/>
              </w:rPr>
            </w:pPr>
            <w:r w:rsidRPr="00C77E18">
              <w:rPr>
                <w:lang w:eastAsia="ja-JP"/>
              </w:rPr>
              <w:t>Value</w:t>
            </w:r>
          </w:p>
        </w:tc>
        <w:tc>
          <w:tcPr>
            <w:tcW w:w="3383" w:type="dxa"/>
            <w:shd w:val="clear" w:color="auto" w:fill="FFFFFF" w:themeFill="background1"/>
            <w:vAlign w:val="center"/>
          </w:tcPr>
          <w:p w14:paraId="742A53DE" w14:textId="77777777" w:rsidR="00486DBB" w:rsidRPr="00C77E18" w:rsidRDefault="00486DBB" w:rsidP="00327749">
            <w:pPr>
              <w:pStyle w:val="Tablehead0"/>
              <w:rPr>
                <w:lang w:eastAsia="ja-JP"/>
              </w:rPr>
            </w:pPr>
            <w:r w:rsidRPr="00C77E18">
              <w:rPr>
                <w:lang w:eastAsia="ja-JP"/>
              </w:rPr>
              <w:t>Note</w:t>
            </w:r>
          </w:p>
        </w:tc>
      </w:tr>
      <w:tr w:rsidR="00486DBB" w:rsidRPr="00C77E18" w14:paraId="7418972D" w14:textId="77777777" w:rsidTr="00327749">
        <w:trPr>
          <w:trHeight w:val="63"/>
          <w:jc w:val="center"/>
        </w:trPr>
        <w:tc>
          <w:tcPr>
            <w:tcW w:w="1999" w:type="dxa"/>
            <w:vMerge w:val="restart"/>
          </w:tcPr>
          <w:p w14:paraId="3BD56DAA" w14:textId="77777777" w:rsidR="00486DBB" w:rsidRPr="00C77E18" w:rsidRDefault="00486DBB" w:rsidP="00327749">
            <w:pPr>
              <w:pStyle w:val="Tabletext"/>
              <w:jc w:val="center"/>
              <w:rPr>
                <w:lang w:eastAsia="ja-JP"/>
              </w:rPr>
            </w:pPr>
          </w:p>
        </w:tc>
        <w:tc>
          <w:tcPr>
            <w:tcW w:w="2976" w:type="dxa"/>
            <w:shd w:val="clear" w:color="auto" w:fill="auto"/>
            <w:vAlign w:val="center"/>
          </w:tcPr>
          <w:p w14:paraId="05DCD6A6" w14:textId="77777777" w:rsidR="00486DBB" w:rsidRPr="00C77E18" w:rsidRDefault="00486DBB" w:rsidP="00327749">
            <w:pPr>
              <w:pStyle w:val="Tabletext"/>
              <w:jc w:val="center"/>
              <w:rPr>
                <w:lang w:eastAsia="ja-JP"/>
              </w:rPr>
            </w:pPr>
            <w:r w:rsidRPr="00C77E18">
              <w:rPr>
                <w:lang w:eastAsia="ja-JP"/>
              </w:rPr>
              <w:t>Frequency</w:t>
            </w:r>
          </w:p>
        </w:tc>
        <w:tc>
          <w:tcPr>
            <w:tcW w:w="1276" w:type="dxa"/>
            <w:shd w:val="clear" w:color="auto" w:fill="auto"/>
            <w:vAlign w:val="center"/>
          </w:tcPr>
          <w:p w14:paraId="04234126" w14:textId="77777777" w:rsidR="00486DBB" w:rsidRPr="00C77E18" w:rsidRDefault="00486DBB" w:rsidP="00327749">
            <w:pPr>
              <w:pStyle w:val="Tabletext"/>
              <w:jc w:val="center"/>
              <w:rPr>
                <w:lang w:eastAsia="ja-JP"/>
              </w:rPr>
            </w:pPr>
            <w:r w:rsidRPr="00C77E18">
              <w:rPr>
                <w:lang w:eastAsia="ja-JP"/>
              </w:rPr>
              <w:t>50 GHz</w:t>
            </w:r>
          </w:p>
        </w:tc>
        <w:tc>
          <w:tcPr>
            <w:tcW w:w="3383" w:type="dxa"/>
            <w:vAlign w:val="center"/>
          </w:tcPr>
          <w:p w14:paraId="5787140A" w14:textId="77777777" w:rsidR="00486DBB" w:rsidRPr="00C77E18" w:rsidRDefault="00486DBB" w:rsidP="00327749">
            <w:pPr>
              <w:pStyle w:val="Tabletext"/>
              <w:jc w:val="center"/>
              <w:rPr>
                <w:lang w:eastAsia="ja-JP"/>
              </w:rPr>
            </w:pPr>
          </w:p>
        </w:tc>
      </w:tr>
      <w:tr w:rsidR="00486DBB" w:rsidRPr="00C77E18" w14:paraId="6059B02D" w14:textId="77777777" w:rsidTr="00327749">
        <w:trPr>
          <w:trHeight w:val="63"/>
          <w:jc w:val="center"/>
        </w:trPr>
        <w:tc>
          <w:tcPr>
            <w:tcW w:w="1999" w:type="dxa"/>
            <w:vMerge/>
          </w:tcPr>
          <w:p w14:paraId="6E6C877D" w14:textId="77777777" w:rsidR="00486DBB" w:rsidRPr="00C77E18" w:rsidRDefault="00486DBB" w:rsidP="00327749">
            <w:pPr>
              <w:pStyle w:val="Tabletext"/>
              <w:jc w:val="center"/>
              <w:rPr>
                <w:lang w:eastAsia="ja-JP"/>
              </w:rPr>
            </w:pPr>
          </w:p>
        </w:tc>
        <w:tc>
          <w:tcPr>
            <w:tcW w:w="2976" w:type="dxa"/>
            <w:shd w:val="clear" w:color="auto" w:fill="auto"/>
            <w:vAlign w:val="center"/>
          </w:tcPr>
          <w:p w14:paraId="5496C736" w14:textId="77777777" w:rsidR="00486DBB" w:rsidRPr="00C77E18" w:rsidRDefault="00486DBB" w:rsidP="00327749">
            <w:pPr>
              <w:pStyle w:val="Tabletext"/>
              <w:jc w:val="center"/>
              <w:rPr>
                <w:lang w:eastAsia="ja-JP"/>
              </w:rPr>
            </w:pPr>
            <w:r w:rsidRPr="00C77E18">
              <w:rPr>
                <w:lang w:eastAsia="ja-JP"/>
              </w:rPr>
              <w:t>Polarization</w:t>
            </w:r>
          </w:p>
        </w:tc>
        <w:tc>
          <w:tcPr>
            <w:tcW w:w="1276" w:type="dxa"/>
            <w:shd w:val="clear" w:color="auto" w:fill="auto"/>
            <w:vAlign w:val="center"/>
          </w:tcPr>
          <w:p w14:paraId="376545C0" w14:textId="77777777" w:rsidR="00486DBB" w:rsidRPr="00C77E18" w:rsidRDefault="00486DBB" w:rsidP="00327749">
            <w:pPr>
              <w:pStyle w:val="Tabletext"/>
              <w:jc w:val="center"/>
              <w:rPr>
                <w:lang w:eastAsia="ja-JP"/>
              </w:rPr>
            </w:pPr>
            <w:r w:rsidRPr="00C77E18">
              <w:rPr>
                <w:lang w:eastAsia="ja-JP"/>
              </w:rPr>
              <w:t>Vertical</w:t>
            </w:r>
          </w:p>
        </w:tc>
        <w:tc>
          <w:tcPr>
            <w:tcW w:w="3383" w:type="dxa"/>
            <w:vAlign w:val="center"/>
          </w:tcPr>
          <w:p w14:paraId="43319624" w14:textId="77777777" w:rsidR="00486DBB" w:rsidRPr="00C77E18" w:rsidRDefault="00486DBB" w:rsidP="00327749">
            <w:pPr>
              <w:pStyle w:val="Tabletext"/>
              <w:jc w:val="center"/>
              <w:rPr>
                <w:lang w:eastAsia="ja-JP"/>
              </w:rPr>
            </w:pPr>
          </w:p>
        </w:tc>
      </w:tr>
      <w:tr w:rsidR="00486DBB" w:rsidRPr="00C77E18" w14:paraId="2FB12124" w14:textId="77777777" w:rsidTr="00327749">
        <w:trPr>
          <w:trHeight w:val="63"/>
          <w:jc w:val="center"/>
        </w:trPr>
        <w:tc>
          <w:tcPr>
            <w:tcW w:w="1999" w:type="dxa"/>
            <w:vMerge w:val="restart"/>
            <w:vAlign w:val="center"/>
          </w:tcPr>
          <w:p w14:paraId="6BC8AB07" w14:textId="77777777" w:rsidR="00486DBB" w:rsidRPr="00C77E18" w:rsidRDefault="00486DBB" w:rsidP="00327749">
            <w:pPr>
              <w:pStyle w:val="Tabletext"/>
              <w:jc w:val="center"/>
              <w:rPr>
                <w:lang w:eastAsia="ja-JP"/>
              </w:rPr>
            </w:pPr>
            <w:r w:rsidRPr="00C77E18">
              <w:rPr>
                <w:lang w:eastAsia="ja-JP"/>
              </w:rPr>
              <w:t>Train station</w:t>
            </w:r>
          </w:p>
          <w:p w14:paraId="0C560EFA" w14:textId="77777777" w:rsidR="00486DBB" w:rsidRPr="00C77E18" w:rsidRDefault="00486DBB" w:rsidP="00327749">
            <w:pPr>
              <w:pStyle w:val="Tabletext"/>
              <w:jc w:val="center"/>
              <w:rPr>
                <w:lang w:eastAsia="ja-JP"/>
              </w:rPr>
            </w:pPr>
            <w:r w:rsidRPr="00C77E18">
              <w:rPr>
                <w:lang w:eastAsia="ja-JP"/>
              </w:rPr>
              <w:t>(transmitting side)</w:t>
            </w:r>
          </w:p>
        </w:tc>
        <w:tc>
          <w:tcPr>
            <w:tcW w:w="2976" w:type="dxa"/>
            <w:shd w:val="clear" w:color="auto" w:fill="auto"/>
            <w:vAlign w:val="center"/>
          </w:tcPr>
          <w:p w14:paraId="5C8941CB" w14:textId="77777777" w:rsidR="00486DBB" w:rsidRPr="00C77E18" w:rsidRDefault="00486DBB" w:rsidP="00327749">
            <w:pPr>
              <w:pStyle w:val="Tabletext"/>
              <w:jc w:val="center"/>
              <w:rPr>
                <w:lang w:eastAsia="ja-JP"/>
              </w:rPr>
            </w:pPr>
            <w:r w:rsidRPr="00C77E18">
              <w:rPr>
                <w:lang w:eastAsia="ja-JP"/>
              </w:rPr>
              <w:t>On-board transmitter power</w:t>
            </w:r>
          </w:p>
        </w:tc>
        <w:tc>
          <w:tcPr>
            <w:tcW w:w="1276" w:type="dxa"/>
            <w:shd w:val="clear" w:color="auto" w:fill="auto"/>
            <w:vAlign w:val="center"/>
          </w:tcPr>
          <w:p w14:paraId="18ADF2B3" w14:textId="77777777" w:rsidR="00486DBB" w:rsidRPr="00C77E18" w:rsidRDefault="00486DBB" w:rsidP="00327749">
            <w:pPr>
              <w:pStyle w:val="Tabletext"/>
              <w:jc w:val="center"/>
              <w:rPr>
                <w:lang w:eastAsia="ja-JP"/>
              </w:rPr>
            </w:pPr>
            <w:r w:rsidRPr="00C77E18">
              <w:rPr>
                <w:lang w:eastAsia="ja-JP"/>
              </w:rPr>
              <w:t>12 dBm</w:t>
            </w:r>
          </w:p>
        </w:tc>
        <w:tc>
          <w:tcPr>
            <w:tcW w:w="3383" w:type="dxa"/>
            <w:vAlign w:val="center"/>
          </w:tcPr>
          <w:p w14:paraId="64446A5B" w14:textId="77777777" w:rsidR="00486DBB" w:rsidRPr="00C77E18" w:rsidRDefault="00486DBB" w:rsidP="00327749">
            <w:pPr>
              <w:pStyle w:val="Tabletext"/>
              <w:jc w:val="center"/>
              <w:rPr>
                <w:lang w:eastAsia="ja-JP"/>
              </w:rPr>
            </w:pPr>
            <w:r w:rsidRPr="00C77E18">
              <w:rPr>
                <w:lang w:eastAsia="ja-JP"/>
              </w:rPr>
              <w:t>15 mW</w:t>
            </w:r>
          </w:p>
        </w:tc>
      </w:tr>
      <w:tr w:rsidR="00486DBB" w:rsidRPr="00C77E18" w14:paraId="644D280C" w14:textId="77777777" w:rsidTr="00327749">
        <w:trPr>
          <w:trHeight w:val="485"/>
          <w:jc w:val="center"/>
        </w:trPr>
        <w:tc>
          <w:tcPr>
            <w:tcW w:w="1999" w:type="dxa"/>
            <w:vMerge/>
          </w:tcPr>
          <w:p w14:paraId="39513420" w14:textId="77777777" w:rsidR="00486DBB" w:rsidRPr="00C77E18" w:rsidRDefault="00486DBB" w:rsidP="00327749">
            <w:pPr>
              <w:pStyle w:val="Tabletext"/>
              <w:jc w:val="center"/>
              <w:rPr>
                <w:lang w:eastAsia="ja-JP"/>
              </w:rPr>
            </w:pPr>
          </w:p>
        </w:tc>
        <w:tc>
          <w:tcPr>
            <w:tcW w:w="2976" w:type="dxa"/>
            <w:vMerge w:val="restart"/>
            <w:shd w:val="clear" w:color="auto" w:fill="auto"/>
            <w:vAlign w:val="center"/>
          </w:tcPr>
          <w:p w14:paraId="7B49857D" w14:textId="77777777" w:rsidR="00486DBB" w:rsidRPr="00C77E18" w:rsidRDefault="00486DBB" w:rsidP="00327749">
            <w:pPr>
              <w:pStyle w:val="Tabletext"/>
              <w:jc w:val="center"/>
              <w:rPr>
                <w:lang w:eastAsia="ja-JP"/>
              </w:rPr>
            </w:pPr>
            <w:r w:rsidRPr="00C77E18">
              <w:rPr>
                <w:lang w:eastAsia="ja-JP"/>
              </w:rPr>
              <w:t>Antenna gain</w:t>
            </w:r>
          </w:p>
        </w:tc>
        <w:tc>
          <w:tcPr>
            <w:tcW w:w="1276" w:type="dxa"/>
            <w:shd w:val="clear" w:color="auto" w:fill="auto"/>
            <w:vAlign w:val="center"/>
          </w:tcPr>
          <w:p w14:paraId="4E9312C2" w14:textId="77777777" w:rsidR="00486DBB" w:rsidRPr="00C77E18" w:rsidRDefault="00486DBB" w:rsidP="00327749">
            <w:pPr>
              <w:pStyle w:val="Tabletext"/>
              <w:jc w:val="center"/>
              <w:rPr>
                <w:lang w:eastAsia="ja-JP"/>
              </w:rPr>
            </w:pPr>
            <w:r w:rsidRPr="00C77E18">
              <w:rPr>
                <w:lang w:eastAsia="ja-JP"/>
              </w:rPr>
              <w:t>40 dBi</w:t>
            </w:r>
          </w:p>
        </w:tc>
        <w:tc>
          <w:tcPr>
            <w:tcW w:w="3383" w:type="dxa"/>
            <w:shd w:val="clear" w:color="auto" w:fill="auto"/>
            <w:vAlign w:val="center"/>
          </w:tcPr>
          <w:p w14:paraId="7B436A2D" w14:textId="77777777" w:rsidR="00486DBB" w:rsidRPr="00C77E18" w:rsidRDefault="00486DBB" w:rsidP="00327749">
            <w:pPr>
              <w:pStyle w:val="Tabletext"/>
              <w:jc w:val="center"/>
              <w:rPr>
                <w:lang w:eastAsia="ja-JP"/>
              </w:rPr>
            </w:pPr>
            <w:r w:rsidRPr="00C77E18">
              <w:rPr>
                <w:lang w:eastAsia="ja-JP"/>
              </w:rPr>
              <w:t xml:space="preserve">30 cm diameter Cassegrain, </w:t>
            </w:r>
            <w:r w:rsidRPr="00C77E18">
              <w:rPr>
                <w:lang w:eastAsia="ja-JP"/>
              </w:rPr>
              <w:br/>
              <w:t>1.5 degrees beam width</w:t>
            </w:r>
          </w:p>
        </w:tc>
      </w:tr>
      <w:tr w:rsidR="00486DBB" w:rsidRPr="00C77E18" w14:paraId="030BA0EB" w14:textId="77777777" w:rsidTr="00327749">
        <w:trPr>
          <w:trHeight w:val="593"/>
          <w:jc w:val="center"/>
        </w:trPr>
        <w:tc>
          <w:tcPr>
            <w:tcW w:w="1999" w:type="dxa"/>
            <w:vMerge/>
          </w:tcPr>
          <w:p w14:paraId="7F063D2E" w14:textId="77777777" w:rsidR="00486DBB" w:rsidRPr="00C77E18" w:rsidRDefault="00486DBB" w:rsidP="00327749">
            <w:pPr>
              <w:pStyle w:val="Tabletext"/>
              <w:jc w:val="center"/>
              <w:rPr>
                <w:lang w:eastAsia="ja-JP"/>
              </w:rPr>
            </w:pPr>
          </w:p>
        </w:tc>
        <w:tc>
          <w:tcPr>
            <w:tcW w:w="2976" w:type="dxa"/>
            <w:vMerge/>
            <w:shd w:val="clear" w:color="auto" w:fill="auto"/>
            <w:vAlign w:val="center"/>
          </w:tcPr>
          <w:p w14:paraId="2D661256" w14:textId="77777777" w:rsidR="00486DBB" w:rsidRPr="00C77E18" w:rsidRDefault="00486DBB" w:rsidP="00327749">
            <w:pPr>
              <w:pStyle w:val="Tabletext"/>
              <w:jc w:val="center"/>
              <w:rPr>
                <w:lang w:eastAsia="ja-JP"/>
              </w:rPr>
            </w:pPr>
          </w:p>
        </w:tc>
        <w:tc>
          <w:tcPr>
            <w:tcW w:w="1276" w:type="dxa"/>
            <w:shd w:val="clear" w:color="auto" w:fill="auto"/>
            <w:vAlign w:val="center"/>
          </w:tcPr>
          <w:p w14:paraId="3FDA3433" w14:textId="77777777" w:rsidR="00486DBB" w:rsidRPr="00C77E18" w:rsidRDefault="00486DBB" w:rsidP="00327749">
            <w:pPr>
              <w:pStyle w:val="Tabletext"/>
              <w:jc w:val="center"/>
              <w:rPr>
                <w:lang w:eastAsia="ja-JP"/>
              </w:rPr>
            </w:pPr>
            <w:r w:rsidRPr="00C77E18">
              <w:rPr>
                <w:lang w:eastAsia="ja-JP"/>
              </w:rPr>
              <w:t>20 dBi</w:t>
            </w:r>
          </w:p>
        </w:tc>
        <w:tc>
          <w:tcPr>
            <w:tcW w:w="3383" w:type="dxa"/>
            <w:shd w:val="clear" w:color="auto" w:fill="auto"/>
            <w:vAlign w:val="center"/>
          </w:tcPr>
          <w:p w14:paraId="311162E4" w14:textId="77777777" w:rsidR="00486DBB" w:rsidRPr="00C77E18" w:rsidRDefault="00486DBB" w:rsidP="00327749">
            <w:pPr>
              <w:pStyle w:val="Tabletext"/>
              <w:jc w:val="center"/>
              <w:rPr>
                <w:lang w:eastAsia="ja-JP"/>
              </w:rPr>
            </w:pPr>
            <w:r w:rsidRPr="00C77E18">
              <w:rPr>
                <w:lang w:eastAsia="ja-JP"/>
              </w:rPr>
              <w:t xml:space="preserve">2.5 cm diameter conical horn, </w:t>
            </w:r>
            <w:r w:rsidRPr="00C77E18">
              <w:rPr>
                <w:lang w:eastAsia="ja-JP"/>
              </w:rPr>
              <w:br/>
              <w:t>17 degrees beam width</w:t>
            </w:r>
          </w:p>
        </w:tc>
      </w:tr>
      <w:tr w:rsidR="00486DBB" w:rsidRPr="00C77E18" w14:paraId="354D20D0" w14:textId="77777777" w:rsidTr="00327749">
        <w:trPr>
          <w:trHeight w:val="593"/>
          <w:jc w:val="center"/>
        </w:trPr>
        <w:tc>
          <w:tcPr>
            <w:tcW w:w="1999" w:type="dxa"/>
            <w:vMerge/>
          </w:tcPr>
          <w:p w14:paraId="702913E9" w14:textId="77777777" w:rsidR="00486DBB" w:rsidRPr="00C77E18" w:rsidRDefault="00486DBB" w:rsidP="00327749">
            <w:pPr>
              <w:pStyle w:val="Tabletext"/>
              <w:jc w:val="center"/>
              <w:rPr>
                <w:lang w:eastAsia="ja-JP"/>
              </w:rPr>
            </w:pPr>
          </w:p>
        </w:tc>
        <w:tc>
          <w:tcPr>
            <w:tcW w:w="2976" w:type="dxa"/>
            <w:shd w:val="clear" w:color="auto" w:fill="auto"/>
            <w:vAlign w:val="center"/>
          </w:tcPr>
          <w:p w14:paraId="72EDC8DB" w14:textId="77777777" w:rsidR="00486DBB" w:rsidRPr="00C77E18" w:rsidRDefault="00486DBB" w:rsidP="00327749">
            <w:pPr>
              <w:pStyle w:val="Tabletext"/>
              <w:jc w:val="center"/>
              <w:rPr>
                <w:lang w:eastAsia="ja-JP"/>
              </w:rPr>
            </w:pPr>
            <w:r w:rsidRPr="00C77E18">
              <w:rPr>
                <w:lang w:eastAsia="ja-JP"/>
              </w:rPr>
              <w:t>Velocity</w:t>
            </w:r>
          </w:p>
        </w:tc>
        <w:tc>
          <w:tcPr>
            <w:tcW w:w="1276" w:type="dxa"/>
            <w:shd w:val="clear" w:color="auto" w:fill="auto"/>
            <w:vAlign w:val="center"/>
          </w:tcPr>
          <w:p w14:paraId="273F6A07" w14:textId="77777777" w:rsidR="00486DBB" w:rsidRPr="00C77E18" w:rsidRDefault="00486DBB" w:rsidP="00327749">
            <w:pPr>
              <w:pStyle w:val="Tabletext"/>
              <w:jc w:val="center"/>
              <w:rPr>
                <w:lang w:eastAsia="ja-JP"/>
              </w:rPr>
            </w:pPr>
            <w:r w:rsidRPr="00C77E18">
              <w:rPr>
                <w:lang w:eastAsia="ja-JP"/>
              </w:rPr>
              <w:t>310 km/h</w:t>
            </w:r>
          </w:p>
        </w:tc>
        <w:tc>
          <w:tcPr>
            <w:tcW w:w="3383" w:type="dxa"/>
            <w:shd w:val="clear" w:color="auto" w:fill="auto"/>
            <w:vAlign w:val="center"/>
          </w:tcPr>
          <w:p w14:paraId="46D35ABF" w14:textId="77777777" w:rsidR="00486DBB" w:rsidRPr="00C77E18" w:rsidRDefault="00486DBB" w:rsidP="00327749">
            <w:pPr>
              <w:pStyle w:val="Tabletext"/>
              <w:jc w:val="center"/>
              <w:rPr>
                <w:lang w:eastAsia="ja-JP"/>
              </w:rPr>
            </w:pPr>
          </w:p>
        </w:tc>
      </w:tr>
      <w:tr w:rsidR="00486DBB" w:rsidRPr="00C77E18" w14:paraId="72F1ABD8" w14:textId="77777777" w:rsidTr="00327749">
        <w:trPr>
          <w:trHeight w:val="91"/>
          <w:jc w:val="center"/>
        </w:trPr>
        <w:tc>
          <w:tcPr>
            <w:tcW w:w="1999" w:type="dxa"/>
            <w:vMerge w:val="restart"/>
            <w:vAlign w:val="center"/>
          </w:tcPr>
          <w:p w14:paraId="6AF093B7" w14:textId="77777777" w:rsidR="00486DBB" w:rsidRPr="00C77E18" w:rsidRDefault="00486DBB" w:rsidP="00327749">
            <w:pPr>
              <w:pStyle w:val="Tabletext"/>
              <w:jc w:val="center"/>
              <w:rPr>
                <w:lang w:eastAsia="ja-JP"/>
              </w:rPr>
            </w:pPr>
            <w:r w:rsidRPr="00C77E18">
              <w:rPr>
                <w:lang w:eastAsia="ja-JP"/>
              </w:rPr>
              <w:t>Ground station</w:t>
            </w:r>
          </w:p>
          <w:p w14:paraId="2A5FD09D" w14:textId="77777777" w:rsidR="00486DBB" w:rsidRPr="00C77E18" w:rsidRDefault="00486DBB" w:rsidP="00327749">
            <w:pPr>
              <w:pStyle w:val="Tabletext"/>
              <w:jc w:val="center"/>
              <w:rPr>
                <w:lang w:eastAsia="ja-JP"/>
              </w:rPr>
            </w:pPr>
            <w:r w:rsidRPr="00C77E18">
              <w:rPr>
                <w:lang w:eastAsia="ja-JP"/>
              </w:rPr>
              <w:t>(receiving side)</w:t>
            </w:r>
          </w:p>
        </w:tc>
        <w:tc>
          <w:tcPr>
            <w:tcW w:w="2976" w:type="dxa"/>
            <w:shd w:val="clear" w:color="auto" w:fill="auto"/>
            <w:vAlign w:val="center"/>
          </w:tcPr>
          <w:p w14:paraId="38D2D7B3" w14:textId="77777777" w:rsidR="00486DBB" w:rsidRPr="00C77E18" w:rsidRDefault="00486DBB" w:rsidP="00327749">
            <w:pPr>
              <w:pStyle w:val="Tabletext"/>
              <w:jc w:val="center"/>
              <w:rPr>
                <w:lang w:eastAsia="ja-JP"/>
              </w:rPr>
            </w:pPr>
            <w:r w:rsidRPr="00C77E18">
              <w:rPr>
                <w:lang w:eastAsia="ja-JP"/>
              </w:rPr>
              <w:t>Threshold input level</w:t>
            </w:r>
          </w:p>
        </w:tc>
        <w:tc>
          <w:tcPr>
            <w:tcW w:w="1276" w:type="dxa"/>
            <w:shd w:val="clear" w:color="auto" w:fill="auto"/>
            <w:vAlign w:val="center"/>
          </w:tcPr>
          <w:p w14:paraId="0BA9BE81" w14:textId="77777777" w:rsidR="00486DBB" w:rsidRPr="00C77E18" w:rsidRDefault="00486DBB" w:rsidP="00327749">
            <w:pPr>
              <w:pStyle w:val="Tabletext"/>
              <w:jc w:val="center"/>
              <w:rPr>
                <w:lang w:eastAsia="ja-JP"/>
              </w:rPr>
            </w:pPr>
            <w:r w:rsidRPr="00C77E18">
              <w:rPr>
                <w:lang w:eastAsia="ja-JP"/>
              </w:rPr>
              <w:t>-70 dBm</w:t>
            </w:r>
          </w:p>
        </w:tc>
        <w:tc>
          <w:tcPr>
            <w:tcW w:w="3383" w:type="dxa"/>
            <w:vAlign w:val="center"/>
          </w:tcPr>
          <w:p w14:paraId="09FE117D" w14:textId="77777777" w:rsidR="00486DBB" w:rsidRPr="00C77E18" w:rsidRDefault="00486DBB" w:rsidP="00327749">
            <w:pPr>
              <w:pStyle w:val="Tabletext"/>
              <w:jc w:val="center"/>
              <w:rPr>
                <w:vertAlign w:val="superscript"/>
                <w:lang w:eastAsia="ja-JP"/>
              </w:rPr>
            </w:pPr>
            <w:r w:rsidRPr="00C77E18">
              <w:rPr>
                <w:lang w:eastAsia="ja-JP"/>
              </w:rPr>
              <w:t>BER = 10</w:t>
            </w:r>
            <w:r w:rsidRPr="00C77E18">
              <w:rPr>
                <w:vertAlign w:val="superscript"/>
                <w:lang w:eastAsia="ja-JP"/>
              </w:rPr>
              <w:t xml:space="preserve">-7 </w:t>
            </w:r>
            <w:r w:rsidRPr="00C77E18">
              <w:rPr>
                <w:lang w:eastAsia="ja-JP"/>
              </w:rPr>
              <w:t>[2 Mbit/s,]</w:t>
            </w:r>
          </w:p>
        </w:tc>
      </w:tr>
      <w:tr w:rsidR="00486DBB" w:rsidRPr="00C77E18" w14:paraId="0D35B52D" w14:textId="77777777" w:rsidTr="00327749">
        <w:trPr>
          <w:trHeight w:val="365"/>
          <w:jc w:val="center"/>
        </w:trPr>
        <w:tc>
          <w:tcPr>
            <w:tcW w:w="1999" w:type="dxa"/>
            <w:vMerge/>
          </w:tcPr>
          <w:p w14:paraId="3C5A6997" w14:textId="77777777" w:rsidR="00486DBB" w:rsidRPr="00C77E18" w:rsidRDefault="00486DBB" w:rsidP="00327749">
            <w:pPr>
              <w:pStyle w:val="Tabletext"/>
              <w:jc w:val="center"/>
              <w:rPr>
                <w:lang w:eastAsia="ja-JP"/>
              </w:rPr>
            </w:pPr>
          </w:p>
        </w:tc>
        <w:tc>
          <w:tcPr>
            <w:tcW w:w="2976" w:type="dxa"/>
            <w:shd w:val="clear" w:color="auto" w:fill="auto"/>
            <w:vAlign w:val="center"/>
          </w:tcPr>
          <w:p w14:paraId="7391A3E3" w14:textId="77777777" w:rsidR="00486DBB" w:rsidRPr="00C77E18" w:rsidRDefault="00486DBB" w:rsidP="00327749">
            <w:pPr>
              <w:pStyle w:val="Tabletext"/>
              <w:jc w:val="center"/>
              <w:rPr>
                <w:lang w:eastAsia="ja-JP"/>
              </w:rPr>
            </w:pPr>
            <w:r w:rsidRPr="00C77E18">
              <w:rPr>
                <w:lang w:eastAsia="ja-JP"/>
              </w:rPr>
              <w:t>Antenna gain</w:t>
            </w:r>
          </w:p>
        </w:tc>
        <w:tc>
          <w:tcPr>
            <w:tcW w:w="1276" w:type="dxa"/>
            <w:shd w:val="clear" w:color="auto" w:fill="auto"/>
            <w:vAlign w:val="center"/>
          </w:tcPr>
          <w:p w14:paraId="35493A18" w14:textId="77777777" w:rsidR="00486DBB" w:rsidRPr="00C77E18" w:rsidRDefault="00486DBB" w:rsidP="00327749">
            <w:pPr>
              <w:pStyle w:val="Tabletext"/>
              <w:jc w:val="center"/>
              <w:rPr>
                <w:lang w:eastAsia="ja-JP"/>
              </w:rPr>
            </w:pPr>
            <w:r w:rsidRPr="00C77E18">
              <w:rPr>
                <w:lang w:eastAsia="ja-JP"/>
              </w:rPr>
              <w:t>40 dBi</w:t>
            </w:r>
          </w:p>
        </w:tc>
        <w:tc>
          <w:tcPr>
            <w:tcW w:w="3383" w:type="dxa"/>
            <w:vAlign w:val="center"/>
          </w:tcPr>
          <w:p w14:paraId="554683A8" w14:textId="77777777" w:rsidR="00486DBB" w:rsidRPr="00C77E18" w:rsidRDefault="00486DBB" w:rsidP="00327749">
            <w:pPr>
              <w:pStyle w:val="Tabletext"/>
              <w:jc w:val="center"/>
              <w:rPr>
                <w:lang w:eastAsia="ja-JP"/>
              </w:rPr>
            </w:pPr>
            <w:r w:rsidRPr="00C77E18">
              <w:rPr>
                <w:lang w:eastAsia="ja-JP"/>
              </w:rPr>
              <w:t xml:space="preserve">30 cm diameter Cassegrain, </w:t>
            </w:r>
            <w:r w:rsidRPr="00C77E18">
              <w:rPr>
                <w:lang w:eastAsia="ja-JP"/>
              </w:rPr>
              <w:br/>
              <w:t>1.5degrees beam width</w:t>
            </w:r>
          </w:p>
        </w:tc>
      </w:tr>
    </w:tbl>
    <w:p w14:paraId="60743D76" w14:textId="77777777" w:rsidR="00486DBB" w:rsidRPr="00C77E18" w:rsidRDefault="00486DBB" w:rsidP="00327749">
      <w:pPr>
        <w:pStyle w:val="Heading3"/>
        <w:rPr>
          <w:lang w:eastAsia="ja-JP"/>
        </w:rPr>
      </w:pPr>
      <w:r w:rsidRPr="00C77E18">
        <w:lastRenderedPageBreak/>
        <w:t>2.1.2</w:t>
      </w:r>
      <w:r w:rsidRPr="00C77E18">
        <w:tab/>
        <w:t>Measurement results</w:t>
      </w:r>
    </w:p>
    <w:p w14:paraId="6666C7F5" w14:textId="77777777" w:rsidR="00486DBB" w:rsidRPr="00C77E18" w:rsidRDefault="00C65A13" w:rsidP="00327749">
      <w:pPr>
        <w:rPr>
          <w:lang w:eastAsia="ja-JP"/>
        </w:rPr>
      </w:pPr>
      <w:r>
        <w:rPr>
          <w:lang w:eastAsia="ja-JP"/>
        </w:rPr>
        <w:t>Figure</w:t>
      </w:r>
      <w:r w:rsidR="00486DBB" w:rsidRPr="00C77E18">
        <w:rPr>
          <w:lang w:eastAsia="ja-JP"/>
        </w:rPr>
        <w:t xml:space="preserve"> 3(a) shows the results of the obtained propagation behaviour in this measurement, and </w:t>
      </w:r>
      <w:r>
        <w:rPr>
          <w:lang w:eastAsia="ja-JP"/>
        </w:rPr>
        <w:t>Figure</w:t>
      </w:r>
      <w:r w:rsidR="00486DBB" w:rsidRPr="00C77E18">
        <w:rPr>
          <w:lang w:eastAsia="ja-JP"/>
        </w:rPr>
        <w:t xml:space="preserve"> 3(b) shows the result of theoretical calculations using a 2-wave interference model under the same conditions as this measurements.</w:t>
      </w:r>
    </w:p>
    <w:p w14:paraId="1011F805" w14:textId="77777777" w:rsidR="00486DBB" w:rsidRPr="00C77E18" w:rsidRDefault="00486DBB" w:rsidP="00327749">
      <w:pPr>
        <w:pStyle w:val="FigureNo"/>
      </w:pPr>
      <w:r w:rsidRPr="00C77E18">
        <w:t>FigUre 3</w:t>
      </w:r>
    </w:p>
    <w:p w14:paraId="1C648E84" w14:textId="77777777" w:rsidR="00486DBB" w:rsidRPr="00C77E18" w:rsidRDefault="00486DBB" w:rsidP="00B079D5">
      <w:pPr>
        <w:pStyle w:val="Figuretitle"/>
      </w:pPr>
      <w:r w:rsidRPr="00C77E18">
        <w:t xml:space="preserve">Propagation behaviour in line-of-sight link </w:t>
      </w:r>
      <w:r w:rsidR="00B079D5">
        <w:br/>
      </w:r>
      <w:r w:rsidRPr="00C77E18">
        <w:t>(a) measurement results, (b) calculated result using 2-wave interference model</w:t>
      </w:r>
    </w:p>
    <w:p w14:paraId="58BC285B" w14:textId="77777777" w:rsidR="00486DBB" w:rsidRPr="00C77E18" w:rsidRDefault="00486DBB" w:rsidP="00327749">
      <w:pPr>
        <w:pStyle w:val="Figure"/>
        <w:rPr>
          <w:lang w:eastAsia="ja-JP"/>
        </w:rPr>
      </w:pPr>
      <w:r w:rsidRPr="00C77E18">
        <w:rPr>
          <w:noProof/>
          <w:lang w:eastAsia="zh-CN"/>
        </w:rPr>
        <w:drawing>
          <wp:inline distT="0" distB="0" distL="0" distR="0" wp14:anchorId="73C779DB" wp14:editId="469AB96C">
            <wp:extent cx="5720715" cy="245808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0715" cy="2458085"/>
                    </a:xfrm>
                    <a:prstGeom prst="rect">
                      <a:avLst/>
                    </a:prstGeom>
                    <a:noFill/>
                    <a:ln>
                      <a:noFill/>
                    </a:ln>
                  </pic:spPr>
                </pic:pic>
              </a:graphicData>
            </a:graphic>
          </wp:inline>
        </w:drawing>
      </w:r>
    </w:p>
    <w:p w14:paraId="4565130F" w14:textId="77777777" w:rsidR="00486DBB" w:rsidRPr="00C77E18" w:rsidRDefault="00486DBB" w:rsidP="00327749">
      <w:pPr>
        <w:rPr>
          <w:lang w:eastAsia="ja-JP"/>
        </w:rPr>
      </w:pPr>
      <w:r w:rsidRPr="00C77E18">
        <w:rPr>
          <w:lang w:eastAsia="ja-JP"/>
        </w:rPr>
        <w:t>Comparison of Figs. 3(a) and (b) show that the results of the reception level obtained in this measurements give close agreement with the calculated regular fading pattern. A deep drop in the receiving level described by “</w:t>
      </w:r>
      <w:r w:rsidRPr="00C77E18">
        <w:rPr>
          <w:lang w:eastAsia="ja-JP"/>
        </w:rPr>
        <w:sym w:font="Symbol" w:char="F0AF"/>
      </w:r>
      <w:r w:rsidRPr="00C77E18">
        <w:rPr>
          <w:lang w:eastAsia="ja-JP"/>
        </w:rPr>
        <w:t xml:space="preserve">” in </w:t>
      </w:r>
      <w:r w:rsidR="00C65A13">
        <w:rPr>
          <w:lang w:eastAsia="ja-JP"/>
        </w:rPr>
        <w:t>Figure</w:t>
      </w:r>
      <w:r w:rsidRPr="00C77E18">
        <w:rPr>
          <w:lang w:eastAsia="ja-JP"/>
        </w:rPr>
        <w:t xml:space="preserve"> 3(a) is thought to be the effect of the null pattern of the antenna mounted on the train due to the meandering path of the railway track. </w:t>
      </w:r>
      <w:r w:rsidR="00C65A13">
        <w:rPr>
          <w:lang w:eastAsia="ja-JP"/>
        </w:rPr>
        <w:t>Figure</w:t>
      </w:r>
      <w:r w:rsidRPr="00C77E18">
        <w:rPr>
          <w:lang w:eastAsia="ja-JP"/>
        </w:rPr>
        <w:t xml:space="preserve"> 4 shows relationship between fade duration and burst error. The trend of relationship between fade duration and burst error is almost same whether the train speed is high or not</w:t>
      </w:r>
      <w:r w:rsidRPr="00C77E18">
        <w:rPr>
          <w:vertAlign w:val="superscript"/>
          <w:lang w:eastAsia="ja-JP"/>
        </w:rPr>
        <w:fldChar w:fldCharType="begin"/>
      </w:r>
      <w:r w:rsidRPr="00C77E18">
        <w:rPr>
          <w:vertAlign w:val="superscript"/>
          <w:lang w:eastAsia="ja-JP"/>
        </w:rPr>
        <w:instrText xml:space="preserve"> NOTEREF _Ref423024131 \h  \* MERGEFORMAT </w:instrText>
      </w:r>
      <w:r w:rsidRPr="00C77E18">
        <w:rPr>
          <w:vertAlign w:val="superscript"/>
          <w:lang w:eastAsia="ja-JP"/>
        </w:rPr>
      </w:r>
      <w:r w:rsidRPr="00C77E18">
        <w:rPr>
          <w:vertAlign w:val="superscript"/>
          <w:lang w:eastAsia="ja-JP"/>
        </w:rPr>
        <w:fldChar w:fldCharType="separate"/>
      </w:r>
      <w:r w:rsidRPr="00C77E18">
        <w:rPr>
          <w:vertAlign w:val="superscript"/>
          <w:lang w:eastAsia="ja-JP"/>
        </w:rPr>
        <w:t>1</w:t>
      </w:r>
      <w:r w:rsidRPr="00C77E18">
        <w:rPr>
          <w:vertAlign w:val="superscript"/>
          <w:lang w:eastAsia="ja-JP"/>
        </w:rPr>
        <w:fldChar w:fldCharType="end"/>
      </w:r>
      <w:r w:rsidRPr="00C77E18">
        <w:rPr>
          <w:lang w:eastAsia="ja-JP"/>
        </w:rPr>
        <w:t>.</w:t>
      </w:r>
    </w:p>
    <w:p w14:paraId="519904C8" w14:textId="77777777" w:rsidR="00486DBB" w:rsidRPr="00C77E18" w:rsidRDefault="00486DBB" w:rsidP="00327749">
      <w:pPr>
        <w:pStyle w:val="FigureNo"/>
      </w:pPr>
      <w:r w:rsidRPr="00C77E18">
        <w:t>FigUre 4</w:t>
      </w:r>
    </w:p>
    <w:p w14:paraId="765960CB" w14:textId="77777777" w:rsidR="00486DBB" w:rsidRPr="00C77E18" w:rsidRDefault="00486DBB" w:rsidP="00327749">
      <w:pPr>
        <w:pStyle w:val="Figuretitle"/>
      </w:pPr>
      <w:r w:rsidRPr="00C77E18">
        <w:t>Relationship between fade duration and burst error</w:t>
      </w:r>
    </w:p>
    <w:p w14:paraId="5DE33A6A" w14:textId="77777777" w:rsidR="00486DBB" w:rsidRPr="00C77E18" w:rsidRDefault="00486DBB" w:rsidP="00327749">
      <w:pPr>
        <w:pStyle w:val="Figure"/>
        <w:rPr>
          <w:lang w:eastAsia="ja-JP"/>
        </w:rPr>
      </w:pPr>
      <w:r w:rsidRPr="00C77E18">
        <w:rPr>
          <w:noProof/>
          <w:lang w:eastAsia="zh-CN"/>
        </w:rPr>
        <w:drawing>
          <wp:inline distT="0" distB="0" distL="0" distR="0" wp14:anchorId="38C84F9B" wp14:editId="77A2D24F">
            <wp:extent cx="3676200" cy="2186799"/>
            <wp:effectExtent l="0" t="0" r="635"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94"/>
                    <a:stretch/>
                  </pic:blipFill>
                  <pic:spPr bwMode="auto">
                    <a:xfrm>
                      <a:off x="0" y="0"/>
                      <a:ext cx="3681629" cy="2190028"/>
                    </a:xfrm>
                    <a:prstGeom prst="rect">
                      <a:avLst/>
                    </a:prstGeom>
                    <a:noFill/>
                    <a:ln>
                      <a:noFill/>
                    </a:ln>
                    <a:extLst>
                      <a:ext uri="{53640926-AAD7-44D8-BBD7-CCE9431645EC}">
                        <a14:shadowObscured xmlns:a14="http://schemas.microsoft.com/office/drawing/2010/main"/>
                      </a:ext>
                    </a:extLst>
                  </pic:spPr>
                </pic:pic>
              </a:graphicData>
            </a:graphic>
          </wp:inline>
        </w:drawing>
      </w:r>
    </w:p>
    <w:p w14:paraId="7144D949" w14:textId="77777777" w:rsidR="00486DBB" w:rsidRPr="00C77E18" w:rsidRDefault="00486DBB" w:rsidP="00327749">
      <w:pPr>
        <w:pStyle w:val="Heading2"/>
      </w:pPr>
      <w:r w:rsidRPr="00C77E18">
        <w:rPr>
          <w:lang w:eastAsia="ja-JP"/>
        </w:rPr>
        <w:lastRenderedPageBreak/>
        <w:t>2.2</w:t>
      </w:r>
      <w:r w:rsidRPr="00C77E18">
        <w:rPr>
          <w:lang w:eastAsia="ja-JP"/>
        </w:rPr>
        <w:tab/>
        <w:t xml:space="preserve">Measurements of </w:t>
      </w:r>
      <w:r w:rsidRPr="00C77E18">
        <w:t>millimetre wave propagation on an non line-of-sight link</w:t>
      </w:r>
    </w:p>
    <w:p w14:paraId="7950AB1E" w14:textId="77777777" w:rsidR="00486DBB" w:rsidRPr="00C77E18" w:rsidRDefault="00486DBB" w:rsidP="00327749">
      <w:pPr>
        <w:pStyle w:val="Heading3"/>
      </w:pPr>
      <w:r w:rsidRPr="00C77E18">
        <w:t>2.2.1</w:t>
      </w:r>
      <w:r w:rsidRPr="00C77E18">
        <w:tab/>
        <w:t>Descriptions of measurement conditions</w:t>
      </w:r>
    </w:p>
    <w:p w14:paraId="26C1A9CB" w14:textId="77777777" w:rsidR="00486DBB" w:rsidRPr="00C77E18" w:rsidRDefault="00486DBB" w:rsidP="00B079D5">
      <w:pPr>
        <w:rPr>
          <w:lang w:eastAsia="ja-JP"/>
        </w:rPr>
      </w:pPr>
      <w:r w:rsidRPr="00C77E18">
        <w:rPr>
          <w:lang w:eastAsia="ja-JP"/>
        </w:rPr>
        <w:t>Propagation over curved sections or in situations when there is an obstruction (like mountain, etc.) between the transmitter and receiver, are typical cases of non line-of-sight (NLoS) links. A</w:t>
      </w:r>
      <w:r w:rsidR="00B079D5">
        <w:rPr>
          <w:lang w:eastAsia="ja-JP"/>
        </w:rPr>
        <w:t> </w:t>
      </w:r>
      <w:r w:rsidRPr="00C77E18">
        <w:rPr>
          <w:lang w:eastAsia="ja-JP"/>
        </w:rPr>
        <w:t>propagation measurement was conducted on a railway track including a slope change as shown i</w:t>
      </w:r>
      <w:r w:rsidR="00B079D5">
        <w:rPr>
          <w:lang w:eastAsia="ja-JP"/>
        </w:rPr>
        <w:t>n Figure</w:t>
      </w:r>
      <w:r w:rsidRPr="00C77E18">
        <w:rPr>
          <w:lang w:eastAsia="ja-JP"/>
        </w:rPr>
        <w:t xml:space="preserve"> 5. The other measurement conditions were same as Table 1</w:t>
      </w:r>
      <w:r w:rsidRPr="00C77E18">
        <w:rPr>
          <w:vertAlign w:val="superscript"/>
          <w:lang w:eastAsia="ja-JP"/>
        </w:rPr>
        <w:fldChar w:fldCharType="begin"/>
      </w:r>
      <w:r w:rsidRPr="00C77E18">
        <w:rPr>
          <w:vertAlign w:val="superscript"/>
          <w:lang w:eastAsia="ja-JP"/>
        </w:rPr>
        <w:instrText xml:space="preserve"> NOTEREF _Ref423024131 \h  \* MERGEFORMAT </w:instrText>
      </w:r>
      <w:r w:rsidRPr="00C77E18">
        <w:rPr>
          <w:vertAlign w:val="superscript"/>
          <w:lang w:eastAsia="ja-JP"/>
        </w:rPr>
      </w:r>
      <w:r w:rsidRPr="00C77E18">
        <w:rPr>
          <w:vertAlign w:val="superscript"/>
          <w:lang w:eastAsia="ja-JP"/>
        </w:rPr>
        <w:fldChar w:fldCharType="separate"/>
      </w:r>
      <w:r w:rsidRPr="00C77E18">
        <w:rPr>
          <w:vertAlign w:val="superscript"/>
          <w:lang w:eastAsia="ja-JP"/>
        </w:rPr>
        <w:t>1</w:t>
      </w:r>
      <w:r w:rsidRPr="00C77E18">
        <w:rPr>
          <w:vertAlign w:val="superscript"/>
          <w:lang w:eastAsia="ja-JP"/>
        </w:rPr>
        <w:fldChar w:fldCharType="end"/>
      </w:r>
      <w:r w:rsidRPr="00C77E18">
        <w:rPr>
          <w:lang w:eastAsia="ja-JP"/>
        </w:rPr>
        <w:t>.</w:t>
      </w:r>
    </w:p>
    <w:p w14:paraId="6E9B8904" w14:textId="77777777" w:rsidR="00486DBB" w:rsidRPr="00C77E18" w:rsidRDefault="00486DBB" w:rsidP="00327749">
      <w:pPr>
        <w:pStyle w:val="FigureNo"/>
      </w:pPr>
      <w:r w:rsidRPr="00C77E18">
        <w:t>FigUre 5</w:t>
      </w:r>
    </w:p>
    <w:p w14:paraId="5FE4481A" w14:textId="77777777" w:rsidR="00486DBB" w:rsidRPr="00C77E18" w:rsidRDefault="00486DBB" w:rsidP="00327749">
      <w:pPr>
        <w:pStyle w:val="Figuretitle"/>
        <w:rPr>
          <w:rFonts w:eastAsia="Malgun Gothic"/>
        </w:rPr>
      </w:pPr>
      <w:r w:rsidRPr="00C77E18">
        <w:t>Sectional view of non line-of-sight area</w:t>
      </w:r>
    </w:p>
    <w:p w14:paraId="53AEEBC7" w14:textId="77777777" w:rsidR="00486DBB" w:rsidRPr="00C77E18" w:rsidRDefault="00486DBB" w:rsidP="00327749">
      <w:pPr>
        <w:pStyle w:val="Figure"/>
        <w:rPr>
          <w:lang w:eastAsia="ja-JP"/>
        </w:rPr>
      </w:pPr>
      <w:r w:rsidRPr="00C77E18">
        <w:rPr>
          <w:noProof/>
          <w:lang w:eastAsia="zh-CN"/>
        </w:rPr>
        <w:drawing>
          <wp:inline distT="0" distB="0" distL="0" distR="0" wp14:anchorId="3C6B1B35" wp14:editId="73FF997E">
            <wp:extent cx="3444663" cy="1306819"/>
            <wp:effectExtent l="0" t="0" r="381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28" b="8582"/>
                    <a:stretch/>
                  </pic:blipFill>
                  <pic:spPr bwMode="auto">
                    <a:xfrm>
                      <a:off x="0" y="0"/>
                      <a:ext cx="3463598" cy="1314002"/>
                    </a:xfrm>
                    <a:prstGeom prst="rect">
                      <a:avLst/>
                    </a:prstGeom>
                    <a:noFill/>
                    <a:ln>
                      <a:noFill/>
                    </a:ln>
                    <a:extLst>
                      <a:ext uri="{53640926-AAD7-44D8-BBD7-CCE9431645EC}">
                        <a14:shadowObscured xmlns:a14="http://schemas.microsoft.com/office/drawing/2010/main"/>
                      </a:ext>
                    </a:extLst>
                  </pic:spPr>
                </pic:pic>
              </a:graphicData>
            </a:graphic>
          </wp:inline>
        </w:drawing>
      </w:r>
    </w:p>
    <w:p w14:paraId="7898256E" w14:textId="77777777" w:rsidR="00486DBB" w:rsidRPr="00C77E18" w:rsidRDefault="00B079D5" w:rsidP="00327749">
      <w:pPr>
        <w:pStyle w:val="Heading3"/>
      </w:pPr>
      <w:r>
        <w:t>2.2.2</w:t>
      </w:r>
      <w:r>
        <w:tab/>
        <w:t>Measurement Results</w:t>
      </w:r>
    </w:p>
    <w:p w14:paraId="7FE0DBA0" w14:textId="77777777" w:rsidR="00486DBB" w:rsidRPr="00C77E18" w:rsidRDefault="00486DBB" w:rsidP="00B079D5">
      <w:pPr>
        <w:rPr>
          <w:lang w:eastAsia="ja-JP"/>
        </w:rPr>
      </w:pPr>
      <w:r w:rsidRPr="00C77E18">
        <w:rPr>
          <w:lang w:eastAsia="ja-JP"/>
        </w:rPr>
        <w:t>Fig</w:t>
      </w:r>
      <w:r w:rsidR="00B079D5">
        <w:rPr>
          <w:lang w:eastAsia="ja-JP"/>
        </w:rPr>
        <w:t>ure</w:t>
      </w:r>
      <w:r w:rsidRPr="00C77E18">
        <w:rPr>
          <w:lang w:eastAsia="ja-JP"/>
        </w:rPr>
        <w:t xml:space="preserve"> 6 shows the results of the obtained propagation behaviour in this measurement. This result shows that the reception level in this measurement agrees with the calculated values with knife-edge diffraction propagation at the 800 m mark or farther from the receiver, described by “</w:t>
      </w:r>
      <w:r w:rsidRPr="00C77E18">
        <w:rPr>
          <w:rFonts w:ascii="Symbol" w:hAnsi="Symbol"/>
          <w:lang w:eastAsia="ja-JP"/>
        </w:rPr>
        <w:sym w:font="Symbol" w:char="F0AD"/>
      </w:r>
      <w:r w:rsidR="00B079D5">
        <w:rPr>
          <w:lang w:eastAsia="ja-JP"/>
        </w:rPr>
        <w:t>” in Figure</w:t>
      </w:r>
      <w:r w:rsidRPr="00C77E18">
        <w:rPr>
          <w:lang w:eastAsia="ja-JP"/>
        </w:rPr>
        <w:t xml:space="preserve"> 6. </w:t>
      </w:r>
    </w:p>
    <w:p w14:paraId="70569444" w14:textId="77777777" w:rsidR="00486DBB" w:rsidRPr="00C77E18" w:rsidRDefault="00486DBB" w:rsidP="00B079D5">
      <w:pPr>
        <w:rPr>
          <w:lang w:eastAsia="ja-JP"/>
        </w:rPr>
      </w:pPr>
      <w:r w:rsidRPr="00C77E18">
        <w:rPr>
          <w:lang w:eastAsia="ja-JP"/>
        </w:rPr>
        <w:t>A large amount of propagation loss at the area indicated by the point “</w:t>
      </w:r>
      <w:r w:rsidRPr="00C77E18">
        <w:rPr>
          <w:rFonts w:ascii="Symbol" w:hAnsi="Symbol"/>
          <w:sz w:val="28"/>
          <w:szCs w:val="28"/>
          <w:lang w:eastAsia="ja-JP"/>
        </w:rPr>
        <w:t></w:t>
      </w:r>
      <w:r w:rsidRPr="00C77E18">
        <w:rPr>
          <w:lang w:eastAsia="ja-JP"/>
        </w:rPr>
        <w:t xml:space="preserve"> “</w:t>
      </w:r>
      <w:r w:rsidRPr="00C77E18">
        <w:rPr>
          <w:sz w:val="20"/>
          <w:lang w:eastAsia="ja-JP"/>
        </w:rPr>
        <w:t xml:space="preserve"> </w:t>
      </w:r>
      <w:r w:rsidRPr="00C77E18">
        <w:rPr>
          <w:lang w:eastAsia="ja-JP"/>
        </w:rPr>
        <w:t>in Fig</w:t>
      </w:r>
      <w:r w:rsidR="00B079D5">
        <w:rPr>
          <w:lang w:eastAsia="ja-JP"/>
        </w:rPr>
        <w:t>ure</w:t>
      </w:r>
      <w:r w:rsidRPr="00C77E18">
        <w:rPr>
          <w:lang w:eastAsia="ja-JP"/>
        </w:rPr>
        <w:t xml:space="preserve"> 6 was thought to be the effect of diffracted waves</w:t>
      </w:r>
      <w:r w:rsidRPr="00C77E18">
        <w:rPr>
          <w:vertAlign w:val="superscript"/>
          <w:lang w:eastAsia="ja-JP"/>
        </w:rPr>
        <w:fldChar w:fldCharType="begin"/>
      </w:r>
      <w:r w:rsidRPr="00C77E18">
        <w:rPr>
          <w:vertAlign w:val="superscript"/>
          <w:lang w:eastAsia="ja-JP"/>
        </w:rPr>
        <w:instrText xml:space="preserve"> NOTEREF _Ref423024131 \h  \* MERGEFORMAT </w:instrText>
      </w:r>
      <w:r w:rsidRPr="00C77E18">
        <w:rPr>
          <w:vertAlign w:val="superscript"/>
          <w:lang w:eastAsia="ja-JP"/>
        </w:rPr>
      </w:r>
      <w:r w:rsidRPr="00C77E18">
        <w:rPr>
          <w:vertAlign w:val="superscript"/>
          <w:lang w:eastAsia="ja-JP"/>
        </w:rPr>
        <w:fldChar w:fldCharType="separate"/>
      </w:r>
      <w:r w:rsidRPr="00C77E18">
        <w:rPr>
          <w:vertAlign w:val="superscript"/>
          <w:lang w:eastAsia="ja-JP"/>
        </w:rPr>
        <w:t>1</w:t>
      </w:r>
      <w:r w:rsidRPr="00C77E18">
        <w:rPr>
          <w:vertAlign w:val="superscript"/>
          <w:lang w:eastAsia="ja-JP"/>
        </w:rPr>
        <w:fldChar w:fldCharType="end"/>
      </w:r>
      <w:r w:rsidRPr="00C77E18">
        <w:rPr>
          <w:lang w:eastAsia="ja-JP"/>
        </w:rPr>
        <w:t>.</w:t>
      </w:r>
    </w:p>
    <w:p w14:paraId="4482DA62" w14:textId="77777777" w:rsidR="00486DBB" w:rsidRPr="00C77E18" w:rsidRDefault="00486DBB" w:rsidP="00327749">
      <w:pPr>
        <w:pStyle w:val="FigureNo"/>
        <w:rPr>
          <w:lang w:eastAsia="ko-KR"/>
        </w:rPr>
      </w:pPr>
      <w:r w:rsidRPr="00C77E18">
        <w:rPr>
          <w:lang w:eastAsia="ko-KR"/>
        </w:rPr>
        <w:t>FigUre 6</w:t>
      </w:r>
    </w:p>
    <w:p w14:paraId="6B00A7CF" w14:textId="77777777" w:rsidR="00486DBB" w:rsidRPr="00C77E18" w:rsidRDefault="00486DBB" w:rsidP="00327749">
      <w:pPr>
        <w:pStyle w:val="Figuretitle"/>
        <w:rPr>
          <w:rFonts w:eastAsia="Malgun Gothic"/>
        </w:rPr>
      </w:pPr>
      <w:r w:rsidRPr="00C77E18">
        <w:t>Measurement results of propagation behaviour in out-of-sight link</w:t>
      </w:r>
    </w:p>
    <w:p w14:paraId="1332919C" w14:textId="77777777" w:rsidR="00486DBB" w:rsidRPr="00C77E18" w:rsidRDefault="00486DBB" w:rsidP="00327749">
      <w:pPr>
        <w:pStyle w:val="Figure"/>
        <w:rPr>
          <w:lang w:eastAsia="ja-JP"/>
        </w:rPr>
      </w:pPr>
      <w:r w:rsidRPr="00C77E18">
        <w:rPr>
          <w:noProof/>
          <w:lang w:eastAsia="zh-CN"/>
        </w:rPr>
        <mc:AlternateContent>
          <mc:Choice Requires="wps">
            <w:drawing>
              <wp:anchor distT="0" distB="0" distL="114300" distR="114300" simplePos="0" relativeHeight="251659264" behindDoc="0" locked="0" layoutInCell="1" allowOverlap="1" wp14:anchorId="2FB05D6D" wp14:editId="1BFCF2BF">
                <wp:simplePos x="0" y="0"/>
                <wp:positionH relativeFrom="column">
                  <wp:posOffset>2356485</wp:posOffset>
                </wp:positionH>
                <wp:positionV relativeFrom="paragraph">
                  <wp:posOffset>1098550</wp:posOffset>
                </wp:positionV>
                <wp:extent cx="0" cy="266700"/>
                <wp:effectExtent l="57150" t="38100" r="57150" b="0"/>
                <wp:wrapNone/>
                <wp:docPr id="66" name="直線矢印コネクタ 66"/>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C3D1B3" id="_x0000_t32" coordsize="21600,21600" o:spt="32" o:oned="t" path="m,l21600,21600e" filled="f">
                <v:path arrowok="t" fillok="f" o:connecttype="none"/>
                <o:lock v:ext="edit" shapetype="t"/>
              </v:shapetype>
              <v:shape id="直線矢印コネクタ 66" o:spid="_x0000_s1026" type="#_x0000_t32" style="position:absolute;margin-left:185.55pt;margin-top:86.5pt;width:0;height:21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" strokecolor="black [3213]" strokeweight="3pt">
                <v:stroke endarrow="block"/>
              </v:shape>
            </w:pict>
          </mc:Fallback>
        </mc:AlternateContent>
      </w:r>
      <w:r w:rsidRPr="00C77E18">
        <w:rPr>
          <w:noProof/>
          <w:lang w:eastAsia="zh-CN"/>
        </w:rPr>
        <w:drawing>
          <wp:inline distT="0" distB="0" distL="0" distR="0" wp14:anchorId="51F93C30" wp14:editId="6186DD1F">
            <wp:extent cx="4478866" cy="1699676"/>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3684" cy="1705299"/>
                    </a:xfrm>
                    <a:prstGeom prst="rect">
                      <a:avLst/>
                    </a:prstGeom>
                    <a:noFill/>
                    <a:ln>
                      <a:noFill/>
                    </a:ln>
                  </pic:spPr>
                </pic:pic>
              </a:graphicData>
            </a:graphic>
          </wp:inline>
        </w:drawing>
      </w:r>
    </w:p>
    <w:p w14:paraId="1608C63F" w14:textId="77777777" w:rsidR="00486DBB" w:rsidRPr="00C77E18" w:rsidRDefault="00486DBB" w:rsidP="00327749">
      <w:pPr>
        <w:pStyle w:val="Heading2"/>
      </w:pPr>
      <w:r w:rsidRPr="00C77E18">
        <w:t>2.3</w:t>
      </w:r>
      <w:r w:rsidRPr="00C77E18">
        <w:tab/>
        <w:t>Measurements of millimetre wave propagation on curved line</w:t>
      </w:r>
    </w:p>
    <w:p w14:paraId="69AA17AE" w14:textId="77777777" w:rsidR="00486DBB" w:rsidRPr="00C77E18" w:rsidRDefault="00486DBB" w:rsidP="00327749">
      <w:pPr>
        <w:pStyle w:val="Heading3"/>
      </w:pPr>
      <w:r w:rsidRPr="00C77E18">
        <w:t>2.3.1</w:t>
      </w:r>
      <w:r w:rsidRPr="00C77E18">
        <w:tab/>
        <w:t>Descriptions of measurement conditions</w:t>
      </w:r>
    </w:p>
    <w:p w14:paraId="3D5B6246" w14:textId="77777777" w:rsidR="00486DBB" w:rsidRPr="00C77E18" w:rsidRDefault="00486DBB" w:rsidP="00C77E18">
      <w:pPr>
        <w:rPr>
          <w:lang w:eastAsia="ja-JP"/>
        </w:rPr>
      </w:pPr>
      <w:r w:rsidRPr="00C77E18">
        <w:rPr>
          <w:lang w:eastAsia="ja-JP"/>
        </w:rPr>
        <w:t xml:space="preserve">On the curved sections, diffraction and reflectance are major factors in considering the propagation. The propagation measurement was conducted in a curved section with side walls, as shown in </w:t>
      </w:r>
      <w:r w:rsidR="00C77E18">
        <w:rPr>
          <w:lang w:eastAsia="ja-JP"/>
        </w:rPr>
        <w:t xml:space="preserve">Figure </w:t>
      </w:r>
      <w:r w:rsidRPr="00C77E18">
        <w:rPr>
          <w:lang w:eastAsia="ja-JP"/>
        </w:rPr>
        <w:t>7. The other measurement conditions were same as Table 1.</w:t>
      </w:r>
    </w:p>
    <w:p w14:paraId="75D5FF21" w14:textId="77777777" w:rsidR="00486DBB" w:rsidRPr="00C77E18" w:rsidRDefault="00486DBB" w:rsidP="00327749">
      <w:pPr>
        <w:pStyle w:val="FigureNo"/>
      </w:pPr>
      <w:r w:rsidRPr="00C77E18">
        <w:lastRenderedPageBreak/>
        <w:t>FigUre 7</w:t>
      </w:r>
    </w:p>
    <w:p w14:paraId="2DA97DD0" w14:textId="77777777" w:rsidR="00486DBB" w:rsidRPr="00C77E18" w:rsidRDefault="00486DBB" w:rsidP="00327749">
      <w:pPr>
        <w:pStyle w:val="Figuretitle"/>
        <w:rPr>
          <w:rFonts w:eastAsia="Malgun Gothic"/>
        </w:rPr>
      </w:pPr>
      <w:r w:rsidRPr="00C77E18">
        <w:t>Sectional view of curved line</w:t>
      </w:r>
    </w:p>
    <w:p w14:paraId="5A4C72E5" w14:textId="77777777" w:rsidR="00486DBB" w:rsidRPr="00C77E18" w:rsidRDefault="00486DBB" w:rsidP="00327749">
      <w:pPr>
        <w:pStyle w:val="Figure"/>
        <w:rPr>
          <w:lang w:eastAsia="ja-JP"/>
        </w:rPr>
      </w:pPr>
      <w:r w:rsidRPr="00C77E18">
        <w:rPr>
          <w:noProof/>
          <w:lang w:eastAsia="zh-CN"/>
        </w:rPr>
        <w:drawing>
          <wp:inline distT="0" distB="0" distL="0" distR="0" wp14:anchorId="0DDDC661" wp14:editId="10104218">
            <wp:extent cx="2590589" cy="1968728"/>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700" cy="1976412"/>
                    </a:xfrm>
                    <a:prstGeom prst="rect">
                      <a:avLst/>
                    </a:prstGeom>
                    <a:noFill/>
                    <a:ln>
                      <a:noFill/>
                    </a:ln>
                  </pic:spPr>
                </pic:pic>
              </a:graphicData>
            </a:graphic>
          </wp:inline>
        </w:drawing>
      </w:r>
    </w:p>
    <w:p w14:paraId="41E0AF55" w14:textId="77777777" w:rsidR="00486DBB" w:rsidRPr="00C77E18" w:rsidRDefault="00C77E18" w:rsidP="00327749">
      <w:pPr>
        <w:pStyle w:val="Heading3"/>
        <w:rPr>
          <w:lang w:eastAsia="ja-JP"/>
        </w:rPr>
      </w:pPr>
      <w:r>
        <w:t>2.3.2</w:t>
      </w:r>
      <w:r>
        <w:tab/>
        <w:t>Measurement results</w:t>
      </w:r>
    </w:p>
    <w:p w14:paraId="63B3182F" w14:textId="77777777" w:rsidR="00486DBB" w:rsidRPr="00C77E18" w:rsidRDefault="00C65A13" w:rsidP="00327749">
      <w:pPr>
        <w:rPr>
          <w:lang w:eastAsia="ja-JP"/>
        </w:rPr>
      </w:pPr>
      <w:r>
        <w:rPr>
          <w:lang w:eastAsia="ja-JP"/>
        </w:rPr>
        <w:t>Figure</w:t>
      </w:r>
      <w:r w:rsidR="00486DBB" w:rsidRPr="00C77E18">
        <w:rPr>
          <w:lang w:eastAsia="ja-JP"/>
        </w:rPr>
        <w:t xml:space="preserve"> 8 shows the results of the obtained propagation behaviour in this measurement. This result shows that the reception level in this measurement are still enough for establishing the communication link over line-of-sight condition. This is because diffraction by electrical poles and reflectance by the ground and the side walls prevented the propagation loss.</w:t>
      </w:r>
    </w:p>
    <w:p w14:paraId="68B3A7C7" w14:textId="77777777" w:rsidR="00486DBB" w:rsidRPr="00C77E18" w:rsidRDefault="00486DBB" w:rsidP="00327749">
      <w:pPr>
        <w:pStyle w:val="FigureNo"/>
        <w:rPr>
          <w:caps w:val="0"/>
          <w:lang w:eastAsia="ko-KR"/>
        </w:rPr>
      </w:pPr>
      <w:r w:rsidRPr="00C77E18">
        <w:rPr>
          <w:lang w:eastAsia="ko-KR"/>
        </w:rPr>
        <w:t>FigUre 8</w:t>
      </w:r>
    </w:p>
    <w:p w14:paraId="4F385BED" w14:textId="77777777" w:rsidR="00486DBB" w:rsidRPr="00C77E18" w:rsidRDefault="00486DBB" w:rsidP="00327749">
      <w:pPr>
        <w:pStyle w:val="Figuretitle"/>
        <w:rPr>
          <w:rFonts w:eastAsia="Malgun Gothic"/>
        </w:rPr>
      </w:pPr>
      <w:r w:rsidRPr="00C77E18">
        <w:t>Measurement results about propagation behaviour in out-of-sight link</w:t>
      </w:r>
    </w:p>
    <w:p w14:paraId="402B7CBF" w14:textId="77777777" w:rsidR="00486DBB" w:rsidRPr="00C77E18" w:rsidRDefault="00486DBB" w:rsidP="00327749">
      <w:pPr>
        <w:pStyle w:val="Figure"/>
        <w:rPr>
          <w:lang w:eastAsia="ja-JP"/>
        </w:rPr>
      </w:pPr>
      <w:r w:rsidRPr="00C77E18">
        <w:rPr>
          <w:noProof/>
          <w:lang w:eastAsia="zh-CN"/>
        </w:rPr>
        <w:drawing>
          <wp:inline distT="0" distB="0" distL="0" distR="0" wp14:anchorId="5AC457CD" wp14:editId="39693F72">
            <wp:extent cx="4773627" cy="2005789"/>
            <wp:effectExtent l="0" t="0" r="825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9826" cy="2008394"/>
                    </a:xfrm>
                    <a:prstGeom prst="rect">
                      <a:avLst/>
                    </a:prstGeom>
                    <a:noFill/>
                    <a:ln>
                      <a:noFill/>
                    </a:ln>
                  </pic:spPr>
                </pic:pic>
              </a:graphicData>
            </a:graphic>
          </wp:inline>
        </w:drawing>
      </w:r>
    </w:p>
    <w:p w14:paraId="5F5D8992" w14:textId="77777777" w:rsidR="00486DBB" w:rsidRPr="00C77E18" w:rsidRDefault="00486DBB" w:rsidP="00327749">
      <w:pPr>
        <w:pStyle w:val="Heading2"/>
        <w:rPr>
          <w:lang w:eastAsia="ja-JP"/>
        </w:rPr>
      </w:pPr>
      <w:r w:rsidRPr="00C77E18">
        <w:rPr>
          <w:lang w:eastAsia="ja-JP"/>
        </w:rPr>
        <w:t>2.4</w:t>
      </w:r>
      <w:r w:rsidRPr="00C77E18">
        <w:rPr>
          <w:lang w:eastAsia="ja-JP"/>
        </w:rPr>
        <w:tab/>
        <w:t>Summary of measurement results</w:t>
      </w:r>
    </w:p>
    <w:p w14:paraId="22738C3E" w14:textId="77777777" w:rsidR="00486DBB" w:rsidRPr="00C77E18" w:rsidRDefault="00486DBB" w:rsidP="00327749">
      <w:pPr>
        <w:rPr>
          <w:lang w:eastAsia="ja-JP"/>
        </w:rPr>
      </w:pPr>
      <w:r w:rsidRPr="00C77E18">
        <w:rPr>
          <w:lang w:eastAsia="ja-JP"/>
        </w:rPr>
        <w:t>[This part is subject to further review]</w:t>
      </w:r>
    </w:p>
    <w:p w14:paraId="45D7F712" w14:textId="77777777" w:rsidR="00486DBB" w:rsidRPr="00C77E18" w:rsidRDefault="00486DBB" w:rsidP="00327749">
      <w:pPr>
        <w:rPr>
          <w:lang w:eastAsia="ja-JP"/>
        </w:rPr>
      </w:pPr>
      <w:r w:rsidRPr="00C77E18">
        <w:rPr>
          <w:lang w:eastAsia="ja-JP"/>
        </w:rPr>
        <w:t>The results of these measurements mainly present propagation characteristics of millimetre wave, which are important elements for system design of railway mobile communication.</w:t>
      </w:r>
    </w:p>
    <w:p w14:paraId="092E517F" w14:textId="77777777" w:rsidR="00486DBB" w:rsidRPr="00C77E18" w:rsidRDefault="00486DBB" w:rsidP="00327749">
      <w:pPr>
        <w:rPr>
          <w:sz w:val="21"/>
          <w:szCs w:val="21"/>
          <w:lang w:eastAsia="ja-JP"/>
        </w:rPr>
      </w:pPr>
      <w:r w:rsidRPr="00C77E18">
        <w:rPr>
          <w:lang w:eastAsia="ja-JP"/>
        </w:rPr>
        <w:t>In considering keeping the quality, further efforts would be required against the deep drops, such as use of diversity for transmit and received antenna, optimized arrangement of distance between base stations, increasing transmit power, etc.</w:t>
      </w:r>
    </w:p>
    <w:p w14:paraId="50F93473" w14:textId="77777777" w:rsidR="00486DBB" w:rsidRPr="00C77E18" w:rsidRDefault="00486DBB" w:rsidP="00C77E18">
      <w:pPr>
        <w:rPr>
          <w:lang w:eastAsia="ja-JP"/>
        </w:rPr>
      </w:pPr>
      <w:r w:rsidRPr="00C77E18">
        <w:rPr>
          <w:lang w:eastAsia="ja-JP"/>
        </w:rPr>
        <w:t xml:space="preserve">In the case of non line-of-sight link with gradient changed points and/or curved line, diffraction propagation over curved sections or slope changed sections and reflection by side-wall should be considered for the arrangement of base station. </w:t>
      </w:r>
      <w:r w:rsidRPr="00C77E18">
        <w:t>In curved section, there is little influence of line</w:t>
      </w:r>
      <w:r w:rsidR="00C77E18">
        <w:noBreakHyphen/>
      </w:r>
      <w:r w:rsidRPr="00C77E18">
        <w:t>of</w:t>
      </w:r>
      <w:r w:rsidR="00C77E18">
        <w:noBreakHyphen/>
      </w:r>
      <w:r w:rsidRPr="00C77E18">
        <w:t xml:space="preserve">sight because of those reflectance. However, in the case of gradient changed section, drop of </w:t>
      </w:r>
      <w:r w:rsidRPr="00C77E18">
        <w:lastRenderedPageBreak/>
        <w:t xml:space="preserve">received power by diffraction loss can’t be negligible for link quality. In order to avoid this phenomena, base station should be located on the </w:t>
      </w:r>
      <w:r w:rsidRPr="00C77E18">
        <w:rPr>
          <w:lang w:eastAsia="ja-JP"/>
        </w:rPr>
        <w:t xml:space="preserve">gradient </w:t>
      </w:r>
      <w:r w:rsidRPr="00C77E18">
        <w:t>changed points.</w:t>
      </w:r>
    </w:p>
    <w:p w14:paraId="035E0C47" w14:textId="77777777" w:rsidR="00486DBB" w:rsidRPr="00C77E18" w:rsidRDefault="00486DBB" w:rsidP="00327749">
      <w:pPr>
        <w:pStyle w:val="Heading1"/>
        <w:rPr>
          <w:lang w:eastAsia="ja-JP"/>
        </w:rPr>
      </w:pPr>
      <w:r w:rsidRPr="00C77E18">
        <w:rPr>
          <w:lang w:eastAsia="ja-JP"/>
        </w:rPr>
        <w:t>3</w:t>
      </w:r>
      <w:r w:rsidRPr="00C77E18">
        <w:rPr>
          <w:lang w:eastAsia="ja-JP"/>
        </w:rPr>
        <w:tab/>
        <w:t xml:space="preserve">Propagation data in </w:t>
      </w:r>
      <w:r w:rsidRPr="00C77E18">
        <w:t>tunnel</w:t>
      </w:r>
      <w:r w:rsidRPr="00C77E18">
        <w:rPr>
          <w:lang w:eastAsia="ja-JP"/>
        </w:rPr>
        <w:t xml:space="preserve"> </w:t>
      </w:r>
    </w:p>
    <w:p w14:paraId="4A09B3DE" w14:textId="77777777" w:rsidR="00486DBB" w:rsidRPr="00C77E18" w:rsidRDefault="00486DBB" w:rsidP="00327749">
      <w:pPr>
        <w:pStyle w:val="Heading2"/>
        <w:rPr>
          <w:lang w:eastAsia="ja-JP"/>
        </w:rPr>
      </w:pPr>
      <w:r w:rsidRPr="00C77E18">
        <w:rPr>
          <w:lang w:eastAsia="ja-JP"/>
        </w:rPr>
        <w:t>3.1</w:t>
      </w:r>
      <w:r w:rsidRPr="00C77E18">
        <w:rPr>
          <w:lang w:eastAsia="ja-JP"/>
        </w:rPr>
        <w:tab/>
        <w:t>Measurements of millimetre wave propagation</w:t>
      </w:r>
    </w:p>
    <w:p w14:paraId="71462EB3" w14:textId="77777777" w:rsidR="00486DBB" w:rsidRPr="00C77E18" w:rsidRDefault="00486DBB" w:rsidP="00327749">
      <w:pPr>
        <w:pStyle w:val="Heading3"/>
        <w:rPr>
          <w:lang w:eastAsia="ja-JP"/>
        </w:rPr>
      </w:pPr>
      <w:r w:rsidRPr="00C77E18">
        <w:t>3.1.1</w:t>
      </w:r>
      <w:r w:rsidRPr="00C77E18">
        <w:tab/>
        <w:t>Descriptions of system architecture and communication equipment</w:t>
      </w:r>
    </w:p>
    <w:p w14:paraId="2C7A8E2D" w14:textId="77777777" w:rsidR="00486DBB" w:rsidRPr="00C77E18" w:rsidRDefault="00486DBB" w:rsidP="00327749">
      <w:pPr>
        <w:rPr>
          <w:lang w:eastAsia="ja-JP"/>
        </w:rPr>
      </w:pPr>
      <w:r w:rsidRPr="00C77E18">
        <w:rPr>
          <w:lang w:eastAsia="ja-JP"/>
        </w:rPr>
        <w:t>A propagation measurement was conducted in a tunnel site</w:t>
      </w:r>
      <w:r w:rsidRPr="00C77E18">
        <w:rPr>
          <w:rStyle w:val="FootnoteReference"/>
          <w:lang w:eastAsia="ja-JP"/>
        </w:rPr>
        <w:footnoteReference w:id="2"/>
      </w:r>
      <w:r w:rsidRPr="00C77E18">
        <w:rPr>
          <w:lang w:eastAsia="ja-JP"/>
        </w:rPr>
        <w:t>. The deep fading effects are expected due to the multipath signals in tunnel. Therefore, in order to mitigate the deterioration of transmitting and receiving signals from this multipath effects, antenna diversity or similar techniques are required. Therefore, two-antenna arrays were used for both the transmitter (Tx) and receiver (Rx) in these measurements in tunnel in order to evaluate antenna diversity effect.</w:t>
      </w:r>
    </w:p>
    <w:p w14:paraId="74AD25A4" w14:textId="77777777" w:rsidR="00486DBB" w:rsidRPr="00C77E18" w:rsidRDefault="00C77E18" w:rsidP="00C77E18">
      <w:pPr>
        <w:rPr>
          <w:lang w:eastAsia="ja-JP"/>
        </w:rPr>
      </w:pPr>
      <w:r>
        <w:rPr>
          <w:lang w:eastAsia="ja-JP"/>
        </w:rPr>
        <w:t xml:space="preserve">Figure </w:t>
      </w:r>
      <w:r w:rsidR="00486DBB" w:rsidRPr="00C77E18">
        <w:rPr>
          <w:lang w:eastAsia="ja-JP"/>
        </w:rPr>
        <w:t>9 shows the configuration of the measurements. The antenna units of Tx and Rx were oriented to be faced each other. The Tx was mounted on a road-rail vehicle and moved in the broadside direction linearly. Between Tx and Rx, 100 Mbit/s signals were consecutively transmitted. The measurement conditions are shown in Table 2.</w:t>
      </w:r>
    </w:p>
    <w:p w14:paraId="318A07DB" w14:textId="77777777" w:rsidR="00486DBB" w:rsidRPr="00C77E18" w:rsidRDefault="00486DBB" w:rsidP="00327749">
      <w:pPr>
        <w:pStyle w:val="FigureNo"/>
      </w:pPr>
      <w:r w:rsidRPr="00C77E18">
        <w:t>FigUre 9</w:t>
      </w:r>
    </w:p>
    <w:p w14:paraId="175C1907" w14:textId="77777777" w:rsidR="00486DBB" w:rsidRPr="00C77E18" w:rsidRDefault="00486DBB" w:rsidP="00327749">
      <w:pPr>
        <w:pStyle w:val="Figuretitle"/>
      </w:pPr>
      <w:r w:rsidRPr="00C77E18">
        <w:t>Measurement setup of Tx and Rx</w:t>
      </w:r>
    </w:p>
    <w:p w14:paraId="4338EB6C" w14:textId="77777777" w:rsidR="00486DBB" w:rsidRPr="00C77E18" w:rsidRDefault="00486DBB" w:rsidP="00327749">
      <w:pPr>
        <w:pStyle w:val="Figure"/>
        <w:rPr>
          <w:lang w:eastAsia="ja-JP"/>
        </w:rPr>
      </w:pPr>
      <w:r w:rsidRPr="00C77E18">
        <w:rPr>
          <w:noProof/>
          <w:lang w:eastAsia="zh-CN"/>
        </w:rPr>
        <w:drawing>
          <wp:inline distT="0" distB="0" distL="0" distR="0" wp14:anchorId="15B3C871" wp14:editId="2D1D4A3A">
            <wp:extent cx="3799440" cy="1054744"/>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941" cy="1057937"/>
                    </a:xfrm>
                    <a:prstGeom prst="rect">
                      <a:avLst/>
                    </a:prstGeom>
                    <a:noFill/>
                    <a:ln>
                      <a:noFill/>
                    </a:ln>
                  </pic:spPr>
                </pic:pic>
              </a:graphicData>
            </a:graphic>
          </wp:inline>
        </w:drawing>
      </w:r>
    </w:p>
    <w:p w14:paraId="79AC6BD1" w14:textId="77777777" w:rsidR="00486DBB" w:rsidRPr="00C77E18" w:rsidRDefault="00486DBB" w:rsidP="00327749">
      <w:pPr>
        <w:pStyle w:val="TableNo"/>
      </w:pPr>
      <w:r w:rsidRPr="00C77E18">
        <w:t>Table 2</w:t>
      </w:r>
    </w:p>
    <w:p w14:paraId="66B12C1B" w14:textId="77777777" w:rsidR="00486DBB" w:rsidRPr="00C77E18" w:rsidRDefault="00486DBB" w:rsidP="00327749">
      <w:pPr>
        <w:pStyle w:val="Tabletitle"/>
        <w:rPr>
          <w:lang w:eastAsia="ko-KR"/>
        </w:rPr>
      </w:pPr>
      <w:r w:rsidRPr="00C77E18">
        <w:rPr>
          <w:lang w:eastAsia="ko-KR"/>
        </w:rPr>
        <w:t>Measurement parameters</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9"/>
        <w:gridCol w:w="2976"/>
        <w:gridCol w:w="1276"/>
        <w:gridCol w:w="3132"/>
      </w:tblGrid>
      <w:tr w:rsidR="00486DBB" w:rsidRPr="00C77E18" w14:paraId="622529D2" w14:textId="77777777" w:rsidTr="00327749">
        <w:trPr>
          <w:trHeight w:val="63"/>
          <w:jc w:val="center"/>
        </w:trPr>
        <w:tc>
          <w:tcPr>
            <w:tcW w:w="1999" w:type="dxa"/>
            <w:shd w:val="clear" w:color="auto" w:fill="FFFFFF" w:themeFill="background1"/>
          </w:tcPr>
          <w:p w14:paraId="35F5F953" w14:textId="77777777" w:rsidR="00486DBB" w:rsidRPr="00C77E18" w:rsidRDefault="00486DBB" w:rsidP="00327749">
            <w:pPr>
              <w:pStyle w:val="Tablehead0"/>
              <w:rPr>
                <w:lang w:eastAsia="ja-JP"/>
              </w:rPr>
            </w:pPr>
            <w:r w:rsidRPr="00C77E18">
              <w:rPr>
                <w:lang w:eastAsia="ja-JP"/>
              </w:rPr>
              <w:t>Station</w:t>
            </w:r>
          </w:p>
        </w:tc>
        <w:tc>
          <w:tcPr>
            <w:tcW w:w="2976" w:type="dxa"/>
            <w:shd w:val="clear" w:color="auto" w:fill="FFFFFF" w:themeFill="background1"/>
            <w:vAlign w:val="center"/>
          </w:tcPr>
          <w:p w14:paraId="386AC61C" w14:textId="77777777" w:rsidR="00486DBB" w:rsidRPr="00C77E18" w:rsidRDefault="00486DBB" w:rsidP="00327749">
            <w:pPr>
              <w:pStyle w:val="Tablehead0"/>
              <w:rPr>
                <w:lang w:eastAsia="ja-JP"/>
              </w:rPr>
            </w:pPr>
            <w:r w:rsidRPr="00C77E18">
              <w:rPr>
                <w:lang w:eastAsia="ja-JP"/>
              </w:rPr>
              <w:t>Parameter</w:t>
            </w:r>
          </w:p>
        </w:tc>
        <w:tc>
          <w:tcPr>
            <w:tcW w:w="1276" w:type="dxa"/>
            <w:shd w:val="clear" w:color="auto" w:fill="FFFFFF" w:themeFill="background1"/>
            <w:vAlign w:val="center"/>
          </w:tcPr>
          <w:p w14:paraId="733EFBA8" w14:textId="77777777" w:rsidR="00486DBB" w:rsidRPr="00C77E18" w:rsidRDefault="00486DBB" w:rsidP="00327749">
            <w:pPr>
              <w:pStyle w:val="Tablehead0"/>
              <w:rPr>
                <w:lang w:eastAsia="ja-JP"/>
              </w:rPr>
            </w:pPr>
            <w:r w:rsidRPr="00C77E18">
              <w:rPr>
                <w:lang w:eastAsia="ja-JP"/>
              </w:rPr>
              <w:t>Value</w:t>
            </w:r>
          </w:p>
        </w:tc>
        <w:tc>
          <w:tcPr>
            <w:tcW w:w="3132" w:type="dxa"/>
            <w:shd w:val="clear" w:color="auto" w:fill="FFFFFF" w:themeFill="background1"/>
            <w:vAlign w:val="center"/>
          </w:tcPr>
          <w:p w14:paraId="524953EA" w14:textId="77777777" w:rsidR="00486DBB" w:rsidRPr="00C77E18" w:rsidRDefault="00486DBB" w:rsidP="00327749">
            <w:pPr>
              <w:pStyle w:val="Tablehead0"/>
              <w:rPr>
                <w:lang w:eastAsia="ja-JP"/>
              </w:rPr>
            </w:pPr>
            <w:r w:rsidRPr="00C77E18">
              <w:rPr>
                <w:lang w:eastAsia="ja-JP"/>
              </w:rPr>
              <w:t>Note</w:t>
            </w:r>
          </w:p>
        </w:tc>
      </w:tr>
      <w:tr w:rsidR="00486DBB" w:rsidRPr="00C77E18" w14:paraId="2D1A78F6" w14:textId="77777777" w:rsidTr="00327749">
        <w:trPr>
          <w:trHeight w:val="63"/>
          <w:jc w:val="center"/>
        </w:trPr>
        <w:tc>
          <w:tcPr>
            <w:tcW w:w="1999" w:type="dxa"/>
            <w:vMerge w:val="restart"/>
          </w:tcPr>
          <w:p w14:paraId="46C25A1F" w14:textId="77777777" w:rsidR="00486DBB" w:rsidRPr="00C77E18" w:rsidRDefault="00486DBB" w:rsidP="00327749">
            <w:pPr>
              <w:pStyle w:val="Tabletext"/>
              <w:jc w:val="center"/>
              <w:rPr>
                <w:lang w:eastAsia="ja-JP"/>
              </w:rPr>
            </w:pPr>
          </w:p>
        </w:tc>
        <w:tc>
          <w:tcPr>
            <w:tcW w:w="2976" w:type="dxa"/>
            <w:shd w:val="clear" w:color="auto" w:fill="auto"/>
            <w:vAlign w:val="center"/>
          </w:tcPr>
          <w:p w14:paraId="29082244" w14:textId="77777777" w:rsidR="00486DBB" w:rsidRPr="00C77E18" w:rsidRDefault="00486DBB" w:rsidP="00327749">
            <w:pPr>
              <w:pStyle w:val="Tabletext"/>
              <w:jc w:val="center"/>
              <w:rPr>
                <w:lang w:eastAsia="ja-JP"/>
              </w:rPr>
            </w:pPr>
            <w:r w:rsidRPr="00C77E18">
              <w:rPr>
                <w:lang w:eastAsia="ja-JP"/>
              </w:rPr>
              <w:t>Frequency</w:t>
            </w:r>
          </w:p>
        </w:tc>
        <w:tc>
          <w:tcPr>
            <w:tcW w:w="1276" w:type="dxa"/>
            <w:shd w:val="clear" w:color="auto" w:fill="auto"/>
            <w:vAlign w:val="center"/>
          </w:tcPr>
          <w:p w14:paraId="38175DB9" w14:textId="77777777" w:rsidR="00486DBB" w:rsidRPr="00C77E18" w:rsidRDefault="00486DBB" w:rsidP="00327749">
            <w:pPr>
              <w:pStyle w:val="Tabletext"/>
              <w:jc w:val="center"/>
              <w:rPr>
                <w:lang w:eastAsia="ja-JP"/>
              </w:rPr>
            </w:pPr>
            <w:r w:rsidRPr="00C77E18">
              <w:rPr>
                <w:lang w:eastAsia="ja-JP"/>
              </w:rPr>
              <w:t>46.8 GHz</w:t>
            </w:r>
          </w:p>
        </w:tc>
        <w:tc>
          <w:tcPr>
            <w:tcW w:w="3132" w:type="dxa"/>
            <w:vAlign w:val="center"/>
          </w:tcPr>
          <w:p w14:paraId="737365EF" w14:textId="77777777" w:rsidR="00486DBB" w:rsidRPr="00C77E18" w:rsidRDefault="00486DBB" w:rsidP="00327749">
            <w:pPr>
              <w:pStyle w:val="Tabletext"/>
              <w:jc w:val="center"/>
              <w:rPr>
                <w:lang w:eastAsia="ja-JP"/>
              </w:rPr>
            </w:pPr>
          </w:p>
        </w:tc>
      </w:tr>
      <w:tr w:rsidR="00486DBB" w:rsidRPr="00C77E18" w14:paraId="6F9E5C53" w14:textId="77777777" w:rsidTr="00327749">
        <w:trPr>
          <w:trHeight w:val="63"/>
          <w:jc w:val="center"/>
        </w:trPr>
        <w:tc>
          <w:tcPr>
            <w:tcW w:w="1999" w:type="dxa"/>
            <w:vMerge/>
          </w:tcPr>
          <w:p w14:paraId="6B9F4803" w14:textId="77777777" w:rsidR="00486DBB" w:rsidRPr="00C77E18" w:rsidRDefault="00486DBB" w:rsidP="00327749">
            <w:pPr>
              <w:pStyle w:val="Tabletext"/>
              <w:jc w:val="center"/>
              <w:rPr>
                <w:lang w:eastAsia="ja-JP"/>
              </w:rPr>
            </w:pPr>
          </w:p>
        </w:tc>
        <w:tc>
          <w:tcPr>
            <w:tcW w:w="2976" w:type="dxa"/>
            <w:shd w:val="clear" w:color="auto" w:fill="auto"/>
            <w:vAlign w:val="center"/>
          </w:tcPr>
          <w:p w14:paraId="589A8257" w14:textId="77777777" w:rsidR="00486DBB" w:rsidRPr="00C77E18" w:rsidRDefault="00486DBB" w:rsidP="00327749">
            <w:pPr>
              <w:pStyle w:val="Tabletext"/>
              <w:jc w:val="center"/>
              <w:rPr>
                <w:lang w:eastAsia="ja-JP"/>
              </w:rPr>
            </w:pPr>
            <w:r w:rsidRPr="00C77E18">
              <w:rPr>
                <w:lang w:eastAsia="ja-JP"/>
              </w:rPr>
              <w:t>Polarization</w:t>
            </w:r>
          </w:p>
        </w:tc>
        <w:tc>
          <w:tcPr>
            <w:tcW w:w="1276" w:type="dxa"/>
            <w:shd w:val="clear" w:color="auto" w:fill="auto"/>
            <w:vAlign w:val="center"/>
          </w:tcPr>
          <w:p w14:paraId="3A872922" w14:textId="77777777" w:rsidR="00486DBB" w:rsidRPr="00C77E18" w:rsidRDefault="00486DBB" w:rsidP="00327749">
            <w:pPr>
              <w:pStyle w:val="Tabletext"/>
              <w:jc w:val="center"/>
              <w:rPr>
                <w:lang w:eastAsia="ja-JP"/>
              </w:rPr>
            </w:pPr>
            <w:r w:rsidRPr="00C77E18">
              <w:rPr>
                <w:lang w:eastAsia="ja-JP"/>
              </w:rPr>
              <w:t>Circular</w:t>
            </w:r>
          </w:p>
        </w:tc>
        <w:tc>
          <w:tcPr>
            <w:tcW w:w="3132" w:type="dxa"/>
            <w:vAlign w:val="center"/>
          </w:tcPr>
          <w:p w14:paraId="6E41DBE9" w14:textId="77777777" w:rsidR="00486DBB" w:rsidRPr="00C77E18" w:rsidRDefault="00486DBB" w:rsidP="00327749">
            <w:pPr>
              <w:pStyle w:val="Tabletext"/>
              <w:jc w:val="center"/>
              <w:rPr>
                <w:lang w:eastAsia="ja-JP"/>
              </w:rPr>
            </w:pPr>
          </w:p>
        </w:tc>
      </w:tr>
      <w:tr w:rsidR="00486DBB" w:rsidRPr="00C77E18" w14:paraId="1B964D56" w14:textId="77777777" w:rsidTr="00327749">
        <w:trPr>
          <w:trHeight w:val="63"/>
          <w:jc w:val="center"/>
        </w:trPr>
        <w:tc>
          <w:tcPr>
            <w:tcW w:w="1999" w:type="dxa"/>
            <w:vMerge/>
          </w:tcPr>
          <w:p w14:paraId="2948BE89" w14:textId="77777777" w:rsidR="00486DBB" w:rsidRPr="00C77E18" w:rsidRDefault="00486DBB" w:rsidP="00327749">
            <w:pPr>
              <w:pStyle w:val="Tabletext"/>
              <w:jc w:val="center"/>
              <w:rPr>
                <w:lang w:eastAsia="ja-JP"/>
              </w:rPr>
            </w:pPr>
          </w:p>
        </w:tc>
        <w:tc>
          <w:tcPr>
            <w:tcW w:w="2976" w:type="dxa"/>
            <w:shd w:val="clear" w:color="auto" w:fill="auto"/>
            <w:vAlign w:val="center"/>
          </w:tcPr>
          <w:p w14:paraId="66C25446" w14:textId="77777777" w:rsidR="00486DBB" w:rsidRPr="00C77E18" w:rsidRDefault="00486DBB" w:rsidP="00327749">
            <w:pPr>
              <w:pStyle w:val="Tabletext"/>
              <w:jc w:val="center"/>
              <w:rPr>
                <w:lang w:eastAsia="ja-JP"/>
              </w:rPr>
            </w:pPr>
            <w:r w:rsidRPr="00C77E18">
              <w:rPr>
                <w:lang w:eastAsia="ja-JP"/>
              </w:rPr>
              <w:t>Modulation scheme</w:t>
            </w:r>
          </w:p>
        </w:tc>
        <w:tc>
          <w:tcPr>
            <w:tcW w:w="1276" w:type="dxa"/>
            <w:shd w:val="clear" w:color="auto" w:fill="auto"/>
            <w:vAlign w:val="center"/>
          </w:tcPr>
          <w:p w14:paraId="4827FEB6" w14:textId="77777777" w:rsidR="00486DBB" w:rsidRPr="00C77E18" w:rsidRDefault="00486DBB" w:rsidP="00327749">
            <w:pPr>
              <w:pStyle w:val="Tabletext"/>
              <w:jc w:val="center"/>
              <w:rPr>
                <w:lang w:eastAsia="ja-JP"/>
              </w:rPr>
            </w:pPr>
            <w:r w:rsidRPr="00C77E18">
              <w:rPr>
                <w:lang w:eastAsia="ja-JP"/>
              </w:rPr>
              <w:t>64QAM-OFDM</w:t>
            </w:r>
          </w:p>
        </w:tc>
        <w:tc>
          <w:tcPr>
            <w:tcW w:w="3132" w:type="dxa"/>
            <w:vAlign w:val="center"/>
          </w:tcPr>
          <w:p w14:paraId="41635A91" w14:textId="77777777" w:rsidR="00486DBB" w:rsidRPr="00C77E18" w:rsidRDefault="00486DBB" w:rsidP="00327749">
            <w:pPr>
              <w:pStyle w:val="Tabletext"/>
              <w:jc w:val="center"/>
              <w:rPr>
                <w:lang w:eastAsia="ja-JP"/>
              </w:rPr>
            </w:pPr>
          </w:p>
        </w:tc>
      </w:tr>
      <w:tr w:rsidR="00486DBB" w:rsidRPr="00C77E18" w14:paraId="7155F5B1" w14:textId="77777777" w:rsidTr="00327749">
        <w:trPr>
          <w:trHeight w:val="63"/>
          <w:jc w:val="center"/>
        </w:trPr>
        <w:tc>
          <w:tcPr>
            <w:tcW w:w="1999" w:type="dxa"/>
            <w:vMerge/>
          </w:tcPr>
          <w:p w14:paraId="70219BDB" w14:textId="77777777" w:rsidR="00486DBB" w:rsidRPr="00C77E18" w:rsidRDefault="00486DBB" w:rsidP="00327749">
            <w:pPr>
              <w:pStyle w:val="Tabletext"/>
              <w:jc w:val="center"/>
              <w:rPr>
                <w:lang w:eastAsia="ja-JP"/>
              </w:rPr>
            </w:pPr>
          </w:p>
        </w:tc>
        <w:tc>
          <w:tcPr>
            <w:tcW w:w="2976" w:type="dxa"/>
            <w:shd w:val="clear" w:color="auto" w:fill="auto"/>
            <w:vAlign w:val="center"/>
          </w:tcPr>
          <w:p w14:paraId="54650290" w14:textId="77777777" w:rsidR="00486DBB" w:rsidRPr="00C77E18" w:rsidRDefault="00486DBB" w:rsidP="00327749">
            <w:pPr>
              <w:pStyle w:val="Tabletext"/>
              <w:jc w:val="center"/>
              <w:rPr>
                <w:lang w:eastAsia="ja-JP"/>
              </w:rPr>
            </w:pPr>
            <w:r w:rsidRPr="00C77E18">
              <w:rPr>
                <w:lang w:eastAsia="ja-JP"/>
              </w:rPr>
              <w:t>Maximum throughput</w:t>
            </w:r>
          </w:p>
        </w:tc>
        <w:tc>
          <w:tcPr>
            <w:tcW w:w="1276" w:type="dxa"/>
            <w:shd w:val="clear" w:color="auto" w:fill="auto"/>
            <w:vAlign w:val="center"/>
          </w:tcPr>
          <w:p w14:paraId="42203EA1" w14:textId="77777777" w:rsidR="00486DBB" w:rsidRPr="00C77E18" w:rsidRDefault="00486DBB" w:rsidP="00327749">
            <w:pPr>
              <w:pStyle w:val="Tabletext"/>
              <w:jc w:val="center"/>
              <w:rPr>
                <w:lang w:eastAsia="ja-JP"/>
              </w:rPr>
            </w:pPr>
            <w:r w:rsidRPr="00C77E18">
              <w:rPr>
                <w:lang w:eastAsia="ja-JP"/>
              </w:rPr>
              <w:t>100 Mbit/s</w:t>
            </w:r>
          </w:p>
        </w:tc>
        <w:tc>
          <w:tcPr>
            <w:tcW w:w="3132" w:type="dxa"/>
            <w:vAlign w:val="center"/>
          </w:tcPr>
          <w:p w14:paraId="6A0F8B0A" w14:textId="77777777" w:rsidR="00486DBB" w:rsidRPr="00C77E18" w:rsidRDefault="00486DBB" w:rsidP="00327749">
            <w:pPr>
              <w:pStyle w:val="Tabletext"/>
              <w:jc w:val="center"/>
              <w:rPr>
                <w:lang w:eastAsia="ja-JP"/>
              </w:rPr>
            </w:pPr>
          </w:p>
        </w:tc>
      </w:tr>
      <w:tr w:rsidR="00486DBB" w:rsidRPr="00C77E18" w14:paraId="6191384C" w14:textId="77777777" w:rsidTr="00327749">
        <w:trPr>
          <w:trHeight w:val="63"/>
          <w:jc w:val="center"/>
        </w:trPr>
        <w:tc>
          <w:tcPr>
            <w:tcW w:w="1999" w:type="dxa"/>
            <w:vMerge w:val="restart"/>
          </w:tcPr>
          <w:p w14:paraId="09BF7932" w14:textId="77777777" w:rsidR="00486DBB" w:rsidRPr="00C77E18" w:rsidRDefault="00486DBB" w:rsidP="00327749">
            <w:pPr>
              <w:pStyle w:val="Tabletext"/>
              <w:jc w:val="center"/>
              <w:rPr>
                <w:lang w:eastAsia="ja-JP"/>
              </w:rPr>
            </w:pPr>
            <w:r w:rsidRPr="00C77E18">
              <w:rPr>
                <w:lang w:eastAsia="ja-JP"/>
              </w:rPr>
              <w:t>Train station</w:t>
            </w:r>
          </w:p>
          <w:p w14:paraId="11992A3D" w14:textId="77777777" w:rsidR="00486DBB" w:rsidRPr="00C77E18" w:rsidRDefault="00486DBB" w:rsidP="00327749">
            <w:pPr>
              <w:pStyle w:val="Tabletext"/>
              <w:jc w:val="center"/>
              <w:rPr>
                <w:lang w:eastAsia="ja-JP"/>
              </w:rPr>
            </w:pPr>
            <w:r w:rsidRPr="00C77E18">
              <w:rPr>
                <w:lang w:eastAsia="ja-JP"/>
              </w:rPr>
              <w:t>(transmitting side)</w:t>
            </w:r>
          </w:p>
        </w:tc>
        <w:tc>
          <w:tcPr>
            <w:tcW w:w="2976" w:type="dxa"/>
            <w:shd w:val="clear" w:color="auto" w:fill="auto"/>
            <w:vAlign w:val="center"/>
          </w:tcPr>
          <w:p w14:paraId="3BF62D0B" w14:textId="77777777" w:rsidR="00486DBB" w:rsidRPr="00C77E18" w:rsidRDefault="00486DBB" w:rsidP="00327749">
            <w:pPr>
              <w:pStyle w:val="Tabletext"/>
              <w:jc w:val="center"/>
              <w:rPr>
                <w:lang w:eastAsia="ja-JP"/>
              </w:rPr>
            </w:pPr>
            <w:r w:rsidRPr="00C77E18">
              <w:rPr>
                <w:lang w:eastAsia="ja-JP"/>
              </w:rPr>
              <w:t>On-board transmitter power</w:t>
            </w:r>
          </w:p>
        </w:tc>
        <w:tc>
          <w:tcPr>
            <w:tcW w:w="1276" w:type="dxa"/>
            <w:shd w:val="clear" w:color="auto" w:fill="auto"/>
            <w:vAlign w:val="center"/>
          </w:tcPr>
          <w:p w14:paraId="6E2AD264" w14:textId="77777777" w:rsidR="00486DBB" w:rsidRPr="00C77E18" w:rsidRDefault="00486DBB" w:rsidP="00327749">
            <w:pPr>
              <w:pStyle w:val="Tabletext"/>
              <w:jc w:val="center"/>
              <w:rPr>
                <w:lang w:eastAsia="ja-JP"/>
              </w:rPr>
            </w:pPr>
            <w:r w:rsidRPr="00C77E18">
              <w:rPr>
                <w:lang w:eastAsia="ja-JP"/>
              </w:rPr>
              <w:t>10 dBm</w:t>
            </w:r>
          </w:p>
        </w:tc>
        <w:tc>
          <w:tcPr>
            <w:tcW w:w="3132" w:type="dxa"/>
            <w:vAlign w:val="center"/>
          </w:tcPr>
          <w:p w14:paraId="7BD62688" w14:textId="77777777" w:rsidR="00486DBB" w:rsidRPr="00C77E18" w:rsidRDefault="00486DBB" w:rsidP="00327749">
            <w:pPr>
              <w:pStyle w:val="Tabletext"/>
              <w:jc w:val="center"/>
              <w:rPr>
                <w:lang w:eastAsia="ja-JP"/>
              </w:rPr>
            </w:pPr>
            <w:r w:rsidRPr="00C77E18">
              <w:rPr>
                <w:lang w:eastAsia="ja-JP"/>
              </w:rPr>
              <w:t>10 mW</w:t>
            </w:r>
          </w:p>
        </w:tc>
      </w:tr>
      <w:tr w:rsidR="00486DBB" w:rsidRPr="00C77E18" w14:paraId="4388C34E" w14:textId="77777777" w:rsidTr="00327749">
        <w:trPr>
          <w:trHeight w:val="316"/>
          <w:jc w:val="center"/>
        </w:trPr>
        <w:tc>
          <w:tcPr>
            <w:tcW w:w="1999" w:type="dxa"/>
            <w:vMerge/>
          </w:tcPr>
          <w:p w14:paraId="1B29B66B" w14:textId="77777777" w:rsidR="00486DBB" w:rsidRPr="00C77E18" w:rsidRDefault="00486DBB" w:rsidP="00327749">
            <w:pPr>
              <w:pStyle w:val="Tabletext"/>
              <w:jc w:val="center"/>
              <w:rPr>
                <w:lang w:eastAsia="ja-JP"/>
              </w:rPr>
            </w:pPr>
          </w:p>
        </w:tc>
        <w:tc>
          <w:tcPr>
            <w:tcW w:w="2976" w:type="dxa"/>
            <w:shd w:val="clear" w:color="auto" w:fill="auto"/>
            <w:vAlign w:val="center"/>
          </w:tcPr>
          <w:p w14:paraId="2A47F58C" w14:textId="77777777" w:rsidR="00486DBB" w:rsidRPr="00C77E18" w:rsidRDefault="00486DBB" w:rsidP="00327749">
            <w:pPr>
              <w:pStyle w:val="Tabletext"/>
              <w:jc w:val="center"/>
              <w:rPr>
                <w:lang w:eastAsia="ja-JP"/>
              </w:rPr>
            </w:pPr>
            <w:r w:rsidRPr="00C77E18">
              <w:rPr>
                <w:lang w:eastAsia="ja-JP"/>
              </w:rPr>
              <w:t>Antenna gain</w:t>
            </w:r>
          </w:p>
        </w:tc>
        <w:tc>
          <w:tcPr>
            <w:tcW w:w="1276" w:type="dxa"/>
            <w:shd w:val="clear" w:color="auto" w:fill="auto"/>
            <w:vAlign w:val="center"/>
          </w:tcPr>
          <w:p w14:paraId="25A3CB0F" w14:textId="77777777" w:rsidR="00486DBB" w:rsidRPr="00C77E18" w:rsidRDefault="00486DBB" w:rsidP="00327749">
            <w:pPr>
              <w:pStyle w:val="Tabletext"/>
              <w:jc w:val="center"/>
              <w:rPr>
                <w:lang w:eastAsia="ja-JP"/>
              </w:rPr>
            </w:pPr>
            <w:r w:rsidRPr="00C77E18">
              <w:rPr>
                <w:lang w:eastAsia="ja-JP"/>
              </w:rPr>
              <w:t>32 dBi</w:t>
            </w:r>
          </w:p>
        </w:tc>
        <w:tc>
          <w:tcPr>
            <w:tcW w:w="3132" w:type="dxa"/>
            <w:shd w:val="clear" w:color="auto" w:fill="auto"/>
            <w:vAlign w:val="center"/>
          </w:tcPr>
          <w:p w14:paraId="17B1D811" w14:textId="77777777" w:rsidR="00486DBB" w:rsidRPr="00C77E18" w:rsidRDefault="00486DBB" w:rsidP="00327749">
            <w:pPr>
              <w:pStyle w:val="Tabletext"/>
              <w:jc w:val="center"/>
              <w:rPr>
                <w:lang w:eastAsia="ja-JP"/>
              </w:rPr>
            </w:pPr>
            <w:r w:rsidRPr="00C77E18">
              <w:rPr>
                <w:lang w:eastAsia="ja-JP"/>
              </w:rPr>
              <w:t>Cassegrain,</w:t>
            </w:r>
          </w:p>
          <w:p w14:paraId="1CBAC0F2" w14:textId="77777777" w:rsidR="00486DBB" w:rsidRPr="00C77E18" w:rsidRDefault="00486DBB" w:rsidP="00327749">
            <w:pPr>
              <w:pStyle w:val="Tabletext"/>
              <w:jc w:val="center"/>
              <w:rPr>
                <w:lang w:eastAsia="ja-JP"/>
              </w:rPr>
            </w:pPr>
            <w:r w:rsidRPr="00C77E18">
              <w:rPr>
                <w:lang w:eastAsia="ja-JP"/>
              </w:rPr>
              <w:t>1.0~1.5 degrees beam width</w:t>
            </w:r>
          </w:p>
        </w:tc>
      </w:tr>
      <w:tr w:rsidR="00486DBB" w:rsidRPr="00C77E18" w14:paraId="697B7B61" w14:textId="77777777" w:rsidTr="00327749">
        <w:trPr>
          <w:trHeight w:val="365"/>
          <w:jc w:val="center"/>
        </w:trPr>
        <w:tc>
          <w:tcPr>
            <w:tcW w:w="1999" w:type="dxa"/>
          </w:tcPr>
          <w:p w14:paraId="70B9546F" w14:textId="77777777" w:rsidR="00486DBB" w:rsidRPr="00C77E18" w:rsidRDefault="00486DBB" w:rsidP="00327749">
            <w:pPr>
              <w:pStyle w:val="Tabletext"/>
              <w:jc w:val="center"/>
              <w:rPr>
                <w:lang w:eastAsia="ja-JP"/>
              </w:rPr>
            </w:pPr>
            <w:r w:rsidRPr="00C77E18">
              <w:rPr>
                <w:lang w:eastAsia="ja-JP"/>
              </w:rPr>
              <w:t>Ground station</w:t>
            </w:r>
          </w:p>
          <w:p w14:paraId="10E92302" w14:textId="77777777" w:rsidR="00486DBB" w:rsidRPr="00C77E18" w:rsidRDefault="00486DBB" w:rsidP="00327749">
            <w:pPr>
              <w:pStyle w:val="Tabletext"/>
              <w:jc w:val="center"/>
              <w:rPr>
                <w:lang w:eastAsia="ja-JP"/>
              </w:rPr>
            </w:pPr>
            <w:r w:rsidRPr="00C77E18">
              <w:rPr>
                <w:lang w:eastAsia="ja-JP"/>
              </w:rPr>
              <w:t>(receiving side)</w:t>
            </w:r>
          </w:p>
        </w:tc>
        <w:tc>
          <w:tcPr>
            <w:tcW w:w="2976" w:type="dxa"/>
            <w:shd w:val="clear" w:color="auto" w:fill="auto"/>
            <w:vAlign w:val="center"/>
          </w:tcPr>
          <w:p w14:paraId="5AF0C0CB" w14:textId="77777777" w:rsidR="00486DBB" w:rsidRPr="00C77E18" w:rsidRDefault="00486DBB" w:rsidP="00327749">
            <w:pPr>
              <w:pStyle w:val="Tabletext"/>
              <w:jc w:val="center"/>
              <w:rPr>
                <w:lang w:eastAsia="ja-JP"/>
              </w:rPr>
            </w:pPr>
            <w:r w:rsidRPr="00C77E18">
              <w:rPr>
                <w:lang w:eastAsia="ja-JP"/>
              </w:rPr>
              <w:t>Antenna gain</w:t>
            </w:r>
          </w:p>
        </w:tc>
        <w:tc>
          <w:tcPr>
            <w:tcW w:w="1276" w:type="dxa"/>
            <w:shd w:val="clear" w:color="auto" w:fill="auto"/>
            <w:vAlign w:val="center"/>
          </w:tcPr>
          <w:p w14:paraId="61210702" w14:textId="77777777" w:rsidR="00486DBB" w:rsidRPr="00C77E18" w:rsidRDefault="00486DBB" w:rsidP="00327749">
            <w:pPr>
              <w:pStyle w:val="Tabletext"/>
              <w:jc w:val="center"/>
              <w:rPr>
                <w:lang w:eastAsia="ja-JP"/>
              </w:rPr>
            </w:pPr>
            <w:r w:rsidRPr="00C77E18">
              <w:rPr>
                <w:lang w:eastAsia="ja-JP"/>
              </w:rPr>
              <w:t>32 dBi</w:t>
            </w:r>
          </w:p>
        </w:tc>
        <w:tc>
          <w:tcPr>
            <w:tcW w:w="3132" w:type="dxa"/>
            <w:vAlign w:val="center"/>
          </w:tcPr>
          <w:p w14:paraId="4B16BAB5" w14:textId="77777777" w:rsidR="00486DBB" w:rsidRPr="00C77E18" w:rsidRDefault="00486DBB" w:rsidP="00327749">
            <w:pPr>
              <w:pStyle w:val="Tabletext"/>
              <w:jc w:val="center"/>
              <w:rPr>
                <w:lang w:eastAsia="ja-JP"/>
              </w:rPr>
            </w:pPr>
            <w:r w:rsidRPr="00C77E18">
              <w:rPr>
                <w:lang w:eastAsia="ja-JP"/>
              </w:rPr>
              <w:t>Cassegrain,</w:t>
            </w:r>
          </w:p>
          <w:p w14:paraId="42058992" w14:textId="77777777" w:rsidR="00486DBB" w:rsidRPr="00C77E18" w:rsidRDefault="00486DBB" w:rsidP="00327749">
            <w:pPr>
              <w:pStyle w:val="Tabletext"/>
              <w:jc w:val="center"/>
              <w:rPr>
                <w:lang w:eastAsia="ja-JP"/>
              </w:rPr>
            </w:pPr>
            <w:r w:rsidRPr="00C77E18">
              <w:rPr>
                <w:lang w:eastAsia="ja-JP"/>
              </w:rPr>
              <w:t>1.0~1.5 degrees beam width</w:t>
            </w:r>
          </w:p>
        </w:tc>
      </w:tr>
    </w:tbl>
    <w:p w14:paraId="4139342C" w14:textId="77777777" w:rsidR="00486DBB" w:rsidRPr="00C77E18" w:rsidRDefault="00486DBB" w:rsidP="00327749">
      <w:pPr>
        <w:pStyle w:val="Tablefin"/>
      </w:pPr>
    </w:p>
    <w:p w14:paraId="4A934018" w14:textId="77777777" w:rsidR="00486DBB" w:rsidRPr="00C77E18" w:rsidRDefault="00486DBB" w:rsidP="00C77E18">
      <w:pPr>
        <w:rPr>
          <w:lang w:eastAsia="ja-JP"/>
        </w:rPr>
      </w:pPr>
      <w:r w:rsidRPr="00C77E18">
        <w:rPr>
          <w:lang w:eastAsia="ja-JP"/>
        </w:rPr>
        <w:lastRenderedPageBreak/>
        <w:t>The measurements in a tunnel scenario were carried out in Iiyama Tunnel of Hokuriku Shinkansen, Nagano, Japan, of which the</w:t>
      </w:r>
      <w:r w:rsidR="00C77E18">
        <w:rPr>
          <w:lang w:eastAsia="ja-JP"/>
        </w:rPr>
        <w:t xml:space="preserve"> sectional view is shown in Figure</w:t>
      </w:r>
      <w:r w:rsidRPr="00C77E18">
        <w:rPr>
          <w:lang w:eastAsia="ja-JP"/>
        </w:rPr>
        <w:t xml:space="preserve"> 10. The Tx (transmitter on a road</w:t>
      </w:r>
      <w:r w:rsidR="00C77E18">
        <w:rPr>
          <w:lang w:eastAsia="ja-JP"/>
        </w:rPr>
        <w:noBreakHyphen/>
      </w:r>
      <w:r w:rsidRPr="00C77E18">
        <w:rPr>
          <w:lang w:eastAsia="ja-JP"/>
        </w:rPr>
        <w:t xml:space="preserve">rail vehicle) moved at a velocity of 15 km/h on the rail, and received signal strength indicator (RSSI) and bit error ratio (BER) were measured at the Rx (receiver at a side of the rail). The distance between the Rx and the Tx was measured by Radio-Frequency Identification (RFID) tags uniformly located alongside the rail and pulse signals from an axle shaft of the vehicle per one wheel rotation. Two antennas at the BS were installed vertically. On the other hand, two antennas at the MS were set vertically or horizontally depending on the measurement case, where the former and the latter are hereafter referred to as "vertical case" (Fig. 11) and "horizontal case" (Fig. 12), respectively. The test parameters for the tunnel scenario was shown in Table 3. </w:t>
      </w:r>
    </w:p>
    <w:p w14:paraId="0E0EB6D5" w14:textId="77777777" w:rsidR="00486DBB" w:rsidRPr="00C77E18" w:rsidRDefault="00486DBB" w:rsidP="00327749">
      <w:pPr>
        <w:pStyle w:val="FigureNo"/>
      </w:pPr>
      <w:r w:rsidRPr="00C77E18">
        <w:t>Figure 10</w:t>
      </w:r>
    </w:p>
    <w:p w14:paraId="6588C23F" w14:textId="77777777" w:rsidR="00486DBB" w:rsidRPr="00C77E18" w:rsidRDefault="00486DBB" w:rsidP="00327749">
      <w:pPr>
        <w:pStyle w:val="Figuretitle"/>
      </w:pPr>
      <w:r w:rsidRPr="00C77E18">
        <w:t>Sectional view of Iiyama tunnel</w:t>
      </w:r>
    </w:p>
    <w:p w14:paraId="4A90E5EB" w14:textId="77777777" w:rsidR="00486DBB" w:rsidRPr="00C77E18" w:rsidRDefault="00486DBB" w:rsidP="00327749">
      <w:pPr>
        <w:pStyle w:val="Figure"/>
      </w:pPr>
      <w:r w:rsidRPr="00C77E18">
        <w:rPr>
          <w:noProof/>
          <w:lang w:eastAsia="zh-CN"/>
        </w:rPr>
        <w:drawing>
          <wp:inline distT="0" distB="0" distL="0" distR="0" wp14:anchorId="57B56F3B" wp14:editId="6679144E">
            <wp:extent cx="3515148" cy="2579038"/>
            <wp:effectExtent l="0" t="0" r="9525"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4767" cy="2630117"/>
                    </a:xfrm>
                    <a:prstGeom prst="rect">
                      <a:avLst/>
                    </a:prstGeom>
                    <a:noFill/>
                    <a:ln>
                      <a:noFill/>
                    </a:ln>
                  </pic:spPr>
                </pic:pic>
              </a:graphicData>
            </a:graphic>
          </wp:inline>
        </w:drawing>
      </w:r>
    </w:p>
    <w:p w14:paraId="33D14BF4" w14:textId="77777777" w:rsidR="00486DBB" w:rsidRPr="00C77E18" w:rsidRDefault="00486DBB" w:rsidP="00327749">
      <w:pPr>
        <w:pStyle w:val="FigureNo"/>
      </w:pPr>
      <w:r w:rsidRPr="00C77E18">
        <w:t>Figure 11</w:t>
      </w:r>
    </w:p>
    <w:p w14:paraId="7F5B9279" w14:textId="77777777" w:rsidR="00486DBB" w:rsidRPr="00C77E18" w:rsidRDefault="00486DBB" w:rsidP="00327749">
      <w:pPr>
        <w:pStyle w:val="Figuretitle"/>
      </w:pPr>
      <w:r w:rsidRPr="00C77E18">
        <w:t>Antenna setup in tunnel scenario (vertical case)</w:t>
      </w:r>
    </w:p>
    <w:p w14:paraId="770F2D0E" w14:textId="77777777" w:rsidR="00486DBB" w:rsidRPr="00C77E18" w:rsidRDefault="00486DBB" w:rsidP="00327749">
      <w:pPr>
        <w:pStyle w:val="Figure"/>
      </w:pPr>
      <w:r w:rsidRPr="00C77E18">
        <w:rPr>
          <w:noProof/>
          <w:lang w:eastAsia="zh-CN"/>
        </w:rPr>
        <w:drawing>
          <wp:inline distT="0" distB="0" distL="0" distR="0" wp14:anchorId="4E0CE76D" wp14:editId="60171A6F">
            <wp:extent cx="4174836" cy="2038893"/>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0086" cy="2051224"/>
                    </a:xfrm>
                    <a:prstGeom prst="rect">
                      <a:avLst/>
                    </a:prstGeom>
                    <a:noFill/>
                    <a:ln>
                      <a:noFill/>
                    </a:ln>
                  </pic:spPr>
                </pic:pic>
              </a:graphicData>
            </a:graphic>
          </wp:inline>
        </w:drawing>
      </w:r>
    </w:p>
    <w:p w14:paraId="1C407118" w14:textId="77777777" w:rsidR="00486DBB" w:rsidRPr="00C77E18" w:rsidRDefault="00486DBB" w:rsidP="00327749">
      <w:pPr>
        <w:pStyle w:val="FigureNo"/>
      </w:pPr>
      <w:r w:rsidRPr="00C77E18">
        <w:lastRenderedPageBreak/>
        <w:t>Figure 12</w:t>
      </w:r>
    </w:p>
    <w:p w14:paraId="6F3F54B2" w14:textId="77777777" w:rsidR="00486DBB" w:rsidRPr="00C77E18" w:rsidRDefault="00486DBB" w:rsidP="00327749">
      <w:pPr>
        <w:pStyle w:val="Figuretitle"/>
      </w:pPr>
      <w:r w:rsidRPr="00C77E18">
        <w:t>Antenna setup in tunnel scenario (horizontal case)</w:t>
      </w:r>
    </w:p>
    <w:p w14:paraId="6BA12C98" w14:textId="77777777" w:rsidR="00486DBB" w:rsidRPr="00C77E18" w:rsidRDefault="00486DBB" w:rsidP="00327749">
      <w:pPr>
        <w:pStyle w:val="Figure"/>
        <w:rPr>
          <w:rFonts w:eastAsia="Malgun Gothic"/>
          <w:lang w:eastAsia="ko-KR"/>
        </w:rPr>
      </w:pPr>
      <w:r w:rsidRPr="00C77E18">
        <w:rPr>
          <w:noProof/>
          <w:lang w:eastAsia="zh-CN"/>
        </w:rPr>
        <w:drawing>
          <wp:inline distT="0" distB="0" distL="0" distR="0" wp14:anchorId="715E0C5B" wp14:editId="400CFED0">
            <wp:extent cx="4110182" cy="2019567"/>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22006" cy="2025377"/>
                    </a:xfrm>
                    <a:prstGeom prst="rect">
                      <a:avLst/>
                    </a:prstGeom>
                    <a:noFill/>
                    <a:ln>
                      <a:noFill/>
                    </a:ln>
                  </pic:spPr>
                </pic:pic>
              </a:graphicData>
            </a:graphic>
          </wp:inline>
        </w:drawing>
      </w:r>
    </w:p>
    <w:p w14:paraId="2138ADD8" w14:textId="77777777" w:rsidR="00486DBB" w:rsidRPr="00C77E18" w:rsidRDefault="00486DBB" w:rsidP="00327749">
      <w:pPr>
        <w:pStyle w:val="TableNo"/>
        <w:rPr>
          <w:lang w:eastAsia="ko-KR"/>
        </w:rPr>
      </w:pPr>
      <w:r w:rsidRPr="00C77E18">
        <w:rPr>
          <w:lang w:eastAsia="ko-KR"/>
        </w:rPr>
        <w:t>Table 3</w:t>
      </w:r>
    </w:p>
    <w:p w14:paraId="1671FD3B" w14:textId="77777777" w:rsidR="00486DBB" w:rsidRPr="00C77E18" w:rsidRDefault="00486DBB" w:rsidP="00327749">
      <w:pPr>
        <w:pStyle w:val="Tabletitle"/>
        <w:rPr>
          <w:lang w:eastAsia="ko-KR"/>
        </w:rPr>
      </w:pPr>
      <w:r w:rsidRPr="00C77E18">
        <w:rPr>
          <w:lang w:eastAsia="ko-KR"/>
        </w:rPr>
        <w:t>Test parameters (tunnel scenario)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3074"/>
      </w:tblGrid>
      <w:tr w:rsidR="00486DBB" w:rsidRPr="00C77E18" w14:paraId="682653CD" w14:textId="77777777" w:rsidTr="00327749">
        <w:trPr>
          <w:trHeight w:val="63"/>
          <w:jc w:val="center"/>
        </w:trPr>
        <w:tc>
          <w:tcPr>
            <w:tcW w:w="2294" w:type="dxa"/>
            <w:shd w:val="clear" w:color="auto" w:fill="auto"/>
            <w:vAlign w:val="center"/>
          </w:tcPr>
          <w:p w14:paraId="2E0C7808" w14:textId="77777777" w:rsidR="00486DBB" w:rsidRPr="00C77E18" w:rsidRDefault="00486DBB" w:rsidP="00327749">
            <w:pPr>
              <w:pStyle w:val="Tablehead0"/>
              <w:rPr>
                <w:lang w:eastAsia="ja-JP"/>
              </w:rPr>
            </w:pPr>
            <w:r w:rsidRPr="00C77E18">
              <w:rPr>
                <w:lang w:eastAsia="ja-JP"/>
              </w:rPr>
              <w:t>Parameter</w:t>
            </w:r>
          </w:p>
        </w:tc>
        <w:tc>
          <w:tcPr>
            <w:tcW w:w="3074" w:type="dxa"/>
            <w:shd w:val="clear" w:color="auto" w:fill="auto"/>
            <w:vAlign w:val="center"/>
          </w:tcPr>
          <w:p w14:paraId="2F659C34" w14:textId="77777777" w:rsidR="00486DBB" w:rsidRPr="00C77E18" w:rsidRDefault="00486DBB" w:rsidP="00327749">
            <w:pPr>
              <w:pStyle w:val="Tablehead0"/>
              <w:rPr>
                <w:lang w:eastAsia="ja-JP"/>
              </w:rPr>
            </w:pPr>
            <w:r w:rsidRPr="00C77E18">
              <w:rPr>
                <w:lang w:eastAsia="ja-JP"/>
              </w:rPr>
              <w:t>Value</w:t>
            </w:r>
          </w:p>
        </w:tc>
      </w:tr>
      <w:tr w:rsidR="00486DBB" w:rsidRPr="00C77E18" w14:paraId="2358BF91" w14:textId="77777777" w:rsidTr="00327749">
        <w:trPr>
          <w:jc w:val="center"/>
        </w:trPr>
        <w:tc>
          <w:tcPr>
            <w:tcW w:w="2294" w:type="dxa"/>
            <w:shd w:val="clear" w:color="auto" w:fill="auto"/>
            <w:vAlign w:val="center"/>
          </w:tcPr>
          <w:p w14:paraId="2169C24E" w14:textId="77777777" w:rsidR="00486DBB" w:rsidRPr="00C77E18" w:rsidRDefault="00486DBB" w:rsidP="00327749">
            <w:pPr>
              <w:pStyle w:val="Tabletext"/>
              <w:jc w:val="center"/>
              <w:rPr>
                <w:lang w:eastAsia="ja-JP"/>
              </w:rPr>
            </w:pPr>
            <w:r w:rsidRPr="00C77E18">
              <w:rPr>
                <w:lang w:eastAsia="ja-JP"/>
              </w:rPr>
              <w:t>Carrier frequency</w:t>
            </w:r>
          </w:p>
        </w:tc>
        <w:tc>
          <w:tcPr>
            <w:tcW w:w="3074" w:type="dxa"/>
            <w:shd w:val="clear" w:color="auto" w:fill="auto"/>
            <w:vAlign w:val="center"/>
          </w:tcPr>
          <w:p w14:paraId="714FF436" w14:textId="77777777" w:rsidR="00486DBB" w:rsidRPr="00C77E18" w:rsidRDefault="00486DBB" w:rsidP="00327749">
            <w:pPr>
              <w:pStyle w:val="Tabletext"/>
              <w:jc w:val="center"/>
              <w:rPr>
                <w:lang w:eastAsia="ja-JP"/>
              </w:rPr>
            </w:pPr>
            <w:r w:rsidRPr="00C77E18">
              <w:rPr>
                <w:lang w:eastAsia="ja-JP"/>
              </w:rPr>
              <w:t>46.8 GHz</w:t>
            </w:r>
          </w:p>
        </w:tc>
      </w:tr>
      <w:tr w:rsidR="00486DBB" w:rsidRPr="00C77E18" w14:paraId="12E90ABC" w14:textId="77777777" w:rsidTr="00327749">
        <w:trPr>
          <w:jc w:val="center"/>
        </w:trPr>
        <w:tc>
          <w:tcPr>
            <w:tcW w:w="2294" w:type="dxa"/>
            <w:shd w:val="clear" w:color="auto" w:fill="auto"/>
            <w:vAlign w:val="center"/>
          </w:tcPr>
          <w:p w14:paraId="1EB9F292" w14:textId="77777777" w:rsidR="00486DBB" w:rsidRPr="00C77E18" w:rsidRDefault="00486DBB" w:rsidP="00327749">
            <w:pPr>
              <w:pStyle w:val="Tabletext"/>
              <w:jc w:val="center"/>
              <w:rPr>
                <w:lang w:eastAsia="ja-JP"/>
              </w:rPr>
            </w:pPr>
            <w:r w:rsidRPr="00C77E18">
              <w:rPr>
                <w:lang w:eastAsia="ja-JP"/>
              </w:rPr>
              <w:t>Number of antennas</w:t>
            </w:r>
          </w:p>
        </w:tc>
        <w:tc>
          <w:tcPr>
            <w:tcW w:w="3074" w:type="dxa"/>
            <w:shd w:val="clear" w:color="auto" w:fill="auto"/>
            <w:vAlign w:val="center"/>
          </w:tcPr>
          <w:p w14:paraId="5E9B9D29" w14:textId="77777777" w:rsidR="00486DBB" w:rsidRPr="00C77E18" w:rsidRDefault="00486DBB" w:rsidP="00327749">
            <w:pPr>
              <w:pStyle w:val="Tabletext"/>
              <w:jc w:val="center"/>
              <w:rPr>
                <w:lang w:eastAsia="ja-JP"/>
              </w:rPr>
            </w:pPr>
            <w:r w:rsidRPr="00C77E18">
              <w:rPr>
                <w:lang w:eastAsia="ja-JP"/>
              </w:rPr>
              <w:t>Tx: 2, Rx: 2</w:t>
            </w:r>
          </w:p>
        </w:tc>
      </w:tr>
      <w:tr w:rsidR="00486DBB" w:rsidRPr="00C77E18" w14:paraId="76A5CA61" w14:textId="77777777" w:rsidTr="00327749">
        <w:trPr>
          <w:jc w:val="center"/>
        </w:trPr>
        <w:tc>
          <w:tcPr>
            <w:tcW w:w="2294" w:type="dxa"/>
            <w:shd w:val="clear" w:color="auto" w:fill="auto"/>
            <w:vAlign w:val="center"/>
          </w:tcPr>
          <w:p w14:paraId="114D83CD" w14:textId="77777777" w:rsidR="00486DBB" w:rsidRPr="00C77E18" w:rsidRDefault="00486DBB" w:rsidP="00327749">
            <w:pPr>
              <w:pStyle w:val="Tabletext"/>
              <w:jc w:val="center"/>
              <w:rPr>
                <w:lang w:eastAsia="ja-JP"/>
              </w:rPr>
            </w:pPr>
            <w:r w:rsidRPr="00C77E18">
              <w:rPr>
                <w:lang w:eastAsia="ja-JP"/>
              </w:rPr>
              <w:t>Moving range</w:t>
            </w:r>
          </w:p>
        </w:tc>
        <w:tc>
          <w:tcPr>
            <w:tcW w:w="3074" w:type="dxa"/>
            <w:shd w:val="clear" w:color="auto" w:fill="auto"/>
            <w:vAlign w:val="center"/>
          </w:tcPr>
          <w:p w14:paraId="65C5F71C" w14:textId="77777777" w:rsidR="00486DBB" w:rsidRPr="00C77E18" w:rsidRDefault="00486DBB" w:rsidP="00327749">
            <w:pPr>
              <w:pStyle w:val="Tabletext"/>
              <w:jc w:val="center"/>
              <w:rPr>
                <w:lang w:eastAsia="ja-JP"/>
              </w:rPr>
            </w:pPr>
            <w:r w:rsidRPr="00C77E18">
              <w:rPr>
                <w:lang w:eastAsia="ja-JP"/>
              </w:rPr>
              <w:t>3,500 m from Rx</w:t>
            </w:r>
          </w:p>
        </w:tc>
      </w:tr>
      <w:tr w:rsidR="00486DBB" w:rsidRPr="00C77E18" w14:paraId="6ACA6FA7" w14:textId="77777777" w:rsidTr="00327749">
        <w:trPr>
          <w:jc w:val="center"/>
        </w:trPr>
        <w:tc>
          <w:tcPr>
            <w:tcW w:w="2294" w:type="dxa"/>
            <w:shd w:val="clear" w:color="auto" w:fill="auto"/>
            <w:vAlign w:val="center"/>
          </w:tcPr>
          <w:p w14:paraId="5151E9F1" w14:textId="77777777" w:rsidR="00486DBB" w:rsidRPr="00C77E18" w:rsidRDefault="00486DBB" w:rsidP="00327749">
            <w:pPr>
              <w:pStyle w:val="Tabletext"/>
              <w:jc w:val="center"/>
              <w:rPr>
                <w:lang w:eastAsia="ja-JP"/>
              </w:rPr>
            </w:pPr>
            <w:r w:rsidRPr="00C77E18">
              <w:rPr>
                <w:lang w:eastAsia="ja-JP"/>
              </w:rPr>
              <w:t>Velocity</w:t>
            </w:r>
          </w:p>
        </w:tc>
        <w:tc>
          <w:tcPr>
            <w:tcW w:w="3074" w:type="dxa"/>
            <w:shd w:val="clear" w:color="auto" w:fill="auto"/>
            <w:vAlign w:val="center"/>
          </w:tcPr>
          <w:p w14:paraId="4E88A262" w14:textId="77777777" w:rsidR="00486DBB" w:rsidRPr="00C77E18" w:rsidRDefault="00486DBB" w:rsidP="00327749">
            <w:pPr>
              <w:pStyle w:val="Tabletext"/>
              <w:jc w:val="center"/>
              <w:rPr>
                <w:lang w:eastAsia="ja-JP"/>
              </w:rPr>
            </w:pPr>
            <w:r w:rsidRPr="00C77E18">
              <w:rPr>
                <w:lang w:eastAsia="ja-JP"/>
              </w:rPr>
              <w:t>15 km/h</w:t>
            </w:r>
          </w:p>
        </w:tc>
      </w:tr>
      <w:tr w:rsidR="00486DBB" w:rsidRPr="00C77E18" w14:paraId="658E65CD" w14:textId="77777777" w:rsidTr="00327749">
        <w:trPr>
          <w:jc w:val="center"/>
        </w:trPr>
        <w:tc>
          <w:tcPr>
            <w:tcW w:w="2294" w:type="dxa"/>
            <w:shd w:val="clear" w:color="auto" w:fill="auto"/>
            <w:vAlign w:val="center"/>
          </w:tcPr>
          <w:p w14:paraId="732A42A4" w14:textId="77777777" w:rsidR="00486DBB" w:rsidRPr="00C77E18" w:rsidRDefault="00486DBB" w:rsidP="00327749">
            <w:pPr>
              <w:pStyle w:val="Tabletext"/>
              <w:jc w:val="center"/>
              <w:rPr>
                <w:lang w:eastAsia="ja-JP"/>
              </w:rPr>
            </w:pPr>
            <w:r w:rsidRPr="00C77E18">
              <w:rPr>
                <w:lang w:eastAsia="ja-JP"/>
              </w:rPr>
              <w:t>How to get Tx’s location</w:t>
            </w:r>
          </w:p>
        </w:tc>
        <w:tc>
          <w:tcPr>
            <w:tcW w:w="3074" w:type="dxa"/>
            <w:shd w:val="clear" w:color="auto" w:fill="auto"/>
            <w:vAlign w:val="center"/>
          </w:tcPr>
          <w:p w14:paraId="374B79DA" w14:textId="77777777" w:rsidR="00486DBB" w:rsidRPr="00C77E18" w:rsidRDefault="00486DBB" w:rsidP="00327749">
            <w:pPr>
              <w:pStyle w:val="Tabletext"/>
              <w:jc w:val="center"/>
              <w:rPr>
                <w:lang w:eastAsia="ja-JP"/>
              </w:rPr>
            </w:pPr>
            <w:r w:rsidRPr="00C77E18">
              <w:rPr>
                <w:lang w:eastAsia="ja-JP"/>
              </w:rPr>
              <w:t>RFID and pulse signals from an axle shaft</w:t>
            </w:r>
          </w:p>
        </w:tc>
      </w:tr>
    </w:tbl>
    <w:p w14:paraId="22E45FDD" w14:textId="77777777" w:rsidR="00486DBB" w:rsidRPr="00C77E18" w:rsidRDefault="00486DBB" w:rsidP="00327749">
      <w:pPr>
        <w:pStyle w:val="Heading3"/>
        <w:spacing w:before="360"/>
      </w:pPr>
      <w:r w:rsidRPr="00C77E18">
        <w:t>3.1.2</w:t>
      </w:r>
      <w:r w:rsidRPr="00C77E18">
        <w:tab/>
        <w:t>Measurement r</w:t>
      </w:r>
      <w:r w:rsidR="00327749" w:rsidRPr="00C77E18">
        <w:t>esults</w:t>
      </w:r>
    </w:p>
    <w:p w14:paraId="2E3E5476" w14:textId="77777777" w:rsidR="00486DBB" w:rsidRPr="00C77E18" w:rsidRDefault="00486DBB" w:rsidP="00327749">
      <w:pPr>
        <w:rPr>
          <w:lang w:eastAsia="ja-JP"/>
        </w:rPr>
      </w:pPr>
      <w:r w:rsidRPr="00C77E18">
        <w:rPr>
          <w:lang w:eastAsia="ja-JP"/>
        </w:rPr>
        <w:t>This subsection shows the results in the tunnel scenario.</w:t>
      </w:r>
    </w:p>
    <w:p w14:paraId="283B0F08" w14:textId="77777777" w:rsidR="00486DBB" w:rsidRPr="00C77E18" w:rsidRDefault="00486DBB" w:rsidP="00327749">
      <w:pPr>
        <w:pStyle w:val="Heading4"/>
      </w:pPr>
      <w:r w:rsidRPr="00C77E18">
        <w:t>3.1.2.1</w:t>
      </w:r>
      <w:r w:rsidRPr="00C77E18">
        <w:tab/>
        <w:t>Performance of Diversity Effect</w:t>
      </w:r>
    </w:p>
    <w:p w14:paraId="7CBC696A" w14:textId="77777777" w:rsidR="00486DBB" w:rsidRPr="00C77E18" w:rsidRDefault="00486DBB" w:rsidP="00C77E18">
      <w:pPr>
        <w:rPr>
          <w:lang w:eastAsia="ja-JP"/>
        </w:rPr>
      </w:pPr>
      <w:r w:rsidRPr="00C77E18">
        <w:rPr>
          <w:lang w:eastAsia="ja-JP"/>
        </w:rPr>
        <w:t>Figs. 13-16 show the results of RSSI and BER performance for the vertical case depending on the number of antennas; the performance without any diversity schemes (1 TX &amp; 1 RX) in Fig</w:t>
      </w:r>
      <w:r w:rsidR="00C77E18">
        <w:rPr>
          <w:lang w:eastAsia="ja-JP"/>
        </w:rPr>
        <w:t>ure</w:t>
      </w:r>
      <w:r w:rsidRPr="00C77E18">
        <w:rPr>
          <w:lang w:eastAsia="ja-JP"/>
        </w:rPr>
        <w:t xml:space="preserve"> 13, that with transmit diversity (2 TX &amp; 1 RX) in Fig</w:t>
      </w:r>
      <w:r w:rsidR="00C77E18">
        <w:rPr>
          <w:lang w:eastAsia="ja-JP"/>
        </w:rPr>
        <w:t>ure</w:t>
      </w:r>
      <w:r w:rsidRPr="00C77E18">
        <w:rPr>
          <w:lang w:eastAsia="ja-JP"/>
        </w:rPr>
        <w:t xml:space="preserve"> 14, that with receive diversity (1 TX &amp; 2 RX) in Fig</w:t>
      </w:r>
      <w:r w:rsidR="00C77E18">
        <w:rPr>
          <w:lang w:eastAsia="ja-JP"/>
        </w:rPr>
        <w:t>ure</w:t>
      </w:r>
      <w:r w:rsidRPr="00C77E18">
        <w:rPr>
          <w:lang w:eastAsia="ja-JP"/>
        </w:rPr>
        <w:t xml:space="preserve"> 15, and that with both transmit diversity and receive</w:t>
      </w:r>
      <w:r w:rsidR="00C77E18">
        <w:rPr>
          <w:lang w:eastAsia="ja-JP"/>
        </w:rPr>
        <w:t xml:space="preserve"> diversity (2 TX &amp; 2 RX) in Figure </w:t>
      </w:r>
      <w:r w:rsidRPr="00C77E18">
        <w:rPr>
          <w:lang w:eastAsia="ja-JP"/>
        </w:rPr>
        <w:t>16, respectively. As a reference, the free-space propagation loss is also shown in each RSSI figure. Here, the Tx moved away from the Rx. It can be seen that in the tunnel scenario all RSSI performances are similar to or less than the free-space propagation loss within transmission distance of 3</w:t>
      </w:r>
      <w:r w:rsidR="00C77E18">
        <w:rPr>
          <w:lang w:eastAsia="ja-JP"/>
        </w:rPr>
        <w:t> </w:t>
      </w:r>
      <w:r w:rsidRPr="00C77E18">
        <w:rPr>
          <w:lang w:eastAsia="ja-JP"/>
        </w:rPr>
        <w:t xml:space="preserve">500 m. Furthermore, it can also be seen that BER performance is drastically improved with </w:t>
      </w:r>
      <w:r w:rsidRPr="00C77E18">
        <w:rPr>
          <w:lang w:eastAsia="ja-JP"/>
        </w:rPr>
        <w:br/>
        <w:t>an increase of the number of antennas, because of the alleviation of received power degradation by diversity effect.</w:t>
      </w:r>
    </w:p>
    <w:p w14:paraId="6324FA99" w14:textId="77777777" w:rsidR="00486DBB" w:rsidRPr="00C77E18" w:rsidRDefault="00486DBB" w:rsidP="00327749">
      <w:pPr>
        <w:pStyle w:val="FigureNo"/>
      </w:pPr>
      <w:r w:rsidRPr="00C77E18">
        <w:lastRenderedPageBreak/>
        <w:t>Figure 13</w:t>
      </w:r>
    </w:p>
    <w:p w14:paraId="1CAE996C" w14:textId="77777777" w:rsidR="00486DBB" w:rsidRPr="00C77E18" w:rsidRDefault="00486DBB" w:rsidP="00327749">
      <w:pPr>
        <w:pStyle w:val="Figuretitle"/>
        <w:rPr>
          <w:lang w:eastAsia="ko-KR"/>
        </w:rPr>
      </w:pPr>
      <w:r w:rsidRPr="00C77E18">
        <w:t>The RSSI and BER performance for the vertical case depending on</w:t>
      </w:r>
      <w:r w:rsidRPr="00C77E18">
        <w:br/>
        <w:t>the number of antennas in the tunnel scenario (Tx = 1, Rx =</w:t>
      </w:r>
      <w:r w:rsidRPr="00C77E18">
        <w:rPr>
          <w:lang w:eastAsia="ko-KR"/>
        </w:rPr>
        <w:t xml:space="preserve"> 1)</w:t>
      </w:r>
    </w:p>
    <w:p w14:paraId="714095E7" w14:textId="77777777" w:rsidR="00486DBB" w:rsidRPr="00C77E18" w:rsidRDefault="00486DBB" w:rsidP="00327749">
      <w:pPr>
        <w:pStyle w:val="Figure"/>
        <w:rPr>
          <w:lang w:eastAsia="ja-JP"/>
        </w:rPr>
      </w:pPr>
      <w:r w:rsidRPr="00C77E18">
        <w:rPr>
          <w:noProof/>
          <w:lang w:eastAsia="zh-CN"/>
        </w:rPr>
        <w:drawing>
          <wp:inline distT="0" distB="0" distL="0" distR="0" wp14:anchorId="4D983FDD" wp14:editId="64D6D401">
            <wp:extent cx="4468495" cy="1657985"/>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8495" cy="1657985"/>
                    </a:xfrm>
                    <a:prstGeom prst="rect">
                      <a:avLst/>
                    </a:prstGeom>
                    <a:noFill/>
                    <a:ln>
                      <a:noFill/>
                    </a:ln>
                  </pic:spPr>
                </pic:pic>
              </a:graphicData>
            </a:graphic>
          </wp:inline>
        </w:drawing>
      </w:r>
      <w:r w:rsidRPr="00C77E18">
        <w:rPr>
          <w:noProof/>
          <w:lang w:eastAsia="zh-CN"/>
        </w:rPr>
        <w:drawing>
          <wp:inline distT="0" distB="0" distL="0" distR="0" wp14:anchorId="20901896" wp14:editId="530BED63">
            <wp:extent cx="4450715" cy="1572895"/>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0715" cy="1572895"/>
                    </a:xfrm>
                    <a:prstGeom prst="rect">
                      <a:avLst/>
                    </a:prstGeom>
                    <a:noFill/>
                    <a:ln>
                      <a:noFill/>
                    </a:ln>
                  </pic:spPr>
                </pic:pic>
              </a:graphicData>
            </a:graphic>
          </wp:inline>
        </w:drawing>
      </w:r>
    </w:p>
    <w:p w14:paraId="55C3BEAB" w14:textId="77777777" w:rsidR="00486DBB" w:rsidRPr="00C77E18" w:rsidRDefault="00486DBB" w:rsidP="00327749">
      <w:pPr>
        <w:pStyle w:val="FigureNo"/>
      </w:pPr>
      <w:r w:rsidRPr="00C77E18">
        <w:t>Figure 14</w:t>
      </w:r>
    </w:p>
    <w:p w14:paraId="51769AC9" w14:textId="77777777" w:rsidR="00486DBB" w:rsidRPr="00C77E18" w:rsidRDefault="00486DBB" w:rsidP="00327749">
      <w:pPr>
        <w:pStyle w:val="Figuretitle"/>
      </w:pPr>
      <w:r w:rsidRPr="00C77E18">
        <w:t>The RSSI and BER performance for the vertical case depending on</w:t>
      </w:r>
      <w:r w:rsidRPr="00C77E18">
        <w:br/>
        <w:t>the number of antennas in the tunnel scenario (Tx = 2, Rx = 1).</w:t>
      </w:r>
    </w:p>
    <w:p w14:paraId="4E1CE3BD" w14:textId="77777777" w:rsidR="00486DBB" w:rsidRPr="00C77E18" w:rsidRDefault="00486DBB" w:rsidP="00327749">
      <w:pPr>
        <w:pStyle w:val="Figure"/>
        <w:rPr>
          <w:lang w:eastAsia="ja-JP"/>
        </w:rPr>
      </w:pPr>
      <w:r w:rsidRPr="00C77E18">
        <w:rPr>
          <w:noProof/>
          <w:lang w:eastAsia="zh-CN"/>
        </w:rPr>
        <w:drawing>
          <wp:inline distT="0" distB="0" distL="0" distR="0" wp14:anchorId="0B9EBFF7" wp14:editId="643727C4">
            <wp:extent cx="4596765" cy="170688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1706880"/>
                    </a:xfrm>
                    <a:prstGeom prst="rect">
                      <a:avLst/>
                    </a:prstGeom>
                    <a:noFill/>
                    <a:ln>
                      <a:noFill/>
                    </a:ln>
                  </pic:spPr>
                </pic:pic>
              </a:graphicData>
            </a:graphic>
          </wp:inline>
        </w:drawing>
      </w:r>
      <w:r w:rsidRPr="00C77E18">
        <w:rPr>
          <w:noProof/>
          <w:lang w:eastAsia="zh-CN"/>
        </w:rPr>
        <w:drawing>
          <wp:inline distT="0" distB="0" distL="0" distR="0" wp14:anchorId="32FD7D85" wp14:editId="41C51FB3">
            <wp:extent cx="4681855" cy="165227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1855" cy="1652270"/>
                    </a:xfrm>
                    <a:prstGeom prst="rect">
                      <a:avLst/>
                    </a:prstGeom>
                    <a:noFill/>
                    <a:ln>
                      <a:noFill/>
                    </a:ln>
                  </pic:spPr>
                </pic:pic>
              </a:graphicData>
            </a:graphic>
          </wp:inline>
        </w:drawing>
      </w:r>
    </w:p>
    <w:p w14:paraId="4559B7E1" w14:textId="77777777" w:rsidR="00486DBB" w:rsidRPr="00C77E18" w:rsidRDefault="00486DBB" w:rsidP="00327749">
      <w:pPr>
        <w:pStyle w:val="FigureNo"/>
      </w:pPr>
      <w:r w:rsidRPr="00C77E18">
        <w:lastRenderedPageBreak/>
        <w:t>FigURE 15</w:t>
      </w:r>
    </w:p>
    <w:p w14:paraId="1DF013FF" w14:textId="77777777" w:rsidR="00486DBB" w:rsidRPr="00C77E18" w:rsidRDefault="00486DBB" w:rsidP="00327749">
      <w:pPr>
        <w:pStyle w:val="Figuretitle"/>
        <w:spacing w:after="360"/>
      </w:pPr>
      <w:r w:rsidRPr="00C77E18">
        <w:t>The RSSI and BER performance for the vertical case depending on</w:t>
      </w:r>
      <w:r w:rsidRPr="00C77E18">
        <w:br/>
        <w:t>the number of antennas in the tunnel scenario (Tx = 1, Rx = 2)</w:t>
      </w:r>
    </w:p>
    <w:p w14:paraId="1E3BEEA3" w14:textId="77777777" w:rsidR="00486DBB" w:rsidRPr="00C77E18" w:rsidRDefault="00486DBB" w:rsidP="00327749">
      <w:pPr>
        <w:pStyle w:val="Figure"/>
        <w:rPr>
          <w:lang w:eastAsia="ja-JP"/>
        </w:rPr>
      </w:pPr>
      <w:r w:rsidRPr="00C77E18">
        <w:rPr>
          <w:noProof/>
          <w:lang w:eastAsia="zh-CN"/>
        </w:rPr>
        <w:drawing>
          <wp:inline distT="0" distB="0" distL="0" distR="0" wp14:anchorId="425DDB56" wp14:editId="25B44CC2">
            <wp:extent cx="4828540" cy="1792605"/>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8540" cy="1792605"/>
                    </a:xfrm>
                    <a:prstGeom prst="rect">
                      <a:avLst/>
                    </a:prstGeom>
                    <a:noFill/>
                    <a:ln>
                      <a:noFill/>
                    </a:ln>
                  </pic:spPr>
                </pic:pic>
              </a:graphicData>
            </a:graphic>
          </wp:inline>
        </w:drawing>
      </w:r>
      <w:r w:rsidRPr="00C77E18">
        <w:rPr>
          <w:noProof/>
          <w:lang w:eastAsia="zh-CN"/>
        </w:rPr>
        <w:drawing>
          <wp:inline distT="0" distB="0" distL="0" distR="0" wp14:anchorId="10F17224" wp14:editId="19B48361">
            <wp:extent cx="4901565" cy="173164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1565" cy="1731645"/>
                    </a:xfrm>
                    <a:prstGeom prst="rect">
                      <a:avLst/>
                    </a:prstGeom>
                    <a:noFill/>
                    <a:ln>
                      <a:noFill/>
                    </a:ln>
                  </pic:spPr>
                </pic:pic>
              </a:graphicData>
            </a:graphic>
          </wp:inline>
        </w:drawing>
      </w:r>
    </w:p>
    <w:p w14:paraId="7C3EA440" w14:textId="77777777" w:rsidR="00486DBB" w:rsidRPr="00C77E18" w:rsidRDefault="00486DBB" w:rsidP="00327749">
      <w:pPr>
        <w:pStyle w:val="FigureNo"/>
      </w:pPr>
      <w:r w:rsidRPr="00C77E18">
        <w:t>Figure 16</w:t>
      </w:r>
    </w:p>
    <w:p w14:paraId="0A301E91" w14:textId="77777777" w:rsidR="00486DBB" w:rsidRPr="00C77E18" w:rsidRDefault="00486DBB" w:rsidP="00327749">
      <w:pPr>
        <w:pStyle w:val="Figuretitle"/>
      </w:pPr>
      <w:r w:rsidRPr="00C77E18">
        <w:t>The RSSI and BER performance for the vertical case depending on</w:t>
      </w:r>
      <w:r w:rsidRPr="00C77E18">
        <w:br/>
        <w:t>the number of antennas in the tunnel scenario (Tx = 2, Rx = 2)</w:t>
      </w:r>
    </w:p>
    <w:p w14:paraId="73116921" w14:textId="77777777" w:rsidR="00486DBB" w:rsidRPr="00C77E18" w:rsidRDefault="00486DBB" w:rsidP="00327749">
      <w:pPr>
        <w:pStyle w:val="Figure"/>
        <w:rPr>
          <w:lang w:eastAsia="ja-JP"/>
        </w:rPr>
      </w:pPr>
      <w:r w:rsidRPr="00C77E18">
        <w:rPr>
          <w:rFonts w:eastAsia="Malgun Gothic"/>
          <w:noProof/>
          <w:lang w:eastAsia="zh-CN"/>
        </w:rPr>
        <w:drawing>
          <wp:inline distT="0" distB="0" distL="0" distR="0" wp14:anchorId="3D20F1D6" wp14:editId="33EA712A">
            <wp:extent cx="4718685" cy="1755775"/>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8685" cy="1755775"/>
                    </a:xfrm>
                    <a:prstGeom prst="rect">
                      <a:avLst/>
                    </a:prstGeom>
                    <a:noFill/>
                    <a:ln>
                      <a:noFill/>
                    </a:ln>
                  </pic:spPr>
                </pic:pic>
              </a:graphicData>
            </a:graphic>
          </wp:inline>
        </w:drawing>
      </w:r>
      <w:r w:rsidRPr="00C77E18">
        <w:rPr>
          <w:noProof/>
          <w:lang w:eastAsia="zh-CN"/>
        </w:rPr>
        <w:drawing>
          <wp:inline distT="0" distB="0" distL="0" distR="0" wp14:anchorId="44042A9B" wp14:editId="6EE347AF">
            <wp:extent cx="4498975" cy="158496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975" cy="1584960"/>
                    </a:xfrm>
                    <a:prstGeom prst="rect">
                      <a:avLst/>
                    </a:prstGeom>
                    <a:noFill/>
                    <a:ln>
                      <a:noFill/>
                    </a:ln>
                  </pic:spPr>
                </pic:pic>
              </a:graphicData>
            </a:graphic>
          </wp:inline>
        </w:drawing>
      </w:r>
    </w:p>
    <w:p w14:paraId="7DFB09A0" w14:textId="77777777" w:rsidR="00486DBB" w:rsidRPr="00C77E18" w:rsidRDefault="00486DBB" w:rsidP="00327749">
      <w:pPr>
        <w:pStyle w:val="Heading4"/>
      </w:pPr>
      <w:r w:rsidRPr="00C77E18">
        <w:lastRenderedPageBreak/>
        <w:t>3.1.2.2</w:t>
      </w:r>
      <w:r w:rsidRPr="00C77E18">
        <w:tab/>
        <w:t>Comparison between vertical and horizontal cases</w:t>
      </w:r>
    </w:p>
    <w:p w14:paraId="22AD3C08" w14:textId="77777777" w:rsidR="00486DBB" w:rsidRPr="00C77E18" w:rsidRDefault="00486DBB" w:rsidP="00C77E18">
      <w:pPr>
        <w:rPr>
          <w:lang w:eastAsia="ja-JP"/>
        </w:rPr>
      </w:pPr>
      <w:r w:rsidRPr="00C77E18">
        <w:rPr>
          <w:lang w:eastAsia="ja-JP"/>
        </w:rPr>
        <w:t>The performance for the different installations of Tx antennas is evaluated. Here, the number of antennas at the Rx and t</w:t>
      </w:r>
      <w:r w:rsidR="00C77E18">
        <w:rPr>
          <w:lang w:eastAsia="ja-JP"/>
        </w:rPr>
        <w:t xml:space="preserve">he Tx is commonly set to 2. Figure </w:t>
      </w:r>
      <w:r w:rsidRPr="00C77E18">
        <w:rPr>
          <w:lang w:eastAsia="ja-JP"/>
        </w:rPr>
        <w:t>17 shows the RSSI and BER performance of the horizontal case (Fig. 12) while the performance of the vertical case is already shown in Fig</w:t>
      </w:r>
      <w:r w:rsidR="00C77E18">
        <w:rPr>
          <w:lang w:eastAsia="ja-JP"/>
        </w:rPr>
        <w:t xml:space="preserve">ure </w:t>
      </w:r>
      <w:r w:rsidRPr="00C77E18">
        <w:rPr>
          <w:lang w:eastAsia="ja-JP"/>
        </w:rPr>
        <w:t>16. It can be noticed that the performance of both the cases are similar despite the difference in antenna configurations. This tendency irrespective of the antenna configuration may be due to rich multipath and a wave-guide phenomenon in the tunnel.</w:t>
      </w:r>
    </w:p>
    <w:p w14:paraId="6AE4D0F3" w14:textId="77777777" w:rsidR="00486DBB" w:rsidRPr="00C77E18" w:rsidRDefault="00486DBB" w:rsidP="00327749">
      <w:pPr>
        <w:pStyle w:val="FigureNo"/>
      </w:pPr>
      <w:r w:rsidRPr="00C77E18">
        <w:t>Figure 17</w:t>
      </w:r>
    </w:p>
    <w:p w14:paraId="6730F682" w14:textId="77777777" w:rsidR="00486DBB" w:rsidRPr="00C77E18" w:rsidRDefault="00486DBB" w:rsidP="00327749">
      <w:pPr>
        <w:pStyle w:val="Figuretitle"/>
      </w:pPr>
      <w:r w:rsidRPr="00C77E18">
        <w:t>Measurement results (horizontal case) in the tunnel scenario</w:t>
      </w:r>
    </w:p>
    <w:p w14:paraId="5C6DB95C" w14:textId="77777777" w:rsidR="00486DBB" w:rsidRPr="00C77E18" w:rsidRDefault="00486DBB" w:rsidP="00327749">
      <w:pPr>
        <w:pStyle w:val="Figure"/>
        <w:rPr>
          <w:lang w:eastAsia="ja-JP"/>
        </w:rPr>
      </w:pPr>
      <w:r w:rsidRPr="00C77E18">
        <w:rPr>
          <w:noProof/>
          <w:lang w:eastAsia="zh-CN"/>
        </w:rPr>
        <w:drawing>
          <wp:inline distT="0" distB="0" distL="0" distR="0" wp14:anchorId="2041FA70" wp14:editId="1E3169E4">
            <wp:extent cx="4498975" cy="1640205"/>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8975" cy="1640205"/>
                    </a:xfrm>
                    <a:prstGeom prst="rect">
                      <a:avLst/>
                    </a:prstGeom>
                    <a:noFill/>
                    <a:ln>
                      <a:noFill/>
                    </a:ln>
                  </pic:spPr>
                </pic:pic>
              </a:graphicData>
            </a:graphic>
          </wp:inline>
        </w:drawing>
      </w:r>
      <w:r w:rsidRPr="00C77E18">
        <w:rPr>
          <w:noProof/>
          <w:lang w:eastAsia="zh-CN"/>
        </w:rPr>
        <w:drawing>
          <wp:inline distT="0" distB="0" distL="0" distR="0" wp14:anchorId="68B80314" wp14:editId="765AF965">
            <wp:extent cx="4486910" cy="1633855"/>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910" cy="1633855"/>
                    </a:xfrm>
                    <a:prstGeom prst="rect">
                      <a:avLst/>
                    </a:prstGeom>
                    <a:noFill/>
                    <a:ln>
                      <a:noFill/>
                    </a:ln>
                  </pic:spPr>
                </pic:pic>
              </a:graphicData>
            </a:graphic>
          </wp:inline>
        </w:drawing>
      </w:r>
    </w:p>
    <w:p w14:paraId="786CD9FB" w14:textId="77777777" w:rsidR="00486DBB" w:rsidRPr="00C77E18" w:rsidRDefault="00486DBB" w:rsidP="00327749">
      <w:pPr>
        <w:pStyle w:val="Heading2"/>
        <w:rPr>
          <w:lang w:eastAsia="ja-JP"/>
        </w:rPr>
      </w:pPr>
      <w:r w:rsidRPr="00C77E18">
        <w:rPr>
          <w:lang w:eastAsia="ja-JP"/>
        </w:rPr>
        <w:t>3.2</w:t>
      </w:r>
      <w:r w:rsidRPr="00C77E18">
        <w:rPr>
          <w:lang w:eastAsia="ja-JP"/>
        </w:rPr>
        <w:tab/>
        <w:t>Summary of measurement results</w:t>
      </w:r>
    </w:p>
    <w:p w14:paraId="02F3710B" w14:textId="77777777" w:rsidR="00486DBB" w:rsidRPr="00C77E18" w:rsidRDefault="00486DBB" w:rsidP="00327749">
      <w:pPr>
        <w:rPr>
          <w:lang w:eastAsia="ja-JP"/>
        </w:rPr>
      </w:pPr>
      <w:r w:rsidRPr="00C77E18">
        <w:rPr>
          <w:lang w:eastAsia="ja-JP"/>
        </w:rPr>
        <w:t xml:space="preserve">These results present that it has been verified that the maximum throughput of 100 Mbit/s in almost all the measurement area of the tunnel can be achieved and been exploiting transmit and receive diversity effects. The transmit distance with keeping enough link quality was over 3 500 m distance from base station, which is longer than the distance in similar case in open area. This shows the millimetre wave propagation is suit for condition of tunnel. Moreover, the use of antenna diversity technique can mitigate the deep drop of received power from interference and/or multipath effects. </w:t>
      </w:r>
    </w:p>
    <w:p w14:paraId="5044540A" w14:textId="77777777" w:rsidR="00486DBB" w:rsidRPr="00C77E18" w:rsidRDefault="00486DBB" w:rsidP="00327749">
      <w:pPr>
        <w:pStyle w:val="Heading1"/>
        <w:rPr>
          <w:lang w:eastAsia="ja-JP"/>
        </w:rPr>
      </w:pPr>
      <w:r w:rsidRPr="00C77E18">
        <w:rPr>
          <w:lang w:eastAsia="ja-JP"/>
        </w:rPr>
        <w:t>4</w:t>
      </w:r>
      <w:r w:rsidRPr="00C77E18">
        <w:rPr>
          <w:lang w:eastAsia="ja-JP"/>
        </w:rPr>
        <w:tab/>
        <w:t>Data transmission trial by high speed train</w:t>
      </w:r>
    </w:p>
    <w:p w14:paraId="6858E171" w14:textId="77777777" w:rsidR="00486DBB" w:rsidRPr="00C77E18" w:rsidRDefault="00486DBB" w:rsidP="00327749">
      <w:pPr>
        <w:pStyle w:val="Heading2"/>
      </w:pPr>
      <w:r w:rsidRPr="00C77E18">
        <w:t>4.1</w:t>
      </w:r>
      <w:r w:rsidRPr="00C77E18">
        <w:tab/>
        <w:t>Descriptions of trial conditions</w:t>
      </w:r>
    </w:p>
    <w:p w14:paraId="34CDACC7" w14:textId="77777777" w:rsidR="00486DBB" w:rsidRPr="00C77E18" w:rsidRDefault="00486DBB" w:rsidP="00C65A13">
      <w:pPr>
        <w:rPr>
          <w:lang w:eastAsia="ja-JP"/>
        </w:rPr>
      </w:pPr>
      <w:r w:rsidRPr="00C77E18">
        <w:rPr>
          <w:lang w:eastAsia="ja-JP"/>
        </w:rPr>
        <w:t>The trial was conducted in an open-site curve section (R</w:t>
      </w:r>
      <w:r w:rsidR="00C65A13">
        <w:rPr>
          <w:lang w:eastAsia="ja-JP"/>
        </w:rPr>
        <w:t> </w:t>
      </w:r>
      <w:r w:rsidRPr="00C77E18">
        <w:rPr>
          <w:lang w:eastAsia="ja-JP"/>
        </w:rPr>
        <w:t>=</w:t>
      </w:r>
      <w:r w:rsidR="00C65A13">
        <w:rPr>
          <w:lang w:eastAsia="ja-JP"/>
        </w:rPr>
        <w:t> </w:t>
      </w:r>
      <w:r w:rsidRPr="00C77E18">
        <w:rPr>
          <w:lang w:eastAsia="ja-JP"/>
        </w:rPr>
        <w:t>4 000 m) of Tohoku-Shinkansen near Ninohe station in Japan, using a high-speed bullet train known as Shinkansen train</w:t>
      </w:r>
      <w:r w:rsidRPr="00C77E18">
        <w:rPr>
          <w:rStyle w:val="FootnoteReference"/>
          <w:lang w:eastAsia="ja-JP"/>
        </w:rPr>
        <w:footnoteReference w:id="3"/>
      </w:r>
      <w:r w:rsidRPr="00C77E18">
        <w:rPr>
          <w:lang w:eastAsia="ja-JP"/>
        </w:rPr>
        <w:t>.</w:t>
      </w:r>
      <w:r w:rsidR="00C65A13">
        <w:rPr>
          <w:lang w:eastAsia="ja-JP"/>
        </w:rPr>
        <w:t xml:space="preserve"> </w:t>
      </w:r>
      <w:r w:rsidRPr="00C77E18">
        <w:rPr>
          <w:lang w:eastAsia="ja-JP"/>
        </w:rPr>
        <w:t xml:space="preserve">The train with </w:t>
      </w:r>
      <w:r w:rsidRPr="00C77E18">
        <w:rPr>
          <w:lang w:eastAsia="ja-JP"/>
        </w:rPr>
        <w:lastRenderedPageBreak/>
        <w:t>receivers moved at a velocity of 320 km/h on the rail. The measurement conditions are shown in Table 4.</w:t>
      </w:r>
    </w:p>
    <w:p w14:paraId="516A2A61" w14:textId="77777777" w:rsidR="00486DBB" w:rsidRPr="00C77E18" w:rsidRDefault="00486DBB" w:rsidP="00327749">
      <w:pPr>
        <w:pStyle w:val="TableNo"/>
        <w:rPr>
          <w:lang w:eastAsia="ja-JP"/>
        </w:rPr>
      </w:pPr>
      <w:r w:rsidRPr="00C77E18">
        <w:rPr>
          <w:lang w:eastAsia="ko-KR"/>
        </w:rPr>
        <w:t xml:space="preserve">TABLE </w:t>
      </w:r>
      <w:r w:rsidRPr="00C77E18">
        <w:rPr>
          <w:lang w:eastAsia="ja-JP"/>
        </w:rPr>
        <w:t>4</w:t>
      </w:r>
    </w:p>
    <w:p w14:paraId="70E8AE24" w14:textId="77777777" w:rsidR="00486DBB" w:rsidRPr="00C77E18" w:rsidRDefault="00486DBB" w:rsidP="00327749">
      <w:pPr>
        <w:pStyle w:val="Tabletitle"/>
        <w:rPr>
          <w:lang w:eastAsia="ko-KR"/>
        </w:rPr>
      </w:pPr>
      <w:r w:rsidRPr="00C77E18">
        <w:rPr>
          <w:lang w:eastAsia="ko-KR"/>
        </w:rPr>
        <w:t>Measurement conditions (high speed train)</w:t>
      </w:r>
    </w:p>
    <w:tbl>
      <w:tblPr>
        <w:tblStyle w:val="TableGrid"/>
        <w:tblW w:w="0" w:type="auto"/>
        <w:tblInd w:w="1101" w:type="dxa"/>
        <w:tblLook w:val="04A0" w:firstRow="1" w:lastRow="0" w:firstColumn="1" w:lastColumn="0" w:noHBand="0" w:noVBand="1"/>
      </w:tblPr>
      <w:tblGrid>
        <w:gridCol w:w="3614"/>
        <w:gridCol w:w="3615"/>
      </w:tblGrid>
      <w:tr w:rsidR="00486DBB" w:rsidRPr="00C77E18" w14:paraId="5A40DD65" w14:textId="77777777" w:rsidTr="00327749">
        <w:tc>
          <w:tcPr>
            <w:tcW w:w="3614" w:type="dxa"/>
          </w:tcPr>
          <w:p w14:paraId="296D924A" w14:textId="77777777" w:rsidR="00486DBB" w:rsidRPr="00C77E18" w:rsidRDefault="00486DBB" w:rsidP="00327749">
            <w:pPr>
              <w:pStyle w:val="Tablehead0"/>
              <w:rPr>
                <w:lang w:eastAsia="ja-JP"/>
              </w:rPr>
            </w:pPr>
            <w:r w:rsidRPr="00C77E18">
              <w:rPr>
                <w:lang w:eastAsia="ja-JP"/>
              </w:rPr>
              <w:t>Parameter</w:t>
            </w:r>
          </w:p>
        </w:tc>
        <w:tc>
          <w:tcPr>
            <w:tcW w:w="3615" w:type="dxa"/>
          </w:tcPr>
          <w:p w14:paraId="6B91FA6B" w14:textId="77777777" w:rsidR="00486DBB" w:rsidRPr="00C77E18" w:rsidRDefault="00486DBB" w:rsidP="00327749">
            <w:pPr>
              <w:pStyle w:val="Tablehead0"/>
              <w:rPr>
                <w:lang w:eastAsia="ja-JP"/>
              </w:rPr>
            </w:pPr>
            <w:r w:rsidRPr="00C77E18">
              <w:rPr>
                <w:lang w:eastAsia="ja-JP"/>
              </w:rPr>
              <w:t>Value</w:t>
            </w:r>
          </w:p>
        </w:tc>
      </w:tr>
      <w:tr w:rsidR="00486DBB" w:rsidRPr="00C77E18" w14:paraId="7C0BE509" w14:textId="77777777" w:rsidTr="00327749">
        <w:tc>
          <w:tcPr>
            <w:tcW w:w="3614" w:type="dxa"/>
            <w:vAlign w:val="center"/>
          </w:tcPr>
          <w:p w14:paraId="057A55B8" w14:textId="77777777" w:rsidR="00486DBB" w:rsidRPr="00C77E18" w:rsidRDefault="00486DBB" w:rsidP="00327749">
            <w:pPr>
              <w:pStyle w:val="Tabletext"/>
              <w:jc w:val="center"/>
              <w:rPr>
                <w:lang w:eastAsia="ja-JP"/>
              </w:rPr>
            </w:pPr>
            <w:r w:rsidRPr="00C77E18">
              <w:rPr>
                <w:lang w:eastAsia="ja-JP"/>
              </w:rPr>
              <w:t>Frequency</w:t>
            </w:r>
          </w:p>
        </w:tc>
        <w:tc>
          <w:tcPr>
            <w:tcW w:w="3615" w:type="dxa"/>
            <w:vAlign w:val="center"/>
          </w:tcPr>
          <w:p w14:paraId="41372825" w14:textId="77777777" w:rsidR="00486DBB" w:rsidRPr="00C77E18" w:rsidRDefault="00486DBB" w:rsidP="00327749">
            <w:pPr>
              <w:pStyle w:val="Tabletext"/>
              <w:jc w:val="center"/>
              <w:rPr>
                <w:lang w:eastAsia="ja-JP"/>
              </w:rPr>
            </w:pPr>
            <w:r w:rsidRPr="00C77E18">
              <w:rPr>
                <w:lang w:eastAsia="ja-JP"/>
              </w:rPr>
              <w:t>40</w:t>
            </w:r>
            <w:r w:rsidR="00C65A13">
              <w:rPr>
                <w:lang w:eastAsia="ja-JP"/>
              </w:rPr>
              <w:t xml:space="preserve"> </w:t>
            </w:r>
            <w:r w:rsidRPr="00C77E18">
              <w:rPr>
                <w:lang w:eastAsia="ja-JP"/>
              </w:rPr>
              <w:t>GHz Band</w:t>
            </w:r>
          </w:p>
        </w:tc>
      </w:tr>
      <w:tr w:rsidR="00486DBB" w:rsidRPr="00C77E18" w14:paraId="666F53C2" w14:textId="77777777" w:rsidTr="00327749">
        <w:tc>
          <w:tcPr>
            <w:tcW w:w="3614" w:type="dxa"/>
            <w:vAlign w:val="center"/>
          </w:tcPr>
          <w:p w14:paraId="6F5E830D" w14:textId="77777777" w:rsidR="00486DBB" w:rsidRPr="00C77E18" w:rsidRDefault="00486DBB" w:rsidP="00327749">
            <w:pPr>
              <w:pStyle w:val="Tabletext"/>
              <w:jc w:val="center"/>
              <w:rPr>
                <w:lang w:eastAsia="ja-JP"/>
              </w:rPr>
            </w:pPr>
            <w:r w:rsidRPr="00C77E18">
              <w:rPr>
                <w:lang w:eastAsia="ja-JP"/>
              </w:rPr>
              <w:t>Number of antenna</w:t>
            </w:r>
          </w:p>
        </w:tc>
        <w:tc>
          <w:tcPr>
            <w:tcW w:w="3615" w:type="dxa"/>
            <w:vAlign w:val="center"/>
          </w:tcPr>
          <w:p w14:paraId="17D6826F" w14:textId="77777777" w:rsidR="00486DBB" w:rsidRPr="00C77E18" w:rsidRDefault="00C65A13" w:rsidP="00327749">
            <w:pPr>
              <w:pStyle w:val="Tabletext"/>
              <w:jc w:val="center"/>
              <w:rPr>
                <w:lang w:eastAsia="ja-JP"/>
              </w:rPr>
            </w:pPr>
            <w:r>
              <w:rPr>
                <w:lang w:eastAsia="ja-JP"/>
              </w:rPr>
              <w:t>Ground Station</w:t>
            </w:r>
            <w:r w:rsidR="00486DBB" w:rsidRPr="00C77E18">
              <w:rPr>
                <w:lang w:eastAsia="ja-JP"/>
              </w:rPr>
              <w:t>: 2(TX)</w:t>
            </w:r>
          </w:p>
          <w:p w14:paraId="1B56A7C8" w14:textId="77777777" w:rsidR="00486DBB" w:rsidRPr="00C77E18" w:rsidRDefault="00486DBB" w:rsidP="00C65A13">
            <w:pPr>
              <w:pStyle w:val="Tabletext"/>
              <w:jc w:val="center"/>
              <w:rPr>
                <w:lang w:eastAsia="ja-JP"/>
              </w:rPr>
            </w:pPr>
            <w:r w:rsidRPr="00C77E18">
              <w:rPr>
                <w:lang w:eastAsia="ja-JP"/>
              </w:rPr>
              <w:t>Train Station:</w:t>
            </w:r>
            <w:r w:rsidR="00C65A13">
              <w:rPr>
                <w:lang w:eastAsia="ja-JP"/>
              </w:rPr>
              <w:t xml:space="preserve"> </w:t>
            </w:r>
            <w:r w:rsidRPr="00C77E18">
              <w:rPr>
                <w:lang w:eastAsia="ja-JP"/>
              </w:rPr>
              <w:t>2(RX)</w:t>
            </w:r>
          </w:p>
        </w:tc>
      </w:tr>
      <w:tr w:rsidR="00486DBB" w:rsidRPr="00C77E18" w14:paraId="27086624" w14:textId="77777777" w:rsidTr="00327749">
        <w:tc>
          <w:tcPr>
            <w:tcW w:w="3614" w:type="dxa"/>
            <w:vAlign w:val="center"/>
          </w:tcPr>
          <w:p w14:paraId="57ED2AD8" w14:textId="77777777" w:rsidR="00486DBB" w:rsidRPr="00C77E18" w:rsidRDefault="00486DBB" w:rsidP="00327749">
            <w:pPr>
              <w:pStyle w:val="Tabletext"/>
              <w:jc w:val="center"/>
              <w:rPr>
                <w:lang w:eastAsia="ja-JP"/>
              </w:rPr>
            </w:pPr>
            <w:r w:rsidRPr="00C77E18">
              <w:rPr>
                <w:lang w:eastAsia="ja-JP"/>
              </w:rPr>
              <w:t>Modulation scheme</w:t>
            </w:r>
          </w:p>
        </w:tc>
        <w:tc>
          <w:tcPr>
            <w:tcW w:w="3615" w:type="dxa"/>
            <w:vAlign w:val="center"/>
          </w:tcPr>
          <w:p w14:paraId="4091737D" w14:textId="77777777" w:rsidR="00486DBB" w:rsidRPr="00C77E18" w:rsidRDefault="00486DBB" w:rsidP="00327749">
            <w:pPr>
              <w:pStyle w:val="Tabletext"/>
              <w:jc w:val="center"/>
              <w:rPr>
                <w:lang w:eastAsia="ja-JP"/>
              </w:rPr>
            </w:pPr>
            <w:r w:rsidRPr="00C77E18">
              <w:rPr>
                <w:lang w:eastAsia="ja-JP"/>
              </w:rPr>
              <w:t>64QAM-OFDM</w:t>
            </w:r>
          </w:p>
        </w:tc>
      </w:tr>
      <w:tr w:rsidR="00486DBB" w:rsidRPr="00C77E18" w14:paraId="5D82639D" w14:textId="77777777" w:rsidTr="00327749">
        <w:tc>
          <w:tcPr>
            <w:tcW w:w="3614" w:type="dxa"/>
            <w:vAlign w:val="center"/>
          </w:tcPr>
          <w:p w14:paraId="084343DB" w14:textId="77777777" w:rsidR="00486DBB" w:rsidRPr="00C77E18" w:rsidRDefault="00486DBB" w:rsidP="00327749">
            <w:pPr>
              <w:pStyle w:val="Tabletext"/>
              <w:jc w:val="center"/>
              <w:rPr>
                <w:lang w:eastAsia="ja-JP"/>
              </w:rPr>
            </w:pPr>
            <w:r w:rsidRPr="00C77E18">
              <w:rPr>
                <w:lang w:eastAsia="ja-JP"/>
              </w:rPr>
              <w:t>Data transmission speed</w:t>
            </w:r>
          </w:p>
        </w:tc>
        <w:tc>
          <w:tcPr>
            <w:tcW w:w="3615" w:type="dxa"/>
            <w:vAlign w:val="center"/>
          </w:tcPr>
          <w:p w14:paraId="178ED4B2" w14:textId="77777777" w:rsidR="00486DBB" w:rsidRPr="00C77E18" w:rsidRDefault="00486DBB" w:rsidP="00327749">
            <w:pPr>
              <w:pStyle w:val="Tabletext"/>
              <w:jc w:val="center"/>
              <w:rPr>
                <w:lang w:eastAsia="ja-JP"/>
              </w:rPr>
            </w:pPr>
            <w:r w:rsidRPr="00C77E18">
              <w:rPr>
                <w:lang w:eastAsia="ja-JP"/>
              </w:rPr>
              <w:t>100</w:t>
            </w:r>
            <w:r w:rsidR="00C65A13">
              <w:rPr>
                <w:lang w:eastAsia="ja-JP"/>
              </w:rPr>
              <w:t xml:space="preserve"> </w:t>
            </w:r>
            <w:r w:rsidRPr="00C77E18">
              <w:rPr>
                <w:lang w:eastAsia="ja-JP"/>
              </w:rPr>
              <w:t>Mbps</w:t>
            </w:r>
          </w:p>
        </w:tc>
      </w:tr>
      <w:tr w:rsidR="00486DBB" w:rsidRPr="00C77E18" w14:paraId="2A8B1F09" w14:textId="77777777" w:rsidTr="00327749">
        <w:tc>
          <w:tcPr>
            <w:tcW w:w="3614" w:type="dxa"/>
            <w:vAlign w:val="center"/>
          </w:tcPr>
          <w:p w14:paraId="6E346BA7" w14:textId="77777777" w:rsidR="00486DBB" w:rsidRPr="00C77E18" w:rsidRDefault="00486DBB" w:rsidP="00327749">
            <w:pPr>
              <w:pStyle w:val="Tabletext"/>
              <w:jc w:val="center"/>
              <w:rPr>
                <w:lang w:eastAsia="ja-JP"/>
              </w:rPr>
            </w:pPr>
            <w:r w:rsidRPr="00C77E18">
              <w:rPr>
                <w:lang w:eastAsia="ja-JP"/>
              </w:rPr>
              <w:t>Transmitter power</w:t>
            </w:r>
          </w:p>
        </w:tc>
        <w:tc>
          <w:tcPr>
            <w:tcW w:w="3615" w:type="dxa"/>
            <w:vAlign w:val="center"/>
          </w:tcPr>
          <w:p w14:paraId="6C12DBE7" w14:textId="77777777" w:rsidR="00486DBB" w:rsidRPr="00C77E18" w:rsidRDefault="00486DBB" w:rsidP="00327749">
            <w:pPr>
              <w:pStyle w:val="Tabletext"/>
              <w:jc w:val="center"/>
              <w:rPr>
                <w:lang w:eastAsia="ja-JP"/>
              </w:rPr>
            </w:pPr>
            <w:r w:rsidRPr="00C77E18">
              <w:rPr>
                <w:lang w:eastAsia="ja-JP"/>
              </w:rPr>
              <w:t>10</w:t>
            </w:r>
            <w:r w:rsidR="00C65A13">
              <w:rPr>
                <w:lang w:eastAsia="ja-JP"/>
              </w:rPr>
              <w:t xml:space="preserve"> </w:t>
            </w:r>
            <w:r w:rsidRPr="00C77E18">
              <w:rPr>
                <w:lang w:eastAsia="ja-JP"/>
              </w:rPr>
              <w:t>mW</w:t>
            </w:r>
          </w:p>
        </w:tc>
      </w:tr>
      <w:tr w:rsidR="00486DBB" w:rsidRPr="00C77E18" w14:paraId="0CEDD8FB" w14:textId="77777777" w:rsidTr="00327749">
        <w:tc>
          <w:tcPr>
            <w:tcW w:w="3614" w:type="dxa"/>
            <w:vAlign w:val="center"/>
          </w:tcPr>
          <w:p w14:paraId="36326853" w14:textId="77777777" w:rsidR="00486DBB" w:rsidRPr="00C77E18" w:rsidRDefault="00486DBB" w:rsidP="00327749">
            <w:pPr>
              <w:pStyle w:val="Tabletext"/>
              <w:jc w:val="center"/>
              <w:rPr>
                <w:lang w:eastAsia="ja-JP"/>
              </w:rPr>
            </w:pPr>
            <w:r w:rsidRPr="00C77E18">
              <w:rPr>
                <w:lang w:eastAsia="ja-JP"/>
              </w:rPr>
              <w:t>Antenna gain</w:t>
            </w:r>
          </w:p>
        </w:tc>
        <w:tc>
          <w:tcPr>
            <w:tcW w:w="3615" w:type="dxa"/>
            <w:vAlign w:val="center"/>
          </w:tcPr>
          <w:p w14:paraId="46D8F9A4" w14:textId="77777777" w:rsidR="00486DBB" w:rsidRPr="00C77E18" w:rsidRDefault="00486DBB" w:rsidP="00327749">
            <w:pPr>
              <w:pStyle w:val="Tabletext"/>
              <w:jc w:val="center"/>
              <w:rPr>
                <w:lang w:eastAsia="ja-JP"/>
              </w:rPr>
            </w:pPr>
            <w:r w:rsidRPr="00C77E18">
              <w:rPr>
                <w:lang w:eastAsia="ja-JP"/>
              </w:rPr>
              <w:t>32</w:t>
            </w:r>
            <w:r w:rsidR="00C65A13">
              <w:rPr>
                <w:lang w:eastAsia="ja-JP"/>
              </w:rPr>
              <w:t xml:space="preserve"> </w:t>
            </w:r>
            <w:r w:rsidRPr="00C77E18">
              <w:rPr>
                <w:lang w:eastAsia="ja-JP"/>
              </w:rPr>
              <w:t>dBi</w:t>
            </w:r>
          </w:p>
        </w:tc>
      </w:tr>
      <w:tr w:rsidR="00486DBB" w:rsidRPr="00C77E18" w14:paraId="7257C623" w14:textId="77777777" w:rsidTr="00327749">
        <w:tc>
          <w:tcPr>
            <w:tcW w:w="3614" w:type="dxa"/>
            <w:vAlign w:val="center"/>
          </w:tcPr>
          <w:p w14:paraId="1BA9C4D7" w14:textId="77777777" w:rsidR="00486DBB" w:rsidRPr="00C77E18" w:rsidRDefault="00486DBB" w:rsidP="00327749">
            <w:pPr>
              <w:pStyle w:val="Tabletext"/>
              <w:jc w:val="center"/>
              <w:rPr>
                <w:lang w:eastAsia="ja-JP"/>
              </w:rPr>
            </w:pPr>
            <w:r w:rsidRPr="00C77E18">
              <w:rPr>
                <w:lang w:eastAsia="ja-JP"/>
              </w:rPr>
              <w:t>Beam width</w:t>
            </w:r>
          </w:p>
        </w:tc>
        <w:tc>
          <w:tcPr>
            <w:tcW w:w="3615" w:type="dxa"/>
            <w:vAlign w:val="center"/>
          </w:tcPr>
          <w:p w14:paraId="5AF133A9" w14:textId="77777777" w:rsidR="00486DBB" w:rsidRPr="00C77E18" w:rsidRDefault="00486DBB" w:rsidP="00327749">
            <w:pPr>
              <w:pStyle w:val="Tabletext"/>
              <w:jc w:val="center"/>
              <w:rPr>
                <w:lang w:eastAsia="ja-JP"/>
              </w:rPr>
            </w:pPr>
            <w:r w:rsidRPr="00C77E18">
              <w:rPr>
                <w:lang w:eastAsia="ja-JP"/>
              </w:rPr>
              <w:t>±1.0</w:t>
            </w:r>
            <w:r w:rsidRPr="00C77E18">
              <w:rPr>
                <w:lang w:eastAsia="ja-JP"/>
              </w:rPr>
              <w:t>～</w:t>
            </w:r>
            <w:r w:rsidRPr="00C77E18">
              <w:rPr>
                <w:lang w:eastAsia="ja-JP"/>
              </w:rPr>
              <w:t>1.5</w:t>
            </w:r>
            <w:r w:rsidR="00C65A13">
              <w:rPr>
                <w:lang w:eastAsia="ja-JP"/>
              </w:rPr>
              <w:t xml:space="preserve"> </w:t>
            </w:r>
            <w:r w:rsidRPr="00C77E18">
              <w:rPr>
                <w:lang w:eastAsia="ja-JP"/>
              </w:rPr>
              <w:t>deg</w:t>
            </w:r>
          </w:p>
        </w:tc>
      </w:tr>
      <w:tr w:rsidR="00486DBB" w:rsidRPr="00C77E18" w14:paraId="0868611C" w14:textId="77777777" w:rsidTr="00327749">
        <w:tc>
          <w:tcPr>
            <w:tcW w:w="3614" w:type="dxa"/>
            <w:vAlign w:val="center"/>
          </w:tcPr>
          <w:p w14:paraId="2C593490" w14:textId="77777777" w:rsidR="00486DBB" w:rsidRPr="00C77E18" w:rsidRDefault="00486DBB" w:rsidP="00327749">
            <w:pPr>
              <w:pStyle w:val="Tabletext"/>
              <w:jc w:val="center"/>
              <w:rPr>
                <w:lang w:eastAsia="ja-JP"/>
              </w:rPr>
            </w:pPr>
            <w:r w:rsidRPr="00C77E18">
              <w:rPr>
                <w:lang w:eastAsia="ja-JP"/>
              </w:rPr>
              <w:t>Vehicle</w:t>
            </w:r>
          </w:p>
        </w:tc>
        <w:tc>
          <w:tcPr>
            <w:tcW w:w="3615" w:type="dxa"/>
            <w:vAlign w:val="center"/>
          </w:tcPr>
          <w:p w14:paraId="754237EC" w14:textId="77777777" w:rsidR="00486DBB" w:rsidRPr="00C77E18" w:rsidRDefault="00486DBB" w:rsidP="00327749">
            <w:pPr>
              <w:pStyle w:val="Tabletext"/>
              <w:jc w:val="center"/>
              <w:rPr>
                <w:lang w:eastAsia="ja-JP"/>
              </w:rPr>
            </w:pPr>
            <w:r w:rsidRPr="00C77E18">
              <w:rPr>
                <w:lang w:eastAsia="ja-JP"/>
              </w:rPr>
              <w:t>Shinkansen train</w:t>
            </w:r>
          </w:p>
        </w:tc>
      </w:tr>
      <w:tr w:rsidR="00486DBB" w:rsidRPr="00C77E18" w14:paraId="7B009E63" w14:textId="77777777" w:rsidTr="00327749">
        <w:tc>
          <w:tcPr>
            <w:tcW w:w="3614" w:type="dxa"/>
            <w:vAlign w:val="center"/>
          </w:tcPr>
          <w:p w14:paraId="276212C4" w14:textId="77777777" w:rsidR="00486DBB" w:rsidRPr="00C77E18" w:rsidRDefault="00486DBB" w:rsidP="00327749">
            <w:pPr>
              <w:pStyle w:val="Tabletext"/>
              <w:jc w:val="center"/>
              <w:rPr>
                <w:lang w:eastAsia="ja-JP"/>
              </w:rPr>
            </w:pPr>
            <w:r w:rsidRPr="00C77E18">
              <w:rPr>
                <w:lang w:eastAsia="ja-JP"/>
              </w:rPr>
              <w:t>Vehicle speed</w:t>
            </w:r>
          </w:p>
        </w:tc>
        <w:tc>
          <w:tcPr>
            <w:tcW w:w="3615" w:type="dxa"/>
            <w:vAlign w:val="center"/>
          </w:tcPr>
          <w:p w14:paraId="7876A764" w14:textId="77777777" w:rsidR="00486DBB" w:rsidRPr="00C77E18" w:rsidRDefault="00486DBB" w:rsidP="00327749">
            <w:pPr>
              <w:pStyle w:val="Tabletext"/>
              <w:jc w:val="center"/>
              <w:rPr>
                <w:lang w:eastAsia="ja-JP"/>
              </w:rPr>
            </w:pPr>
            <w:r w:rsidRPr="00C77E18">
              <w:rPr>
                <w:lang w:eastAsia="ja-JP"/>
              </w:rPr>
              <w:t>Approx. 320</w:t>
            </w:r>
            <w:r w:rsidR="00C65A13">
              <w:rPr>
                <w:lang w:eastAsia="ja-JP"/>
              </w:rPr>
              <w:t xml:space="preserve"> </w:t>
            </w:r>
            <w:r w:rsidRPr="00C77E18">
              <w:rPr>
                <w:lang w:eastAsia="ja-JP"/>
              </w:rPr>
              <w:t>km/h</w:t>
            </w:r>
          </w:p>
        </w:tc>
      </w:tr>
      <w:tr w:rsidR="00486DBB" w:rsidRPr="00C77E18" w14:paraId="1115D249" w14:textId="77777777" w:rsidTr="00327749">
        <w:tc>
          <w:tcPr>
            <w:tcW w:w="3614" w:type="dxa"/>
            <w:vAlign w:val="center"/>
          </w:tcPr>
          <w:p w14:paraId="61C92DEE" w14:textId="77777777" w:rsidR="00486DBB" w:rsidRPr="00C77E18" w:rsidRDefault="00486DBB" w:rsidP="00327749">
            <w:pPr>
              <w:pStyle w:val="Tabletext"/>
              <w:jc w:val="center"/>
              <w:rPr>
                <w:lang w:eastAsia="ja-JP"/>
              </w:rPr>
            </w:pPr>
            <w:r w:rsidRPr="00C77E18">
              <w:rPr>
                <w:lang w:eastAsia="ja-JP"/>
              </w:rPr>
              <w:t>Propagation environment</w:t>
            </w:r>
          </w:p>
        </w:tc>
        <w:tc>
          <w:tcPr>
            <w:tcW w:w="3615" w:type="dxa"/>
            <w:vAlign w:val="center"/>
          </w:tcPr>
          <w:p w14:paraId="7DF3E7F0" w14:textId="77777777" w:rsidR="00486DBB" w:rsidRPr="00C77E18" w:rsidRDefault="00486DBB" w:rsidP="00327749">
            <w:pPr>
              <w:pStyle w:val="Tabletext"/>
              <w:jc w:val="center"/>
              <w:rPr>
                <w:lang w:eastAsia="ja-JP"/>
              </w:rPr>
            </w:pPr>
            <w:r w:rsidRPr="00C77E18">
              <w:rPr>
                <w:lang w:eastAsia="ja-JP"/>
              </w:rPr>
              <w:t>Open-site</w:t>
            </w:r>
          </w:p>
        </w:tc>
      </w:tr>
    </w:tbl>
    <w:p w14:paraId="0D30E3CF" w14:textId="77777777" w:rsidR="00486DBB" w:rsidRPr="00C77E18" w:rsidRDefault="00486DBB" w:rsidP="00327749">
      <w:pPr>
        <w:pStyle w:val="Tablefin"/>
      </w:pPr>
    </w:p>
    <w:p w14:paraId="27A032E6" w14:textId="77777777" w:rsidR="00486DBB" w:rsidRPr="00C77E18" w:rsidRDefault="00486DBB" w:rsidP="00327749">
      <w:pPr>
        <w:pStyle w:val="Heading2"/>
      </w:pPr>
      <w:r w:rsidRPr="00C77E18">
        <w:t>4.2</w:t>
      </w:r>
      <w:r w:rsidRPr="00C77E18">
        <w:tab/>
        <w:t>Measurement</w:t>
      </w:r>
      <w:r w:rsidRPr="00C77E18" w:rsidDel="0023619F">
        <w:t xml:space="preserve"> </w:t>
      </w:r>
      <w:r w:rsidRPr="00C77E18">
        <w:t>results</w:t>
      </w:r>
    </w:p>
    <w:p w14:paraId="47CD6BF5" w14:textId="77777777" w:rsidR="00486DBB" w:rsidRPr="00C77E18" w:rsidRDefault="00C65A13" w:rsidP="00327749">
      <w:pPr>
        <w:rPr>
          <w:lang w:eastAsia="ja-JP"/>
        </w:rPr>
      </w:pPr>
      <w:r>
        <w:rPr>
          <w:lang w:eastAsia="ja-JP"/>
        </w:rPr>
        <w:t>Figure</w:t>
      </w:r>
      <w:r w:rsidR="00486DBB" w:rsidRPr="00C77E18">
        <w:rPr>
          <w:lang w:eastAsia="ja-JP"/>
        </w:rPr>
        <w:t xml:space="preserve"> 18 shows the measured RSSI and the corresponding Frame Error Rate, where “E.F.” at the vertical axis means Error Free, providing both 100 Mbit/s transmission and error-free connection. The Error Free can be achieved when enough RSSI level is obtained.</w:t>
      </w:r>
    </w:p>
    <w:p w14:paraId="2EB37E01" w14:textId="77777777" w:rsidR="00486DBB" w:rsidRPr="00C77E18" w:rsidRDefault="00486DBB" w:rsidP="00327749">
      <w:pPr>
        <w:pStyle w:val="FigureNo"/>
      </w:pPr>
      <w:r w:rsidRPr="00C77E18">
        <w:lastRenderedPageBreak/>
        <w:t>Figure 18</w:t>
      </w:r>
    </w:p>
    <w:p w14:paraId="36F5CAB3" w14:textId="77777777" w:rsidR="00486DBB" w:rsidRPr="00C77E18" w:rsidRDefault="00486DBB" w:rsidP="00327749">
      <w:pPr>
        <w:pStyle w:val="Figuretitle"/>
      </w:pPr>
      <w:r w:rsidRPr="00C77E18">
        <w:t>Measurement results (high speed case) in curved area</w:t>
      </w:r>
    </w:p>
    <w:p w14:paraId="0E6E02CE" w14:textId="77777777" w:rsidR="00486DBB" w:rsidRPr="00C77E18" w:rsidRDefault="00486DBB" w:rsidP="00327749">
      <w:pPr>
        <w:pStyle w:val="Figure"/>
        <w:rPr>
          <w:lang w:eastAsia="ja-JP"/>
        </w:rPr>
      </w:pPr>
      <w:r w:rsidRPr="00C77E18">
        <w:rPr>
          <w:noProof/>
          <w:lang w:eastAsia="zh-CN"/>
        </w:rPr>
        <w:drawing>
          <wp:inline distT="0" distB="0" distL="0" distR="0" wp14:anchorId="1B1E7D72" wp14:editId="7BBF4BA9">
            <wp:extent cx="4189730" cy="4005580"/>
            <wp:effectExtent l="0" t="0" r="127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9730" cy="4005580"/>
                    </a:xfrm>
                    <a:prstGeom prst="rect">
                      <a:avLst/>
                    </a:prstGeom>
                    <a:noFill/>
                    <a:ln>
                      <a:noFill/>
                    </a:ln>
                  </pic:spPr>
                </pic:pic>
              </a:graphicData>
            </a:graphic>
          </wp:inline>
        </w:drawing>
      </w:r>
    </w:p>
    <w:p w14:paraId="2D6E6125" w14:textId="77777777" w:rsidR="00486DBB" w:rsidRPr="00C77E18" w:rsidRDefault="00486DBB" w:rsidP="00327749">
      <w:pPr>
        <w:rPr>
          <w:lang w:eastAsia="ja-JP"/>
        </w:rPr>
      </w:pPr>
      <w:r w:rsidRPr="00C77E18">
        <w:rPr>
          <w:lang w:eastAsia="ja-JP"/>
        </w:rPr>
        <w:t>Under the restricted measurement conditions that the location of ground station was installed apart from track, the desired measurement scenario, that main lobes of ground-side and train-side antennas faced directly each other, could not be configured. Furthermore, because the train-side antennas were experimentally installed in driver’s room for this measurement, the received signal was attenuated by the front glass of the room. Due to these unfavourable conditions, the range of communication distance was limited. Considering practical use case that the train-side antennas are installed outside, the communication range is expected to be longer than this measurement result.</w:t>
      </w:r>
    </w:p>
    <w:p w14:paraId="7E9186C7" w14:textId="77777777" w:rsidR="00486DBB" w:rsidRPr="00C77E18" w:rsidRDefault="00486DBB" w:rsidP="00327749">
      <w:pPr>
        <w:tabs>
          <w:tab w:val="clear" w:pos="1134"/>
          <w:tab w:val="clear" w:pos="1871"/>
          <w:tab w:val="clear" w:pos="2268"/>
        </w:tabs>
        <w:overflowPunct/>
        <w:autoSpaceDE/>
        <w:autoSpaceDN/>
        <w:adjustRightInd/>
        <w:spacing w:before="0"/>
        <w:ind w:leftChars="75" w:left="180"/>
        <w:textAlignment w:val="auto"/>
        <w:rPr>
          <w:caps/>
          <w:sz w:val="28"/>
        </w:rPr>
      </w:pPr>
      <w:r w:rsidRPr="00C77E18">
        <w:br w:type="page"/>
      </w:r>
    </w:p>
    <w:p w14:paraId="2FEC854B" w14:textId="77777777" w:rsidR="00486DBB" w:rsidRPr="00C77E18" w:rsidRDefault="00486DBB" w:rsidP="00327749">
      <w:pPr>
        <w:pStyle w:val="AnnexNo"/>
      </w:pPr>
      <w:r w:rsidRPr="00C77E18">
        <w:lastRenderedPageBreak/>
        <w:t>Annex 2</w:t>
      </w:r>
    </w:p>
    <w:p w14:paraId="1FC2519C" w14:textId="77777777" w:rsidR="00486DBB" w:rsidRPr="00C77E18" w:rsidRDefault="00486DBB" w:rsidP="00327749">
      <w:pPr>
        <w:pStyle w:val="Annextitle"/>
      </w:pPr>
      <w:r w:rsidRPr="00C77E18">
        <w:t>Systems for [public] mobile communications with train in some countries</w:t>
      </w:r>
    </w:p>
    <w:p w14:paraId="7CC18C75" w14:textId="77777777" w:rsidR="00486DBB" w:rsidRPr="00C77E18" w:rsidRDefault="00486DBB" w:rsidP="00327749">
      <w:pPr>
        <w:pStyle w:val="Heading1"/>
        <w:rPr>
          <w:color w:val="000000"/>
          <w:szCs w:val="28"/>
        </w:rPr>
      </w:pPr>
      <w:r w:rsidRPr="00C77E18">
        <w:rPr>
          <w:color w:val="000000"/>
          <w:szCs w:val="28"/>
        </w:rPr>
        <w:t>1</w:t>
      </w:r>
      <w:r w:rsidRPr="00C77E18">
        <w:rPr>
          <w:color w:val="000000"/>
          <w:szCs w:val="28"/>
        </w:rPr>
        <w:tab/>
        <w:t>Introduction</w:t>
      </w:r>
    </w:p>
    <w:p w14:paraId="28366CF3" w14:textId="77777777" w:rsidR="00486DBB" w:rsidRPr="00C77E18" w:rsidRDefault="00486DBB" w:rsidP="00327749">
      <w:pPr>
        <w:rPr>
          <w:lang w:eastAsia="ja-JP"/>
        </w:rPr>
      </w:pPr>
      <w:r w:rsidRPr="00C77E18">
        <w:rPr>
          <w:lang w:eastAsia="ja-JP"/>
        </w:rPr>
        <w:t xml:space="preserve">In some countries, there are </w:t>
      </w:r>
      <w:r w:rsidRPr="00C77E18">
        <w:t xml:space="preserve">public </w:t>
      </w:r>
      <w:r w:rsidRPr="00C77E18">
        <w:rPr>
          <w:lang w:eastAsia="ja-JP"/>
        </w:rPr>
        <w:t xml:space="preserve">mobile </w:t>
      </w:r>
      <w:r w:rsidRPr="00C77E18">
        <w:t xml:space="preserve">communication </w:t>
      </w:r>
      <w:r w:rsidRPr="00C77E18">
        <w:rPr>
          <w:lang w:eastAsia="ja-JP"/>
        </w:rPr>
        <w:t xml:space="preserve">systems </w:t>
      </w:r>
      <w:r w:rsidRPr="00C77E18">
        <w:t>with [train][</w:t>
      </w:r>
      <w:r w:rsidRPr="00C77E18">
        <w:rPr>
          <w:rFonts w:eastAsia="Malgun Gothic"/>
          <w:lang w:eastAsia="ko-KR"/>
        </w:rPr>
        <w:t>railways]</w:t>
      </w:r>
      <w:r w:rsidRPr="00C77E18">
        <w:rPr>
          <w:lang w:eastAsia="ja-JP"/>
        </w:rPr>
        <w:t xml:space="preserve"> currently in operation</w:t>
      </w:r>
      <w:r w:rsidRPr="00C77E18">
        <w:t xml:space="preserve">. </w:t>
      </w:r>
      <w:r w:rsidRPr="00C77E18">
        <w:rPr>
          <w:lang w:eastAsia="ja-JP"/>
        </w:rPr>
        <w:t>These are described in the sections below.</w:t>
      </w:r>
    </w:p>
    <w:p w14:paraId="4AFE7746" w14:textId="77777777" w:rsidR="00486DBB" w:rsidRPr="00C77E18" w:rsidRDefault="00486DBB" w:rsidP="00327749">
      <w:pPr>
        <w:pStyle w:val="Heading1"/>
        <w:rPr>
          <w:color w:val="000000"/>
          <w:szCs w:val="28"/>
        </w:rPr>
      </w:pPr>
      <w:r w:rsidRPr="00C77E18">
        <w:rPr>
          <w:color w:val="000000"/>
          <w:szCs w:val="28"/>
        </w:rPr>
        <w:t>2</w:t>
      </w:r>
      <w:r w:rsidRPr="00C77E18">
        <w:rPr>
          <w:color w:val="000000"/>
          <w:szCs w:val="28"/>
        </w:rPr>
        <w:tab/>
        <w:t>Communication systems in Japan</w:t>
      </w:r>
    </w:p>
    <w:p w14:paraId="1F329FD5" w14:textId="77777777" w:rsidR="00486DBB" w:rsidRPr="00C77E18" w:rsidRDefault="00486DBB" w:rsidP="00327749">
      <w:pPr>
        <w:pStyle w:val="Heading2"/>
        <w:rPr>
          <w:lang w:eastAsia="ja-JP"/>
        </w:rPr>
      </w:pPr>
      <w:r w:rsidRPr="00C77E18">
        <w:rPr>
          <w:lang w:eastAsia="ja-JP"/>
        </w:rPr>
        <w:t>2.1</w:t>
      </w:r>
      <w:r w:rsidRPr="00C77E18">
        <w:rPr>
          <w:lang w:eastAsia="ja-JP"/>
        </w:rPr>
        <w:tab/>
        <w:t>Introduction</w:t>
      </w:r>
    </w:p>
    <w:p w14:paraId="742A7B54" w14:textId="77777777" w:rsidR="00486DBB" w:rsidRPr="00C77E18" w:rsidRDefault="00486DBB" w:rsidP="00327749">
      <w:pPr>
        <w:rPr>
          <w:lang w:eastAsia="ja-JP"/>
        </w:rPr>
      </w:pPr>
      <w:r w:rsidRPr="00C77E18">
        <w:rPr>
          <w:lang w:eastAsia="ja-JP"/>
        </w:rPr>
        <w:t xml:space="preserve">Demand has increased for mobile phone and wireless local area network (LAN) access for passengers on trains in particular for broadband applications. In general, the telecommunication infrastructure for public network for broadband cellular phones and Wi-Fi network has not been sufficiently equipped in tunnels, and the more high speed communication links between ground and trains would be required for adapting various types of wireless communications. Now, many kinds of radio communication systems with train have been used in Japan, as shown in </w:t>
      </w:r>
      <w:r w:rsidR="00C65A13">
        <w:rPr>
          <w:lang w:eastAsia="ja-JP"/>
        </w:rPr>
        <w:t>Figure</w:t>
      </w:r>
      <w:r w:rsidRPr="00C77E18">
        <w:rPr>
          <w:lang w:eastAsia="ja-JP"/>
        </w:rPr>
        <w:t xml:space="preserve"> 19. </w:t>
      </w:r>
    </w:p>
    <w:p w14:paraId="1CCA3443" w14:textId="77777777" w:rsidR="00486DBB" w:rsidRPr="00C77E18" w:rsidRDefault="00486DBB" w:rsidP="00327749">
      <w:pPr>
        <w:pStyle w:val="FigureNo"/>
      </w:pPr>
      <w:r w:rsidRPr="00C77E18">
        <w:t>Figure 19</w:t>
      </w:r>
    </w:p>
    <w:p w14:paraId="1443B3CD" w14:textId="77777777" w:rsidR="00486DBB" w:rsidRPr="00C77E18" w:rsidRDefault="00486DBB" w:rsidP="00327749">
      <w:pPr>
        <w:pStyle w:val="Figuretitle"/>
      </w:pPr>
      <w:r w:rsidRPr="00C77E18">
        <w:t>Various radio communication systems used in railway systems in Japan</w:t>
      </w:r>
    </w:p>
    <w:p w14:paraId="04558190" w14:textId="77777777" w:rsidR="00486DBB" w:rsidRPr="00C77E18" w:rsidRDefault="00486DBB" w:rsidP="00327749">
      <w:pPr>
        <w:pStyle w:val="Figure"/>
      </w:pPr>
      <w:r w:rsidRPr="00C77E18">
        <w:rPr>
          <w:noProof/>
          <w:lang w:eastAsia="zh-CN"/>
        </w:rPr>
        <mc:AlternateContent>
          <mc:Choice Requires="wpg">
            <w:drawing>
              <wp:inline distT="0" distB="0" distL="0" distR="0" wp14:anchorId="74C69D02" wp14:editId="0282576E">
                <wp:extent cx="5273048" cy="2694899"/>
                <wp:effectExtent l="0" t="0" r="3810" b="10795"/>
                <wp:docPr id="93" name="グループ化 93"/>
                <wp:cNvGraphicFramePr/>
                <a:graphic xmlns:a="http://schemas.openxmlformats.org/drawingml/2006/main">
                  <a:graphicData uri="http://schemas.microsoft.com/office/word/2010/wordprocessingGroup">
                    <wpg:wgp>
                      <wpg:cNvGrpSpPr/>
                      <wpg:grpSpPr>
                        <a:xfrm>
                          <a:off x="0" y="0"/>
                          <a:ext cx="5273048" cy="2694899"/>
                          <a:chOff x="0" y="0"/>
                          <a:chExt cx="5273048" cy="2694899"/>
                        </a:xfrm>
                      </wpg:grpSpPr>
                      <wps:wsp>
                        <wps:cNvPr id="94" name="Freeform 5"/>
                        <wps:cNvSpPr>
                          <a:spLocks noEditPoints="1"/>
                        </wps:cNvSpPr>
                        <wps:spPr bwMode="auto">
                          <a:xfrm>
                            <a:off x="950026" y="1710047"/>
                            <a:ext cx="628015" cy="286385"/>
                          </a:xfrm>
                          <a:custGeom>
                            <a:avLst/>
                            <a:gdLst>
                              <a:gd name="T0" fmla="*/ 0 w 990"/>
                              <a:gd name="T1" fmla="*/ 0 h 451"/>
                              <a:gd name="T2" fmla="*/ 990 w 990"/>
                              <a:gd name="T3" fmla="*/ 0 h 451"/>
                              <a:gd name="T4" fmla="*/ 990 w 990"/>
                              <a:gd name="T5" fmla="*/ 451 h 451"/>
                              <a:gd name="T6" fmla="*/ 0 w 990"/>
                              <a:gd name="T7" fmla="*/ 451 h 451"/>
                              <a:gd name="T8" fmla="*/ 0 w 990"/>
                              <a:gd name="T9" fmla="*/ 0 h 451"/>
                              <a:gd name="T10" fmla="*/ 9 w 990"/>
                              <a:gd name="T11" fmla="*/ 446 h 451"/>
                              <a:gd name="T12" fmla="*/ 4 w 990"/>
                              <a:gd name="T13" fmla="*/ 442 h 451"/>
                              <a:gd name="T14" fmla="*/ 985 w 990"/>
                              <a:gd name="T15" fmla="*/ 442 h 451"/>
                              <a:gd name="T16" fmla="*/ 981 w 990"/>
                              <a:gd name="T17" fmla="*/ 446 h 451"/>
                              <a:gd name="T18" fmla="*/ 981 w 990"/>
                              <a:gd name="T19" fmla="*/ 4 h 451"/>
                              <a:gd name="T20" fmla="*/ 985 w 990"/>
                              <a:gd name="T21" fmla="*/ 9 h 451"/>
                              <a:gd name="T22" fmla="*/ 4 w 990"/>
                              <a:gd name="T23" fmla="*/ 9 h 451"/>
                              <a:gd name="T24" fmla="*/ 9 w 990"/>
                              <a:gd name="T25" fmla="*/ 4 h 451"/>
                              <a:gd name="T26" fmla="*/ 9 w 990"/>
                              <a:gd name="T27" fmla="*/ 446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90" h="451">
                                <a:moveTo>
                                  <a:pt x="0" y="0"/>
                                </a:moveTo>
                                <a:lnTo>
                                  <a:pt x="990" y="0"/>
                                </a:lnTo>
                                <a:lnTo>
                                  <a:pt x="990" y="451"/>
                                </a:lnTo>
                                <a:lnTo>
                                  <a:pt x="0" y="451"/>
                                </a:lnTo>
                                <a:lnTo>
                                  <a:pt x="0" y="0"/>
                                </a:lnTo>
                                <a:close/>
                                <a:moveTo>
                                  <a:pt x="9" y="446"/>
                                </a:moveTo>
                                <a:lnTo>
                                  <a:pt x="4" y="442"/>
                                </a:lnTo>
                                <a:lnTo>
                                  <a:pt x="985" y="442"/>
                                </a:lnTo>
                                <a:lnTo>
                                  <a:pt x="981" y="446"/>
                                </a:lnTo>
                                <a:lnTo>
                                  <a:pt x="981" y="4"/>
                                </a:lnTo>
                                <a:lnTo>
                                  <a:pt x="985" y="9"/>
                                </a:lnTo>
                                <a:lnTo>
                                  <a:pt x="4" y="9"/>
                                </a:lnTo>
                                <a:lnTo>
                                  <a:pt x="9" y="4"/>
                                </a:lnTo>
                                <a:lnTo>
                                  <a:pt x="9" y="44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5" name="Rectangle 6"/>
                        <wps:cNvSpPr>
                          <a:spLocks noChangeArrowheads="1"/>
                        </wps:cNvSpPr>
                        <wps:spPr bwMode="auto">
                          <a:xfrm>
                            <a:off x="1128123" y="1733416"/>
                            <a:ext cx="222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6D53D"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ATS</w:t>
                              </w:r>
                            </w:p>
                          </w:txbxContent>
                        </wps:txbx>
                        <wps:bodyPr rot="0" vert="horz" wrap="none" lIns="0" tIns="0" rIns="0" bIns="0" anchor="t" anchorCtr="0">
                          <a:spAutoFit/>
                        </wps:bodyPr>
                      </wps:wsp>
                      <wps:wsp>
                        <wps:cNvPr id="192" name="Freeform 7"/>
                        <wps:cNvSpPr>
                          <a:spLocks noEditPoints="1"/>
                        </wps:cNvSpPr>
                        <wps:spPr bwMode="auto">
                          <a:xfrm>
                            <a:off x="641267" y="2208811"/>
                            <a:ext cx="1234440" cy="398780"/>
                          </a:xfrm>
                          <a:custGeom>
                            <a:avLst/>
                            <a:gdLst>
                              <a:gd name="T0" fmla="*/ 0 w 1945"/>
                              <a:gd name="T1" fmla="*/ 0 h 628"/>
                              <a:gd name="T2" fmla="*/ 1945 w 1945"/>
                              <a:gd name="T3" fmla="*/ 0 h 628"/>
                              <a:gd name="T4" fmla="*/ 1945 w 1945"/>
                              <a:gd name="T5" fmla="*/ 628 h 628"/>
                              <a:gd name="T6" fmla="*/ 0 w 1945"/>
                              <a:gd name="T7" fmla="*/ 628 h 628"/>
                              <a:gd name="T8" fmla="*/ 0 w 1945"/>
                              <a:gd name="T9" fmla="*/ 0 h 628"/>
                              <a:gd name="T10" fmla="*/ 9 w 1945"/>
                              <a:gd name="T11" fmla="*/ 623 h 628"/>
                              <a:gd name="T12" fmla="*/ 5 w 1945"/>
                              <a:gd name="T13" fmla="*/ 619 h 628"/>
                              <a:gd name="T14" fmla="*/ 1941 w 1945"/>
                              <a:gd name="T15" fmla="*/ 619 h 628"/>
                              <a:gd name="T16" fmla="*/ 1936 w 1945"/>
                              <a:gd name="T17" fmla="*/ 623 h 628"/>
                              <a:gd name="T18" fmla="*/ 1936 w 1945"/>
                              <a:gd name="T19" fmla="*/ 5 h 628"/>
                              <a:gd name="T20" fmla="*/ 1941 w 1945"/>
                              <a:gd name="T21" fmla="*/ 9 h 628"/>
                              <a:gd name="T22" fmla="*/ 5 w 1945"/>
                              <a:gd name="T23" fmla="*/ 9 h 628"/>
                              <a:gd name="T24" fmla="*/ 9 w 1945"/>
                              <a:gd name="T25" fmla="*/ 5 h 628"/>
                              <a:gd name="T26" fmla="*/ 9 w 1945"/>
                              <a:gd name="T27" fmla="*/ 623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45" h="628">
                                <a:moveTo>
                                  <a:pt x="0" y="0"/>
                                </a:moveTo>
                                <a:lnTo>
                                  <a:pt x="1945" y="0"/>
                                </a:lnTo>
                                <a:lnTo>
                                  <a:pt x="1945" y="628"/>
                                </a:lnTo>
                                <a:lnTo>
                                  <a:pt x="0" y="628"/>
                                </a:lnTo>
                                <a:lnTo>
                                  <a:pt x="0" y="0"/>
                                </a:lnTo>
                                <a:close/>
                                <a:moveTo>
                                  <a:pt x="9" y="623"/>
                                </a:moveTo>
                                <a:lnTo>
                                  <a:pt x="5" y="619"/>
                                </a:lnTo>
                                <a:lnTo>
                                  <a:pt x="1941" y="619"/>
                                </a:lnTo>
                                <a:lnTo>
                                  <a:pt x="1936" y="623"/>
                                </a:lnTo>
                                <a:lnTo>
                                  <a:pt x="1936" y="5"/>
                                </a:lnTo>
                                <a:lnTo>
                                  <a:pt x="1941" y="9"/>
                                </a:lnTo>
                                <a:lnTo>
                                  <a:pt x="5" y="9"/>
                                </a:lnTo>
                                <a:lnTo>
                                  <a:pt x="9" y="5"/>
                                </a:lnTo>
                                <a:lnTo>
                                  <a:pt x="9" y="623"/>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3" name="Rectangle 8"/>
                        <wps:cNvSpPr>
                          <a:spLocks noChangeArrowheads="1"/>
                        </wps:cNvSpPr>
                        <wps:spPr bwMode="auto">
                          <a:xfrm>
                            <a:off x="724370" y="2218730"/>
                            <a:ext cx="110363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39C7"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ATS-P, Wireless card system, RF-ID</w:t>
                              </w:r>
                            </w:p>
                          </w:txbxContent>
                        </wps:txbx>
                        <wps:bodyPr rot="0" vert="horz" wrap="square" lIns="0" tIns="0" rIns="0" bIns="0" anchor="t" anchorCtr="0">
                          <a:spAutoFit/>
                        </wps:bodyPr>
                      </wps:wsp>
                      <wps:wsp>
                        <wps:cNvPr id="197" name="Freeform 17"/>
                        <wps:cNvSpPr>
                          <a:spLocks noEditPoints="1"/>
                        </wps:cNvSpPr>
                        <wps:spPr bwMode="auto">
                          <a:xfrm>
                            <a:off x="2232561" y="1401289"/>
                            <a:ext cx="753110" cy="280670"/>
                          </a:xfrm>
                          <a:custGeom>
                            <a:avLst/>
                            <a:gdLst>
                              <a:gd name="T0" fmla="*/ 0 w 1741"/>
                              <a:gd name="T1" fmla="*/ 0 h 442"/>
                              <a:gd name="T2" fmla="*/ 1741 w 1741"/>
                              <a:gd name="T3" fmla="*/ 0 h 442"/>
                              <a:gd name="T4" fmla="*/ 1741 w 1741"/>
                              <a:gd name="T5" fmla="*/ 442 h 442"/>
                              <a:gd name="T6" fmla="*/ 0 w 1741"/>
                              <a:gd name="T7" fmla="*/ 442 h 442"/>
                              <a:gd name="T8" fmla="*/ 0 w 1741"/>
                              <a:gd name="T9" fmla="*/ 0 h 442"/>
                              <a:gd name="T10" fmla="*/ 9 w 1741"/>
                              <a:gd name="T11" fmla="*/ 437 h 442"/>
                              <a:gd name="T12" fmla="*/ 4 w 1741"/>
                              <a:gd name="T13" fmla="*/ 433 h 442"/>
                              <a:gd name="T14" fmla="*/ 1737 w 1741"/>
                              <a:gd name="T15" fmla="*/ 433 h 442"/>
                              <a:gd name="T16" fmla="*/ 1733 w 1741"/>
                              <a:gd name="T17" fmla="*/ 437 h 442"/>
                              <a:gd name="T18" fmla="*/ 1733 w 1741"/>
                              <a:gd name="T19" fmla="*/ 4 h 442"/>
                              <a:gd name="T20" fmla="*/ 1737 w 1741"/>
                              <a:gd name="T21" fmla="*/ 9 h 442"/>
                              <a:gd name="T22" fmla="*/ 4 w 1741"/>
                              <a:gd name="T23" fmla="*/ 9 h 442"/>
                              <a:gd name="T24" fmla="*/ 9 w 1741"/>
                              <a:gd name="T25" fmla="*/ 4 h 442"/>
                              <a:gd name="T26" fmla="*/ 9 w 1741"/>
                              <a:gd name="T27" fmla="*/ 437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41" h="442">
                                <a:moveTo>
                                  <a:pt x="0" y="0"/>
                                </a:moveTo>
                                <a:lnTo>
                                  <a:pt x="1741" y="0"/>
                                </a:lnTo>
                                <a:lnTo>
                                  <a:pt x="1741" y="442"/>
                                </a:lnTo>
                                <a:lnTo>
                                  <a:pt x="0" y="442"/>
                                </a:lnTo>
                                <a:lnTo>
                                  <a:pt x="0" y="0"/>
                                </a:lnTo>
                                <a:close/>
                                <a:moveTo>
                                  <a:pt x="9" y="437"/>
                                </a:moveTo>
                                <a:lnTo>
                                  <a:pt x="4" y="433"/>
                                </a:lnTo>
                                <a:lnTo>
                                  <a:pt x="1737" y="433"/>
                                </a:lnTo>
                                <a:lnTo>
                                  <a:pt x="1733" y="437"/>
                                </a:lnTo>
                                <a:lnTo>
                                  <a:pt x="1733" y="4"/>
                                </a:lnTo>
                                <a:lnTo>
                                  <a:pt x="1737" y="9"/>
                                </a:lnTo>
                                <a:lnTo>
                                  <a:pt x="4" y="9"/>
                                </a:lnTo>
                                <a:lnTo>
                                  <a:pt x="9" y="4"/>
                                </a:lnTo>
                                <a:lnTo>
                                  <a:pt x="9" y="43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8" name="Rectangle 18"/>
                        <wps:cNvSpPr>
                          <a:spLocks noChangeArrowheads="1"/>
                        </wps:cNvSpPr>
                        <wps:spPr bwMode="auto">
                          <a:xfrm>
                            <a:off x="2315619" y="1400980"/>
                            <a:ext cx="546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340C6"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Train radio </w:t>
                              </w:r>
                            </w:p>
                          </w:txbxContent>
                        </wps:txbx>
                        <wps:bodyPr rot="0" vert="horz" wrap="none" lIns="0" tIns="0" rIns="0" bIns="0" anchor="t" anchorCtr="0">
                          <a:spAutoFit/>
                        </wps:bodyPr>
                      </wps:wsp>
                      <wps:wsp>
                        <wps:cNvPr id="199" name="Freeform 20"/>
                        <wps:cNvSpPr>
                          <a:spLocks noEditPoints="1"/>
                        </wps:cNvSpPr>
                        <wps:spPr bwMode="auto">
                          <a:xfrm>
                            <a:off x="3871356" y="771897"/>
                            <a:ext cx="1317625" cy="600710"/>
                          </a:xfrm>
                          <a:custGeom>
                            <a:avLst/>
                            <a:gdLst>
                              <a:gd name="T0" fmla="*/ 0 w 2139"/>
                              <a:gd name="T1" fmla="*/ 0 h 946"/>
                              <a:gd name="T2" fmla="*/ 2139 w 2139"/>
                              <a:gd name="T3" fmla="*/ 0 h 946"/>
                              <a:gd name="T4" fmla="*/ 2139 w 2139"/>
                              <a:gd name="T5" fmla="*/ 946 h 946"/>
                              <a:gd name="T6" fmla="*/ 0 w 2139"/>
                              <a:gd name="T7" fmla="*/ 946 h 946"/>
                              <a:gd name="T8" fmla="*/ 0 w 2139"/>
                              <a:gd name="T9" fmla="*/ 0 h 946"/>
                              <a:gd name="T10" fmla="*/ 9 w 2139"/>
                              <a:gd name="T11" fmla="*/ 941 h 946"/>
                              <a:gd name="T12" fmla="*/ 4 w 2139"/>
                              <a:gd name="T13" fmla="*/ 937 h 946"/>
                              <a:gd name="T14" fmla="*/ 2135 w 2139"/>
                              <a:gd name="T15" fmla="*/ 937 h 946"/>
                              <a:gd name="T16" fmla="*/ 2130 w 2139"/>
                              <a:gd name="T17" fmla="*/ 941 h 946"/>
                              <a:gd name="T18" fmla="*/ 2130 w 2139"/>
                              <a:gd name="T19" fmla="*/ 4 h 946"/>
                              <a:gd name="T20" fmla="*/ 2135 w 2139"/>
                              <a:gd name="T21" fmla="*/ 9 h 946"/>
                              <a:gd name="T22" fmla="*/ 4 w 2139"/>
                              <a:gd name="T23" fmla="*/ 9 h 946"/>
                              <a:gd name="T24" fmla="*/ 9 w 2139"/>
                              <a:gd name="T25" fmla="*/ 4 h 946"/>
                              <a:gd name="T26" fmla="*/ 9 w 2139"/>
                              <a:gd name="T27" fmla="*/ 941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39" h="946">
                                <a:moveTo>
                                  <a:pt x="0" y="0"/>
                                </a:moveTo>
                                <a:lnTo>
                                  <a:pt x="2139" y="0"/>
                                </a:lnTo>
                                <a:lnTo>
                                  <a:pt x="2139" y="946"/>
                                </a:lnTo>
                                <a:lnTo>
                                  <a:pt x="0" y="946"/>
                                </a:lnTo>
                                <a:lnTo>
                                  <a:pt x="0" y="0"/>
                                </a:lnTo>
                                <a:close/>
                                <a:moveTo>
                                  <a:pt x="9" y="941"/>
                                </a:moveTo>
                                <a:lnTo>
                                  <a:pt x="4" y="937"/>
                                </a:lnTo>
                                <a:lnTo>
                                  <a:pt x="2135" y="937"/>
                                </a:lnTo>
                                <a:lnTo>
                                  <a:pt x="2130" y="941"/>
                                </a:lnTo>
                                <a:lnTo>
                                  <a:pt x="2130" y="4"/>
                                </a:lnTo>
                                <a:lnTo>
                                  <a:pt x="2135" y="9"/>
                                </a:lnTo>
                                <a:lnTo>
                                  <a:pt x="4" y="9"/>
                                </a:lnTo>
                                <a:lnTo>
                                  <a:pt x="9" y="4"/>
                                </a:lnTo>
                                <a:lnTo>
                                  <a:pt x="9" y="9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0" name="Rectangle 21"/>
                        <wps:cNvSpPr>
                          <a:spLocks noChangeArrowheads="1"/>
                        </wps:cNvSpPr>
                        <wps:spPr bwMode="auto">
                          <a:xfrm>
                            <a:off x="3942466" y="794772"/>
                            <a:ext cx="124650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1448C"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Millimeter wave communication system, Rader system </w:t>
                              </w:r>
                            </w:p>
                          </w:txbxContent>
                        </wps:txbx>
                        <wps:bodyPr rot="0" vert="horz" wrap="square" lIns="0" tIns="0" rIns="0" bIns="0" anchor="t" anchorCtr="0">
                          <a:spAutoFit/>
                        </wps:bodyPr>
                      </wps:wsp>
                      <wps:wsp>
                        <wps:cNvPr id="201" name="Freeform 24"/>
                        <wps:cNvSpPr>
                          <a:spLocks noEditPoints="1"/>
                        </wps:cNvSpPr>
                        <wps:spPr bwMode="auto">
                          <a:xfrm>
                            <a:off x="3586348" y="1448790"/>
                            <a:ext cx="1439545" cy="606425"/>
                          </a:xfrm>
                          <a:custGeom>
                            <a:avLst/>
                            <a:gdLst>
                              <a:gd name="T0" fmla="*/ 0 w 2148"/>
                              <a:gd name="T1" fmla="*/ 0 h 955"/>
                              <a:gd name="T2" fmla="*/ 2148 w 2148"/>
                              <a:gd name="T3" fmla="*/ 0 h 955"/>
                              <a:gd name="T4" fmla="*/ 2148 w 2148"/>
                              <a:gd name="T5" fmla="*/ 955 h 955"/>
                              <a:gd name="T6" fmla="*/ 0 w 2148"/>
                              <a:gd name="T7" fmla="*/ 955 h 955"/>
                              <a:gd name="T8" fmla="*/ 0 w 2148"/>
                              <a:gd name="T9" fmla="*/ 0 h 955"/>
                              <a:gd name="T10" fmla="*/ 9 w 2148"/>
                              <a:gd name="T11" fmla="*/ 950 h 955"/>
                              <a:gd name="T12" fmla="*/ 4 w 2148"/>
                              <a:gd name="T13" fmla="*/ 946 h 955"/>
                              <a:gd name="T14" fmla="*/ 2143 w 2148"/>
                              <a:gd name="T15" fmla="*/ 946 h 955"/>
                              <a:gd name="T16" fmla="*/ 2139 w 2148"/>
                              <a:gd name="T17" fmla="*/ 950 h 955"/>
                              <a:gd name="T18" fmla="*/ 2139 w 2148"/>
                              <a:gd name="T19" fmla="*/ 4 h 955"/>
                              <a:gd name="T20" fmla="*/ 2143 w 2148"/>
                              <a:gd name="T21" fmla="*/ 9 h 955"/>
                              <a:gd name="T22" fmla="*/ 4 w 2148"/>
                              <a:gd name="T23" fmla="*/ 9 h 955"/>
                              <a:gd name="T24" fmla="*/ 9 w 2148"/>
                              <a:gd name="T25" fmla="*/ 4 h 955"/>
                              <a:gd name="T26" fmla="*/ 9 w 2148"/>
                              <a:gd name="T27" fmla="*/ 95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48" h="955">
                                <a:moveTo>
                                  <a:pt x="0" y="0"/>
                                </a:moveTo>
                                <a:lnTo>
                                  <a:pt x="2148" y="0"/>
                                </a:lnTo>
                                <a:lnTo>
                                  <a:pt x="2148" y="955"/>
                                </a:lnTo>
                                <a:lnTo>
                                  <a:pt x="0" y="955"/>
                                </a:lnTo>
                                <a:lnTo>
                                  <a:pt x="0" y="0"/>
                                </a:lnTo>
                                <a:close/>
                                <a:moveTo>
                                  <a:pt x="9" y="950"/>
                                </a:moveTo>
                                <a:lnTo>
                                  <a:pt x="4" y="946"/>
                                </a:lnTo>
                                <a:lnTo>
                                  <a:pt x="2143" y="946"/>
                                </a:lnTo>
                                <a:lnTo>
                                  <a:pt x="2139" y="950"/>
                                </a:lnTo>
                                <a:lnTo>
                                  <a:pt x="2139" y="4"/>
                                </a:lnTo>
                                <a:lnTo>
                                  <a:pt x="2143" y="9"/>
                                </a:lnTo>
                                <a:lnTo>
                                  <a:pt x="4" y="9"/>
                                </a:lnTo>
                                <a:lnTo>
                                  <a:pt x="9" y="4"/>
                                </a:lnTo>
                                <a:lnTo>
                                  <a:pt x="9" y="95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2" name="Rectangle 25"/>
                        <wps:cNvSpPr>
                          <a:spLocks noChangeArrowheads="1"/>
                        </wps:cNvSpPr>
                        <wps:spPr bwMode="auto">
                          <a:xfrm>
                            <a:off x="3669342" y="1435331"/>
                            <a:ext cx="128016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7869"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Microwave fixed radio communication system, satellite communications, WLAN, etc. </w:t>
                              </w:r>
                            </w:p>
                          </w:txbxContent>
                        </wps:txbx>
                        <wps:bodyPr rot="0" vert="horz" wrap="square" lIns="0" tIns="0" rIns="0" bIns="0" anchor="t" anchorCtr="0">
                          <a:spAutoFit/>
                        </wps:bodyPr>
                      </wps:wsp>
                      <wps:wsp>
                        <wps:cNvPr id="203" name="Freeform 32"/>
                        <wps:cNvSpPr>
                          <a:spLocks noEditPoints="1"/>
                        </wps:cNvSpPr>
                        <wps:spPr bwMode="auto">
                          <a:xfrm>
                            <a:off x="2339439" y="2149434"/>
                            <a:ext cx="2468880" cy="545465"/>
                          </a:xfrm>
                          <a:custGeom>
                            <a:avLst/>
                            <a:gdLst>
                              <a:gd name="T0" fmla="*/ 0 w 3889"/>
                              <a:gd name="T1" fmla="*/ 0 h 1026"/>
                              <a:gd name="T2" fmla="*/ 3889 w 3889"/>
                              <a:gd name="T3" fmla="*/ 0 h 1026"/>
                              <a:gd name="T4" fmla="*/ 3889 w 3889"/>
                              <a:gd name="T5" fmla="*/ 1026 h 1026"/>
                              <a:gd name="T6" fmla="*/ 0 w 3889"/>
                              <a:gd name="T7" fmla="*/ 1026 h 1026"/>
                              <a:gd name="T8" fmla="*/ 0 w 3889"/>
                              <a:gd name="T9" fmla="*/ 0 h 1026"/>
                              <a:gd name="T10" fmla="*/ 9 w 3889"/>
                              <a:gd name="T11" fmla="*/ 1021 h 1026"/>
                              <a:gd name="T12" fmla="*/ 4 w 3889"/>
                              <a:gd name="T13" fmla="*/ 1017 h 1026"/>
                              <a:gd name="T14" fmla="*/ 3885 w 3889"/>
                              <a:gd name="T15" fmla="*/ 1017 h 1026"/>
                              <a:gd name="T16" fmla="*/ 3880 w 3889"/>
                              <a:gd name="T17" fmla="*/ 1021 h 1026"/>
                              <a:gd name="T18" fmla="*/ 3880 w 3889"/>
                              <a:gd name="T19" fmla="*/ 5 h 1026"/>
                              <a:gd name="T20" fmla="*/ 3885 w 3889"/>
                              <a:gd name="T21" fmla="*/ 9 h 1026"/>
                              <a:gd name="T22" fmla="*/ 4 w 3889"/>
                              <a:gd name="T23" fmla="*/ 9 h 1026"/>
                              <a:gd name="T24" fmla="*/ 9 w 3889"/>
                              <a:gd name="T25" fmla="*/ 5 h 1026"/>
                              <a:gd name="T26" fmla="*/ 9 w 3889"/>
                              <a:gd name="T27" fmla="*/ 1021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89" h="1026">
                                <a:moveTo>
                                  <a:pt x="0" y="0"/>
                                </a:moveTo>
                                <a:lnTo>
                                  <a:pt x="3889" y="0"/>
                                </a:lnTo>
                                <a:lnTo>
                                  <a:pt x="3889" y="1026"/>
                                </a:lnTo>
                                <a:lnTo>
                                  <a:pt x="0" y="1026"/>
                                </a:lnTo>
                                <a:lnTo>
                                  <a:pt x="0" y="0"/>
                                </a:lnTo>
                                <a:close/>
                                <a:moveTo>
                                  <a:pt x="9" y="1021"/>
                                </a:moveTo>
                                <a:lnTo>
                                  <a:pt x="4" y="1017"/>
                                </a:lnTo>
                                <a:lnTo>
                                  <a:pt x="3885" y="1017"/>
                                </a:lnTo>
                                <a:lnTo>
                                  <a:pt x="3880" y="1021"/>
                                </a:lnTo>
                                <a:lnTo>
                                  <a:pt x="3880" y="5"/>
                                </a:lnTo>
                                <a:lnTo>
                                  <a:pt x="3885" y="9"/>
                                </a:lnTo>
                                <a:lnTo>
                                  <a:pt x="4" y="9"/>
                                </a:lnTo>
                                <a:lnTo>
                                  <a:pt x="9" y="5"/>
                                </a:lnTo>
                                <a:lnTo>
                                  <a:pt x="9" y="102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04" name="Rectangle 33"/>
                        <wps:cNvSpPr>
                          <a:spLocks noChangeArrowheads="1"/>
                        </wps:cNvSpPr>
                        <wps:spPr bwMode="auto">
                          <a:xfrm>
                            <a:off x="2446229" y="2158930"/>
                            <a:ext cx="23152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DDAA3"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Train radio, Train protection radio, Route control system, Various private radio, private PHS system, WLAN, Mobile WiMax, etc.  </w:t>
                              </w:r>
                            </w:p>
                          </w:txbxContent>
                        </wps:txbx>
                        <wps:bodyPr rot="0" vert="horz" wrap="square" lIns="0" tIns="0" rIns="0" bIns="0" anchor="t" anchorCtr="0">
                          <a:spAutoFit/>
                        </wps:bodyPr>
                      </wps:wsp>
                      <wps:wsp>
                        <wps:cNvPr id="205" name="Rectangle 59"/>
                        <wps:cNvSpPr>
                          <a:spLocks noChangeArrowheads="1"/>
                        </wps:cNvSpPr>
                        <wps:spPr bwMode="auto">
                          <a:xfrm>
                            <a:off x="2766868" y="142473"/>
                            <a:ext cx="426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D0A3C"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300MHz</w:t>
                              </w:r>
                            </w:p>
                          </w:txbxContent>
                        </wps:txbx>
                        <wps:bodyPr rot="0" vert="horz" wrap="none" lIns="0" tIns="0" rIns="0" bIns="0" anchor="t" anchorCtr="0">
                          <a:spAutoFit/>
                        </wps:bodyPr>
                      </wps:wsp>
                      <wps:wsp>
                        <wps:cNvPr id="206" name="Rectangle 60"/>
                        <wps:cNvSpPr>
                          <a:spLocks noChangeArrowheads="1"/>
                        </wps:cNvSpPr>
                        <wps:spPr bwMode="auto">
                          <a:xfrm>
                            <a:off x="1709995" y="142473"/>
                            <a:ext cx="29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2873"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3MHz</w:t>
                              </w:r>
                            </w:p>
                          </w:txbxContent>
                        </wps:txbx>
                        <wps:bodyPr rot="0" vert="horz" wrap="none" lIns="0" tIns="0" rIns="0" bIns="0" anchor="t" anchorCtr="0">
                          <a:spAutoFit/>
                        </wps:bodyPr>
                      </wps:wsp>
                      <wps:wsp>
                        <wps:cNvPr id="207" name="Rectangle 61"/>
                        <wps:cNvSpPr>
                          <a:spLocks noChangeArrowheads="1"/>
                        </wps:cNvSpPr>
                        <wps:spPr bwMode="auto">
                          <a:xfrm>
                            <a:off x="2232495" y="142473"/>
                            <a:ext cx="362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0238B"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30MHz</w:t>
                              </w:r>
                            </w:p>
                          </w:txbxContent>
                        </wps:txbx>
                        <wps:bodyPr rot="0" vert="horz" wrap="none" lIns="0" tIns="0" rIns="0" bIns="0" anchor="t" anchorCtr="0">
                          <a:spAutoFit/>
                        </wps:bodyPr>
                      </wps:wsp>
                      <wps:wsp>
                        <wps:cNvPr id="208" name="Rectangle 62"/>
                        <wps:cNvSpPr>
                          <a:spLocks noChangeArrowheads="1"/>
                        </wps:cNvSpPr>
                        <wps:spPr bwMode="auto">
                          <a:xfrm>
                            <a:off x="1092498" y="142473"/>
                            <a:ext cx="3879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B6C8"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300kHz</w:t>
                              </w:r>
                            </w:p>
                          </w:txbxContent>
                        </wps:txbx>
                        <wps:bodyPr rot="0" vert="horz" wrap="none" lIns="0" tIns="0" rIns="0" bIns="0" anchor="t" anchorCtr="0">
                          <a:spAutoFit/>
                        </wps:bodyPr>
                      </wps:wsp>
                      <wps:wsp>
                        <wps:cNvPr id="209" name="Rectangle 63"/>
                        <wps:cNvSpPr>
                          <a:spLocks noChangeArrowheads="1"/>
                        </wps:cNvSpPr>
                        <wps:spPr bwMode="auto">
                          <a:xfrm>
                            <a:off x="605623" y="142473"/>
                            <a:ext cx="3244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D0E00"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30kHz</w:t>
                              </w:r>
                            </w:p>
                          </w:txbxContent>
                        </wps:txbx>
                        <wps:bodyPr rot="0" vert="horz" wrap="none" lIns="0" tIns="0" rIns="0" bIns="0" anchor="t" anchorCtr="0">
                          <a:spAutoFit/>
                        </wps:bodyPr>
                      </wps:wsp>
                      <wps:wsp>
                        <wps:cNvPr id="210" name="Rectangle 64"/>
                        <wps:cNvSpPr>
                          <a:spLocks noChangeArrowheads="1"/>
                        </wps:cNvSpPr>
                        <wps:spPr bwMode="auto">
                          <a:xfrm>
                            <a:off x="35625" y="142473"/>
                            <a:ext cx="64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8618C"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w:t>
                              </w:r>
                            </w:p>
                          </w:txbxContent>
                        </wps:txbx>
                        <wps:bodyPr rot="0" vert="horz" wrap="none" lIns="0" tIns="0" rIns="0" bIns="0" anchor="t" anchorCtr="0">
                          <a:spAutoFit/>
                        </wps:bodyPr>
                      </wps:wsp>
                      <wps:wsp>
                        <wps:cNvPr id="211" name="Rectangle 65"/>
                        <wps:cNvSpPr>
                          <a:spLocks noChangeArrowheads="1"/>
                        </wps:cNvSpPr>
                        <wps:spPr bwMode="auto">
                          <a:xfrm>
                            <a:off x="106875" y="142473"/>
                            <a:ext cx="1968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45FAA"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kHz</w:t>
                              </w:r>
                            </w:p>
                          </w:txbxContent>
                        </wps:txbx>
                        <wps:bodyPr rot="0" vert="horz" wrap="none" lIns="0" tIns="0" rIns="0" bIns="0" anchor="t" anchorCtr="0">
                          <a:spAutoFit/>
                        </wps:bodyPr>
                      </wps:wsp>
                      <wps:wsp>
                        <wps:cNvPr id="212" name="Rectangle 72"/>
                        <wps:cNvSpPr>
                          <a:spLocks noChangeArrowheads="1"/>
                        </wps:cNvSpPr>
                        <wps:spPr bwMode="auto">
                          <a:xfrm>
                            <a:off x="4464990" y="142473"/>
                            <a:ext cx="419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79634"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300GHz</w:t>
                              </w:r>
                            </w:p>
                          </w:txbxContent>
                        </wps:txbx>
                        <wps:bodyPr rot="0" vert="horz" wrap="none" lIns="0" tIns="0" rIns="0" bIns="0" anchor="t" anchorCtr="0">
                          <a:spAutoFit/>
                        </wps:bodyPr>
                      </wps:wsp>
                      <wps:wsp>
                        <wps:cNvPr id="213" name="Rectangle 73"/>
                        <wps:cNvSpPr>
                          <a:spLocks noChangeArrowheads="1"/>
                        </wps:cNvSpPr>
                        <wps:spPr bwMode="auto">
                          <a:xfrm>
                            <a:off x="3408117" y="142473"/>
                            <a:ext cx="2927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91D4"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3GHz</w:t>
                              </w:r>
                            </w:p>
                          </w:txbxContent>
                        </wps:txbx>
                        <wps:bodyPr rot="0" vert="horz" wrap="none" lIns="0" tIns="0" rIns="0" bIns="0" anchor="t" anchorCtr="0">
                          <a:spAutoFit/>
                        </wps:bodyPr>
                      </wps:wsp>
                      <wps:wsp>
                        <wps:cNvPr id="214" name="Rectangle 74"/>
                        <wps:cNvSpPr>
                          <a:spLocks noChangeArrowheads="1"/>
                        </wps:cNvSpPr>
                        <wps:spPr bwMode="auto">
                          <a:xfrm>
                            <a:off x="3894991" y="142473"/>
                            <a:ext cx="356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9EA64"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30GHz</w:t>
                              </w:r>
                            </w:p>
                          </w:txbxContent>
                        </wps:txbx>
                        <wps:bodyPr rot="0" vert="horz" wrap="none" lIns="0" tIns="0" rIns="0" bIns="0" anchor="t" anchorCtr="0">
                          <a:spAutoFit/>
                        </wps:bodyPr>
                      </wps:wsp>
                      <wps:wsp>
                        <wps:cNvPr id="215" name="Rectangle 76"/>
                        <wps:cNvSpPr>
                          <a:spLocks noChangeArrowheads="1"/>
                        </wps:cNvSpPr>
                        <wps:spPr bwMode="auto">
                          <a:xfrm>
                            <a:off x="4999363" y="142473"/>
                            <a:ext cx="273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6FDBB"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3THz</w:t>
                              </w:r>
                            </w:p>
                          </w:txbxContent>
                        </wps:txbx>
                        <wps:bodyPr rot="0" vert="horz" wrap="none" lIns="0" tIns="0" rIns="0" bIns="0" anchor="t" anchorCtr="0">
                          <a:spAutoFit/>
                        </wps:bodyPr>
                      </wps:wsp>
                      <wps:wsp>
                        <wps:cNvPr id="216" name="Rectangle 77"/>
                        <wps:cNvSpPr>
                          <a:spLocks noChangeArrowheads="1"/>
                        </wps:cNvSpPr>
                        <wps:spPr bwMode="auto">
                          <a:xfrm>
                            <a:off x="2861949" y="498654"/>
                            <a:ext cx="159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ECC6"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1m</w:t>
                              </w:r>
                            </w:p>
                          </w:txbxContent>
                        </wps:txbx>
                        <wps:bodyPr rot="0" vert="horz" wrap="none" lIns="0" tIns="0" rIns="0" bIns="0" anchor="t" anchorCtr="0">
                          <a:spAutoFit/>
                        </wps:bodyPr>
                      </wps:wsp>
                      <wps:wsp>
                        <wps:cNvPr id="218" name="Rectangle 78"/>
                        <wps:cNvSpPr>
                          <a:spLocks noChangeArrowheads="1"/>
                        </wps:cNvSpPr>
                        <wps:spPr bwMode="auto">
                          <a:xfrm>
                            <a:off x="1638792" y="498654"/>
                            <a:ext cx="286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FA72"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100m</w:t>
                              </w:r>
                            </w:p>
                          </w:txbxContent>
                        </wps:txbx>
                        <wps:bodyPr rot="0" vert="horz" wrap="none" lIns="0" tIns="0" rIns="0" bIns="0" anchor="t" anchorCtr="0">
                          <a:spAutoFit/>
                        </wps:bodyPr>
                      </wps:wsp>
                      <wps:wsp>
                        <wps:cNvPr id="219" name="Rectangle 79"/>
                        <wps:cNvSpPr>
                          <a:spLocks noChangeArrowheads="1"/>
                        </wps:cNvSpPr>
                        <wps:spPr bwMode="auto">
                          <a:xfrm>
                            <a:off x="2256308" y="498654"/>
                            <a:ext cx="222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2275"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10m</w:t>
                              </w:r>
                            </w:p>
                          </w:txbxContent>
                        </wps:txbx>
                        <wps:bodyPr rot="0" vert="horz" wrap="none" lIns="0" tIns="0" rIns="0" bIns="0" anchor="t" anchorCtr="0">
                          <a:spAutoFit/>
                        </wps:bodyPr>
                      </wps:wsp>
                      <wps:wsp>
                        <wps:cNvPr id="220" name="Rectangle 80"/>
                        <wps:cNvSpPr>
                          <a:spLocks noChangeArrowheads="1"/>
                        </wps:cNvSpPr>
                        <wps:spPr bwMode="auto">
                          <a:xfrm>
                            <a:off x="1116278" y="498654"/>
                            <a:ext cx="216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A9947"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1km</w:t>
                              </w:r>
                            </w:p>
                          </w:txbxContent>
                        </wps:txbx>
                        <wps:bodyPr rot="0" vert="horz" wrap="none" lIns="0" tIns="0" rIns="0" bIns="0" anchor="t" anchorCtr="0">
                          <a:spAutoFit/>
                        </wps:bodyPr>
                      </wps:wsp>
                      <wps:wsp>
                        <wps:cNvPr id="221" name="Rectangle 81"/>
                        <wps:cNvSpPr>
                          <a:spLocks noChangeArrowheads="1"/>
                        </wps:cNvSpPr>
                        <wps:spPr bwMode="auto">
                          <a:xfrm>
                            <a:off x="4215734"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87712"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EHF</w:t>
                              </w:r>
                            </w:p>
                          </w:txbxContent>
                        </wps:txbx>
                        <wps:bodyPr rot="0" vert="horz" wrap="none" lIns="0" tIns="0" rIns="0" bIns="0" anchor="t" anchorCtr="0">
                          <a:spAutoFit/>
                        </wps:bodyPr>
                      </wps:wsp>
                      <wps:wsp>
                        <wps:cNvPr id="222" name="Rectangle 82"/>
                        <wps:cNvSpPr>
                          <a:spLocks noChangeArrowheads="1"/>
                        </wps:cNvSpPr>
                        <wps:spPr bwMode="auto">
                          <a:xfrm>
                            <a:off x="3657594"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E6CE5"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SHF</w:t>
                              </w:r>
                            </w:p>
                          </w:txbxContent>
                        </wps:txbx>
                        <wps:bodyPr rot="0" vert="horz" wrap="none" lIns="0" tIns="0" rIns="0" bIns="0" anchor="t" anchorCtr="0">
                          <a:spAutoFit/>
                        </wps:bodyPr>
                      </wps:wsp>
                      <wps:wsp>
                        <wps:cNvPr id="223" name="Rectangle 83"/>
                        <wps:cNvSpPr>
                          <a:spLocks noChangeArrowheads="1"/>
                        </wps:cNvSpPr>
                        <wps:spPr bwMode="auto">
                          <a:xfrm>
                            <a:off x="3087579" y="320563"/>
                            <a:ext cx="2349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AFD8C"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UHF</w:t>
                              </w:r>
                            </w:p>
                          </w:txbxContent>
                        </wps:txbx>
                        <wps:bodyPr rot="0" vert="horz" wrap="none" lIns="0" tIns="0" rIns="0" bIns="0" anchor="t" anchorCtr="0">
                          <a:spAutoFit/>
                        </wps:bodyPr>
                      </wps:wsp>
                      <wps:wsp>
                        <wps:cNvPr id="224" name="Rectangle 84"/>
                        <wps:cNvSpPr>
                          <a:spLocks noChangeArrowheads="1"/>
                        </wps:cNvSpPr>
                        <wps:spPr bwMode="auto">
                          <a:xfrm>
                            <a:off x="2529440" y="320563"/>
                            <a:ext cx="2292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7A8DB"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VHF</w:t>
                              </w:r>
                            </w:p>
                          </w:txbxContent>
                        </wps:txbx>
                        <wps:bodyPr rot="0" vert="horz" wrap="none" lIns="0" tIns="0" rIns="0" bIns="0" anchor="t" anchorCtr="0">
                          <a:spAutoFit/>
                        </wps:bodyPr>
                      </wps:wsp>
                      <wps:wsp>
                        <wps:cNvPr id="225" name="Rectangle 85"/>
                        <wps:cNvSpPr>
                          <a:spLocks noChangeArrowheads="1"/>
                        </wps:cNvSpPr>
                        <wps:spPr bwMode="auto">
                          <a:xfrm>
                            <a:off x="1995051" y="320563"/>
                            <a:ext cx="152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4FD85"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HF</w:t>
                              </w:r>
                            </w:p>
                          </w:txbxContent>
                        </wps:txbx>
                        <wps:bodyPr rot="0" vert="horz" wrap="none" lIns="0" tIns="0" rIns="0" bIns="0" anchor="t" anchorCtr="0">
                          <a:spAutoFit/>
                        </wps:bodyPr>
                      </wps:wsp>
                      <wps:wsp>
                        <wps:cNvPr id="226" name="Rectangle 86"/>
                        <wps:cNvSpPr>
                          <a:spLocks noChangeArrowheads="1"/>
                        </wps:cNvSpPr>
                        <wps:spPr bwMode="auto">
                          <a:xfrm>
                            <a:off x="1425037" y="320563"/>
                            <a:ext cx="1651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255E"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MF</w:t>
                              </w:r>
                            </w:p>
                          </w:txbxContent>
                        </wps:txbx>
                        <wps:bodyPr rot="0" vert="horz" wrap="none" lIns="0" tIns="0" rIns="0" bIns="0" anchor="t" anchorCtr="0">
                          <a:spAutoFit/>
                        </wps:bodyPr>
                      </wps:wsp>
                      <wps:wsp>
                        <wps:cNvPr id="227" name="Rectangle 87"/>
                        <wps:cNvSpPr>
                          <a:spLocks noChangeArrowheads="1"/>
                        </wps:cNvSpPr>
                        <wps:spPr bwMode="auto">
                          <a:xfrm>
                            <a:off x="878773" y="320563"/>
                            <a:ext cx="1339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203D"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LF</w:t>
                              </w:r>
                            </w:p>
                          </w:txbxContent>
                        </wps:txbx>
                        <wps:bodyPr rot="0" vert="horz" wrap="none" lIns="0" tIns="0" rIns="0" bIns="0" anchor="t" anchorCtr="0">
                          <a:spAutoFit/>
                        </wps:bodyPr>
                      </wps:wsp>
                      <wps:wsp>
                        <wps:cNvPr id="228" name="Rectangle 88"/>
                        <wps:cNvSpPr>
                          <a:spLocks noChangeArrowheads="1"/>
                        </wps:cNvSpPr>
                        <wps:spPr bwMode="auto">
                          <a:xfrm>
                            <a:off x="273132" y="320563"/>
                            <a:ext cx="2101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9813D"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VLF</w:t>
                              </w:r>
                            </w:p>
                          </w:txbxContent>
                        </wps:txbx>
                        <wps:bodyPr rot="0" vert="horz" wrap="none" lIns="0" tIns="0" rIns="0" bIns="0" anchor="t" anchorCtr="0">
                          <a:spAutoFit/>
                        </wps:bodyPr>
                      </wps:wsp>
                      <wps:wsp>
                        <wps:cNvPr id="229" name="Rectangle 89"/>
                        <wps:cNvSpPr>
                          <a:spLocks noChangeArrowheads="1"/>
                        </wps:cNvSpPr>
                        <wps:spPr bwMode="auto">
                          <a:xfrm>
                            <a:off x="534387" y="498544"/>
                            <a:ext cx="3132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22AD"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10km</w:t>
                              </w:r>
                            </w:p>
                          </w:txbxContent>
                        </wps:txbx>
                        <wps:bodyPr rot="0" vert="horz" wrap="square" lIns="0" tIns="0" rIns="0" bIns="0" anchor="t" anchorCtr="0">
                          <a:spAutoFit/>
                        </wps:bodyPr>
                      </wps:wsp>
                      <wps:wsp>
                        <wps:cNvPr id="230" name="Rectangle 90"/>
                        <wps:cNvSpPr>
                          <a:spLocks noChangeArrowheads="1"/>
                        </wps:cNvSpPr>
                        <wps:spPr bwMode="auto">
                          <a:xfrm>
                            <a:off x="4797624" y="320563"/>
                            <a:ext cx="2095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4DD2"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THz</w:t>
                              </w:r>
                            </w:p>
                          </w:txbxContent>
                        </wps:txbx>
                        <wps:bodyPr rot="0" vert="horz" wrap="none" lIns="0" tIns="0" rIns="0" bIns="0" anchor="t" anchorCtr="0">
                          <a:spAutoFit/>
                        </wps:bodyPr>
                      </wps:wsp>
                      <wps:wsp>
                        <wps:cNvPr id="231" name="Rectangle 91"/>
                        <wps:cNvSpPr>
                          <a:spLocks noChangeArrowheads="1"/>
                        </wps:cNvSpPr>
                        <wps:spPr bwMode="auto">
                          <a:xfrm>
                            <a:off x="35626" y="498654"/>
                            <a:ext cx="1911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FE78"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100</w:t>
                              </w:r>
                            </w:p>
                          </w:txbxContent>
                        </wps:txbx>
                        <wps:bodyPr rot="0" vert="horz" wrap="none" lIns="0" tIns="0" rIns="0" bIns="0" anchor="t" anchorCtr="0">
                          <a:spAutoFit/>
                        </wps:bodyPr>
                      </wps:wsp>
                      <wps:wsp>
                        <wps:cNvPr id="232" name="Rectangle 92"/>
                        <wps:cNvSpPr>
                          <a:spLocks noChangeArrowheads="1"/>
                        </wps:cNvSpPr>
                        <wps:spPr bwMode="auto">
                          <a:xfrm>
                            <a:off x="237506" y="498654"/>
                            <a:ext cx="1524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B1FA7"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km</w:t>
                              </w:r>
                            </w:p>
                          </w:txbxContent>
                        </wps:txbx>
                        <wps:bodyPr rot="0" vert="horz" wrap="none" lIns="0" tIns="0" rIns="0" bIns="0" anchor="t" anchorCtr="0">
                          <a:spAutoFit/>
                        </wps:bodyPr>
                      </wps:wsp>
                      <wps:wsp>
                        <wps:cNvPr id="233" name="Rectangle 93"/>
                        <wps:cNvSpPr>
                          <a:spLocks noChangeArrowheads="1"/>
                        </wps:cNvSpPr>
                        <wps:spPr bwMode="auto">
                          <a:xfrm>
                            <a:off x="4500741" y="498654"/>
                            <a:ext cx="254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36D8B"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1mm</w:t>
                              </w:r>
                            </w:p>
                          </w:txbxContent>
                        </wps:txbx>
                        <wps:bodyPr rot="0" vert="horz" wrap="none" lIns="0" tIns="0" rIns="0" bIns="0" anchor="t" anchorCtr="0">
                          <a:spAutoFit/>
                        </wps:bodyPr>
                      </wps:wsp>
                      <wps:wsp>
                        <wps:cNvPr id="234" name="Rectangle 94"/>
                        <wps:cNvSpPr>
                          <a:spLocks noChangeArrowheads="1"/>
                        </wps:cNvSpPr>
                        <wps:spPr bwMode="auto">
                          <a:xfrm>
                            <a:off x="3336961" y="498654"/>
                            <a:ext cx="2800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9BDA"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10cm</w:t>
                              </w:r>
                            </w:p>
                          </w:txbxContent>
                        </wps:txbx>
                        <wps:bodyPr rot="0" vert="horz" wrap="none" lIns="0" tIns="0" rIns="0" bIns="0" anchor="t" anchorCtr="0">
                          <a:spAutoFit/>
                        </wps:bodyPr>
                      </wps:wsp>
                      <wps:wsp>
                        <wps:cNvPr id="235" name="Rectangle 95"/>
                        <wps:cNvSpPr>
                          <a:spLocks noChangeArrowheads="1"/>
                        </wps:cNvSpPr>
                        <wps:spPr bwMode="auto">
                          <a:xfrm>
                            <a:off x="3966352" y="498654"/>
                            <a:ext cx="216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247D"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1cm</w:t>
                              </w:r>
                            </w:p>
                          </w:txbxContent>
                        </wps:txbx>
                        <wps:bodyPr rot="0" vert="horz" wrap="none" lIns="0" tIns="0" rIns="0" bIns="0" anchor="t" anchorCtr="0">
                          <a:spAutoFit/>
                        </wps:bodyPr>
                      </wps:wsp>
                      <wps:wsp>
                        <wps:cNvPr id="236" name="Rectangle 96"/>
                        <wps:cNvSpPr>
                          <a:spLocks noChangeArrowheads="1"/>
                        </wps:cNvSpPr>
                        <wps:spPr bwMode="auto">
                          <a:xfrm>
                            <a:off x="4916377" y="498654"/>
                            <a:ext cx="3498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2B3D6"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0.1mm</w:t>
                              </w:r>
                            </w:p>
                          </w:txbxContent>
                        </wps:txbx>
                        <wps:bodyPr rot="0" vert="horz" wrap="none" lIns="0" tIns="0" rIns="0" bIns="0" anchor="t" anchorCtr="0">
                          <a:spAutoFit/>
                        </wps:bodyPr>
                      </wps:wsp>
                      <wps:wsp>
                        <wps:cNvPr id="237" name="Rectangle 98"/>
                        <wps:cNvSpPr>
                          <a:spLocks noChangeArrowheads="1"/>
                        </wps:cNvSpPr>
                        <wps:spPr bwMode="auto">
                          <a:xfrm>
                            <a:off x="35626" y="0"/>
                            <a:ext cx="5403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C665"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Frequency</w:t>
                              </w:r>
                            </w:p>
                          </w:txbxContent>
                        </wps:txbx>
                        <wps:bodyPr rot="0" vert="horz" wrap="none" lIns="0" tIns="0" rIns="0" bIns="0" anchor="t" anchorCtr="0">
                          <a:spAutoFit/>
                        </wps:bodyPr>
                      </wps:wsp>
                      <wps:wsp>
                        <wps:cNvPr id="238" name="Rectangle 99"/>
                        <wps:cNvSpPr>
                          <a:spLocks noChangeArrowheads="1"/>
                        </wps:cNvSpPr>
                        <wps:spPr bwMode="auto">
                          <a:xfrm>
                            <a:off x="0" y="617381"/>
                            <a:ext cx="6356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1B481"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Wave length</w:t>
                              </w:r>
                            </w:p>
                          </w:txbxContent>
                        </wps:txbx>
                        <wps:bodyPr rot="0" vert="horz" wrap="none" lIns="0" tIns="0" rIns="0" bIns="0" anchor="t" anchorCtr="0">
                          <a:spAutoFit/>
                        </wps:bodyPr>
                      </wps:wsp>
                      <wps:wsp>
                        <wps:cNvPr id="239" name="Freeform 102"/>
                        <wps:cNvSpPr>
                          <a:spLocks noEditPoints="1"/>
                        </wps:cNvSpPr>
                        <wps:spPr bwMode="auto">
                          <a:xfrm>
                            <a:off x="356259" y="1365663"/>
                            <a:ext cx="981710" cy="325755"/>
                          </a:xfrm>
                          <a:custGeom>
                            <a:avLst/>
                            <a:gdLst>
                              <a:gd name="T0" fmla="*/ 0 w 1547"/>
                              <a:gd name="T1" fmla="*/ 0 h 513"/>
                              <a:gd name="T2" fmla="*/ 1547 w 1547"/>
                              <a:gd name="T3" fmla="*/ 0 h 513"/>
                              <a:gd name="T4" fmla="*/ 1547 w 1547"/>
                              <a:gd name="T5" fmla="*/ 513 h 513"/>
                              <a:gd name="T6" fmla="*/ 0 w 1547"/>
                              <a:gd name="T7" fmla="*/ 513 h 513"/>
                              <a:gd name="T8" fmla="*/ 0 w 1547"/>
                              <a:gd name="T9" fmla="*/ 0 h 513"/>
                              <a:gd name="T10" fmla="*/ 8 w 1547"/>
                              <a:gd name="T11" fmla="*/ 508 h 513"/>
                              <a:gd name="T12" fmla="*/ 4 w 1547"/>
                              <a:gd name="T13" fmla="*/ 504 h 513"/>
                              <a:gd name="T14" fmla="*/ 1542 w 1547"/>
                              <a:gd name="T15" fmla="*/ 504 h 513"/>
                              <a:gd name="T16" fmla="*/ 1538 w 1547"/>
                              <a:gd name="T17" fmla="*/ 508 h 513"/>
                              <a:gd name="T18" fmla="*/ 1538 w 1547"/>
                              <a:gd name="T19" fmla="*/ 4 h 513"/>
                              <a:gd name="T20" fmla="*/ 1542 w 1547"/>
                              <a:gd name="T21" fmla="*/ 9 h 513"/>
                              <a:gd name="T22" fmla="*/ 4 w 1547"/>
                              <a:gd name="T23" fmla="*/ 9 h 513"/>
                              <a:gd name="T24" fmla="*/ 8 w 1547"/>
                              <a:gd name="T25" fmla="*/ 4 h 513"/>
                              <a:gd name="T26" fmla="*/ 8 w 1547"/>
                              <a:gd name="T27" fmla="*/ 508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7" h="513">
                                <a:moveTo>
                                  <a:pt x="0" y="0"/>
                                </a:moveTo>
                                <a:lnTo>
                                  <a:pt x="1547" y="0"/>
                                </a:lnTo>
                                <a:lnTo>
                                  <a:pt x="1547" y="513"/>
                                </a:lnTo>
                                <a:lnTo>
                                  <a:pt x="0" y="513"/>
                                </a:lnTo>
                                <a:lnTo>
                                  <a:pt x="0" y="0"/>
                                </a:lnTo>
                                <a:close/>
                                <a:moveTo>
                                  <a:pt x="8" y="508"/>
                                </a:moveTo>
                                <a:lnTo>
                                  <a:pt x="4" y="504"/>
                                </a:lnTo>
                                <a:lnTo>
                                  <a:pt x="1542" y="504"/>
                                </a:lnTo>
                                <a:lnTo>
                                  <a:pt x="1538" y="508"/>
                                </a:lnTo>
                                <a:lnTo>
                                  <a:pt x="1538" y="4"/>
                                </a:lnTo>
                                <a:lnTo>
                                  <a:pt x="1542" y="9"/>
                                </a:lnTo>
                                <a:lnTo>
                                  <a:pt x="4" y="9"/>
                                </a:lnTo>
                                <a:lnTo>
                                  <a:pt x="8" y="4"/>
                                </a:lnTo>
                                <a:lnTo>
                                  <a:pt x="8" y="50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0" name="Rectangle 103"/>
                        <wps:cNvSpPr>
                          <a:spLocks noChangeArrowheads="1"/>
                        </wps:cNvSpPr>
                        <wps:spPr bwMode="auto">
                          <a:xfrm>
                            <a:off x="383342" y="1328882"/>
                            <a:ext cx="942906"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EEFC" w14:textId="77777777" w:rsidR="00327749" w:rsidRPr="00550AFF" w:rsidRDefault="00327749" w:rsidP="00327749">
                              <w:pPr>
                                <w:spacing w:line="200" w:lineRule="exact"/>
                                <w:jc w:val="center"/>
                                <w:rPr>
                                  <w:rFonts w:ascii="Arial" w:hAnsi="Arial" w:cs="Arial"/>
                                  <w:sz w:val="18"/>
                                  <w:szCs w:val="18"/>
                                </w:rPr>
                              </w:pPr>
                              <w:r w:rsidRPr="00550AFF">
                                <w:rPr>
                                  <w:rFonts w:ascii="Arial" w:hAnsi="Arial" w:cs="Arial"/>
                                  <w:color w:val="0000FF"/>
                                  <w:sz w:val="18"/>
                                  <w:szCs w:val="18"/>
                                </w:rPr>
                                <w:t>ATS, Inductive Radio</w:t>
                              </w:r>
                            </w:p>
                          </w:txbxContent>
                        </wps:txbx>
                        <wps:bodyPr rot="0" vert="horz" wrap="square" lIns="0" tIns="0" rIns="0" bIns="0" anchor="t" anchorCtr="0">
                          <a:noAutofit/>
                        </wps:bodyPr>
                      </wps:wsp>
                      <wpg:grpSp>
                        <wpg:cNvPr id="241" name="グループ化 241"/>
                        <wpg:cNvGrpSpPr/>
                        <wpg:grpSpPr>
                          <a:xfrm>
                            <a:off x="95002" y="320634"/>
                            <a:ext cx="5090160" cy="1888490"/>
                            <a:chOff x="137795" y="311785"/>
                            <a:chExt cx="5090795" cy="1888490"/>
                          </a:xfrm>
                        </wpg:grpSpPr>
                        <wpg:grpSp>
                          <wpg:cNvPr id="242" name="グループ化 242"/>
                          <wpg:cNvGrpSpPr/>
                          <wpg:grpSpPr>
                            <a:xfrm>
                              <a:off x="137795" y="311785"/>
                              <a:ext cx="5090795" cy="218440"/>
                              <a:chOff x="137795" y="311785"/>
                              <a:chExt cx="5090795" cy="218440"/>
                            </a:xfrm>
                          </wpg:grpSpPr>
                          <wps:wsp>
                            <wps:cNvPr id="243" name="Freeform 58"/>
                            <wps:cNvSpPr>
                              <a:spLocks noEditPoints="1"/>
                            </wps:cNvSpPr>
                            <wps:spPr bwMode="auto">
                              <a:xfrm>
                                <a:off x="137795" y="311785"/>
                                <a:ext cx="5090795" cy="218440"/>
                              </a:xfrm>
                              <a:custGeom>
                                <a:avLst/>
                                <a:gdLst>
                                  <a:gd name="T0" fmla="*/ 0 w 8017"/>
                                  <a:gd name="T1" fmla="*/ 0 h 344"/>
                                  <a:gd name="T2" fmla="*/ 8017 w 8017"/>
                                  <a:gd name="T3" fmla="*/ 0 h 344"/>
                                  <a:gd name="T4" fmla="*/ 8017 w 8017"/>
                                  <a:gd name="T5" fmla="*/ 344 h 344"/>
                                  <a:gd name="T6" fmla="*/ 0 w 8017"/>
                                  <a:gd name="T7" fmla="*/ 344 h 344"/>
                                  <a:gd name="T8" fmla="*/ 0 w 8017"/>
                                  <a:gd name="T9" fmla="*/ 0 h 344"/>
                                  <a:gd name="T10" fmla="*/ 8 w 8017"/>
                                  <a:gd name="T11" fmla="*/ 340 h 344"/>
                                  <a:gd name="T12" fmla="*/ 4 w 8017"/>
                                  <a:gd name="T13" fmla="*/ 336 h 344"/>
                                  <a:gd name="T14" fmla="*/ 8013 w 8017"/>
                                  <a:gd name="T15" fmla="*/ 336 h 344"/>
                                  <a:gd name="T16" fmla="*/ 8008 w 8017"/>
                                  <a:gd name="T17" fmla="*/ 340 h 344"/>
                                  <a:gd name="T18" fmla="*/ 8008 w 8017"/>
                                  <a:gd name="T19" fmla="*/ 4 h 344"/>
                                  <a:gd name="T20" fmla="*/ 8013 w 8017"/>
                                  <a:gd name="T21" fmla="*/ 8 h 344"/>
                                  <a:gd name="T22" fmla="*/ 4 w 8017"/>
                                  <a:gd name="T23" fmla="*/ 8 h 344"/>
                                  <a:gd name="T24" fmla="*/ 8 w 8017"/>
                                  <a:gd name="T25" fmla="*/ 4 h 344"/>
                                  <a:gd name="T26" fmla="*/ 8 w 8017"/>
                                  <a:gd name="T27" fmla="*/ 340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7" h="344">
                                    <a:moveTo>
                                      <a:pt x="0" y="0"/>
                                    </a:moveTo>
                                    <a:lnTo>
                                      <a:pt x="8017" y="0"/>
                                    </a:lnTo>
                                    <a:lnTo>
                                      <a:pt x="8017" y="344"/>
                                    </a:lnTo>
                                    <a:lnTo>
                                      <a:pt x="0" y="344"/>
                                    </a:lnTo>
                                    <a:lnTo>
                                      <a:pt x="0" y="0"/>
                                    </a:lnTo>
                                    <a:close/>
                                    <a:moveTo>
                                      <a:pt x="8" y="340"/>
                                    </a:moveTo>
                                    <a:lnTo>
                                      <a:pt x="4" y="336"/>
                                    </a:lnTo>
                                    <a:lnTo>
                                      <a:pt x="8013" y="336"/>
                                    </a:lnTo>
                                    <a:lnTo>
                                      <a:pt x="8008" y="340"/>
                                    </a:lnTo>
                                    <a:lnTo>
                                      <a:pt x="8008" y="4"/>
                                    </a:lnTo>
                                    <a:lnTo>
                                      <a:pt x="8013" y="8"/>
                                    </a:lnTo>
                                    <a:lnTo>
                                      <a:pt x="4" y="8"/>
                                    </a:lnTo>
                                    <a:lnTo>
                                      <a:pt x="8" y="4"/>
                                    </a:lnTo>
                                    <a:lnTo>
                                      <a:pt x="8" y="34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4" name="Rectangle 66"/>
                            <wps:cNvSpPr>
                              <a:spLocks noChangeArrowheads="1"/>
                            </wps:cNvSpPr>
                            <wps:spPr bwMode="auto">
                              <a:xfrm>
                                <a:off x="1265555"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5" name="Rectangle 67"/>
                            <wps:cNvSpPr>
                              <a:spLocks noChangeArrowheads="1"/>
                            </wps:cNvSpPr>
                            <wps:spPr bwMode="auto">
                              <a:xfrm>
                                <a:off x="699135" y="314325"/>
                                <a:ext cx="5080"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6" name="Rectangle 68"/>
                            <wps:cNvSpPr>
                              <a:spLocks noChangeArrowheads="1"/>
                            </wps:cNvSpPr>
                            <wps:spPr bwMode="auto">
                              <a:xfrm>
                                <a:off x="1832610"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7" name="Freeform 69"/>
                            <wps:cNvSpPr>
                              <a:spLocks/>
                            </wps:cNvSpPr>
                            <wps:spPr bwMode="auto">
                              <a:xfrm>
                                <a:off x="2393950" y="314325"/>
                                <a:ext cx="11430" cy="213995"/>
                              </a:xfrm>
                              <a:custGeom>
                                <a:avLst/>
                                <a:gdLst>
                                  <a:gd name="T0" fmla="*/ 9 w 18"/>
                                  <a:gd name="T1" fmla="*/ 0 h 337"/>
                                  <a:gd name="T2" fmla="*/ 18 w 18"/>
                                  <a:gd name="T3" fmla="*/ 336 h 337"/>
                                  <a:gd name="T4" fmla="*/ 9 w 18"/>
                                  <a:gd name="T5" fmla="*/ 337 h 337"/>
                                  <a:gd name="T6" fmla="*/ 0 w 18"/>
                                  <a:gd name="T7" fmla="*/ 1 h 337"/>
                                  <a:gd name="T8" fmla="*/ 9 w 18"/>
                                  <a:gd name="T9" fmla="*/ 0 h 337"/>
                                </a:gdLst>
                                <a:ahLst/>
                                <a:cxnLst>
                                  <a:cxn ang="0">
                                    <a:pos x="T0" y="T1"/>
                                  </a:cxn>
                                  <a:cxn ang="0">
                                    <a:pos x="T2" y="T3"/>
                                  </a:cxn>
                                  <a:cxn ang="0">
                                    <a:pos x="T4" y="T5"/>
                                  </a:cxn>
                                  <a:cxn ang="0">
                                    <a:pos x="T6" y="T7"/>
                                  </a:cxn>
                                  <a:cxn ang="0">
                                    <a:pos x="T8" y="T9"/>
                                  </a:cxn>
                                </a:cxnLst>
                                <a:rect l="0" t="0" r="r" b="b"/>
                                <a:pathLst>
                                  <a:path w="18" h="337">
                                    <a:moveTo>
                                      <a:pt x="9" y="0"/>
                                    </a:moveTo>
                                    <a:lnTo>
                                      <a:pt x="18" y="336"/>
                                    </a:lnTo>
                                    <a:lnTo>
                                      <a:pt x="9" y="337"/>
                                    </a:lnTo>
                                    <a:lnTo>
                                      <a:pt x="0" y="1"/>
                                    </a:lnTo>
                                    <a:lnTo>
                                      <a:pt x="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8" name="Rectangle 70"/>
                            <wps:cNvSpPr>
                              <a:spLocks noChangeArrowheads="1"/>
                            </wps:cNvSpPr>
                            <wps:spPr bwMode="auto">
                              <a:xfrm>
                                <a:off x="2961005"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9" name="Freeform 71"/>
                            <wps:cNvSpPr>
                              <a:spLocks/>
                            </wps:cNvSpPr>
                            <wps:spPr bwMode="auto">
                              <a:xfrm>
                                <a:off x="4089400" y="314325"/>
                                <a:ext cx="10795" cy="213995"/>
                              </a:xfrm>
                              <a:custGeom>
                                <a:avLst/>
                                <a:gdLst>
                                  <a:gd name="T0" fmla="*/ 9 w 17"/>
                                  <a:gd name="T1" fmla="*/ 0 h 337"/>
                                  <a:gd name="T2" fmla="*/ 17 w 17"/>
                                  <a:gd name="T3" fmla="*/ 336 h 337"/>
                                  <a:gd name="T4" fmla="*/ 9 w 17"/>
                                  <a:gd name="T5" fmla="*/ 337 h 337"/>
                                  <a:gd name="T6" fmla="*/ 0 w 17"/>
                                  <a:gd name="T7" fmla="*/ 1 h 337"/>
                                  <a:gd name="T8" fmla="*/ 9 w 17"/>
                                  <a:gd name="T9" fmla="*/ 0 h 337"/>
                                </a:gdLst>
                                <a:ahLst/>
                                <a:cxnLst>
                                  <a:cxn ang="0">
                                    <a:pos x="T0" y="T1"/>
                                  </a:cxn>
                                  <a:cxn ang="0">
                                    <a:pos x="T2" y="T3"/>
                                  </a:cxn>
                                  <a:cxn ang="0">
                                    <a:pos x="T4" y="T5"/>
                                  </a:cxn>
                                  <a:cxn ang="0">
                                    <a:pos x="T6" y="T7"/>
                                  </a:cxn>
                                  <a:cxn ang="0">
                                    <a:pos x="T8" y="T9"/>
                                  </a:cxn>
                                </a:cxnLst>
                                <a:rect l="0" t="0" r="r" b="b"/>
                                <a:pathLst>
                                  <a:path w="17" h="337">
                                    <a:moveTo>
                                      <a:pt x="9" y="0"/>
                                    </a:moveTo>
                                    <a:lnTo>
                                      <a:pt x="17" y="336"/>
                                    </a:lnTo>
                                    <a:lnTo>
                                      <a:pt x="9" y="337"/>
                                    </a:lnTo>
                                    <a:lnTo>
                                      <a:pt x="0" y="1"/>
                                    </a:lnTo>
                                    <a:lnTo>
                                      <a:pt x="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0" name="Rectangle 75"/>
                            <wps:cNvSpPr>
                              <a:spLocks noChangeArrowheads="1"/>
                            </wps:cNvSpPr>
                            <wps:spPr bwMode="auto">
                              <a:xfrm>
                                <a:off x="4656455" y="314325"/>
                                <a:ext cx="5080"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1" name="Rectangle 97"/>
                            <wps:cNvSpPr>
                              <a:spLocks noChangeArrowheads="1"/>
                            </wps:cNvSpPr>
                            <wps:spPr bwMode="auto">
                              <a:xfrm>
                                <a:off x="3528060" y="314325"/>
                                <a:ext cx="5715" cy="213360"/>
                              </a:xfrm>
                              <a:prstGeom prst="rect">
                                <a:avLst/>
                              </a:pr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g:grpSp>
                        <wpg:grpSp>
                          <wpg:cNvPr id="252" name="グループ化 252"/>
                          <wpg:cNvGrpSpPr/>
                          <wpg:grpSpPr>
                            <a:xfrm>
                              <a:off x="453390" y="528320"/>
                              <a:ext cx="4119245" cy="1671955"/>
                              <a:chOff x="453390" y="528320"/>
                              <a:chExt cx="4119245" cy="1671955"/>
                            </a:xfrm>
                          </wpg:grpSpPr>
                          <wps:wsp>
                            <wps:cNvPr id="253" name="Freeform 31"/>
                            <wps:cNvSpPr>
                              <a:spLocks noEditPoints="1"/>
                            </wps:cNvSpPr>
                            <wps:spPr bwMode="auto">
                              <a:xfrm>
                                <a:off x="4364355" y="543560"/>
                                <a:ext cx="208280" cy="235585"/>
                              </a:xfrm>
                              <a:custGeom>
                                <a:avLst/>
                                <a:gdLst>
                                  <a:gd name="T0" fmla="*/ 63 w 328"/>
                                  <a:gd name="T1" fmla="*/ 51 h 371"/>
                                  <a:gd name="T2" fmla="*/ 328 w 328"/>
                                  <a:gd name="T3" fmla="*/ 354 h 371"/>
                                  <a:gd name="T4" fmla="*/ 308 w 328"/>
                                  <a:gd name="T5" fmla="*/ 371 h 371"/>
                                  <a:gd name="T6" fmla="*/ 43 w 328"/>
                                  <a:gd name="T7" fmla="*/ 69 h 371"/>
                                  <a:gd name="T8" fmla="*/ 63 w 328"/>
                                  <a:gd name="T9" fmla="*/ 51 h 371"/>
                                  <a:gd name="T10" fmla="*/ 53 w 328"/>
                                  <a:gd name="T11" fmla="*/ 60 h 371"/>
                                  <a:gd name="T12" fmla="*/ 38 w 328"/>
                                  <a:gd name="T13" fmla="*/ 144 h 371"/>
                                  <a:gd name="T14" fmla="*/ 0 w 328"/>
                                  <a:gd name="T15" fmla="*/ 0 h 371"/>
                                  <a:gd name="T16" fmla="*/ 138 w 328"/>
                                  <a:gd name="T17" fmla="*/ 56 h 371"/>
                                  <a:gd name="T18" fmla="*/ 53 w 328"/>
                                  <a:gd name="T19" fmla="*/ 60 h 3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8" h="371">
                                    <a:moveTo>
                                      <a:pt x="63" y="51"/>
                                    </a:moveTo>
                                    <a:lnTo>
                                      <a:pt x="328" y="354"/>
                                    </a:lnTo>
                                    <a:lnTo>
                                      <a:pt x="308" y="371"/>
                                    </a:lnTo>
                                    <a:lnTo>
                                      <a:pt x="43" y="69"/>
                                    </a:lnTo>
                                    <a:lnTo>
                                      <a:pt x="63" y="51"/>
                                    </a:lnTo>
                                    <a:close/>
                                    <a:moveTo>
                                      <a:pt x="53" y="60"/>
                                    </a:moveTo>
                                    <a:lnTo>
                                      <a:pt x="38" y="144"/>
                                    </a:lnTo>
                                    <a:lnTo>
                                      <a:pt x="0" y="0"/>
                                    </a:lnTo>
                                    <a:lnTo>
                                      <a:pt x="138" y="56"/>
                                    </a:lnTo>
                                    <a:lnTo>
                                      <a:pt x="53" y="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4" name="Freeform 54"/>
                            <wps:cNvSpPr>
                              <a:spLocks noEditPoints="1"/>
                            </wps:cNvSpPr>
                            <wps:spPr bwMode="auto">
                              <a:xfrm>
                                <a:off x="3204210" y="543560"/>
                                <a:ext cx="389890" cy="1602105"/>
                              </a:xfrm>
                              <a:custGeom>
                                <a:avLst/>
                                <a:gdLst>
                                  <a:gd name="T0" fmla="*/ 66 w 614"/>
                                  <a:gd name="T1" fmla="*/ 75 h 2523"/>
                                  <a:gd name="T2" fmla="*/ 614 w 614"/>
                                  <a:gd name="T3" fmla="*/ 2517 h 2523"/>
                                  <a:gd name="T4" fmla="*/ 588 w 614"/>
                                  <a:gd name="T5" fmla="*/ 2523 h 2523"/>
                                  <a:gd name="T6" fmla="*/ 40 w 614"/>
                                  <a:gd name="T7" fmla="*/ 81 h 2523"/>
                                  <a:gd name="T8" fmla="*/ 66 w 614"/>
                                  <a:gd name="T9" fmla="*/ 75 h 2523"/>
                                  <a:gd name="T10" fmla="*/ 53 w 614"/>
                                  <a:gd name="T11" fmla="*/ 78 h 2523"/>
                                  <a:gd name="T12" fmla="*/ 0 w 614"/>
                                  <a:gd name="T13" fmla="*/ 144 h 2523"/>
                                  <a:gd name="T14" fmla="*/ 35 w 614"/>
                                  <a:gd name="T15" fmla="*/ 0 h 2523"/>
                                  <a:gd name="T16" fmla="*/ 129 w 614"/>
                                  <a:gd name="T17" fmla="*/ 115 h 2523"/>
                                  <a:gd name="T18" fmla="*/ 53 w 614"/>
                                  <a:gd name="T19" fmla="*/ 78 h 2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4" h="2523">
                                    <a:moveTo>
                                      <a:pt x="66" y="75"/>
                                    </a:moveTo>
                                    <a:lnTo>
                                      <a:pt x="614" y="2517"/>
                                    </a:lnTo>
                                    <a:lnTo>
                                      <a:pt x="588" y="2523"/>
                                    </a:lnTo>
                                    <a:lnTo>
                                      <a:pt x="40" y="81"/>
                                    </a:lnTo>
                                    <a:lnTo>
                                      <a:pt x="66" y="75"/>
                                    </a:lnTo>
                                    <a:close/>
                                    <a:moveTo>
                                      <a:pt x="53" y="78"/>
                                    </a:moveTo>
                                    <a:lnTo>
                                      <a:pt x="0" y="144"/>
                                    </a:lnTo>
                                    <a:lnTo>
                                      <a:pt x="35" y="0"/>
                                    </a:lnTo>
                                    <a:lnTo>
                                      <a:pt x="129" y="115"/>
                                    </a:lnTo>
                                    <a:lnTo>
                                      <a:pt x="53"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5" name="Freeform 55"/>
                            <wps:cNvSpPr>
                              <a:spLocks noEditPoints="1"/>
                            </wps:cNvSpPr>
                            <wps:spPr bwMode="auto">
                              <a:xfrm>
                                <a:off x="1717040" y="548005"/>
                                <a:ext cx="417195" cy="1652270"/>
                              </a:xfrm>
                              <a:custGeom>
                                <a:avLst/>
                                <a:gdLst>
                                  <a:gd name="T0" fmla="*/ 618 w 657"/>
                                  <a:gd name="T1" fmla="*/ 81 h 2602"/>
                                  <a:gd name="T2" fmla="*/ 26 w 657"/>
                                  <a:gd name="T3" fmla="*/ 2602 h 2602"/>
                                  <a:gd name="T4" fmla="*/ 0 w 657"/>
                                  <a:gd name="T5" fmla="*/ 2596 h 2602"/>
                                  <a:gd name="T6" fmla="*/ 592 w 657"/>
                                  <a:gd name="T7" fmla="*/ 74 h 2602"/>
                                  <a:gd name="T8" fmla="*/ 618 w 657"/>
                                  <a:gd name="T9" fmla="*/ 81 h 2602"/>
                                  <a:gd name="T10" fmla="*/ 605 w 657"/>
                                  <a:gd name="T11" fmla="*/ 78 h 2602"/>
                                  <a:gd name="T12" fmla="*/ 528 w 657"/>
                                  <a:gd name="T13" fmla="*/ 114 h 2602"/>
                                  <a:gd name="T14" fmla="*/ 623 w 657"/>
                                  <a:gd name="T15" fmla="*/ 0 h 2602"/>
                                  <a:gd name="T16" fmla="*/ 657 w 657"/>
                                  <a:gd name="T17" fmla="*/ 145 h 2602"/>
                                  <a:gd name="T18" fmla="*/ 605 w 657"/>
                                  <a:gd name="T19" fmla="*/ 78 h 2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57" h="2602">
                                    <a:moveTo>
                                      <a:pt x="618" y="81"/>
                                    </a:moveTo>
                                    <a:lnTo>
                                      <a:pt x="26" y="2602"/>
                                    </a:lnTo>
                                    <a:lnTo>
                                      <a:pt x="0" y="2596"/>
                                    </a:lnTo>
                                    <a:lnTo>
                                      <a:pt x="592" y="74"/>
                                    </a:lnTo>
                                    <a:lnTo>
                                      <a:pt x="618" y="81"/>
                                    </a:lnTo>
                                    <a:close/>
                                    <a:moveTo>
                                      <a:pt x="605" y="78"/>
                                    </a:moveTo>
                                    <a:lnTo>
                                      <a:pt x="528" y="114"/>
                                    </a:lnTo>
                                    <a:lnTo>
                                      <a:pt x="623" y="0"/>
                                    </a:lnTo>
                                    <a:lnTo>
                                      <a:pt x="657" y="145"/>
                                    </a:lnTo>
                                    <a:lnTo>
                                      <a:pt x="605"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6" name="Freeform 56"/>
                            <wps:cNvSpPr>
                              <a:spLocks noEditPoints="1"/>
                            </wps:cNvSpPr>
                            <wps:spPr bwMode="auto">
                              <a:xfrm>
                                <a:off x="1502092" y="546418"/>
                                <a:ext cx="84455" cy="1145540"/>
                              </a:xfrm>
                              <a:custGeom>
                                <a:avLst/>
                                <a:gdLst>
                                  <a:gd name="T0" fmla="*/ 80 w 133"/>
                                  <a:gd name="T1" fmla="*/ 80 h 1804"/>
                                  <a:gd name="T2" fmla="*/ 63 w 133"/>
                                  <a:gd name="T3" fmla="*/ 1804 h 1804"/>
                                  <a:gd name="T4" fmla="*/ 36 w 133"/>
                                  <a:gd name="T5" fmla="*/ 1804 h 1804"/>
                                  <a:gd name="T6" fmla="*/ 54 w 133"/>
                                  <a:gd name="T7" fmla="*/ 80 h 1804"/>
                                  <a:gd name="T8" fmla="*/ 80 w 133"/>
                                  <a:gd name="T9" fmla="*/ 80 h 1804"/>
                                  <a:gd name="T10" fmla="*/ 67 w 133"/>
                                  <a:gd name="T11" fmla="*/ 80 h 1804"/>
                                  <a:gd name="T12" fmla="*/ 0 w 133"/>
                                  <a:gd name="T13" fmla="*/ 132 h 1804"/>
                                  <a:gd name="T14" fmla="*/ 67 w 133"/>
                                  <a:gd name="T15" fmla="*/ 0 h 1804"/>
                                  <a:gd name="T16" fmla="*/ 133 w 133"/>
                                  <a:gd name="T17" fmla="*/ 134 h 1804"/>
                                  <a:gd name="T18" fmla="*/ 67 w 133"/>
                                  <a:gd name="T19" fmla="*/ 80 h 1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1804">
                                    <a:moveTo>
                                      <a:pt x="80" y="80"/>
                                    </a:moveTo>
                                    <a:lnTo>
                                      <a:pt x="63" y="1804"/>
                                    </a:lnTo>
                                    <a:lnTo>
                                      <a:pt x="36" y="1804"/>
                                    </a:lnTo>
                                    <a:lnTo>
                                      <a:pt x="54" y="80"/>
                                    </a:lnTo>
                                    <a:lnTo>
                                      <a:pt x="80" y="80"/>
                                    </a:lnTo>
                                    <a:close/>
                                    <a:moveTo>
                                      <a:pt x="67" y="80"/>
                                    </a:moveTo>
                                    <a:lnTo>
                                      <a:pt x="0" y="132"/>
                                    </a:lnTo>
                                    <a:lnTo>
                                      <a:pt x="67" y="0"/>
                                    </a:lnTo>
                                    <a:lnTo>
                                      <a:pt x="133" y="134"/>
                                    </a:lnTo>
                                    <a:lnTo>
                                      <a:pt x="67" y="8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7" name="Freeform 57"/>
                            <wps:cNvSpPr>
                              <a:spLocks noEditPoints="1"/>
                            </wps:cNvSpPr>
                            <wps:spPr bwMode="auto">
                              <a:xfrm>
                                <a:off x="3768090" y="528320"/>
                                <a:ext cx="83820" cy="904240"/>
                              </a:xfrm>
                              <a:custGeom>
                                <a:avLst/>
                                <a:gdLst>
                                  <a:gd name="T0" fmla="*/ 80 w 132"/>
                                  <a:gd name="T1" fmla="*/ 80 h 1424"/>
                                  <a:gd name="T2" fmla="*/ 55 w 132"/>
                                  <a:gd name="T3" fmla="*/ 1424 h 1424"/>
                                  <a:gd name="T4" fmla="*/ 28 w 132"/>
                                  <a:gd name="T5" fmla="*/ 1423 h 1424"/>
                                  <a:gd name="T6" fmla="*/ 54 w 132"/>
                                  <a:gd name="T7" fmla="*/ 79 h 1424"/>
                                  <a:gd name="T8" fmla="*/ 80 w 132"/>
                                  <a:gd name="T9" fmla="*/ 80 h 1424"/>
                                  <a:gd name="T10" fmla="*/ 67 w 132"/>
                                  <a:gd name="T11" fmla="*/ 79 h 1424"/>
                                  <a:gd name="T12" fmla="*/ 0 w 132"/>
                                  <a:gd name="T13" fmla="*/ 131 h 1424"/>
                                  <a:gd name="T14" fmla="*/ 68 w 132"/>
                                  <a:gd name="T15" fmla="*/ 0 h 1424"/>
                                  <a:gd name="T16" fmla="*/ 132 w 132"/>
                                  <a:gd name="T17" fmla="*/ 134 h 1424"/>
                                  <a:gd name="T18" fmla="*/ 67 w 132"/>
                                  <a:gd name="T19" fmla="*/ 79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2" h="1424">
                                    <a:moveTo>
                                      <a:pt x="80" y="80"/>
                                    </a:moveTo>
                                    <a:lnTo>
                                      <a:pt x="55" y="1424"/>
                                    </a:lnTo>
                                    <a:lnTo>
                                      <a:pt x="28" y="1423"/>
                                    </a:lnTo>
                                    <a:lnTo>
                                      <a:pt x="54" y="79"/>
                                    </a:lnTo>
                                    <a:lnTo>
                                      <a:pt x="80" y="80"/>
                                    </a:lnTo>
                                    <a:close/>
                                    <a:moveTo>
                                      <a:pt x="67" y="79"/>
                                    </a:moveTo>
                                    <a:lnTo>
                                      <a:pt x="0" y="131"/>
                                    </a:lnTo>
                                    <a:lnTo>
                                      <a:pt x="68" y="0"/>
                                    </a:lnTo>
                                    <a:lnTo>
                                      <a:pt x="132" y="134"/>
                                    </a:lnTo>
                                    <a:lnTo>
                                      <a:pt x="67" y="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8" name="Freeform 101"/>
                            <wps:cNvSpPr>
                              <a:spLocks noEditPoints="1"/>
                            </wps:cNvSpPr>
                            <wps:spPr bwMode="auto">
                              <a:xfrm>
                                <a:off x="2588895" y="543560"/>
                                <a:ext cx="125730" cy="843280"/>
                              </a:xfrm>
                              <a:custGeom>
                                <a:avLst/>
                                <a:gdLst>
                                  <a:gd name="T0" fmla="*/ 151 w 198"/>
                                  <a:gd name="T1" fmla="*/ 81 h 1328"/>
                                  <a:gd name="T2" fmla="*/ 26 w 198"/>
                                  <a:gd name="T3" fmla="*/ 1328 h 1328"/>
                                  <a:gd name="T4" fmla="*/ 0 w 198"/>
                                  <a:gd name="T5" fmla="*/ 1325 h 1328"/>
                                  <a:gd name="T6" fmla="*/ 124 w 198"/>
                                  <a:gd name="T7" fmla="*/ 78 h 1328"/>
                                  <a:gd name="T8" fmla="*/ 151 w 198"/>
                                  <a:gd name="T9" fmla="*/ 81 h 1328"/>
                                  <a:gd name="T10" fmla="*/ 138 w 198"/>
                                  <a:gd name="T11" fmla="*/ 79 h 1328"/>
                                  <a:gd name="T12" fmla="*/ 66 w 198"/>
                                  <a:gd name="T13" fmla="*/ 125 h 1328"/>
                                  <a:gd name="T14" fmla="*/ 145 w 198"/>
                                  <a:gd name="T15" fmla="*/ 0 h 1328"/>
                                  <a:gd name="T16" fmla="*/ 198 w 198"/>
                                  <a:gd name="T17" fmla="*/ 139 h 1328"/>
                                  <a:gd name="T18" fmla="*/ 138 w 198"/>
                                  <a:gd name="T19" fmla="*/ 79 h 1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8" h="1328">
                                    <a:moveTo>
                                      <a:pt x="151" y="81"/>
                                    </a:moveTo>
                                    <a:lnTo>
                                      <a:pt x="26" y="1328"/>
                                    </a:lnTo>
                                    <a:lnTo>
                                      <a:pt x="0" y="1325"/>
                                    </a:lnTo>
                                    <a:lnTo>
                                      <a:pt x="124" y="78"/>
                                    </a:lnTo>
                                    <a:lnTo>
                                      <a:pt x="151" y="81"/>
                                    </a:lnTo>
                                    <a:close/>
                                    <a:moveTo>
                                      <a:pt x="138" y="79"/>
                                    </a:moveTo>
                                    <a:lnTo>
                                      <a:pt x="66" y="125"/>
                                    </a:lnTo>
                                    <a:lnTo>
                                      <a:pt x="145" y="0"/>
                                    </a:lnTo>
                                    <a:lnTo>
                                      <a:pt x="198" y="139"/>
                                    </a:lnTo>
                                    <a:lnTo>
                                      <a:pt x="138" y="79"/>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59" name="Freeform 105"/>
                            <wps:cNvSpPr>
                              <a:spLocks noEditPoints="1"/>
                            </wps:cNvSpPr>
                            <wps:spPr bwMode="auto">
                              <a:xfrm>
                                <a:off x="961390" y="545465"/>
                                <a:ext cx="85725" cy="808990"/>
                              </a:xfrm>
                              <a:custGeom>
                                <a:avLst/>
                                <a:gdLst>
                                  <a:gd name="T0" fmla="*/ 77 w 135"/>
                                  <a:gd name="T1" fmla="*/ 79 h 1274"/>
                                  <a:gd name="T2" fmla="*/ 135 w 135"/>
                                  <a:gd name="T3" fmla="*/ 1273 h 1274"/>
                                  <a:gd name="T4" fmla="*/ 109 w 135"/>
                                  <a:gd name="T5" fmla="*/ 1274 h 1274"/>
                                  <a:gd name="T6" fmla="*/ 51 w 135"/>
                                  <a:gd name="T7" fmla="*/ 80 h 1274"/>
                                  <a:gd name="T8" fmla="*/ 77 w 135"/>
                                  <a:gd name="T9" fmla="*/ 79 h 1274"/>
                                  <a:gd name="T10" fmla="*/ 64 w 135"/>
                                  <a:gd name="T11" fmla="*/ 80 h 1274"/>
                                  <a:gd name="T12" fmla="*/ 0 w 135"/>
                                  <a:gd name="T13" fmla="*/ 136 h 1274"/>
                                  <a:gd name="T14" fmla="*/ 60 w 135"/>
                                  <a:gd name="T15" fmla="*/ 0 h 1274"/>
                                  <a:gd name="T16" fmla="*/ 133 w 135"/>
                                  <a:gd name="T17" fmla="*/ 130 h 1274"/>
                                  <a:gd name="T18" fmla="*/ 64 w 135"/>
                                  <a:gd name="T19" fmla="*/ 80 h 1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5" h="1274">
                                    <a:moveTo>
                                      <a:pt x="77" y="79"/>
                                    </a:moveTo>
                                    <a:lnTo>
                                      <a:pt x="135" y="1273"/>
                                    </a:lnTo>
                                    <a:lnTo>
                                      <a:pt x="109" y="1274"/>
                                    </a:lnTo>
                                    <a:lnTo>
                                      <a:pt x="51" y="80"/>
                                    </a:lnTo>
                                    <a:lnTo>
                                      <a:pt x="77" y="79"/>
                                    </a:lnTo>
                                    <a:close/>
                                    <a:moveTo>
                                      <a:pt x="64" y="80"/>
                                    </a:moveTo>
                                    <a:lnTo>
                                      <a:pt x="0" y="136"/>
                                    </a:lnTo>
                                    <a:lnTo>
                                      <a:pt x="60" y="0"/>
                                    </a:lnTo>
                                    <a:lnTo>
                                      <a:pt x="133" y="130"/>
                                    </a:lnTo>
                                    <a:lnTo>
                                      <a:pt x="64" y="8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0" name="Freeform 106"/>
                            <wps:cNvSpPr>
                              <a:spLocks noEditPoints="1"/>
                            </wps:cNvSpPr>
                            <wps:spPr bwMode="auto">
                              <a:xfrm>
                                <a:off x="453390" y="548005"/>
                                <a:ext cx="116205" cy="406400"/>
                              </a:xfrm>
                              <a:custGeom>
                                <a:avLst/>
                                <a:gdLst>
                                  <a:gd name="T0" fmla="*/ 67 w 183"/>
                                  <a:gd name="T1" fmla="*/ 76 h 640"/>
                                  <a:gd name="T2" fmla="*/ 183 w 183"/>
                                  <a:gd name="T3" fmla="*/ 635 h 640"/>
                                  <a:gd name="T4" fmla="*/ 157 w 183"/>
                                  <a:gd name="T5" fmla="*/ 640 h 640"/>
                                  <a:gd name="T6" fmla="*/ 41 w 183"/>
                                  <a:gd name="T7" fmla="*/ 81 h 640"/>
                                  <a:gd name="T8" fmla="*/ 67 w 183"/>
                                  <a:gd name="T9" fmla="*/ 76 h 640"/>
                                  <a:gd name="T10" fmla="*/ 54 w 183"/>
                                  <a:gd name="T11" fmla="*/ 78 h 640"/>
                                  <a:gd name="T12" fmla="*/ 0 w 183"/>
                                  <a:gd name="T13" fmla="*/ 144 h 640"/>
                                  <a:gd name="T14" fmla="*/ 37 w 183"/>
                                  <a:gd name="T15" fmla="*/ 0 h 640"/>
                                  <a:gd name="T16" fmla="*/ 130 w 183"/>
                                  <a:gd name="T17" fmla="*/ 117 h 640"/>
                                  <a:gd name="T18" fmla="*/ 54 w 183"/>
                                  <a:gd name="T19" fmla="*/ 78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3" h="640">
                                    <a:moveTo>
                                      <a:pt x="67" y="76"/>
                                    </a:moveTo>
                                    <a:lnTo>
                                      <a:pt x="183" y="635"/>
                                    </a:lnTo>
                                    <a:lnTo>
                                      <a:pt x="157" y="640"/>
                                    </a:lnTo>
                                    <a:lnTo>
                                      <a:pt x="41" y="81"/>
                                    </a:lnTo>
                                    <a:lnTo>
                                      <a:pt x="67" y="76"/>
                                    </a:lnTo>
                                    <a:close/>
                                    <a:moveTo>
                                      <a:pt x="54" y="78"/>
                                    </a:moveTo>
                                    <a:lnTo>
                                      <a:pt x="0" y="144"/>
                                    </a:lnTo>
                                    <a:lnTo>
                                      <a:pt x="37" y="0"/>
                                    </a:lnTo>
                                    <a:lnTo>
                                      <a:pt x="130" y="117"/>
                                    </a:lnTo>
                                    <a:lnTo>
                                      <a:pt x="54" y="78"/>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g:grpSp>
                      </wpg:grpSp>
                      <wps:wsp>
                        <wps:cNvPr id="261" name="Freeform 107"/>
                        <wps:cNvSpPr>
                          <a:spLocks noEditPoints="1"/>
                        </wps:cNvSpPr>
                        <wps:spPr bwMode="auto">
                          <a:xfrm>
                            <a:off x="225631" y="950026"/>
                            <a:ext cx="639445" cy="219075"/>
                          </a:xfrm>
                          <a:custGeom>
                            <a:avLst/>
                            <a:gdLst>
                              <a:gd name="T0" fmla="*/ 0 w 1008"/>
                              <a:gd name="T1" fmla="*/ 0 h 345"/>
                              <a:gd name="T2" fmla="*/ 1008 w 1008"/>
                              <a:gd name="T3" fmla="*/ 0 h 345"/>
                              <a:gd name="T4" fmla="*/ 1008 w 1008"/>
                              <a:gd name="T5" fmla="*/ 345 h 345"/>
                              <a:gd name="T6" fmla="*/ 0 w 1008"/>
                              <a:gd name="T7" fmla="*/ 345 h 345"/>
                              <a:gd name="T8" fmla="*/ 0 w 1008"/>
                              <a:gd name="T9" fmla="*/ 0 h 345"/>
                              <a:gd name="T10" fmla="*/ 9 w 1008"/>
                              <a:gd name="T11" fmla="*/ 341 h 345"/>
                              <a:gd name="T12" fmla="*/ 5 w 1008"/>
                              <a:gd name="T13" fmla="*/ 336 h 345"/>
                              <a:gd name="T14" fmla="*/ 1003 w 1008"/>
                              <a:gd name="T15" fmla="*/ 336 h 345"/>
                              <a:gd name="T16" fmla="*/ 999 w 1008"/>
                              <a:gd name="T17" fmla="*/ 341 h 345"/>
                              <a:gd name="T18" fmla="*/ 999 w 1008"/>
                              <a:gd name="T19" fmla="*/ 5 h 345"/>
                              <a:gd name="T20" fmla="*/ 1003 w 1008"/>
                              <a:gd name="T21" fmla="*/ 9 h 345"/>
                              <a:gd name="T22" fmla="*/ 5 w 1008"/>
                              <a:gd name="T23" fmla="*/ 9 h 345"/>
                              <a:gd name="T24" fmla="*/ 9 w 1008"/>
                              <a:gd name="T25" fmla="*/ 5 h 345"/>
                              <a:gd name="T26" fmla="*/ 9 w 1008"/>
                              <a:gd name="T27" fmla="*/ 341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08" h="345">
                                <a:moveTo>
                                  <a:pt x="0" y="0"/>
                                </a:moveTo>
                                <a:lnTo>
                                  <a:pt x="1008" y="0"/>
                                </a:lnTo>
                                <a:lnTo>
                                  <a:pt x="1008" y="345"/>
                                </a:lnTo>
                                <a:lnTo>
                                  <a:pt x="0" y="345"/>
                                </a:lnTo>
                                <a:lnTo>
                                  <a:pt x="0" y="0"/>
                                </a:lnTo>
                                <a:close/>
                                <a:moveTo>
                                  <a:pt x="9" y="341"/>
                                </a:moveTo>
                                <a:lnTo>
                                  <a:pt x="5" y="336"/>
                                </a:lnTo>
                                <a:lnTo>
                                  <a:pt x="1003" y="336"/>
                                </a:lnTo>
                                <a:lnTo>
                                  <a:pt x="999" y="341"/>
                                </a:lnTo>
                                <a:lnTo>
                                  <a:pt x="999" y="5"/>
                                </a:lnTo>
                                <a:lnTo>
                                  <a:pt x="1003" y="9"/>
                                </a:lnTo>
                                <a:lnTo>
                                  <a:pt x="5" y="9"/>
                                </a:lnTo>
                                <a:lnTo>
                                  <a:pt x="9" y="5"/>
                                </a:lnTo>
                                <a:lnTo>
                                  <a:pt x="9" y="34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62" name="Rectangle 108"/>
                        <wps:cNvSpPr>
                          <a:spLocks noChangeArrowheads="1"/>
                        </wps:cNvSpPr>
                        <wps:spPr bwMode="auto">
                          <a:xfrm>
                            <a:off x="320633" y="949817"/>
                            <a:ext cx="5270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72A5" w14:textId="77777777"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ATC(ATP)</w:t>
                              </w:r>
                            </w:p>
                          </w:txbxContent>
                        </wps:txbx>
                        <wps:bodyPr rot="0" vert="horz" wrap="none" lIns="0" tIns="0" rIns="0" bIns="0" anchor="t" anchorCtr="0">
                          <a:spAutoFit/>
                        </wps:bodyPr>
                      </wps:wsp>
                    </wpg:wgp>
                  </a:graphicData>
                </a:graphic>
              </wp:inline>
            </w:drawing>
          </mc:Choice>
          <mc:Fallback>
            <w:pict>
              <v:group w14:anchorId="0CCF2192" id="グループ化 93" o:spid="_x0000_s1080" style="width:415.2pt;height:212.2pt;mso-position-horizontal-relative:char;mso-position-vertical-relative:line" coordsize="52730,2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">
                <v:shape id="Freeform 5" o:spid="_x0000_s1081" style="position:absolute;left:9500;top:17100;width:6280;height:2864;visibility:visible;mso-wrap-style:square;v-text-anchor:top" coordsize="99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Rz8UA&#10;AADbAAAADwAAAGRycy9kb3ducmV2LnhtbESPQWvCQBSE7wX/w/KE3upGqdZGN0GEFm+SpAV7e2Sf&#10;STD7Nma3Jv333YLQ4zAz3zDbdDStuFHvGssK5rMIBHFpdcOVgo/i7WkNwnlkja1lUvBDDtJk8rDF&#10;WNuBM7rlvhIBwi5GBbX3XSylK2sy6Ga2Iw7e2fYGfZB9JXWPQ4CbVi6iaCUNNhwWauxoX1N5yb+N&#10;gny3zPaHcfh6oSJbnt674+fVH5V6nI67DQhPo/8P39sHreD1Gf6+hB8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lHPxQAAANsAAAAPAAAAAAAAAAAAAAAAAJgCAABkcnMv&#10;ZG93bnJldi54bWxQSwUGAAAAAAQABAD1AAAAigMAAAAA&#10;" path="m,l990,r,451l,451,,xm9,446l4,442r981,l981,446,981,4r4,5l4,9,9,4r,442xe" fillcolor="black" strokeweight=".05pt">
                  <v:path arrowok="t" o:connecttype="custom" o:connectlocs="0,0;628015,0;628015,286385;0,286385;0,0;5709,283210;2537,280670;624843,280670;622306,283210;622306,2540;624843,5715;2537,5715;5709,2540;5709,283210" o:connectangles="0,0,0,0,0,0,0,0,0,0,0,0,0,0"/>
                  <o:lock v:ext="edit" verticies="t"/>
                </v:shape>
                <v:rect id="Rectangle 6" o:spid="_x0000_s1082" style="position:absolute;left:11281;top:17334;width:222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FF"/>
                            <w:sz w:val="18"/>
                            <w:szCs w:val="18"/>
                          </w:rPr>
                          <w:t>ATS</w:t>
                        </w:r>
                        <w:proofErr w:type="spellEnd"/>
                      </w:p>
                    </w:txbxContent>
                  </v:textbox>
                </v:rect>
                <v:shape id="Freeform 7" o:spid="_x0000_s1083" style="position:absolute;left:6412;top:22088;width:12345;height:3987;visibility:visible;mso-wrap-style:square;v-text-anchor:top" coordsize="194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mEMIA&#10;AADcAAAADwAAAGRycy9kb3ducmV2LnhtbERPS2vCQBC+C/0PyxS8SN0YRNqYVUpB8eijj+uYnTza&#10;7GySXTX+e1coeJuP7znpsje1OFPnKssKJuMIBHFmdcWFgs/D6uUVhPPIGmvLpOBKDpaLp0GKibYX&#10;3tF57wsRQtglqKD0vkmkdFlJBt3YNsSBy21n0AfYFVJ3eAnhppZxFM2kwYpDQ4kNfZSU/e1PRsHX&#10;Ov9uNtvf+udYXWk6cq0/ZK1Sw+f+fQ7CU+8f4n/3Rof5bzH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iYQwgAAANwAAAAPAAAAAAAAAAAAAAAAAJgCAABkcnMvZG93&#10;bnJldi54bWxQSwUGAAAAAAQABAD1AAAAhwMAAAAA&#10;" path="m,l1945,r,628l,628,,xm9,623l5,619r1936,l1936,623r,-618l1941,9,5,9,9,5r,618xe" fillcolor="black" strokeweight=".05pt">
                  <v:path arrowok="t" o:connecttype="custom" o:connectlocs="0,0;1234440,0;1234440,398780;0,398780;0,0;5712,395605;3173,393065;1231901,393065;1228728,395605;1228728,3175;1231901,5715;3173,5715;5712,3175;5712,395605" o:connectangles="0,0,0,0,0,0,0,0,0,0,0,0,0,0"/>
                  <o:lock v:ext="edit" verticies="t"/>
                </v:shape>
                <v:rect id="Rectangle 8" o:spid="_x0000_s1084" style="position:absolute;left:7243;top:22187;width:11037;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5acMA&#10;AADcAAAADwAAAGRycy9kb3ducmV2LnhtbERPTWvCQBC9F/oflil4KbpRoc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5acMAAADcAAAADwAAAAAAAAAAAAAAAACYAgAAZHJzL2Rv&#10;d25yZXYueG1sUEsFBgAAAAAEAAQA9QAAAIgDA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FF"/>
                            <w:sz w:val="18"/>
                            <w:szCs w:val="18"/>
                          </w:rPr>
                          <w:t>ATS</w:t>
                        </w:r>
                        <w:proofErr w:type="spellEnd"/>
                        <w:r w:rsidRPr="00550AFF">
                          <w:rPr>
                            <w:rFonts w:ascii="Arial" w:hAnsi="Arial" w:cs="Arial"/>
                            <w:color w:val="0000FF"/>
                            <w:sz w:val="18"/>
                            <w:szCs w:val="18"/>
                          </w:rPr>
                          <w:t>-P, Wireless card system, RF-ID</w:t>
                        </w:r>
                      </w:p>
                    </w:txbxContent>
                  </v:textbox>
                </v:rect>
                <v:shape id="Freeform 17" o:spid="_x0000_s1085" style="position:absolute;left:22325;top:14012;width:7531;height:2807;visibility:visible;mso-wrap-style:square;v-text-anchor:top" coordsize="17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8ysQA&#10;AADcAAAADwAAAGRycy9kb3ducmV2LnhtbERP22rCQBB9F/oPywh9Ed1UqdY0GyltFVERGv2AaXZM&#10;gtnZkF01/ftuoeDbHM51kkVnanGl1lWWFTyNIhDEudUVFwqOh+XwBYTzyBpry6Tghxws0odegrG2&#10;N/6ia+YLEULYxaig9L6JpXR5SQbdyDbEgTvZ1qAPsC2kbvEWwk0tx1E0lQYrDg0lNvReUn7OLkbB&#10;6uy/B93kc0fHy4fZbrbj7Hm/Uuqx3729gvDU+bv4373WYf58Bn/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MrEAAAA3AAAAA8AAAAAAAAAAAAAAAAAmAIAAGRycy9k&#10;b3ducmV2LnhtbFBLBQYAAAAABAAEAPUAAACJAwAAAAA=&#10;" path="m,l1741,r,442l,442,,xm9,437l4,433r1733,l1733,437r,-433l1737,9,4,9,9,4r,433xe" fillcolor="black" strokeweight=".05pt">
                  <v:path arrowok="t" o:connecttype="custom" o:connectlocs="0,0;753110,0;753110,280670;0,280670;0,0;3893,277495;1730,274955;751380,274955;749649,277495;749649,2540;751380,5715;1730,5715;3893,2540;3893,277495" o:connectangles="0,0,0,0,0,0,0,0,0,0,0,0,0,0"/>
                  <o:lock v:ext="edit" verticies="t"/>
                </v:shape>
                <v:rect id="Rectangle 18" o:spid="_x0000_s1086" style="position:absolute;left:23156;top:14009;width:546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Train radio </w:t>
                        </w:r>
                      </w:p>
                    </w:txbxContent>
                  </v:textbox>
                </v:rect>
                <v:shape id="Freeform 20" o:spid="_x0000_s1087" style="position:absolute;left:38713;top:7718;width:13176;height:6008;visibility:visible;mso-wrap-style:square;v-text-anchor:top" coordsize="213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n+cEA&#10;AADcAAAADwAAAGRycy9kb3ducmV2LnhtbERPTWvCQBC9F/oflin0VjcqbU10EyRg6VUtiLchOybB&#10;7GzIrmbz77sFobd5vM/ZFMF04k6Day0rmM8SEMSV1S3XCn6Ou7cVCOeRNXaWScFEDor8+WmDmbYj&#10;7+l+8LWIIewyVNB432dSuqohg25me+LIXexg0Ec41FIPOMZw08lFknxIgy3HhgZ7KhuqroebUZC+&#10;j2cbworNrp5O01e57D9LVur1JWzXIDwF/y9+uL91nJ+m8PdMvE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B5/nBAAAA3AAAAA8AAAAAAAAAAAAAAAAAmAIAAGRycy9kb3du&#10;cmV2LnhtbFBLBQYAAAAABAAEAPUAAACGAwAAAAA=&#10;" path="m,l2139,r,946l,946,,xm9,941l4,937r2131,l2130,941r,-937l2135,9,4,9,9,4r,937xe" fillcolor="black" strokeweight=".05pt">
                  <v:path arrowok="t" o:connecttype="custom" o:connectlocs="0,0;1317625,0;1317625,600710;0,600710;0,0;5544,597535;2464,594995;1315161,594995;1312081,597535;1312081,2540;1315161,5715;2464,5715;5544,2540;5544,597535" o:connectangles="0,0,0,0,0,0,0,0,0,0,0,0,0,0"/>
                  <o:lock v:ext="edit" verticies="t"/>
                </v:shape>
                <v:rect id="Rectangle 21" o:spid="_x0000_s1088" style="position:absolute;left:39424;top:7947;width:1246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T5cUA&#10;AADcAAAADwAAAGRycy9kb3ducmV2LnhtbESPQWvCQBSE74L/YXmFXqTZmEPRmFWKIPRQKEk92Nsj&#10;+8xGs29DdjVpf323UOhxmJlvmGI32U7cafCtYwXLJAVBXDvdcqPg+HF4WoHwAVlj55gUfJGH3XY+&#10;KzDXbuSS7lVoRISwz1GBCaHPpfS1IYs+cT1x9M5usBiiHBqpBxwj3HYyS9NnabHluGCwp72h+lrd&#10;rILD+6kl/pblYr0a3aXOPivz1iv1+DC9bEAEmsJ/+K/9qhVEIv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PlxQAAANwAAAAPAAAAAAAAAAAAAAAAAJgCAABkcnMv&#10;ZG93bnJldi54bWxQSwUGAAAAAAQABAD1AAAAig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FF"/>
                            <w:sz w:val="18"/>
                            <w:szCs w:val="18"/>
                          </w:rPr>
                          <w:t>Millimeter</w:t>
                        </w:r>
                        <w:proofErr w:type="spellEnd"/>
                        <w:r w:rsidRPr="00550AFF">
                          <w:rPr>
                            <w:rFonts w:ascii="Arial" w:hAnsi="Arial" w:cs="Arial"/>
                            <w:color w:val="0000FF"/>
                            <w:sz w:val="18"/>
                            <w:szCs w:val="18"/>
                          </w:rPr>
                          <w:t xml:space="preserve"> wave communication system, Rader system </w:t>
                        </w:r>
                      </w:p>
                    </w:txbxContent>
                  </v:textbox>
                </v:rect>
                <v:shape id="Freeform 24" o:spid="_x0000_s1089" style="position:absolute;left:35863;top:14487;width:14395;height:6065;visibility:visible;mso-wrap-style:square;v-text-anchor:top" coordsize="214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eF8IA&#10;AADcAAAADwAAAGRycy9kb3ducmV2LnhtbESPwWrDMBBE74X+g9hCb42UHNriRA4hJKHHJs0HLNZW&#10;NrZWRlJl5++jQqHHYWbeMJvt7AaRKcTOs4blQoEgbrzp2Gq4fh1f3kHEhGxw8EwabhRhWz8+bLAy&#10;fuIz5UuyokA4VqihTWmspIxNSw7jwo/Exfv2wWEqMlhpAk4F7ga5UupVOuy4LLQ40r6lpr/8OA3n&#10;m2p2+8+3bO3pmGnKh3DwvdbPT/NuDSLRnP7Df+0Po2GllvB7phwBW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Z4XwgAAANwAAAAPAAAAAAAAAAAAAAAAAJgCAABkcnMvZG93&#10;bnJldi54bWxQSwUGAAAAAAQABAD1AAAAhwMAAAAA&#10;" path="m,l2148,r,955l,955,,xm9,950l4,946r2139,l2139,950r,-946l2143,9,4,9,9,4r,946xe" fillcolor="black" strokeweight=".05pt">
                  <v:path arrowok="t" o:connecttype="custom" o:connectlocs="0,0;1439545,0;1439545,606425;0,606425;0,0;6032,603250;2681,600710;1436194,600710;1433513,603250;1433513,2540;1436194,5715;2681,5715;6032,2540;6032,603250" o:connectangles="0,0,0,0,0,0,0,0,0,0,0,0,0,0"/>
                  <o:lock v:ext="edit" verticies="t"/>
                </v:shape>
                <v:rect id="Rectangle 25" o:spid="_x0000_s1090" style="position:absolute;left:36693;top:14353;width:12802;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oCcUA&#10;AADcAAAADwAAAGRycy9kb3ducmV2LnhtbESPQWvCQBSE74X+h+UVvBTdmIPY6CqlIHgQitFDvT2y&#10;z2w0+zZkVxP7611B8DjMzDfMfNnbWlyp9ZVjBeNRAoK4cLriUsF+txpOQfiArLF2TApu5GG5eH+b&#10;Y6Zdx1u65qEUEcI+QwUmhCaT0heGLPqRa4ijd3StxRBlW0rdYhfhtpZpkkykxYrjgsGGfgwV5/xi&#10;Fax+/yrif7n9/Jp27lSkh9xsGqUGH/33DESgPrzCz/ZaK0iTF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KgJxQAAANwAAAAPAAAAAAAAAAAAAAAAAJgCAABkcnMv&#10;ZG93bnJldi54bWxQSwUGAAAAAAQABAD1AAAAigM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Microwave fixed radio communication system, satellite communications, WLAN, etc. </w:t>
                        </w:r>
                      </w:p>
                    </w:txbxContent>
                  </v:textbox>
                </v:rect>
                <v:shape id="Freeform 32" o:spid="_x0000_s1091" style="position:absolute;left:23394;top:21494;width:24689;height:5454;visibility:visible;mso-wrap-style:square;v-text-anchor:top" coordsize="388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Bl8YA&#10;AADcAAAADwAAAGRycy9kb3ducmV2LnhtbESPX2vCMBTF3wd+h3CFvYimqyCuGkUGg+mL6GRub9fm&#10;mhabm66J2u3TL4Kwx8P58+NM562txIUaXzpW8DRIQBDnTpdsFOzeX/tjED4ga6wck4If8jCfdR6m&#10;mGl35Q1dtsGIOMI+QwVFCHUmpc8LsugHriaO3tE1FkOUjZG6wWsct5VMk2QkLZYcCQXW9FJQftqe&#10;bYQcDl9pz+zb77r3u1wPzefq49kp9dhtFxMQgdrwH76337SCNBn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Bl8YAAADcAAAADwAAAAAAAAAAAAAAAACYAgAAZHJz&#10;L2Rvd25yZXYueG1sUEsFBgAAAAAEAAQA9QAAAIsDAAAAAA==&#10;" path="m,l3889,r,1026l,1026,,xm9,1021r-5,-4l3885,1017r-5,4l3880,5r5,4l4,9,9,5r,1016xe" fillcolor="black" strokeweight=".05pt">
                  <v:path arrowok="t" o:connecttype="custom" o:connectlocs="0,0;2468880,0;2468880,545465;0,545465;0,0;5714,542807;2539,540680;2466341,540680;2463166,542807;2463166,2658;2466341,4785;2539,4785;5714,2658;5714,542807" o:connectangles="0,0,0,0,0,0,0,0,0,0,0,0,0,0"/>
                  <o:lock v:ext="edit" verticies="t"/>
                </v:shape>
                <v:rect id="Rectangle 33" o:spid="_x0000_s1092" style="position:absolute;left:24462;top:21589;width:231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5sYA&#10;AADcAAAADwAAAGRycy9kb3ducmV2LnhtbESPQWvCQBSE70L/w/IKvYhuDEU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WV5sYAAADcAAAADwAAAAAAAAAAAAAAAACYAgAAZHJz&#10;L2Rvd25yZXYueG1sUEsFBgAAAAAEAAQA9QAAAIsDA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FF"/>
                            <w:sz w:val="18"/>
                            <w:szCs w:val="18"/>
                          </w:rPr>
                          <w:t xml:space="preserve">Train radio, Train protection radio, Route control system, </w:t>
                        </w:r>
                        <w:proofErr w:type="gramStart"/>
                        <w:r w:rsidRPr="00550AFF">
                          <w:rPr>
                            <w:rFonts w:ascii="Arial" w:hAnsi="Arial" w:cs="Arial"/>
                            <w:color w:val="0000FF"/>
                            <w:sz w:val="18"/>
                            <w:szCs w:val="18"/>
                          </w:rPr>
                          <w:t>Various</w:t>
                        </w:r>
                        <w:proofErr w:type="gramEnd"/>
                        <w:r w:rsidRPr="00550AFF">
                          <w:rPr>
                            <w:rFonts w:ascii="Arial" w:hAnsi="Arial" w:cs="Arial"/>
                            <w:color w:val="0000FF"/>
                            <w:sz w:val="18"/>
                            <w:szCs w:val="18"/>
                          </w:rPr>
                          <w:t xml:space="preserve"> private radio, private PHS system, </w:t>
                        </w:r>
                        <w:proofErr w:type="spellStart"/>
                        <w:r w:rsidRPr="00550AFF">
                          <w:rPr>
                            <w:rFonts w:ascii="Arial" w:hAnsi="Arial" w:cs="Arial"/>
                            <w:color w:val="0000FF"/>
                            <w:sz w:val="18"/>
                            <w:szCs w:val="18"/>
                          </w:rPr>
                          <w:t>WLAN</w:t>
                        </w:r>
                        <w:proofErr w:type="spellEnd"/>
                        <w:r w:rsidRPr="00550AFF">
                          <w:rPr>
                            <w:rFonts w:ascii="Arial" w:hAnsi="Arial" w:cs="Arial"/>
                            <w:color w:val="0000FF"/>
                            <w:sz w:val="18"/>
                            <w:szCs w:val="18"/>
                          </w:rPr>
                          <w:t xml:space="preserve">, Mobile </w:t>
                        </w:r>
                        <w:proofErr w:type="spellStart"/>
                        <w:r w:rsidRPr="00550AFF">
                          <w:rPr>
                            <w:rFonts w:ascii="Arial" w:hAnsi="Arial" w:cs="Arial"/>
                            <w:color w:val="0000FF"/>
                            <w:sz w:val="18"/>
                            <w:szCs w:val="18"/>
                          </w:rPr>
                          <w:t>WiMax</w:t>
                        </w:r>
                        <w:proofErr w:type="spellEnd"/>
                        <w:r w:rsidRPr="00550AFF">
                          <w:rPr>
                            <w:rFonts w:ascii="Arial" w:hAnsi="Arial" w:cs="Arial"/>
                            <w:color w:val="0000FF"/>
                            <w:sz w:val="18"/>
                            <w:szCs w:val="18"/>
                          </w:rPr>
                          <w:t xml:space="preserve">, etc.  </w:t>
                        </w:r>
                      </w:p>
                    </w:txbxContent>
                  </v:textbox>
                </v:rect>
                <v:rect id="Rectangle 59" o:spid="_x0000_s1093" style="position:absolute;left:27668;top:1424;width:426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300MHz</w:t>
                        </w:r>
                        <w:proofErr w:type="spellEnd"/>
                      </w:p>
                    </w:txbxContent>
                  </v:textbox>
                </v:rect>
                <v:rect id="Rectangle 60" o:spid="_x0000_s1094" style="position:absolute;left:17099;top:1424;width:299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3MHz</w:t>
                        </w:r>
                        <w:proofErr w:type="spellEnd"/>
                      </w:p>
                    </w:txbxContent>
                  </v:textbox>
                </v:rect>
                <v:rect id="Rectangle 61" o:spid="_x0000_s1095" style="position:absolute;left:22324;top:1424;width:362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30MHz</w:t>
                        </w:r>
                        <w:proofErr w:type="spellEnd"/>
                      </w:p>
                    </w:txbxContent>
                  </v:textbox>
                </v:rect>
                <v:rect id="Rectangle 62" o:spid="_x0000_s1096" style="position:absolute;left:10924;top:1424;width:388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proofErr w:type="gramStart"/>
                        <w:r w:rsidRPr="00550AFF">
                          <w:rPr>
                            <w:rFonts w:ascii="Arial" w:hAnsi="Arial" w:cs="Arial"/>
                            <w:color w:val="000000"/>
                            <w:sz w:val="18"/>
                            <w:szCs w:val="18"/>
                          </w:rPr>
                          <w:t>300kHz</w:t>
                        </w:r>
                        <w:proofErr w:type="spellEnd"/>
                        <w:proofErr w:type="gramEnd"/>
                      </w:p>
                    </w:txbxContent>
                  </v:textbox>
                </v:rect>
                <v:rect id="Rectangle 63" o:spid="_x0000_s1097" style="position:absolute;left:6056;top:1424;width:324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proofErr w:type="gramStart"/>
                        <w:r w:rsidRPr="00550AFF">
                          <w:rPr>
                            <w:rFonts w:ascii="Arial" w:hAnsi="Arial" w:cs="Arial"/>
                            <w:color w:val="000000"/>
                            <w:sz w:val="18"/>
                            <w:szCs w:val="18"/>
                          </w:rPr>
                          <w:t>30kHz</w:t>
                        </w:r>
                        <w:proofErr w:type="spellEnd"/>
                        <w:proofErr w:type="gramEnd"/>
                      </w:p>
                    </w:txbxContent>
                  </v:textbox>
                </v:rect>
                <v:rect id="Rectangle 64" o:spid="_x0000_s1098" style="position:absolute;left:356;top:1424;width:6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3</w:t>
                        </w:r>
                      </w:p>
                    </w:txbxContent>
                  </v:textbox>
                </v:rect>
                <v:rect id="Rectangle 65" o:spid="_x0000_s1099" style="position:absolute;left:1068;top:1424;width:196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gramStart"/>
                        <w:r w:rsidRPr="00550AFF">
                          <w:rPr>
                            <w:rFonts w:ascii="Arial" w:hAnsi="Arial" w:cs="Arial"/>
                            <w:color w:val="000000"/>
                            <w:sz w:val="18"/>
                            <w:szCs w:val="18"/>
                          </w:rPr>
                          <w:t>kHz</w:t>
                        </w:r>
                        <w:proofErr w:type="gramEnd"/>
                      </w:p>
                    </w:txbxContent>
                  </v:textbox>
                </v:rect>
                <v:rect id="Rectangle 72" o:spid="_x0000_s1100" style="position:absolute;left:44649;top:1424;width:419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300GHz</w:t>
                        </w:r>
                        <w:proofErr w:type="spellEnd"/>
                      </w:p>
                    </w:txbxContent>
                  </v:textbox>
                </v:rect>
                <v:rect id="Rectangle 73" o:spid="_x0000_s1101" style="position:absolute;left:34081;top:1424;width:292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3GHz</w:t>
                        </w:r>
                        <w:proofErr w:type="spellEnd"/>
                      </w:p>
                    </w:txbxContent>
                  </v:textbox>
                </v:rect>
                <v:rect id="Rectangle 74" o:spid="_x0000_s1102" style="position:absolute;left:38949;top:1424;width:35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30GHz</w:t>
                        </w:r>
                        <w:proofErr w:type="spellEnd"/>
                      </w:p>
                    </w:txbxContent>
                  </v:textbox>
                </v:rect>
                <v:rect id="Rectangle 76" o:spid="_x0000_s1103" style="position:absolute;left:49993;top:1424;width:273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3THz</w:t>
                        </w:r>
                        <w:proofErr w:type="spellEnd"/>
                      </w:p>
                    </w:txbxContent>
                  </v:textbox>
                </v:rect>
                <v:rect id="Rectangle 77" o:spid="_x0000_s1104" style="position:absolute;left:28619;top:4986;width:159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1m</w:t>
                        </w:r>
                        <w:proofErr w:type="spellEnd"/>
                      </w:p>
                    </w:txbxContent>
                  </v:textbox>
                </v:rect>
                <v:rect id="Rectangle 78" o:spid="_x0000_s1105" style="position:absolute;left:16387;top:4986;width:286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100m</w:t>
                        </w:r>
                        <w:proofErr w:type="spellEnd"/>
                      </w:p>
                    </w:txbxContent>
                  </v:textbox>
                </v:rect>
                <v:rect id="Rectangle 79" o:spid="_x0000_s1106" style="position:absolute;left:22563;top:4986;width:222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10m</w:t>
                        </w:r>
                        <w:proofErr w:type="spellEnd"/>
                      </w:p>
                    </w:txbxContent>
                  </v:textbox>
                </v:rect>
                <v:rect id="Rectangle 80" o:spid="_x0000_s1107" style="position:absolute;left:11162;top:4986;width:216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1km</w:t>
                        </w:r>
                        <w:proofErr w:type="spellEnd"/>
                      </w:p>
                    </w:txbxContent>
                  </v:textbox>
                </v:rect>
                <v:rect id="Rectangle 81" o:spid="_x0000_s1108" style="position:absolute;left:42157;top:3205;width:22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EHF</w:t>
                        </w:r>
                        <w:proofErr w:type="spellEnd"/>
                      </w:p>
                    </w:txbxContent>
                  </v:textbox>
                </v:rect>
                <v:rect id="Rectangle 82" o:spid="_x0000_s1109" style="position:absolute;left:36575;top:3205;width:229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SHF</w:t>
                        </w:r>
                        <w:proofErr w:type="spellEnd"/>
                      </w:p>
                    </w:txbxContent>
                  </v:textbox>
                </v:rect>
                <v:rect id="Rectangle 83" o:spid="_x0000_s1110" style="position:absolute;left:30875;top:3205;width:235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UHF</w:t>
                        </w:r>
                      </w:p>
                    </w:txbxContent>
                  </v:textbox>
                </v:rect>
                <v:rect id="Rectangle 84" o:spid="_x0000_s1111" style="position:absolute;left:25294;top:3205;width:22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VHF</w:t>
                        </w:r>
                      </w:p>
                    </w:txbxContent>
                  </v:textbox>
                </v:rect>
                <v:rect id="Rectangle 85" o:spid="_x0000_s1112" style="position:absolute;left:19950;top:3205;width:1524;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HF</w:t>
                        </w:r>
                        <w:proofErr w:type="spellEnd"/>
                      </w:p>
                    </w:txbxContent>
                  </v:textbox>
                </v:rect>
                <v:rect id="Rectangle 86" o:spid="_x0000_s1113" style="position:absolute;left:14250;top:3205;width:165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MF</w:t>
                        </w:r>
                      </w:p>
                    </w:txbxContent>
                  </v:textbox>
                </v:rect>
                <v:rect id="Rectangle 87" o:spid="_x0000_s1114" style="position:absolute;left:8787;top:3205;width:1340;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LF</w:t>
                        </w:r>
                      </w:p>
                    </w:txbxContent>
                  </v:textbox>
                </v:rect>
                <v:rect id="Rectangle 88" o:spid="_x0000_s1115" style="position:absolute;left:2731;top:3205;width:210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VLF</w:t>
                        </w:r>
                        <w:proofErr w:type="spellEnd"/>
                      </w:p>
                    </w:txbxContent>
                  </v:textbox>
                </v:rect>
                <v:rect id="Rectangle 89" o:spid="_x0000_s1116" style="position:absolute;left:5343;top:4985;width:313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mGMUA&#10;AADcAAAADwAAAGRycy9kb3ducmV2LnhtbESPQWvCQBSE74X+h+UVvJS6aQ5ioquUgtBDQYwe7O2R&#10;fWaj2bchuzXRX+8KgsdhZr5h5svBNuJMna8dK/gcJyCIS6drrhTstquPKQgfkDU2jknBhTwsF68v&#10;c8y163lD5yJUIkLY56jAhNDmUvrSkEU/di1x9A6usxii7CqpO+wj3DYyTZKJtFhzXDDY0reh8lT8&#10;WwWr9b4mvsrNezbt3bFM/wrz2yo1ehu+ZiACDeEZfrR/tII0ze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WYYxQAAANwAAAAPAAAAAAAAAAAAAAAAAJgCAABkcnMv&#10;ZG93bnJldi54bWxQSwUGAAAAAAQABAD1AAAAig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10km</w:t>
                        </w:r>
                        <w:proofErr w:type="spellEnd"/>
                      </w:p>
                    </w:txbxContent>
                  </v:textbox>
                </v:rect>
                <v:rect id="Rectangle 90" o:spid="_x0000_s1117" style="position:absolute;left:47976;top:3205;width:209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THz</w:t>
                        </w:r>
                      </w:p>
                    </w:txbxContent>
                  </v:textbox>
                </v:rect>
                <v:rect id="Rectangle 91" o:spid="_x0000_s1118" style="position:absolute;left:356;top:4986;width:1911;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100</w:t>
                        </w:r>
                      </w:p>
                    </w:txbxContent>
                  </v:textbox>
                </v:rect>
                <v:rect id="Rectangle 92" o:spid="_x0000_s1119" style="position:absolute;left:2375;top:4986;width:152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gramStart"/>
                        <w:r w:rsidRPr="00550AFF">
                          <w:rPr>
                            <w:rFonts w:ascii="Arial" w:hAnsi="Arial" w:cs="Arial"/>
                            <w:color w:val="000000"/>
                            <w:sz w:val="18"/>
                            <w:szCs w:val="18"/>
                          </w:rPr>
                          <w:t>km</w:t>
                        </w:r>
                        <w:proofErr w:type="gramEnd"/>
                      </w:p>
                    </w:txbxContent>
                  </v:textbox>
                </v:rect>
                <v:rect id="Rectangle 93" o:spid="_x0000_s1120" style="position:absolute;left:45007;top:4986;width:254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1mm</w:t>
                        </w:r>
                        <w:proofErr w:type="spellEnd"/>
                      </w:p>
                    </w:txbxContent>
                  </v:textbox>
                </v:rect>
                <v:rect id="Rectangle 94" o:spid="_x0000_s1121" style="position:absolute;left:33369;top:4986;width:280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10cm</w:t>
                        </w:r>
                        <w:proofErr w:type="spellEnd"/>
                      </w:p>
                    </w:txbxContent>
                  </v:textbox>
                </v:rect>
                <v:rect id="Rectangle 95" o:spid="_x0000_s1122" style="position:absolute;left:39663;top:4986;width:2165;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1cm</w:t>
                        </w:r>
                        <w:proofErr w:type="spellEnd"/>
                      </w:p>
                    </w:txbxContent>
                  </v:textbox>
                </v:rect>
                <v:rect id="Rectangle 96" o:spid="_x0000_s1123" style="position:absolute;left:49163;top:4986;width:3499;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r w:rsidRPr="00550AFF">
                          <w:rPr>
                            <w:rFonts w:ascii="Arial" w:hAnsi="Arial" w:cs="Arial"/>
                            <w:color w:val="000000"/>
                            <w:sz w:val="18"/>
                            <w:szCs w:val="18"/>
                          </w:rPr>
                          <w:t>0.1mm</w:t>
                        </w:r>
                        <w:proofErr w:type="spellEnd"/>
                      </w:p>
                    </w:txbxContent>
                  </v:textbox>
                </v:rect>
                <v:rect id="Rectangle 98" o:spid="_x0000_s1124" style="position:absolute;left:356;width:540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Frequency</w:t>
                        </w:r>
                      </w:p>
                    </w:txbxContent>
                  </v:textbox>
                </v:rect>
                <v:rect id="Rectangle 99" o:spid="_x0000_s1125" style="position:absolute;top:6173;width:635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327749" w:rsidRPr="00550AFF" w:rsidRDefault="00327749" w:rsidP="00327749">
                        <w:pPr>
                          <w:spacing w:line="200" w:lineRule="exact"/>
                          <w:rPr>
                            <w:rFonts w:ascii="Arial" w:hAnsi="Arial" w:cs="Arial"/>
                            <w:sz w:val="18"/>
                            <w:szCs w:val="18"/>
                          </w:rPr>
                        </w:pPr>
                        <w:r w:rsidRPr="00550AFF">
                          <w:rPr>
                            <w:rFonts w:ascii="Arial" w:hAnsi="Arial" w:cs="Arial"/>
                            <w:color w:val="000000"/>
                            <w:sz w:val="18"/>
                            <w:szCs w:val="18"/>
                          </w:rPr>
                          <w:t>Wave length</w:t>
                        </w:r>
                      </w:p>
                    </w:txbxContent>
                  </v:textbox>
                </v:rect>
                <v:shape id="Freeform 102" o:spid="_x0000_s1126" style="position:absolute;left:3562;top:13656;width:9817;height:3258;visibility:visible;mso-wrap-style:square;v-text-anchor:top" coordsize="1547,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578UA&#10;AADcAAAADwAAAGRycy9kb3ducmV2LnhtbESPQWvCQBSE74L/YXmCN91UQdroKlUxeLPGUj0+sq9J&#10;aPZt2F01/nu3UOhxmJlvmMWqM424kfO1ZQUv4wQEcWF1zaWCz9Nu9ArCB2SNjWVS8CAPq2W/t8BU&#10;2zsf6ZaHUkQI+xQVVCG0qZS+qMigH9uWOHrf1hkMUbpSaof3CDeNnCTJTBqsOS5U2NKmouInvxoF&#10;9VceTrPdepudz4eDu3xkx+xhlBoOuvc5iEBd+A//tfdawWT6Br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fnvxQAAANwAAAAPAAAAAAAAAAAAAAAAAJgCAABkcnMv&#10;ZG93bnJldi54bWxQSwUGAAAAAAQABAD1AAAAigMAAAAA&#10;" path="m,l1547,r,513l,513,,xm8,508l4,504r1538,l1538,508r,-504l1542,9,4,9,8,4r,504xe" fillcolor="black" strokeweight=".05pt">
                  <v:path arrowok="t" o:connecttype="custom" o:connectlocs="0,0;981710,0;981710,325755;0,325755;0,0;5077,322580;2538,320040;978537,320040;975999,322580;975999,2540;978537,5715;2538,5715;5077,2540;5077,322580" o:connectangles="0,0,0,0,0,0,0,0,0,0,0,0,0,0"/>
                  <o:lock v:ext="edit" verticies="t"/>
                </v:shape>
                <v:rect id="Rectangle 103" o:spid="_x0000_s1127" style="position:absolute;left:3833;top:13288;width:9429;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327749" w:rsidRPr="00550AFF" w:rsidRDefault="00327749" w:rsidP="00327749">
                        <w:pPr>
                          <w:spacing w:line="200" w:lineRule="exact"/>
                          <w:jc w:val="center"/>
                          <w:rPr>
                            <w:rFonts w:ascii="Arial" w:hAnsi="Arial" w:cs="Arial"/>
                            <w:sz w:val="18"/>
                            <w:szCs w:val="18"/>
                          </w:rPr>
                        </w:pPr>
                        <w:proofErr w:type="spellStart"/>
                        <w:r w:rsidRPr="00550AFF">
                          <w:rPr>
                            <w:rFonts w:ascii="Arial" w:hAnsi="Arial" w:cs="Arial"/>
                            <w:color w:val="0000FF"/>
                            <w:sz w:val="18"/>
                            <w:szCs w:val="18"/>
                          </w:rPr>
                          <w:t>ATS</w:t>
                        </w:r>
                        <w:proofErr w:type="spellEnd"/>
                        <w:r w:rsidRPr="00550AFF">
                          <w:rPr>
                            <w:rFonts w:ascii="Arial" w:hAnsi="Arial" w:cs="Arial"/>
                            <w:color w:val="0000FF"/>
                            <w:sz w:val="18"/>
                            <w:szCs w:val="18"/>
                          </w:rPr>
                          <w:t>, Inductive Radio</w:t>
                        </w:r>
                      </w:p>
                    </w:txbxContent>
                  </v:textbox>
                </v:rect>
                <v:group id="グループ化 241" o:spid="_x0000_s1128" style="position:absolute;left:950;top:3206;width:50901;height:18885" coordorigin="1377,3117" coordsize="50907,18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グループ化 242" o:spid="_x0000_s1129" style="position:absolute;left:1377;top:3117;width:50908;height:2185" coordorigin="1377,3117" coordsize="50907,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58" o:spid="_x0000_s1130" style="position:absolute;left:1377;top:3117;width:50908;height:2185;visibility:visible;mso-wrap-style:square;v-text-anchor:top" coordsize="801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jzsQA&#10;AADcAAAADwAAAGRycy9kb3ducmV2LnhtbESPQWuDQBSE74H+h+UVekvWpE0Rk00oLUJPQq3m/HBf&#10;1MR9K+5G7b/vFgo5DjPzDbM/zqYTIw2utaxgvYpAEFdWt1wrKL7TZQzCeWSNnWVS8EMOjoeHxR4T&#10;bSf+ojH3tQgQdgkqaLzvEyld1ZBBt7I9cfDOdjDogxxqqQecAtx0chNFr9Jgy2GhwZ7eG6qu+c0o&#10;SLd1Icvscinycv1xyiaK21um1NPj/LYD4Wn29/B/+1Mr2Lw8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bo87EAAAA3AAAAA8AAAAAAAAAAAAAAAAAmAIAAGRycy9k&#10;b3ducmV2LnhtbFBLBQYAAAAABAAEAPUAAACJAwAAAAA=&#10;" path="m,l8017,r,344l,344,,xm8,340l4,336r8009,l8008,340r,-336l8013,8,4,8,8,4r,336xe" fillcolor="black" strokeweight=".05pt">
                      <v:path arrowok="t" o:connecttype="custom" o:connectlocs="0,0;5090795,0;5090795,218440;0,218440;0,0;5080,215900;2540,213360;5088255,213360;5085080,215900;5085080,2540;5088255,5080;2540,5080;5080,2540;5080,215900" o:connectangles="0,0,0,0,0,0,0,0,0,0,0,0,0,0"/>
                      <o:lock v:ext="edit" verticies="t"/>
                    </v:shape>
                    <v:rect id="Rectangle 66" o:spid="_x0000_s1131" style="position:absolute;left:12655;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slsYA&#10;AADcAAAADwAAAGRycy9kb3ducmV2LnhtbESPQWvCQBSE74L/YXlCL0U3hrRKdA2hWFDopbYBj4/s&#10;a5KafRuyW43/3hUKHoeZb4ZZZ4NpxZl611hWMJ9FIIhLqxuuFHx/vU+XIJxH1thaJgVXcpBtxqM1&#10;ptpe+JPOB1+JUMIuRQW1910qpStrMuhmtiMO3o/tDfog+0rqHi+h3LQyjqJXabDhsFBjR281lafD&#10;n1EQ/xbH3TV2w8vH8bnM98V2v2i2Sj1NhnwFwtPgH+F/eqcDlyR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slsYAAADcAAAADwAAAAAAAAAAAAAAAACYAgAAZHJz&#10;L2Rvd25yZXYueG1sUEsFBgAAAAAEAAQA9QAAAIsDAAAAAA==&#10;" fillcolor="black" strokeweight=".05pt">
                      <v:stroke joinstyle="round"/>
                    </v:rect>
                    <v:rect id="Rectangle 67" o:spid="_x0000_s1132" style="position:absolute;left:6991;top:3143;width:5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JDcUA&#10;AADcAAAADwAAAGRycy9kb3ducmV2LnhtbESPT4vCMBTE74LfITzBi2hq8c/SNYqICwp7sbuCx0fz&#10;bKvNS2myWr+9WRA8DjO/GWaxak0lbtS40rKC8SgCQZxZXXKu4Pfna/gBwnlkjZVlUvAgB6tlt7PA&#10;RNs7H+iW+lyEEnYJKii8rxMpXVaQQTeyNXHwzrYx6INscqkbvIdyU8k4imbSYMlhocCaNgVl1/TP&#10;KIgvx9PuEbt2+n0aZOv9cbufl1ul+r12/QnCU+vf4Re904GbTOH/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wkNxQAAANwAAAAPAAAAAAAAAAAAAAAAAJgCAABkcnMv&#10;ZG93bnJldi54bWxQSwUGAAAAAAQABAD1AAAAigMAAAAA&#10;" fillcolor="black" strokeweight=".05pt">
                      <v:stroke joinstyle="round"/>
                    </v:rect>
                    <v:rect id="Rectangle 68" o:spid="_x0000_s1133" style="position:absolute;left:18326;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XesUA&#10;AADcAAAADwAAAGRycy9kb3ducmV2LnhtbESPT4vCMBTE74LfITzBi2hq8c/SNYqICwp7sbuCx0fz&#10;bKvNS2myWr+9WRA8DjO/GWaxak0lbtS40rKC8SgCQZxZXXKu4Pfna/gBwnlkjZVlUvAgB6tlt7PA&#10;RNs7H+iW+lyEEnYJKii8rxMpXVaQQTeyNXHwzrYx6INscqkbvIdyU8k4imbSYMlhocCaNgVl1/TP&#10;KIgvx9PuEbt2+n0aZOv9cbufl1ul+r12/QnCU+vf4Re904GbzOD/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Zd6xQAAANwAAAAPAAAAAAAAAAAAAAAAAJgCAABkcnMv&#10;ZG93bnJldi54bWxQSwUGAAAAAAQABAD1AAAAigMAAAAA&#10;" fillcolor="black" strokeweight=".05pt">
                      <v:stroke joinstyle="round"/>
                    </v:rect>
                    <v:shape id="Freeform 69" o:spid="_x0000_s1134" style="position:absolute;left:23939;top:3143;width:114;height:2140;visibility:visible;mso-wrap-style:square;v-text-anchor:top" coordsize="1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c1sUA&#10;AADcAAAADwAAAGRycy9kb3ducmV2LnhtbESP0WrCQBRE3wX/YbkF35pNVZqSugnSorQPgkY/4JK9&#10;TUKzd9PdraZ/3xUEH4eZOcOsytH04kzOd5YVPCUpCOLa6o4bBafj5vEFhA/IGnvLpOCPPJTFdLLC&#10;XNsLH+hchUZECPscFbQhDLmUvm7JoE/sQBy9L+sMhihdI7XDS4SbXs7T9Fka7DgutDjQW0v1d/Vr&#10;FCwW++p9g5/8k2Vb7Za7nQ8nrdTsYVy/ggg0hnv41v7QCubLDK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1zWxQAAANwAAAAPAAAAAAAAAAAAAAAAAJgCAABkcnMv&#10;ZG93bnJldi54bWxQSwUGAAAAAAQABAD1AAAAigMAAAAA&#10;" path="m9,r9,336l9,337,,1,9,xe" fillcolor="black" strokeweight=".05pt">
                      <v:path arrowok="t" o:connecttype="custom" o:connectlocs="5715,0;11430,213360;5715,213995;0,635;5715,0" o:connectangles="0,0,0,0,0"/>
                    </v:shape>
                    <v:rect id="Rectangle 70" o:spid="_x0000_s1135" style="position:absolute;left:29610;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mk8IA&#10;AADcAAAADwAAAGRycy9kb3ducmV2LnhtbERPS2vCQBC+F/oflin0UnTTYFWiq0ixoODFF3gcsmMS&#10;m50N2a3Gf+8chB4/vvd03rlaXakNlWcDn/0EFHHubcWFgcP+pzcGFSKyxdozGbhTgPns9WWKmfU3&#10;3tJ1FwslIRwyNFDG2GRah7wkh6HvG2Lhzr51GAW2hbYt3iTc1TpNkqF2WLE0lNjQd0n57+7PGUgv&#10;x9Pqnobua3P6yBfr43I9qpbGvL91iwmoSF38Fz/dKyu+gayVM3IE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qaTwgAAANwAAAAPAAAAAAAAAAAAAAAAAJgCAABkcnMvZG93&#10;bnJldi54bWxQSwUGAAAAAAQABAD1AAAAhwMAAAAA&#10;" fillcolor="black" strokeweight=".05pt">
                      <v:stroke joinstyle="round"/>
                    </v:rect>
                    <v:shape id="Freeform 71" o:spid="_x0000_s1136" style="position:absolute;left:40894;top:3143;width:107;height:2140;visibility:visible;mso-wrap-style:square;v-text-anchor:top" coordsize="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P88QA&#10;AADcAAAADwAAAGRycy9kb3ducmV2LnhtbESPzW7CMBCE70i8g7VIvYFDVKoSMAiRVuXatBduq3hJ&#10;0sbrELv54elxpUo9jmbmG812P5hadNS6yrKC5SICQZxbXXGh4PPjdf4MwnlkjbVlUjCSg/1uOtli&#10;om3P79RlvhABwi5BBaX3TSKly0sy6Ba2IQ7exbYGfZBtIXWLfYCbWsZR9CQNVhwWSmzoWFL+nf0Y&#10;Ben1rV69eKzs+TZ2WfyVSmlSpR5mw2EDwtPg/8N/7ZNWED+u4fd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z/PEAAAA3AAAAA8AAAAAAAAAAAAAAAAAmAIAAGRycy9k&#10;b3ducmV2LnhtbFBLBQYAAAAABAAEAPUAAACJAwAAAAA=&#10;" path="m9,r8,336l9,337,,1,9,xe" fillcolor="black" strokeweight=".05pt">
                      <v:path arrowok="t" o:connecttype="custom" o:connectlocs="5715,0;10795,213360;5715,213995;0,635;5715,0" o:connectangles="0,0,0,0,0"/>
                    </v:shape>
                    <v:rect id="Rectangle 75" o:spid="_x0000_s1137" style="position:absolute;left:46564;top:3143;width:51;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8SMIA&#10;AADcAAAADwAAAGRycy9kb3ducmV2LnhtbERPTWvCQBC9F/wPywheim4asJXoKiIKCr3UKngcsmMS&#10;zc6G7Fbjv+8cBI+P9z1bdK5WN2pD5dnAxygBRZx7W3Fh4PC7GU5AhYhssfZMBh4UYDHvvc0ws/7O&#10;P3Tbx0JJCIcMDZQxNpnWIS/JYRj5hli4s28dRoFtoW2Ldwl3tU6T5FM7rFgaSmxoVVJ+3f85A+nl&#10;eNo+0tCNv0/v+XJ3XO++qrUxg363nIKK1MWX+OneWvGNZb6ckSO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TxIwgAAANwAAAAPAAAAAAAAAAAAAAAAAJgCAABkcnMvZG93&#10;bnJldi54bWxQSwUGAAAAAAQABAD1AAAAhwMAAAAA&#10;" fillcolor="black" strokeweight=".05pt">
                      <v:stroke joinstyle="round"/>
                    </v:rect>
                    <v:rect id="Rectangle 97" o:spid="_x0000_s1138" style="position:absolute;left:35280;top:3143;width:57;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Z08YA&#10;AADcAAAADwAAAGRycy9kb3ducmV2LnhtbESPQWvCQBSE74L/YXlCL1I3BtKWNBsRSSGBXmoreHxk&#10;X5O02bchu2r8911B6HGY+WaYbDOZXpxpdJ1lBetVBIK4trrjRsHX59vjCwjnkTX2lknBlRxs8vks&#10;w1TbC3/Qee8bEUrYpaig9X5IpXR1Swbdyg7Ewfu2o0Ef5NhIPeIllJtexlH0JA12HBZaHGjXUv27&#10;PxkF8c/hWF5jNyXvx2W9rQ5F9dwVSj0spu0rCE+T/w/f6VIHLlnD7Uw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mZ08YAAADcAAAADwAAAAAAAAAAAAAAAACYAgAAZHJz&#10;L2Rvd25yZXYueG1sUEsFBgAAAAAEAAQA9QAAAIsDAAAAAA==&#10;" fillcolor="black" strokeweight=".05pt">
                      <v:stroke joinstyle="round"/>
                    </v:rect>
                  </v:group>
                  <v:group id="グループ化 252" o:spid="_x0000_s1139" style="position:absolute;left:4533;top:5283;width:41193;height:16719" coordorigin="4533,5283" coordsize="41192,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1" o:spid="_x0000_s1140" style="position:absolute;left:43643;top:5435;width:2083;height:2356;visibility:visible;mso-wrap-style:square;v-text-anchor:top" coordsize="32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PgsQA&#10;AADcAAAADwAAAGRycy9kb3ducmV2LnhtbESPQWvCQBSE7wX/w/KE3upGbUWjq4hQEOqlqRS9PbLP&#10;JJh9u2S3SfrvXUHwOMzMN8xq05tatNT4yrKC8SgBQZxbXXGh4Pjz+TYH4QOyxtoyKfgnD5v14GWF&#10;qbYdf1ObhUJECPsUFZQhuFRKn5dk0I+sI47exTYGQ5RNIXWDXYSbWk6SZCYNVhwXSnS0Kym/Zn9G&#10;wfRrtjDy8Ev7+r09nY+dy7PMKfU67LdLEIH68Aw/2nutYPIx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7j4LEAAAA3AAAAA8AAAAAAAAAAAAAAAAAmAIAAGRycy9k&#10;b3ducmV2LnhtbFBLBQYAAAAABAAEAPUAAACJAwAAAAA=&#10;" path="m63,51l328,354r-20,17l43,69,63,51xm53,60l38,144,,,138,56,53,60xe" fillcolor="black" strokeweight=".05pt">
                      <v:path arrowok="t" o:connecttype="custom" o:connectlocs="40005,32385;208280,224790;195580,235585;27305,43815;40005,32385;33655,38100;24130,91440;0,0;87630,35560;33655,38100" o:connectangles="0,0,0,0,0,0,0,0,0,0"/>
                      <o:lock v:ext="edit" verticies="t"/>
                    </v:shape>
                    <v:shape id="Freeform 54" o:spid="_x0000_s1141" style="position:absolute;left:32042;top:5435;width:3899;height:16021;visibility:visible;mso-wrap-style:square;v-text-anchor:top" coordsize="614,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JncQA&#10;AADcAAAADwAAAGRycy9kb3ducmV2LnhtbESPS4vCQBCE78L+h6EXvK0TX0FiJrIsCIqIz4PHJtMm&#10;wUxPyIwa//3OwoLHoqq+otJFZ2rxoNZVlhUMBxEI4tzqigsF59PyawbCeWSNtWVS8CIHi+yjl2Ki&#10;7ZMP9Dj6QgQIuwQVlN43iZQuL8mgG9iGOHhX2xr0QbaF1C0+A9zUchRFsTRYcVgosaGfkvLb8W4U&#10;xKvpdl3vxnTpztuX2zWX9X5jlep/dt9zEJ46/w7/t1dawWg6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yZ3EAAAA3AAAAA8AAAAAAAAAAAAAAAAAmAIAAGRycy9k&#10;b3ducmV2LnhtbFBLBQYAAAAABAAEAPUAAACJAwAAAAA=&#10;" path="m66,75l614,2517r-26,6l40,81,66,75xm53,78l,144,35,r94,115l53,78xe" fillcolor="black" strokeweight=".05pt">
                      <v:path arrowok="t" o:connecttype="custom" o:connectlocs="41910,47625;389890,1598295;373380,1602105;25400,51435;41910,47625;33655,49530;0,91440;22225,0;81915,73025;33655,49530" o:connectangles="0,0,0,0,0,0,0,0,0,0"/>
                      <o:lock v:ext="edit" verticies="t"/>
                    </v:shape>
                    <v:shape id="Freeform 55" o:spid="_x0000_s1142" style="position:absolute;left:17170;top:5480;width:4172;height:16522;visibility:visible;mso-wrap-style:square;v-text-anchor:top" coordsize="657,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RcsEA&#10;AADcAAAADwAAAGRycy9kb3ducmV2LnhtbESPQWsCMRSE7wX/Q3iCt5q4oMjWKKIUehNdoddH8txd&#10;3bwsSarbf28KBY/DzHzDrDaD68SdQmw9a5hNFQhi423LtYZz9fm+BBETssXOM2n4pQib9ehthaX1&#10;Dz7S/ZRqkSEcS9TQpNSXUkbTkMM49T1x9i4+OExZhlragI8Md50slFpIhy3nhQZ72jVkbqcfp8Fc&#10;CtzPDjvDHJX7VuFqqqLSejIeth8gEg3pFf5vf1kNxXwOf2fy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kXLBAAAA3AAAAA8AAAAAAAAAAAAAAAAAmAIAAGRycy9kb3du&#10;cmV2LnhtbFBLBQYAAAAABAAEAPUAAACGAwAAAAA=&#10;" path="m618,81l26,2602,,2596,592,74r26,7xm605,78r-77,36l623,r34,145l605,78xe" fillcolor="black" strokeweight=".05pt">
                      <v:path arrowok="t" o:connecttype="custom" o:connectlocs="392430,51435;16510,1652270;0,1648460;375920,46990;392430,51435;384175,49530;335280,72390;395605,0;417195,92075;384175,49530" o:connectangles="0,0,0,0,0,0,0,0,0,0"/>
                      <o:lock v:ext="edit" verticies="t"/>
                    </v:shape>
                    <v:shape id="Freeform 56" o:spid="_x0000_s1143" style="position:absolute;left:15020;top:5464;width:845;height:11455;visibility:visible;mso-wrap-style:square;v-text-anchor:top" coordsize="133,1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2c8IA&#10;AADcAAAADwAAAGRycy9kb3ducmV2LnhtbESP3YrCMBCF74V9hzALeyNrqqAu1SiyKNhLqw8wNGNT&#10;bSalyda6T28EwcvD+fk4y3Vva9FR6yvHCsajBARx4XTFpYLTcff9A8IHZI21Y1JwJw/r1cdgial2&#10;Nz5Ql4dSxBH2KSowITSplL4wZNGPXEMcvbNrLYYo21LqFm9x3NZykiQzabHiSDDY0K+h4pr/2ci9&#10;0wb9ZXzM9NDkXT/Ptv/DTKmvz36zABGoD+/wq73XCibT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3ZzwgAAANwAAAAPAAAAAAAAAAAAAAAAAJgCAABkcnMvZG93&#10;bnJldi54bWxQSwUGAAAAAAQABAD1AAAAhwMAAAAA&#10;" path="m80,80l63,1804r-27,l54,80r26,xm67,80l,132,67,r66,134l67,80xe" fillcolor="black" strokeweight=".05pt">
                      <v:path arrowok="t" o:connecttype="custom" o:connectlocs="50800,50800;40005,1145540;22860,1145540;34290,50800;50800,50800;42545,50800;0,83820;42545,0;84455,85090;42545,50800" o:connectangles="0,0,0,0,0,0,0,0,0,0"/>
                      <o:lock v:ext="edit" verticies="t"/>
                    </v:shape>
                    <v:shape id="Freeform 57" o:spid="_x0000_s1144" style="position:absolute;left:37680;top:5283;width:839;height:9042;visibility:visible;mso-wrap-style:square;v-text-anchor:top" coordsize="132,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5uscA&#10;AADcAAAADwAAAGRycy9kb3ducmV2LnhtbESPQWvCQBSE74X+h+UVeim6aaBWYjYSi60e1Yrg7ZF9&#10;JrHZtyG71eivd4VCj8PMfMOk09404kSdqy0reB1GIIgLq2suFWy/PwdjEM4ja2wsk4ILOZhmjw8p&#10;JtqeeU2njS9FgLBLUEHlfZtI6YqKDLqhbYmDd7CdQR9kV0rd4TnATSPjKBpJgzWHhQpb+qio+Nn8&#10;GgX99Tif7fLRrH75avP9bjVfxG6r1PNTn09AeOr9f/ivvdQK4rd3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3+brHAAAA3AAAAA8AAAAAAAAAAAAAAAAAmAIAAGRy&#10;cy9kb3ducmV2LnhtbFBLBQYAAAAABAAEAPUAAACMAwAAAAA=&#10;" path="m80,80l55,1424r-27,-1l54,79r26,1xm67,79l,131,68,r64,134l67,79xe" fillcolor="black" strokeweight=".05pt">
                      <v:path arrowok="t" o:connecttype="custom" o:connectlocs="50800,50800;34925,904240;17780,903605;34290,50165;50800,50800;42545,50165;0,83185;43180,0;83820,85090;42545,50165" o:connectangles="0,0,0,0,0,0,0,0,0,0"/>
                      <o:lock v:ext="edit" verticies="t"/>
                    </v:shape>
                    <v:shape id="Freeform 101" o:spid="_x0000_s1145" style="position:absolute;left:25888;top:5435;width:1258;height:8433;visibility:visible;mso-wrap-style:square;v-text-anchor:top" coordsize="198,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tKMAA&#10;AADcAAAADwAAAGRycy9kb3ducmV2LnhtbERPTYvCMBC9C/6HMII3TVVWpBpFFNGLh7WCeBuasSk2&#10;k9pErf/eHBb2+Hjfi1VrK/GixpeOFYyGCQji3OmSCwXnbDeYgfABWWPlmBR8yMNq2e0sMNXuzb/0&#10;OoVCxBD2KSowIdSplD43ZNEPXU0cuZtrLIYIm0LqBt8x3FZynCRTabHk2GCwpo2h/H56WgWa9/nh&#10;OpmYz2N7lFif97NselGq32vXcxCB2vAv/nMftILxT1wbz8QjIJ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QtKMAAAADcAAAADwAAAAAAAAAAAAAAAACYAgAAZHJzL2Rvd25y&#10;ZXYueG1sUEsFBgAAAAAEAAQA9QAAAIUDAAAAAA==&#10;" path="m151,81l26,1328,,1325,124,78r27,3xm138,79l66,125,145,r53,139l138,79xe" fillcolor="black" strokeweight=".05pt">
                      <v:path arrowok="t" o:connecttype="custom" o:connectlocs="95885,51435;16510,843280;0,841375;78740,49530;95885,51435;87630,50165;41910,79375;92075,0;125730,88265;87630,50165" o:connectangles="0,0,0,0,0,0,0,0,0,0"/>
                      <o:lock v:ext="edit" verticies="t"/>
                    </v:shape>
                    <v:shape id="Freeform 105" o:spid="_x0000_s1146" style="position:absolute;left:9613;top:5454;width:858;height:8090;visibility:visible;mso-wrap-style:square;v-text-anchor:top" coordsize="135,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FZcQA&#10;AADcAAAADwAAAGRycy9kb3ducmV2LnhtbESPQWsCMRSE74X+h/CE3mpWQamrUVpBqmAFrYceH5tn&#10;dunmZUmixn9vhEKPw8x8w8wWybbiQj40jhUM+gUI4srpho2C4/fq9Q1EiMgaW8ek4EYBFvPnpxmW&#10;2l15T5dDNCJDOJSooI6xK6UMVU0WQ991xNk7OW8xZumN1B6vGW5bOSyKsbTYcF6osaNlTdXv4WwV&#10;7FKS249R8J9urOPy+GO+9huj1EsvvU9BRErxP/zXXmsFw9EEHmfy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RWXEAAAA3AAAAA8AAAAAAAAAAAAAAAAAmAIAAGRycy9k&#10;b3ducmV2LnhtbFBLBQYAAAAABAAEAPUAAACJAwAAAAA=&#10;" path="m77,79r58,1194l109,1274,51,80,77,79xm64,80l,136,60,r73,130l64,80xe" fillcolor="black" strokeweight=".05pt">
                      <v:path arrowok="t" o:connecttype="custom" o:connectlocs="48895,50165;85725,808355;69215,808990;32385,50800;48895,50165;40640,50800;0,86360;38100,0;84455,82550;40640,50800" o:connectangles="0,0,0,0,0,0,0,0,0,0"/>
                      <o:lock v:ext="edit" verticies="t"/>
                    </v:shape>
                    <v:shape id="Freeform 106" o:spid="_x0000_s1147" style="position:absolute;left:4533;top:5480;width:1162;height:4064;visibility:visible;mso-wrap-style:square;v-text-anchor:top" coordsize="18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blsIA&#10;AADcAAAADwAAAGRycy9kb3ducmV2LnhtbERPTWuDQBC9B/Iflgn0FtcKldS6CaU0JEIP0Sb0OrhT&#10;lbqz4m6i+ffdQ6HHx/vOd7PpxY1G11lW8BjFIIhrqztuFJw/9+sNCOeRNfaWScGdHOy2y0WOmbYT&#10;l3SrfCNCCLsMFbTeD5mUrm7JoIvsQBy4bzsa9AGOjdQjTiHc9DKJ41Qa7Dg0tDjQW0v1T3U1Cg7m&#10;8pw+7Yuv6vTuGzN0ZVJ8lEo9rObXFxCeZv8v/nMftYIkDf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uWwgAAANwAAAAPAAAAAAAAAAAAAAAAAJgCAABkcnMvZG93&#10;bnJldi54bWxQSwUGAAAAAAQABAD1AAAAhwMAAAAA&#10;" path="m67,76l183,635r-26,5l41,81,67,76xm54,78l,144,37,r93,117l54,78xe" fillcolor="black" strokeweight=".05pt">
                      <v:path arrowok="t" o:connecttype="custom" o:connectlocs="42545,48260;116205,403225;99695,406400;26035,51435;42545,48260;34290,49530;0,91440;23495,0;82550,74295;34290,49530" o:connectangles="0,0,0,0,0,0,0,0,0,0"/>
                      <o:lock v:ext="edit" verticies="t"/>
                    </v:shape>
                  </v:group>
                </v:group>
                <v:shape id="Freeform 107" o:spid="_x0000_s1148" style="position:absolute;left:2256;top:9500;width:6394;height:2191;visibility:visible;mso-wrap-style:square;v-text-anchor:top" coordsize="1008,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ncYA&#10;AADcAAAADwAAAGRycy9kb3ducmV2LnhtbESPS2vDMBCE74X+B7GF3BI5pgmNayWU0gQTemke98Va&#10;P1prZSzVdvLro0Kgx2FmvmHSzWga0VPnassK5rMIBHFudc2lgtNxO30B4TyyxsYyKbiQg8368SHF&#10;RNuBv6g/+FIECLsEFVTet4mULq/IoJvZljh4he0M+iC7UuoOhwA3jYyjaCkN1hwWKmzpvaL85/Br&#10;FGT95XN3LmLrF9vnffZ9LT/q1aDU5Gl8ewXhafT/4Xs70wri5Rz+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iFncYAAADcAAAADwAAAAAAAAAAAAAAAACYAgAAZHJz&#10;L2Rvd25yZXYueG1sUEsFBgAAAAAEAAQA9QAAAIsDAAAAAA==&#10;" path="m,l1008,r,345l,345,,xm9,341l5,336r998,l999,341,999,5r4,4l5,9,9,5r,336xe" fillcolor="black" strokeweight=".05pt">
                  <v:path arrowok="t" o:connecttype="custom" o:connectlocs="0,0;639445,0;639445,219075;0,219075;0,0;5709,216535;3172,213360;636273,213360;633736,216535;633736,3175;636273,5715;3172,5715;5709,3175;5709,216535" o:connectangles="0,0,0,0,0,0,0,0,0,0,0,0,0,0"/>
                  <o:lock v:ext="edit" verticies="t"/>
                </v:shape>
                <v:rect id="Rectangle 108" o:spid="_x0000_s1149" style="position:absolute;left:3206;top:9498;width:5270;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327749" w:rsidRPr="00550AFF" w:rsidRDefault="00327749" w:rsidP="00327749">
                        <w:pPr>
                          <w:spacing w:line="200" w:lineRule="exact"/>
                          <w:rPr>
                            <w:rFonts w:ascii="Arial" w:hAnsi="Arial" w:cs="Arial"/>
                            <w:sz w:val="18"/>
                            <w:szCs w:val="18"/>
                          </w:rPr>
                        </w:pPr>
                        <w:proofErr w:type="spellStart"/>
                        <w:proofErr w:type="gramStart"/>
                        <w:r w:rsidRPr="00550AFF">
                          <w:rPr>
                            <w:rFonts w:ascii="Arial" w:hAnsi="Arial" w:cs="Arial"/>
                            <w:color w:val="0000FF"/>
                            <w:sz w:val="18"/>
                            <w:szCs w:val="18"/>
                          </w:rPr>
                          <w:t>ATC</w:t>
                        </w:r>
                        <w:proofErr w:type="spellEnd"/>
                        <w:r w:rsidRPr="00550AFF">
                          <w:rPr>
                            <w:rFonts w:ascii="Arial" w:hAnsi="Arial" w:cs="Arial"/>
                            <w:color w:val="0000FF"/>
                            <w:sz w:val="18"/>
                            <w:szCs w:val="18"/>
                          </w:rPr>
                          <w:t>(</w:t>
                        </w:r>
                        <w:proofErr w:type="gramEnd"/>
                        <w:r w:rsidRPr="00550AFF">
                          <w:rPr>
                            <w:rFonts w:ascii="Arial" w:hAnsi="Arial" w:cs="Arial"/>
                            <w:color w:val="0000FF"/>
                            <w:sz w:val="18"/>
                            <w:szCs w:val="18"/>
                          </w:rPr>
                          <w:t>ATP)</w:t>
                        </w:r>
                      </w:p>
                    </w:txbxContent>
                  </v:textbox>
                </v:rect>
                <w10:anchorlock/>
              </v:group>
            </w:pict>
          </mc:Fallback>
        </mc:AlternateContent>
      </w:r>
    </w:p>
    <w:p w14:paraId="5F582CBB" w14:textId="77777777" w:rsidR="00486DBB" w:rsidRPr="00C77E18" w:rsidRDefault="00486DBB" w:rsidP="00327749">
      <w:pPr>
        <w:rPr>
          <w:lang w:eastAsia="ja-JP"/>
        </w:rPr>
      </w:pPr>
      <w:r w:rsidRPr="00C77E18">
        <w:rPr>
          <w:lang w:eastAsia="ja-JP"/>
        </w:rPr>
        <w:t>In Japan, radio communication systems with train are generally categorized into two types based on application; train operation and passenger service. Several train companies have started Wi-Fi network service inside the train cabin in order to provide stable and high-speed network service for the passengers. Furthermore, LCX operated in Shinkansen has been used for not only train operation but also passenger service, which can be defined as integrated system.</w:t>
      </w:r>
    </w:p>
    <w:p w14:paraId="54B8DD58" w14:textId="77777777" w:rsidR="00486DBB" w:rsidRPr="00C77E18" w:rsidRDefault="00486DBB" w:rsidP="00327749">
      <w:pPr>
        <w:rPr>
          <w:lang w:eastAsia="ja-JP"/>
        </w:rPr>
      </w:pPr>
      <w:r w:rsidRPr="00C77E18">
        <w:rPr>
          <w:lang w:eastAsia="ja-JP"/>
        </w:rPr>
        <w:t xml:space="preserve">The following sections address the existing and planned public communication systems between ground and trains in Japan for each of three systems; integrated system, train operation, and passenger services </w:t>
      </w:r>
    </w:p>
    <w:p w14:paraId="531069E3" w14:textId="77777777" w:rsidR="00486DBB" w:rsidRPr="00C77E18" w:rsidRDefault="00486DBB" w:rsidP="00327749">
      <w:pPr>
        <w:pStyle w:val="Heading2"/>
      </w:pPr>
      <w:r w:rsidRPr="00C77E18">
        <w:lastRenderedPageBreak/>
        <w:t>2.2</w:t>
      </w:r>
      <w:r w:rsidRPr="00C77E18">
        <w:tab/>
        <w:t>Integrated systems</w:t>
      </w:r>
    </w:p>
    <w:p w14:paraId="37BAF90A" w14:textId="77777777" w:rsidR="00486DBB" w:rsidRPr="00C77E18" w:rsidRDefault="00486DBB" w:rsidP="00327749">
      <w:pPr>
        <w:pStyle w:val="Heading3"/>
      </w:pPr>
      <w:r w:rsidRPr="00C77E18">
        <w:t>2.2.1</w:t>
      </w:r>
      <w:r w:rsidRPr="00C77E18">
        <w:tab/>
        <w:t>Shinkansen LCX train radio system</w:t>
      </w:r>
    </w:p>
    <w:p w14:paraId="1AF0CABA" w14:textId="77777777" w:rsidR="00486DBB" w:rsidRPr="00C77E18" w:rsidRDefault="00486DBB" w:rsidP="00C65A13">
      <w:pPr>
        <w:rPr>
          <w:lang w:eastAsia="ja-JP"/>
        </w:rPr>
      </w:pPr>
      <w:r w:rsidRPr="00C77E18">
        <w:rPr>
          <w:lang w:eastAsia="ja-JP"/>
        </w:rPr>
        <w:t xml:space="preserve">The Shinkansen train radio system equipped with leaky coaxial cables (LCX) as shown in </w:t>
      </w:r>
      <w:r w:rsidR="00C65A13">
        <w:rPr>
          <w:lang w:eastAsia="ja-JP"/>
        </w:rPr>
        <w:t>Figure </w:t>
      </w:r>
      <w:r w:rsidRPr="00C77E18">
        <w:rPr>
          <w:lang w:eastAsia="ja-JP"/>
        </w:rPr>
        <w:t xml:space="preserve">20, which is laid at each side of railway tracks all along the Shinkansen line, is used for direction call, direction message, train monitoring information, character-based news, and travel information by radio transmission. Tokaido Shinkansen provides internet access as well for passengers via LCX. A high-quality communication between high speed train and ground with reliable handover connection, is the most distinctive feature of the system. </w:t>
      </w:r>
    </w:p>
    <w:p w14:paraId="229E1019" w14:textId="77777777" w:rsidR="00486DBB" w:rsidRPr="00C77E18" w:rsidRDefault="00486DBB" w:rsidP="00327749">
      <w:pPr>
        <w:rPr>
          <w:lang w:eastAsia="ja-JP"/>
        </w:rPr>
      </w:pPr>
      <w:r w:rsidRPr="00C77E18">
        <w:rPr>
          <w:lang w:eastAsia="ja-JP"/>
        </w:rPr>
        <w:t>A Central Unit in Control Center accommodates Ground Communication Controllers which are located in the key stations. The Ground Communication Controllers take handover through accommodated Base Stations. Base Stations are located in almost every station and repeaters which compensate for LCX propagation loss, are sided at every 1.3 km intervals along track between Base Stations (2.6 km intervals only at Sanyo Shinkansen). Four antennas which are installed at body side of the front vehicle, receive radio waves from LCX.</w:t>
      </w:r>
    </w:p>
    <w:p w14:paraId="24DC5059" w14:textId="77777777" w:rsidR="00486DBB" w:rsidRPr="00C77E18" w:rsidRDefault="00486DBB" w:rsidP="00327749">
      <w:pPr>
        <w:rPr>
          <w:lang w:eastAsia="ja-JP"/>
        </w:rPr>
      </w:pPr>
      <w:r w:rsidRPr="00C77E18">
        <w:rPr>
          <w:lang w:eastAsia="ja-JP"/>
        </w:rPr>
        <w:t>LCX which was developed in 1967 as a type of coaxial cable, has holes called “slot”, to gradually leak radio waves to outside of the cable. Information is transmitted by 400 MHz band radio waves propagated between the slots and antennas installed at the “skirt” of the vehicle. LCS method allows the distance between LCX and antennas on board to be so close constantly that the affection of interference or noise can be so smaller and it is possible to maintain stable communication regardless of the location of train, open-site or inside of tunnels. Applying the whole LCX method to train radio systems makes it possible to achieve more than 99.99% connections throughout the entire line even when trains are running at high speed (above 300 km/h).</w:t>
      </w:r>
    </w:p>
    <w:p w14:paraId="330321D4" w14:textId="77777777" w:rsidR="00486DBB" w:rsidRPr="00C77E18" w:rsidRDefault="00486DBB" w:rsidP="00327749">
      <w:pPr>
        <w:pStyle w:val="FigureNo"/>
      </w:pPr>
      <w:r w:rsidRPr="00C77E18">
        <w:t>Figure 20</w:t>
      </w:r>
    </w:p>
    <w:p w14:paraId="1A357E09" w14:textId="77777777" w:rsidR="00486DBB" w:rsidRPr="00C77E18" w:rsidRDefault="00486DBB" w:rsidP="00327749">
      <w:pPr>
        <w:pStyle w:val="Figuretitle"/>
      </w:pPr>
      <w:r w:rsidRPr="00C77E18">
        <w:t>Total system of LCX along Shinkansen tracks</w:t>
      </w:r>
    </w:p>
    <w:p w14:paraId="1130E5B5" w14:textId="77777777" w:rsidR="00486DBB" w:rsidRPr="00C77E18" w:rsidRDefault="00486DBB" w:rsidP="00327749">
      <w:pPr>
        <w:pStyle w:val="Figure"/>
        <w:rPr>
          <w:lang w:eastAsia="ja-JP"/>
        </w:rPr>
      </w:pPr>
      <w:r w:rsidRPr="00C77E18">
        <w:rPr>
          <w:noProof/>
          <w:lang w:eastAsia="zh-CN"/>
        </w:rPr>
        <w:drawing>
          <wp:inline distT="0" distB="0" distL="0" distR="0" wp14:anchorId="5D60DA9F" wp14:editId="67AFE06D">
            <wp:extent cx="5400040" cy="3327866"/>
            <wp:effectExtent l="1905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400040" cy="3327866"/>
                    </a:xfrm>
                    <a:prstGeom prst="rect">
                      <a:avLst/>
                    </a:prstGeom>
                    <a:noFill/>
                    <a:ln w="9525">
                      <a:noFill/>
                      <a:miter lim="800000"/>
                      <a:headEnd/>
                      <a:tailEnd/>
                    </a:ln>
                  </pic:spPr>
                </pic:pic>
              </a:graphicData>
            </a:graphic>
          </wp:inline>
        </w:drawing>
      </w:r>
    </w:p>
    <w:p w14:paraId="1BE8FA57" w14:textId="77777777" w:rsidR="00486DBB" w:rsidRPr="00C77E18" w:rsidRDefault="00486DBB" w:rsidP="00327749">
      <w:pPr>
        <w:pStyle w:val="Heading3"/>
      </w:pPr>
      <w:r w:rsidRPr="00C77E18">
        <w:lastRenderedPageBreak/>
        <w:t>2.2.2</w:t>
      </w:r>
      <w:r w:rsidRPr="00C77E18">
        <w:tab/>
        <w:t>Millimetre wave</w:t>
      </w:r>
    </w:p>
    <w:p w14:paraId="53D8AE2D" w14:textId="77777777" w:rsidR="00486DBB" w:rsidRPr="00C77E18" w:rsidRDefault="00486DBB" w:rsidP="002C0031">
      <w:pPr>
        <w:rPr>
          <w:lang w:eastAsia="ja-JP"/>
        </w:rPr>
      </w:pPr>
      <w:r w:rsidRPr="00C77E18">
        <w:rPr>
          <w:lang w:eastAsia="ja-JP"/>
        </w:rPr>
        <w:t xml:space="preserve">In Japan, the 50 GHz band has been used for convenience radio stations of the Shinkansen systems, and the 60 GHz band was examined in some measurements for the operation of Shinkansen. On the other hand, recently verification measurements of mass volume wireless communication using </w:t>
      </w:r>
      <w:r w:rsidRPr="00C77E18">
        <w:rPr>
          <w:lang w:eastAsia="ja-JP"/>
        </w:rPr>
        <w:br/>
        <w:t>40 GHz band for high speed train has been conducted considering public mobile communication for passengers in the near future. These measurements verified high connectivity in the range of over 3 500 m from base station in 100 Mbit/s in tunnel. This millimetre communication system can have high degree of expectation for application in</w:t>
      </w:r>
      <w:r w:rsidR="002C0031">
        <w:rPr>
          <w:lang w:eastAsia="ja-JP"/>
        </w:rPr>
        <w:t xml:space="preserve"> </w:t>
      </w:r>
      <w:r w:rsidRPr="00C77E18">
        <w:rPr>
          <w:lang w:eastAsia="ja-JP"/>
        </w:rPr>
        <w:t xml:space="preserve">Japan, which has many tunnel area on the line of high speed trains because there are many uphills, downhills, and mountains all over Japan. </w:t>
      </w:r>
    </w:p>
    <w:p w14:paraId="3A9ED4A2" w14:textId="77777777" w:rsidR="00486DBB" w:rsidRPr="00C77E18" w:rsidRDefault="00486DBB" w:rsidP="00327749">
      <w:pPr>
        <w:pStyle w:val="Heading2"/>
      </w:pPr>
      <w:r w:rsidRPr="00C77E18">
        <w:t>2.3</w:t>
      </w:r>
      <w:r w:rsidRPr="00C77E18">
        <w:tab/>
        <w:t>Train operation communication systems</w:t>
      </w:r>
    </w:p>
    <w:p w14:paraId="7A500DFC" w14:textId="77777777" w:rsidR="00486DBB" w:rsidRPr="00C77E18" w:rsidRDefault="00486DBB" w:rsidP="00327749">
      <w:pPr>
        <w:pStyle w:val="Heading3"/>
      </w:pPr>
      <w:r w:rsidRPr="00C77E18">
        <w:t>2.3.1</w:t>
      </w:r>
      <w:r w:rsidRPr="00C77E18">
        <w:tab/>
        <w:t>Train radio system for conventional lines</w:t>
      </w:r>
    </w:p>
    <w:p w14:paraId="6C357328" w14:textId="77777777" w:rsidR="00486DBB" w:rsidRPr="00C77E18" w:rsidRDefault="00486DBB" w:rsidP="00327749">
      <w:pPr>
        <w:rPr>
          <w:lang w:eastAsia="ja-JP"/>
        </w:rPr>
      </w:pPr>
      <w:r w:rsidRPr="00C77E18">
        <w:rPr>
          <w:lang w:eastAsia="ja-JP"/>
        </w:rPr>
        <w:t>The train radio system for conventional lines is the private communication tool between train operators on the ground and crews on board for safety and stable train transportation. In the past, the analogue radio system is used mainly for direction call. Recently the digital radio system is deployed in order to meet the needs of direction message transmission or train monitoring information transmission</w:t>
      </w:r>
      <w:r w:rsidRPr="00C77E18">
        <w:rPr>
          <w:rStyle w:val="FootnoteReference"/>
          <w:lang w:eastAsia="ja-JP"/>
        </w:rPr>
        <w:footnoteReference w:id="4"/>
      </w:r>
      <w:r w:rsidRPr="00C77E18">
        <w:rPr>
          <w:lang w:eastAsia="ja-JP"/>
        </w:rPr>
        <w:t>.</w:t>
      </w:r>
    </w:p>
    <w:p w14:paraId="598FB40D" w14:textId="77777777" w:rsidR="00486DBB" w:rsidRPr="00C77E18" w:rsidRDefault="00486DBB" w:rsidP="00327749">
      <w:pPr>
        <w:rPr>
          <w:lang w:eastAsia="ja-JP"/>
        </w:rPr>
      </w:pPr>
      <w:r w:rsidRPr="00C77E18">
        <w:rPr>
          <w:lang w:eastAsia="ja-JP"/>
        </w:rPr>
        <w:t xml:space="preserve">The system consists of a Central Unit in Control Center, base stations located at each 2~3 km distance along the track, and mobile stations on board. The coverage area of each radio zone is 20~30 km. Since all base stations in a zone transmit a same frequency radio it causes a beat interference occurs at Mobile Stations when RSSI of the front base station and RSSI of the rear base station are almost same. It is considered to be a demerit of the analogue radio system. This problem was solved in the digital radio system. </w:t>
      </w:r>
    </w:p>
    <w:p w14:paraId="78FB2D90" w14:textId="77777777" w:rsidR="00486DBB" w:rsidRPr="00C77E18" w:rsidRDefault="00486DBB" w:rsidP="00327749">
      <w:pPr>
        <w:rPr>
          <w:lang w:eastAsia="ja-JP"/>
        </w:rPr>
      </w:pPr>
      <w:r w:rsidRPr="00C77E18">
        <w:rPr>
          <w:lang w:eastAsia="ja-JP"/>
        </w:rPr>
        <w:t>In the digital radio system, the base station transmit two types of waves; the preceding and delayed. The transmission timing of delayed wave is delayed by one-symbol compared to the preceding wave. Base stations transmit these two types of waves one after another and mobile stations demodulate waves by using adaptive equalizer to suppress a beat interference and realize high quality radio communications.</w:t>
      </w:r>
    </w:p>
    <w:p w14:paraId="570FDB28" w14:textId="77777777" w:rsidR="00486DBB" w:rsidRPr="00C77E18" w:rsidRDefault="00486DBB" w:rsidP="00327749">
      <w:pPr>
        <w:pStyle w:val="Heading3"/>
        <w:rPr>
          <w:lang w:eastAsia="ja-JP"/>
        </w:rPr>
      </w:pPr>
      <w:r w:rsidRPr="00C77E18">
        <w:rPr>
          <w:lang w:eastAsia="ja-JP"/>
        </w:rPr>
        <w:t>2.3.2</w:t>
      </w:r>
      <w:r w:rsidRPr="00C77E18">
        <w:rPr>
          <w:lang w:eastAsia="ja-JP"/>
        </w:rPr>
        <w:tab/>
      </w:r>
      <w:r w:rsidRPr="00C77E18">
        <w:t>Radio communica</w:t>
      </w:r>
      <w:r w:rsidR="00C65A13">
        <w:t>tion based train control system</w:t>
      </w:r>
    </w:p>
    <w:p w14:paraId="16577276" w14:textId="77777777" w:rsidR="00486DBB" w:rsidRPr="00C77E18" w:rsidRDefault="00486DBB" w:rsidP="00C77E18">
      <w:pPr>
        <w:rPr>
          <w:lang w:eastAsia="ja-JP"/>
        </w:rPr>
      </w:pPr>
      <w:r w:rsidRPr="00C77E18">
        <w:rPr>
          <w:lang w:eastAsia="ja-JP"/>
        </w:rPr>
        <w:t xml:space="preserve">Radio communication based train control system is an automatic train control system that makes use of the telecommunications between trains and base stations for traffic management and infrastructure control. In Japan, from the latter of 1980s to the 1990s, a system called “CARAT” (Computer and Radio Aided Train control system) had been developed for Shinkansen system experimentally. At the trial running of CARAT by Shinkansen train, a part of the Shinkansen LCX train radio system described in 2.2.1, had been utilized for telecommunications of train control commands. As a result of the trial running, it was confirmed that the safe and flexible train control could be achieved by the system. Based on some essential techniques developed in CARAT, a new system called “ATACS” (Advanced Train Administration and Communication System) has been developed for conventional lines. ATACS has been in practical use since October 2011, as the first train control system based on radio communications without using whole LCX along the track. These systems developed in Japan, are called “JRTC” (Japan Radio Train Control system) as shown in </w:t>
      </w:r>
      <w:r w:rsidR="00C65A13">
        <w:rPr>
          <w:lang w:eastAsia="ja-JP"/>
        </w:rPr>
        <w:t>Figure</w:t>
      </w:r>
      <w:r w:rsidRPr="00C77E18">
        <w:rPr>
          <w:lang w:eastAsia="ja-JP"/>
        </w:rPr>
        <w:t xml:space="preserve"> 21, and requirements of basic function and system construction have been defined in </w:t>
      </w:r>
      <w:r w:rsidRPr="00C77E18">
        <w:rPr>
          <w:lang w:eastAsia="ja-JP"/>
        </w:rPr>
        <w:lastRenderedPageBreak/>
        <w:t>Japanese Industrial Standards as JIS E 3801. JRTC corresponds to the train control system of ERTMS/ETCS Level 3 in Europe.</w:t>
      </w:r>
    </w:p>
    <w:p w14:paraId="33CEE60B" w14:textId="77777777" w:rsidR="00486DBB" w:rsidRPr="00C77E18" w:rsidRDefault="00486DBB" w:rsidP="00C77E18">
      <w:pPr>
        <w:rPr>
          <w:lang w:eastAsia="ja-JP"/>
        </w:rPr>
      </w:pPr>
      <w:r w:rsidRPr="00C77E18">
        <w:rPr>
          <w:lang w:eastAsia="ja-JP"/>
        </w:rPr>
        <w:t>The basic architecture of JRTC consists of 3 sub-systems, i.e. wayside sub-system, on-board sub</w:t>
      </w:r>
      <w:r w:rsidR="00C77E18">
        <w:rPr>
          <w:lang w:eastAsia="ja-JP"/>
        </w:rPr>
        <w:noBreakHyphen/>
      </w:r>
      <w:r w:rsidRPr="00C77E18">
        <w:rPr>
          <w:lang w:eastAsia="ja-JP"/>
        </w:rPr>
        <w:t>system, and train to way side communication sub-system. The train detects its own location and the location information is transmitted to the Ground Controller. With the location information, condition of electric switch machine, and condition of level crossing, the Ground Controller calculates the limit in which the train could run safely and sends the stopping limit to the train. The</w:t>
      </w:r>
      <w:r w:rsidR="00C77E18">
        <w:rPr>
          <w:lang w:eastAsia="ja-JP"/>
        </w:rPr>
        <w:t> </w:t>
      </w:r>
      <w:r w:rsidRPr="00C77E18">
        <w:rPr>
          <w:lang w:eastAsia="ja-JP"/>
        </w:rPr>
        <w:t>Ground Controller controls the ground equipments as well, such as electric switch machines, level crossings, etc.</w:t>
      </w:r>
    </w:p>
    <w:p w14:paraId="235C1149" w14:textId="77777777" w:rsidR="00486DBB" w:rsidRPr="00C77E18" w:rsidRDefault="00486DBB" w:rsidP="00C77E18">
      <w:pPr>
        <w:rPr>
          <w:lang w:eastAsia="ja-JP"/>
        </w:rPr>
      </w:pPr>
      <w:r w:rsidRPr="00C77E18">
        <w:rPr>
          <w:lang w:eastAsia="ja-JP"/>
        </w:rPr>
        <w:t>On the train, the on-board controller calculates a brake pattern and an upper limit speed curve, by using its own brake performance to stop at the running limit directed by the Ground Controller. The</w:t>
      </w:r>
      <w:r w:rsidR="00C77E18">
        <w:rPr>
          <w:lang w:eastAsia="ja-JP"/>
        </w:rPr>
        <w:t> </w:t>
      </w:r>
      <w:r w:rsidRPr="00C77E18">
        <w:rPr>
          <w:lang w:eastAsia="ja-JP"/>
        </w:rPr>
        <w:t>on-board controller directs adequate train-speed to the train-driver and if train-speed exceeds the brake pattern, the on-board controller makes the train slow-down or stop by controlling the brake automatically.</w:t>
      </w:r>
    </w:p>
    <w:p w14:paraId="1E0FD678" w14:textId="77777777" w:rsidR="00486DBB" w:rsidRPr="00C77E18" w:rsidRDefault="00486DBB" w:rsidP="00327749">
      <w:pPr>
        <w:pStyle w:val="FigureNo"/>
      </w:pPr>
      <w:r w:rsidRPr="00C77E18">
        <w:t>Figure 21</w:t>
      </w:r>
    </w:p>
    <w:p w14:paraId="60A36EDE" w14:textId="77777777" w:rsidR="00486DBB" w:rsidRPr="00C77E18" w:rsidRDefault="00486DBB" w:rsidP="00327749">
      <w:pPr>
        <w:pStyle w:val="Figuretitle"/>
      </w:pPr>
      <w:r w:rsidRPr="00C77E18">
        <w:t>Basic architecture of JRTC system</w:t>
      </w:r>
    </w:p>
    <w:p w14:paraId="78E11A1B" w14:textId="77777777" w:rsidR="00486DBB" w:rsidRPr="00C77E18" w:rsidRDefault="00486DBB" w:rsidP="00327749">
      <w:pPr>
        <w:pStyle w:val="Figure"/>
        <w:rPr>
          <w:rFonts w:ascii="MS PGothic" w:eastAsia="MS PGothic" w:hAnsi="MS PGothic"/>
          <w:lang w:eastAsia="ja-JP"/>
        </w:rPr>
      </w:pPr>
      <w:r w:rsidRPr="00C77E18">
        <w:rPr>
          <w:noProof/>
          <w:lang w:eastAsia="zh-CN"/>
        </w:rPr>
        <w:drawing>
          <wp:inline distT="0" distB="0" distL="0" distR="0" wp14:anchorId="61419E32" wp14:editId="2D5ED3E2">
            <wp:extent cx="5400040" cy="2287010"/>
            <wp:effectExtent l="1905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400040" cy="2287010"/>
                    </a:xfrm>
                    <a:prstGeom prst="rect">
                      <a:avLst/>
                    </a:prstGeom>
                    <a:noFill/>
                    <a:ln w="9525">
                      <a:noFill/>
                      <a:miter lim="800000"/>
                      <a:headEnd/>
                      <a:tailEnd/>
                    </a:ln>
                  </pic:spPr>
                </pic:pic>
              </a:graphicData>
            </a:graphic>
          </wp:inline>
        </w:drawing>
      </w:r>
    </w:p>
    <w:p w14:paraId="6EB36761" w14:textId="77777777" w:rsidR="00486DBB" w:rsidRPr="00C77E18" w:rsidRDefault="00486DBB" w:rsidP="00327749">
      <w:pPr>
        <w:rPr>
          <w:lang w:eastAsia="ja-JP"/>
        </w:rPr>
      </w:pPr>
      <w:r w:rsidRPr="00C77E18">
        <w:rPr>
          <w:lang w:eastAsia="ja-JP"/>
        </w:rPr>
        <w:t>In ATACS, base stations are located at every 3 km intervals along the track. In the system, FDD method is used and four pairs of radio frequencies for ground-to-train communications and rain-to-ground communications are prepared. These frequency pairs are assigned to each base station one by one repeatedly to prevent interference at any place along the track. Therefore 8 radio frequencies, a pair of frequencies x4, are used in each railway section. The bandwidth of the radio wave is 6.25 kHz and transmission speed is 9 600 bit/s. TDMA method is used in the system and each base station can control 12 trains at a time. Location information of the train is used for handover between base stations. The base station communicates with each train every 1 second in own radio zone and the train will make an emergency stop automatically if communications between a base station and the train stopped for more than 3 seconds. Emergency stop caused by malfunction of radio communication, has never happened since 2011 in practical use.</w:t>
      </w:r>
    </w:p>
    <w:p w14:paraId="7391F1E4" w14:textId="77777777" w:rsidR="00486DBB" w:rsidRPr="00C77E18" w:rsidRDefault="00486DBB" w:rsidP="00327749">
      <w:pPr>
        <w:pStyle w:val="Heading3"/>
      </w:pPr>
      <w:r w:rsidRPr="00C77E18">
        <w:t>2.3.3</w:t>
      </w:r>
      <w:r w:rsidRPr="00C77E18">
        <w:tab/>
        <w:t>Train protection radio system</w:t>
      </w:r>
    </w:p>
    <w:p w14:paraId="40F9A932" w14:textId="77777777" w:rsidR="00486DBB" w:rsidRPr="00C77E18" w:rsidRDefault="00486DBB" w:rsidP="00327749">
      <w:pPr>
        <w:rPr>
          <w:lang w:eastAsia="ja-JP"/>
        </w:rPr>
      </w:pPr>
      <w:r w:rsidRPr="00C77E18">
        <w:rPr>
          <w:lang w:eastAsia="ja-JP"/>
        </w:rPr>
        <w:t xml:space="preserve">The train protection radio system is used to notify the approaching trains of emergency, and in order to prevent a secondary accident. When train crews are confronting an emergency situation on track such as line blocked objects, a train derailment, a fire, the crews should use the train protection radio system and the emergency radio signal is which are directly transmitted to approaching trains. </w:t>
      </w:r>
      <w:r w:rsidRPr="00C77E18">
        <w:rPr>
          <w:lang w:eastAsia="ja-JP"/>
        </w:rPr>
        <w:lastRenderedPageBreak/>
        <w:t>The system started operating in the later 1980s in Japan as an analogue system</w:t>
      </w:r>
      <w:r w:rsidRPr="00C77E18">
        <w:rPr>
          <w:vertAlign w:val="superscript"/>
          <w:lang w:eastAsia="ja-JP"/>
        </w:rPr>
        <w:t xml:space="preserve"> </w:t>
      </w:r>
      <w:r w:rsidRPr="00C77E18">
        <w:rPr>
          <w:lang w:eastAsia="ja-JP"/>
        </w:rPr>
        <w:t>and now the systems have been replaced with the digitalized systems in many railways in the nationwide</w:t>
      </w:r>
      <w:r w:rsidRPr="00C77E18">
        <w:rPr>
          <w:rStyle w:val="FootnoteReference"/>
          <w:lang w:eastAsia="ja-JP"/>
        </w:rPr>
        <w:footnoteReference w:id="5"/>
      </w:r>
      <w:r w:rsidRPr="00C77E18">
        <w:rPr>
          <w:lang w:eastAsia="ja-JP"/>
        </w:rPr>
        <w:t>.</w:t>
      </w:r>
    </w:p>
    <w:p w14:paraId="44DCB642" w14:textId="77777777" w:rsidR="00486DBB" w:rsidRPr="00C77E18" w:rsidRDefault="00486DBB" w:rsidP="00327749">
      <w:pPr>
        <w:rPr>
          <w:lang w:eastAsia="ja-JP"/>
        </w:rPr>
      </w:pPr>
      <w:r w:rsidRPr="00C77E18">
        <w:rPr>
          <w:lang w:eastAsia="ja-JP"/>
        </w:rPr>
        <w:t>The protection radio equipment on board consists primarily of private radio equipment, a transmission button, and an antenna. When the transmission button is pressed, the emergency radio of 150/400 MHz band is transmitted to the approaching trains. When the approaching train receives the emergency signal, the crew hears alarm and should take necessary actions such as stopping the train. The emergency radio signal reaches nominally within 1</w:t>
      </w:r>
      <w:r w:rsidR="00C77E18">
        <w:rPr>
          <w:lang w:eastAsia="ja-JP"/>
        </w:rPr>
        <w:t xml:space="preserve"> </w:t>
      </w:r>
      <w:r w:rsidRPr="00C77E18">
        <w:rPr>
          <w:lang w:eastAsia="ja-JP"/>
        </w:rPr>
        <w:t>km radius. If it is difficult to reach the emergency to approaching train according to</w:t>
      </w:r>
      <w:r w:rsidRPr="00C77E18">
        <w:t xml:space="preserve"> </w:t>
      </w:r>
      <w:r w:rsidRPr="00C77E18">
        <w:rPr>
          <w:lang w:eastAsia="ja-JP"/>
        </w:rPr>
        <w:t xml:space="preserve">geographical conditions, such as in tunnels, repeaters are installed on trackside in order to expand the coverage of radio propagation. </w:t>
      </w:r>
    </w:p>
    <w:p w14:paraId="6248ECAC" w14:textId="77777777" w:rsidR="00486DBB" w:rsidRPr="00C77E18" w:rsidRDefault="00486DBB" w:rsidP="00327749">
      <w:pPr>
        <w:rPr>
          <w:lang w:eastAsia="ja-JP"/>
        </w:rPr>
      </w:pPr>
      <w:r w:rsidRPr="00C77E18">
        <w:rPr>
          <w:lang w:eastAsia="ja-JP"/>
        </w:rPr>
        <w:t>The followings are some extended examples of the system.</w:t>
      </w:r>
    </w:p>
    <w:p w14:paraId="22AC7580" w14:textId="77777777" w:rsidR="00486DBB" w:rsidRPr="00C77E18" w:rsidRDefault="00486DBB">
      <w:pPr>
        <w:pStyle w:val="enumlev1"/>
      </w:pPr>
      <w:r w:rsidRPr="00C77E18">
        <w:t>1</w:t>
      </w:r>
      <w:r w:rsidRPr="00C77E18">
        <w:tab/>
        <w:t>The emergency radio signal is transmitted to other trains through the network via Base Stations and Central Unit.</w:t>
      </w:r>
    </w:p>
    <w:p w14:paraId="4D24825F" w14:textId="77777777" w:rsidR="00486DBB" w:rsidRPr="00C77E18" w:rsidRDefault="00486DBB">
      <w:pPr>
        <w:pStyle w:val="enumlev1"/>
      </w:pPr>
      <w:r w:rsidRPr="00C77E18">
        <w:t>2</w:t>
      </w:r>
      <w:r w:rsidRPr="00C77E18">
        <w:tab/>
        <w:t>The emergency radio signal is also triggered by input signal from other equipments on board.</w:t>
      </w:r>
    </w:p>
    <w:p w14:paraId="0CAA4C4F" w14:textId="77777777" w:rsidR="00486DBB" w:rsidRPr="00C77E18" w:rsidRDefault="00486DBB">
      <w:pPr>
        <w:pStyle w:val="enumlev1"/>
      </w:pPr>
      <w:r w:rsidRPr="00C77E18">
        <w:t>3</w:t>
      </w:r>
      <w:r w:rsidRPr="00C77E18">
        <w:tab/>
        <w:t>The train protection radio equipments are installed at stations, or railroad crossings in order to notify the approaching trains of the emergency satiation.</w:t>
      </w:r>
    </w:p>
    <w:p w14:paraId="7C3E2559" w14:textId="77777777" w:rsidR="00486DBB" w:rsidRPr="00C77E18" w:rsidRDefault="00486DBB" w:rsidP="00C77E18">
      <w:pPr>
        <w:pStyle w:val="enumlev1"/>
      </w:pPr>
      <w:r w:rsidRPr="00C77E18">
        <w:t>4</w:t>
      </w:r>
      <w:r w:rsidRPr="00C77E18">
        <w:tab/>
        <w:t>The train protection radio equipments are set up in the equipment room on the ground. It</w:t>
      </w:r>
      <w:r w:rsidR="00C77E18">
        <w:t> </w:t>
      </w:r>
      <w:r w:rsidRPr="00C77E18">
        <w:t>may send signal to other systems such as power cut-off system when it receives the emergency signal from the train. The other system utilizes the signal to improve safety.</w:t>
      </w:r>
    </w:p>
    <w:p w14:paraId="772BBF70" w14:textId="77777777" w:rsidR="00486DBB" w:rsidRPr="00C77E18" w:rsidRDefault="00486DBB" w:rsidP="00327749">
      <w:pPr>
        <w:pStyle w:val="Heading3"/>
        <w:spacing w:before="360"/>
      </w:pPr>
      <w:r w:rsidRPr="00C77E18">
        <w:t>2.</w:t>
      </w:r>
      <w:r w:rsidRPr="00C77E18">
        <w:rPr>
          <w:lang w:eastAsia="ja-JP"/>
        </w:rPr>
        <w:t>4</w:t>
      </w:r>
      <w:r w:rsidRPr="00C77E18">
        <w:tab/>
      </w:r>
      <w:r w:rsidRPr="00C77E18">
        <w:rPr>
          <w:lang w:eastAsia="ja-JP"/>
        </w:rPr>
        <w:t>Passenger service systems</w:t>
      </w:r>
    </w:p>
    <w:p w14:paraId="645C327B" w14:textId="77777777" w:rsidR="00486DBB" w:rsidRPr="00C77E18" w:rsidRDefault="00486DBB" w:rsidP="00327749">
      <w:pPr>
        <w:pStyle w:val="Heading3"/>
        <w:rPr>
          <w:lang w:eastAsia="ja-JP"/>
        </w:rPr>
      </w:pPr>
      <w:r w:rsidRPr="00C77E18">
        <w:rPr>
          <w:lang w:eastAsia="ja-JP"/>
        </w:rPr>
        <w:t>2.4.1</w:t>
      </w:r>
      <w:r w:rsidRPr="00C77E18">
        <w:rPr>
          <w:lang w:eastAsia="ja-JP"/>
        </w:rPr>
        <w:tab/>
        <w:t>WiMAX</w:t>
      </w:r>
    </w:p>
    <w:p w14:paraId="40099032" w14:textId="77777777" w:rsidR="00486DBB" w:rsidRPr="00C77E18" w:rsidRDefault="00486DBB" w:rsidP="00C77E18">
      <w:pPr>
        <w:rPr>
          <w:lang w:eastAsia="ja-JP"/>
        </w:rPr>
      </w:pPr>
      <w:r w:rsidRPr="00C77E18">
        <w:rPr>
          <w:lang w:eastAsia="ja-JP"/>
        </w:rPr>
        <w:t>Narita Express trains connecting between Narita international airport and the Tokyo metropolitan areas provides Internet access service that communicates with WiMAX base stations using antennas on the train roof and converts data into that for Wi-Fi at on-board repeaters to communicate with passengers’ terminals. WiMAX already has many base stations in operation along railway lines in the greater Tokyo area, and small base stations and relay station are installed in railway stations. On</w:t>
      </w:r>
      <w:r w:rsidR="00C77E18">
        <w:rPr>
          <w:lang w:eastAsia="ja-JP"/>
        </w:rPr>
        <w:t> </w:t>
      </w:r>
      <w:r w:rsidRPr="00C77E18">
        <w:rPr>
          <w:lang w:eastAsia="ja-JP"/>
        </w:rPr>
        <w:t>the other hand, use of WiMAX on Shinkansen trains faces the issues of transmission in tunnels and the number of base stations required along the lines. The transmission speed is 40 Mbit/s in the</w:t>
      </w:r>
      <w:r w:rsidR="00C77E18">
        <w:rPr>
          <w:lang w:eastAsia="ja-JP"/>
        </w:rPr>
        <w:t> </w:t>
      </w:r>
      <w:r w:rsidRPr="00C77E18">
        <w:rPr>
          <w:lang w:eastAsia="ja-JP"/>
        </w:rPr>
        <w:t>2.5</w:t>
      </w:r>
      <w:r w:rsidR="00C77E18">
        <w:rPr>
          <w:lang w:eastAsia="ja-JP"/>
        </w:rPr>
        <w:t> </w:t>
      </w:r>
      <w:r w:rsidRPr="00C77E18">
        <w:rPr>
          <w:lang w:eastAsia="ja-JP"/>
        </w:rPr>
        <w:t>GHz band, and the transmission range is 1 km</w:t>
      </w:r>
      <w:r w:rsidRPr="00C77E18">
        <w:rPr>
          <w:rStyle w:val="FootnoteReference"/>
          <w:lang w:eastAsia="ja-JP"/>
        </w:rPr>
        <w:footnoteReference w:id="6"/>
      </w:r>
      <w:r w:rsidRPr="00C77E18">
        <w:rPr>
          <w:lang w:eastAsia="ja-JP"/>
        </w:rPr>
        <w:t>.</w:t>
      </w:r>
    </w:p>
    <w:p w14:paraId="49ED9D23" w14:textId="77777777" w:rsidR="00486DBB" w:rsidRPr="00C77E18" w:rsidRDefault="00486DBB" w:rsidP="00327749">
      <w:pPr>
        <w:pStyle w:val="Heading3"/>
        <w:rPr>
          <w:lang w:eastAsia="ja-JP"/>
        </w:rPr>
      </w:pPr>
      <w:r w:rsidRPr="00C77E18">
        <w:rPr>
          <w:lang w:eastAsia="ja-JP"/>
        </w:rPr>
        <w:t>2.4.2</w:t>
      </w:r>
      <w:r w:rsidRPr="00C77E18">
        <w:rPr>
          <w:lang w:eastAsia="ja-JP"/>
        </w:rPr>
        <w:tab/>
        <w:t>WiFi access for travelling train</w:t>
      </w:r>
      <w:r w:rsidRPr="00C77E18">
        <w:rPr>
          <w:lang w:eastAsia="ja-JP"/>
        </w:rPr>
        <w:tab/>
      </w:r>
    </w:p>
    <w:p w14:paraId="3BB232CA" w14:textId="77777777" w:rsidR="00486DBB" w:rsidRPr="00C77E18" w:rsidRDefault="00486DBB" w:rsidP="00C77E18">
      <w:pPr>
        <w:rPr>
          <w:lang w:eastAsia="ja-JP"/>
        </w:rPr>
      </w:pPr>
      <w:r w:rsidRPr="00C77E18">
        <w:rPr>
          <w:lang w:eastAsia="ja-JP"/>
        </w:rPr>
        <w:t>Tsukuba Express railway line connecting Tokyo and Tsukuba, Ibaraki prefecture at 130 km/h uses Wi-Fi access system inside the car. A base station installed in each compartment of the train provides internet services to passengers, and a base station at each end of the train communicates with relay base stations installed at stations or along the railroad. The detailed information on this</w:t>
      </w:r>
      <w:r w:rsidR="00C77E18">
        <w:rPr>
          <w:lang w:eastAsia="ja-JP"/>
        </w:rPr>
        <w:t> </w:t>
      </w:r>
      <w:r w:rsidRPr="00C77E18">
        <w:rPr>
          <w:lang w:eastAsia="ja-JP"/>
        </w:rPr>
        <w:t xml:space="preserve">system is provided in Report ITU-R F.2086-1. </w:t>
      </w:r>
      <w:r w:rsidR="00C65A13">
        <w:rPr>
          <w:lang w:eastAsia="ja-JP"/>
        </w:rPr>
        <w:t>Figure</w:t>
      </w:r>
      <w:r w:rsidRPr="00C77E18">
        <w:rPr>
          <w:lang w:eastAsia="ja-JP"/>
        </w:rPr>
        <w:t xml:space="preserve"> 22 shows the overview of this Wi-Fi access</w:t>
      </w:r>
      <w:r w:rsidR="00C77E18">
        <w:rPr>
          <w:lang w:eastAsia="ja-JP"/>
        </w:rPr>
        <w:t> </w:t>
      </w:r>
      <w:r w:rsidRPr="00C77E18">
        <w:rPr>
          <w:lang w:eastAsia="ja-JP"/>
        </w:rPr>
        <w:t>system.</w:t>
      </w:r>
    </w:p>
    <w:p w14:paraId="3E533883" w14:textId="77777777" w:rsidR="00486DBB" w:rsidRPr="00C77E18" w:rsidRDefault="00486DBB" w:rsidP="00327749">
      <w:pPr>
        <w:pStyle w:val="FigureNo"/>
      </w:pPr>
      <w:r w:rsidRPr="00C77E18">
        <w:lastRenderedPageBreak/>
        <w:t>Figure 22</w:t>
      </w:r>
    </w:p>
    <w:p w14:paraId="19ABDE39" w14:textId="77777777" w:rsidR="00486DBB" w:rsidRPr="00C77E18" w:rsidRDefault="00486DBB" w:rsidP="00327749">
      <w:pPr>
        <w:pStyle w:val="Figuretitle"/>
      </w:pPr>
      <w:r w:rsidRPr="00C77E18">
        <w:t>Wireless LAN services for train</w:t>
      </w:r>
    </w:p>
    <w:p w14:paraId="7178E202" w14:textId="77777777" w:rsidR="00486DBB" w:rsidRPr="00C77E18" w:rsidRDefault="00486DBB" w:rsidP="00327749">
      <w:pPr>
        <w:pStyle w:val="Figure"/>
      </w:pPr>
      <w:r w:rsidRPr="00C77E18">
        <w:rPr>
          <w:noProof/>
          <w:lang w:eastAsia="zh-CN"/>
        </w:rPr>
        <w:drawing>
          <wp:inline distT="0" distB="0" distL="0" distR="0" wp14:anchorId="29F35846" wp14:editId="778E40BB">
            <wp:extent cx="5122545" cy="4119245"/>
            <wp:effectExtent l="0" t="0" r="190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2545" cy="4119245"/>
                    </a:xfrm>
                    <a:prstGeom prst="rect">
                      <a:avLst/>
                    </a:prstGeom>
                    <a:noFill/>
                    <a:ln>
                      <a:noFill/>
                    </a:ln>
                  </pic:spPr>
                </pic:pic>
              </a:graphicData>
            </a:graphic>
          </wp:inline>
        </w:drawing>
      </w:r>
    </w:p>
    <w:p w14:paraId="4583547F" w14:textId="77777777" w:rsidR="00486DBB" w:rsidRPr="00C77E18" w:rsidRDefault="00486DBB" w:rsidP="00327749">
      <w:pPr>
        <w:pStyle w:val="Heading3"/>
      </w:pPr>
      <w:r w:rsidRPr="00C77E18">
        <w:t>2.4.3</w:t>
      </w:r>
      <w:r w:rsidRPr="00C77E18">
        <w:tab/>
        <w:t>Contents Transmission</w:t>
      </w:r>
    </w:p>
    <w:p w14:paraId="5A4D6A05" w14:textId="77777777" w:rsidR="00486DBB" w:rsidRPr="00C77E18" w:rsidRDefault="00486DBB" w:rsidP="00327749">
      <w:pPr>
        <w:rPr>
          <w:lang w:eastAsia="ja-JP"/>
        </w:rPr>
      </w:pPr>
      <w:r w:rsidRPr="00C77E18">
        <w:rPr>
          <w:lang w:eastAsia="ja-JP"/>
        </w:rPr>
        <w:t>Recently, digital signage in cabin, which displays advertisements, news, etc., is becoming popular. Millimetre waves are used for contents transmission. The contents transmission system consists of Ground Stations and On-Vehicle Stations. 60 GHz band radio is used for 100 Mbit/s transmission. Contents are transmitted to the train when it stops near the Ground Station</w:t>
      </w:r>
      <w:r w:rsidRPr="00C77E18">
        <w:rPr>
          <w:rStyle w:val="FootnoteReference"/>
          <w:lang w:eastAsia="ja-JP"/>
        </w:rPr>
        <w:footnoteReference w:id="7"/>
      </w:r>
      <w:r w:rsidRPr="00C77E18">
        <w:rPr>
          <w:lang w:eastAsia="ja-JP"/>
        </w:rPr>
        <w:t xml:space="preserve">. </w:t>
      </w:r>
    </w:p>
    <w:p w14:paraId="66E93282" w14:textId="77777777" w:rsidR="00486DBB" w:rsidRPr="00C77E18" w:rsidRDefault="00486DBB" w:rsidP="00327749">
      <w:pPr>
        <w:rPr>
          <w:lang w:eastAsia="ja-JP"/>
        </w:rPr>
      </w:pPr>
      <w:r w:rsidRPr="00C77E18">
        <w:rPr>
          <w:lang w:eastAsia="ja-JP"/>
        </w:rPr>
        <w:t xml:space="preserve">It becomes possible to renew instantaneously large-volume information of </w:t>
      </w:r>
      <w:r w:rsidRPr="00C77E18">
        <w:t>contents such as the latest news and advertisement with video by using large-</w:t>
      </w:r>
      <w:r w:rsidRPr="00C77E18">
        <w:rPr>
          <w:lang w:eastAsia="ja-JP"/>
        </w:rPr>
        <w:t xml:space="preserve">capacity communication by a millimetre wave. </w:t>
      </w:r>
      <w:r w:rsidR="00C65A13">
        <w:rPr>
          <w:lang w:eastAsia="ja-JP"/>
        </w:rPr>
        <w:t>Figure</w:t>
      </w:r>
      <w:r w:rsidRPr="00C77E18">
        <w:rPr>
          <w:lang w:eastAsia="ja-JP"/>
        </w:rPr>
        <w:t xml:space="preserve"> 23 shows the image of the millimetre wave system.</w:t>
      </w:r>
    </w:p>
    <w:p w14:paraId="1B438643" w14:textId="77777777" w:rsidR="00486DBB" w:rsidRPr="00C77E18" w:rsidRDefault="00486DBB" w:rsidP="00327749">
      <w:pPr>
        <w:pStyle w:val="FigureNo"/>
      </w:pPr>
      <w:r w:rsidRPr="00C77E18">
        <w:lastRenderedPageBreak/>
        <w:t>Figure 23</w:t>
      </w:r>
    </w:p>
    <w:p w14:paraId="08827470" w14:textId="77777777" w:rsidR="00486DBB" w:rsidRPr="00C77E18" w:rsidRDefault="00486DBB" w:rsidP="00327749">
      <w:pPr>
        <w:pStyle w:val="Figuretitle"/>
      </w:pPr>
      <w:r w:rsidRPr="00C77E18">
        <w:t>Millimetre wave system of contents transmission</w:t>
      </w:r>
    </w:p>
    <w:p w14:paraId="0FB993BA" w14:textId="77777777" w:rsidR="00486DBB" w:rsidRPr="00C77E18" w:rsidRDefault="00486DBB" w:rsidP="00327749">
      <w:pPr>
        <w:pStyle w:val="Figure"/>
        <w:rPr>
          <w:lang w:eastAsia="ja-JP"/>
        </w:rPr>
      </w:pPr>
      <w:r w:rsidRPr="00C77E18">
        <w:rPr>
          <w:noProof/>
          <w:lang w:eastAsia="zh-CN"/>
        </w:rPr>
        <w:drawing>
          <wp:inline distT="0" distB="0" distL="0" distR="0" wp14:anchorId="275634D4" wp14:editId="31357C43">
            <wp:extent cx="4271298" cy="2202511"/>
            <wp:effectExtent l="0" t="0" r="0" b="762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5052" cy="2209603"/>
                    </a:xfrm>
                    <a:prstGeom prst="rect">
                      <a:avLst/>
                    </a:prstGeom>
                    <a:noFill/>
                    <a:ln>
                      <a:noFill/>
                    </a:ln>
                  </pic:spPr>
                </pic:pic>
              </a:graphicData>
            </a:graphic>
          </wp:inline>
        </w:drawing>
      </w:r>
    </w:p>
    <w:p w14:paraId="5D651265" w14:textId="77777777" w:rsidR="00486DBB" w:rsidRPr="00C77E18" w:rsidRDefault="00486DBB" w:rsidP="00327749">
      <w:pPr>
        <w:pStyle w:val="Heading1"/>
      </w:pPr>
      <w:r w:rsidRPr="00C77E18">
        <w:t>3</w:t>
      </w:r>
      <w:r w:rsidRPr="00C77E18">
        <w:tab/>
        <w:t>Communication systems in Korea</w:t>
      </w:r>
    </w:p>
    <w:p w14:paraId="097FA601" w14:textId="77777777" w:rsidR="00486DBB" w:rsidRPr="00C77E18" w:rsidRDefault="00486DBB" w:rsidP="00327749">
      <w:pPr>
        <w:pStyle w:val="Heading2"/>
      </w:pPr>
      <w:r w:rsidRPr="00C77E18">
        <w:t>3.1</w:t>
      </w:r>
      <w:r w:rsidRPr="00C77E18">
        <w:tab/>
        <w:t>Introduction</w:t>
      </w:r>
    </w:p>
    <w:p w14:paraId="01102AC4" w14:textId="77777777" w:rsidR="00486DBB" w:rsidRPr="00C77E18" w:rsidRDefault="00486DBB" w:rsidP="002C0031">
      <w:pPr>
        <w:rPr>
          <w:rFonts w:eastAsia="Malgun Gothic"/>
          <w:lang w:eastAsia="ko-KR"/>
        </w:rPr>
      </w:pPr>
      <w:r w:rsidRPr="00C77E18">
        <w:rPr>
          <w:rFonts w:eastAsia="Malgun Gothic"/>
          <w:lang w:eastAsia="ko-KR"/>
        </w:rPr>
        <w:t xml:space="preserve">The Republic of Korea has been running high speed railway systems, so called </w:t>
      </w:r>
      <w:r w:rsidRPr="00C77E18">
        <w:t>KTX</w:t>
      </w:r>
      <w:r w:rsidRPr="00C77E18">
        <w:rPr>
          <w:rFonts w:eastAsia="Malgun Gothic"/>
          <w:lang w:eastAsia="ko-KR"/>
        </w:rPr>
        <w:t xml:space="preserve">, whose speed is about 300 km/h and conventional railway. </w:t>
      </w:r>
      <w:r w:rsidRPr="00C77E18">
        <w:t xml:space="preserve">Mobile internet services such as mobile video on demand, internet broadcasting, and social networking are steadily increasing and expanding. According to a recent survey, one of the most preferred places to use mobile internet is the moving vehicle, such as subway and train. </w:t>
      </w:r>
      <w:r w:rsidRPr="00C77E18">
        <w:rPr>
          <w:rFonts w:eastAsia="Malgun Gothic"/>
          <w:lang w:eastAsia="ko-KR"/>
        </w:rPr>
        <w:t>T</w:t>
      </w:r>
      <w:r w:rsidRPr="00C77E18">
        <w:t>he passengers in the subway trains and high speed trains called KTX can use Wi-Fi access points (APs) as well as 3G/4G cellular networks. Specifically, to make use of the Wi-Fi APs, the backhaul lines between tracksides and trains are important. In this regards, this section describes an existing mobile wireless backhaul based on WiBro</w:t>
      </w:r>
      <w:r w:rsidRPr="00C77E18">
        <w:rPr>
          <w:rFonts w:eastAsia="Malgun Gothic"/>
          <w:lang w:eastAsia="ko-KR"/>
        </w:rPr>
        <w:t xml:space="preserve"> and </w:t>
      </w:r>
      <w:r w:rsidRPr="00C77E18">
        <w:t>on-going development work that expands the existing backhaul capacity per train with a millimetre-wave-based system.</w:t>
      </w:r>
      <w:r w:rsidRPr="00C77E18">
        <w:rPr>
          <w:rFonts w:eastAsia="Malgun Gothic"/>
          <w:lang w:eastAsia="ko-KR"/>
        </w:rPr>
        <w:t xml:space="preserve"> Additionally, it describes the present and near future railway communication systems related to a c</w:t>
      </w:r>
      <w:r w:rsidR="002C0031">
        <w:rPr>
          <w:rFonts w:eastAsia="Malgun Gothic"/>
          <w:lang w:eastAsia="ko-KR"/>
        </w:rPr>
        <w:t xml:space="preserve">ouple of signal control systems. </w:t>
      </w:r>
    </w:p>
    <w:p w14:paraId="64454FBB" w14:textId="77777777" w:rsidR="00486DBB" w:rsidRPr="00C77E18" w:rsidRDefault="00486DBB" w:rsidP="00327749">
      <w:pPr>
        <w:pStyle w:val="Heading2"/>
      </w:pPr>
      <w:r w:rsidRPr="00C77E18">
        <w:t>3.2</w:t>
      </w:r>
      <w:r w:rsidRPr="00C77E18">
        <w:tab/>
        <w:t xml:space="preserve">WiBro </w:t>
      </w:r>
    </w:p>
    <w:p w14:paraId="5210B16B" w14:textId="77777777" w:rsidR="00486DBB" w:rsidRPr="00C77E18" w:rsidRDefault="00486DBB" w:rsidP="00327749">
      <w:pPr>
        <w:pStyle w:val="Reasons"/>
        <w:rPr>
          <w:rFonts w:eastAsia="Malgun Gothic"/>
          <w:lang w:eastAsia="ko-KR"/>
        </w:rPr>
      </w:pPr>
      <w:r w:rsidRPr="00C77E18">
        <w:rPr>
          <w:rFonts w:eastAsia="Malgun Gothic"/>
          <w:lang w:eastAsia="ko-KR"/>
        </w:rPr>
        <w:t>WiBro is the service name for IEEE 802.16e international standard. In Korea, the WiBro systems have been widely deployed at tracksides of subways in Seoul and Busan for the mobile wireless backhauls. The passengers can access the Internet through Wi-Fi APs inside the train cars, and their aggregated data are pipelined into the WiBro backhauls. The maximum capacity of the deployed WiBro-based backhauls is less than 10 Mbit/s where 2.4 GHz bands are utilized. On the other hand, the passengers inside the carriages can directly access 3G/4G networks of three operators. Therefore, the WiBro backhauls play the key role in performing offloading for these networks on rush hours in the carriers’ point of view. However, the backhaul capacity limitation is still too low to accommodate the ever-increasing demands for data. In the meantime, the Korean bullet trains, KTX provide the passengers with some limited free Wi-Fi services by using 4G-network-based backhauls.</w:t>
      </w:r>
    </w:p>
    <w:p w14:paraId="65733E2B" w14:textId="77777777" w:rsidR="00486DBB" w:rsidRPr="00C77E18" w:rsidRDefault="00486DBB" w:rsidP="00327749">
      <w:pPr>
        <w:pStyle w:val="Heading2"/>
        <w:rPr>
          <w:rFonts w:eastAsia="Malgun Gothic"/>
          <w:lang w:eastAsia="ko-KR"/>
        </w:rPr>
      </w:pPr>
      <w:r w:rsidRPr="00C77E18">
        <w:rPr>
          <w:rFonts w:eastAsia="Malgun Gothic"/>
          <w:lang w:eastAsia="ko-KR"/>
        </w:rPr>
        <w:t>3</w:t>
      </w:r>
      <w:r w:rsidRPr="00C77E18">
        <w:rPr>
          <w:lang w:eastAsia="ja-JP"/>
        </w:rPr>
        <w:t>.</w:t>
      </w:r>
      <w:r w:rsidRPr="00C77E18">
        <w:rPr>
          <w:rFonts w:eastAsia="Malgun Gothic"/>
          <w:lang w:eastAsia="ko-KR"/>
        </w:rPr>
        <w:t>3</w:t>
      </w:r>
      <w:r w:rsidRPr="00C77E18">
        <w:rPr>
          <w:lang w:eastAsia="ja-JP"/>
        </w:rPr>
        <w:tab/>
        <w:t>Train communication system using millimetre wave</w:t>
      </w:r>
    </w:p>
    <w:p w14:paraId="1124F1D5" w14:textId="77777777" w:rsidR="00486DBB" w:rsidRPr="00C77E18" w:rsidRDefault="00486DBB" w:rsidP="00327749">
      <w:pPr>
        <w:pStyle w:val="Reasons"/>
        <w:rPr>
          <w:lang w:eastAsia="ja-JP"/>
        </w:rPr>
      </w:pPr>
      <w:r w:rsidRPr="00C77E18">
        <w:rPr>
          <w:rFonts w:eastAsia="Malgun Gothic"/>
          <w:lang w:eastAsia="ko-KR"/>
        </w:rPr>
        <w:t xml:space="preserve">In Korea, a communication system for fast moving vehicles, named as mobile hotspot network (MHN), is under development. One of millimetre-wave bands, 30 GHz carrier frequency band has been used. Figure </w:t>
      </w:r>
      <w:r w:rsidRPr="00C77E18">
        <w:rPr>
          <w:lang w:eastAsia="ja-JP"/>
        </w:rPr>
        <w:t>24</w:t>
      </w:r>
      <w:r w:rsidRPr="00C77E18">
        <w:rPr>
          <w:rFonts w:eastAsia="Malgun Gothic"/>
          <w:lang w:eastAsia="ko-KR"/>
        </w:rPr>
        <w:t xml:space="preserve"> shows an overall system architecture where backhaul links with the millimetre waves and user access links inside the car are drawn. A goal of backhaul capacity is 1 Gbit/s using </w:t>
      </w:r>
      <w:r w:rsidRPr="00C77E18">
        <w:rPr>
          <w:rFonts w:eastAsia="Malgun Gothic"/>
          <w:lang w:eastAsia="ko-KR"/>
        </w:rPr>
        <w:lastRenderedPageBreak/>
        <w:t>250 MHz bandwidth, which corresponds to 100 times larger than that of the currently deployed WiBro based backhaul in Seoul. However, the service scenarios are likely to be expanded into normal and high-speed trains, and even route-unpredictable fast moving transportations. Particularly, the expected mobility supported by the MHN system is up to 500 km/h. A prototype of the MHN system will emerge soon. The capability of supporting ultra-high data capacity and mobility will enable the MHN system to be deployed widely in Korea and even all over the world. And this can make it an alternative evolutional path to the high-speed region of upcoming 5G systems.</w:t>
      </w:r>
    </w:p>
    <w:p w14:paraId="515E35AB" w14:textId="77777777" w:rsidR="00486DBB" w:rsidRPr="00C77E18" w:rsidRDefault="00486DBB" w:rsidP="00327749">
      <w:pPr>
        <w:pStyle w:val="FigureNo"/>
        <w:rPr>
          <w:rFonts w:eastAsia="Malgun Gothic"/>
          <w:b/>
          <w:bCs/>
          <w:lang w:eastAsia="ja-JP"/>
        </w:rPr>
      </w:pPr>
      <w:bookmarkStart w:id="10" w:name="_Ref410648350"/>
      <w:r w:rsidRPr="00C77E18">
        <w:t>Figure</w:t>
      </w:r>
      <w:bookmarkEnd w:id="10"/>
      <w:r w:rsidRPr="00C77E18">
        <w:rPr>
          <w:lang w:eastAsia="ja-JP"/>
        </w:rPr>
        <w:t xml:space="preserve"> 24</w:t>
      </w:r>
    </w:p>
    <w:p w14:paraId="263DD14A" w14:textId="77777777" w:rsidR="00486DBB" w:rsidRPr="00C77E18" w:rsidRDefault="00486DBB" w:rsidP="00327749">
      <w:pPr>
        <w:pStyle w:val="Figuretitle"/>
        <w:rPr>
          <w:rFonts w:eastAsia="Malgun Gothic"/>
          <w:lang w:eastAsia="ko-KR"/>
        </w:rPr>
      </w:pPr>
      <w:r w:rsidRPr="00C77E18">
        <w:t>O</w:t>
      </w:r>
      <w:r w:rsidRPr="00C77E18">
        <w:rPr>
          <w:rFonts w:eastAsia="Malgun Gothic"/>
          <w:lang w:eastAsia="ko-KR"/>
        </w:rPr>
        <w:t>verview</w:t>
      </w:r>
      <w:r w:rsidRPr="00C77E18">
        <w:t xml:space="preserve"> of </w:t>
      </w:r>
      <w:r w:rsidRPr="00C77E18">
        <w:rPr>
          <w:rFonts w:eastAsia="Malgun Gothic"/>
          <w:lang w:eastAsia="ko-KR"/>
        </w:rPr>
        <w:t>MHN system</w:t>
      </w:r>
    </w:p>
    <w:p w14:paraId="2C92DA80" w14:textId="77777777" w:rsidR="00486DBB" w:rsidRPr="00C77E18" w:rsidRDefault="00486DBB" w:rsidP="00C77E18">
      <w:pPr>
        <w:pStyle w:val="Figure"/>
        <w:rPr>
          <w:rFonts w:eastAsia="Malgun Gothic"/>
          <w:highlight w:val="green"/>
          <w:lang w:eastAsia="ko-KR"/>
        </w:rPr>
      </w:pPr>
      <w:r w:rsidRPr="00C77E18">
        <w:rPr>
          <w:noProof/>
          <w:lang w:eastAsia="zh-CN"/>
        </w:rPr>
        <w:drawing>
          <wp:inline distT="0" distB="0" distL="0" distR="0" wp14:anchorId="6BECE89C" wp14:editId="7AA49371">
            <wp:extent cx="4078800" cy="2376000"/>
            <wp:effectExtent l="0" t="0" r="0" b="5715"/>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8800" cy="2376000"/>
                    </a:xfrm>
                    <a:prstGeom prst="rect">
                      <a:avLst/>
                    </a:prstGeom>
                    <a:noFill/>
                    <a:ln>
                      <a:noFill/>
                    </a:ln>
                  </pic:spPr>
                </pic:pic>
              </a:graphicData>
            </a:graphic>
          </wp:inline>
        </w:drawing>
      </w:r>
    </w:p>
    <w:p w14:paraId="18D53971" w14:textId="77777777" w:rsidR="00486DBB" w:rsidRPr="00C77E18" w:rsidRDefault="00486DBB" w:rsidP="00327749">
      <w:pPr>
        <w:pStyle w:val="Heading2"/>
        <w:rPr>
          <w:rFonts w:eastAsia="Malgun Gothic"/>
        </w:rPr>
      </w:pPr>
      <w:r w:rsidRPr="00C77E18">
        <w:rPr>
          <w:rFonts w:eastAsia="Malgun Gothic"/>
        </w:rPr>
        <w:t>3</w:t>
      </w:r>
      <w:r w:rsidRPr="00C77E18">
        <w:t>.</w:t>
      </w:r>
      <w:r w:rsidRPr="00C77E18">
        <w:rPr>
          <w:rFonts w:eastAsia="Malgun Gothic"/>
        </w:rPr>
        <w:t>4</w:t>
      </w:r>
      <w:r w:rsidRPr="00C77E18">
        <w:tab/>
        <w:t xml:space="preserve">Train communication system </w:t>
      </w:r>
      <w:r w:rsidRPr="00C77E18">
        <w:rPr>
          <w:rFonts w:eastAsia="Malgun Gothic"/>
        </w:rPr>
        <w:t>for conventional railways</w:t>
      </w:r>
    </w:p>
    <w:p w14:paraId="47096ED4" w14:textId="77777777" w:rsidR="00486DBB" w:rsidRPr="00C77E18" w:rsidRDefault="00486DBB" w:rsidP="00327749">
      <w:pPr>
        <w:pStyle w:val="Heading3"/>
      </w:pPr>
      <w:r w:rsidRPr="00C77E18">
        <w:rPr>
          <w:rFonts w:eastAsia="Malgun Gothic"/>
          <w:lang w:eastAsia="ko-KR"/>
        </w:rPr>
        <w:t>3.4.</w:t>
      </w:r>
      <w:r w:rsidRPr="00C77E18">
        <w:t>1</w:t>
      </w:r>
      <w:r w:rsidRPr="00C77E18">
        <w:tab/>
        <w:t>VHF</w:t>
      </w:r>
    </w:p>
    <w:p w14:paraId="4FED9F7E" w14:textId="77777777" w:rsidR="00486DBB" w:rsidRPr="00C77E18" w:rsidRDefault="00486DBB" w:rsidP="00327749">
      <w:pPr>
        <w:rPr>
          <w:lang w:eastAsia="ja-JP"/>
        </w:rPr>
      </w:pPr>
      <w:r w:rsidRPr="00C77E18">
        <w:t>VHF</w:t>
      </w:r>
      <w:r w:rsidR="00327749" w:rsidRPr="00C77E18">
        <w:t xml:space="preserve"> </w:t>
      </w:r>
      <w:r w:rsidRPr="00C77E18">
        <w:t xml:space="preserve">(Very High Frequency) provides point-to-point communication scheme between control center/base station and a train crew or inter-mobile station communications in conventional train. UHF uses 4 channels for exchanging data at the 153 MHz frequency band. Since the communication is established by voice call depending on propagation range, appointment for intercommunication is required. Due to point-to-point scheme, various communication functions such as group communication, priority communication are not supported. Furthermore, the main requirement for railway wireless networks, i.e., safety, reliability, and security, is not guaranteed. Table </w:t>
      </w:r>
      <w:r w:rsidRPr="00C77E18">
        <w:rPr>
          <w:lang w:eastAsia="ja-JP"/>
        </w:rPr>
        <w:t>5</w:t>
      </w:r>
      <w:r w:rsidRPr="00C77E18">
        <w:t xml:space="preserve"> represents Frequency band allocation for VHF.</w:t>
      </w:r>
    </w:p>
    <w:p w14:paraId="6A0C94DD" w14:textId="77777777" w:rsidR="00486DBB" w:rsidRPr="00C77E18" w:rsidRDefault="00486DBB">
      <w:pPr>
        <w:tabs>
          <w:tab w:val="clear" w:pos="1134"/>
          <w:tab w:val="clear" w:pos="1871"/>
          <w:tab w:val="clear" w:pos="2268"/>
        </w:tabs>
        <w:overflowPunct/>
        <w:autoSpaceDE/>
        <w:autoSpaceDN/>
        <w:adjustRightInd/>
        <w:spacing w:before="0"/>
        <w:textAlignment w:val="auto"/>
        <w:rPr>
          <w:caps/>
          <w:sz w:val="20"/>
        </w:rPr>
      </w:pPr>
      <w:r w:rsidRPr="00C77E18">
        <w:br w:type="page"/>
      </w:r>
    </w:p>
    <w:p w14:paraId="7FB7D84B" w14:textId="77777777" w:rsidR="00486DBB" w:rsidRPr="00C77E18" w:rsidRDefault="00486DBB" w:rsidP="00327749">
      <w:pPr>
        <w:pStyle w:val="TableNo"/>
      </w:pPr>
      <w:r w:rsidRPr="00C77E18">
        <w:lastRenderedPageBreak/>
        <w:t>Table 5</w:t>
      </w:r>
    </w:p>
    <w:p w14:paraId="4AF1B8AC" w14:textId="77777777" w:rsidR="00486DBB" w:rsidRPr="00C77E18" w:rsidRDefault="00486DBB" w:rsidP="00327749">
      <w:pPr>
        <w:pStyle w:val="Tabletitle"/>
      </w:pPr>
      <w:r w:rsidRPr="00C77E18">
        <w:t>Frequency band allocation for VHF</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55"/>
        <w:gridCol w:w="1439"/>
        <w:gridCol w:w="1287"/>
        <w:gridCol w:w="1248"/>
        <w:gridCol w:w="1162"/>
        <w:gridCol w:w="1279"/>
        <w:gridCol w:w="1112"/>
      </w:tblGrid>
      <w:tr w:rsidR="00486DBB" w:rsidRPr="00C77E18" w14:paraId="06E2FCEF" w14:textId="77777777" w:rsidTr="00327749">
        <w:trPr>
          <w:trHeight w:val="389"/>
          <w:jc w:val="center"/>
        </w:trPr>
        <w:tc>
          <w:tcPr>
            <w:tcW w:w="1555" w:type="dxa"/>
            <w:vMerge w:val="restart"/>
            <w:tcMar>
              <w:top w:w="28" w:type="dxa"/>
              <w:left w:w="28" w:type="dxa"/>
              <w:bottom w:w="28" w:type="dxa"/>
              <w:right w:w="28" w:type="dxa"/>
            </w:tcMar>
            <w:vAlign w:val="center"/>
            <w:hideMark/>
          </w:tcPr>
          <w:p w14:paraId="3646690A" w14:textId="77777777" w:rsidR="00486DBB" w:rsidRPr="00C77E18" w:rsidRDefault="00486DBB" w:rsidP="00327749">
            <w:pPr>
              <w:pStyle w:val="Tablehead0"/>
              <w:rPr>
                <w:rFonts w:eastAsia="Gulim"/>
                <w:w w:val="92"/>
              </w:rPr>
            </w:pPr>
            <w:r w:rsidRPr="00C77E18">
              <w:rPr>
                <w:w w:val="92"/>
              </w:rPr>
              <w:t>Item</w:t>
            </w:r>
          </w:p>
        </w:tc>
        <w:tc>
          <w:tcPr>
            <w:tcW w:w="1439" w:type="dxa"/>
            <w:vMerge w:val="restart"/>
            <w:tcMar>
              <w:top w:w="28" w:type="dxa"/>
              <w:left w:w="28" w:type="dxa"/>
              <w:bottom w:w="28" w:type="dxa"/>
              <w:right w:w="28" w:type="dxa"/>
            </w:tcMar>
            <w:vAlign w:val="center"/>
            <w:hideMark/>
          </w:tcPr>
          <w:p w14:paraId="46387435" w14:textId="77777777" w:rsidR="00486DBB" w:rsidRPr="00C77E18" w:rsidRDefault="00486DBB" w:rsidP="00327749">
            <w:pPr>
              <w:pStyle w:val="Tablehead0"/>
              <w:rPr>
                <w:rFonts w:eastAsia="Gulim"/>
                <w:w w:val="92"/>
              </w:rPr>
            </w:pPr>
            <w:r w:rsidRPr="00C77E18">
              <w:rPr>
                <w:w w:val="92"/>
              </w:rPr>
              <w:t xml:space="preserve">CH </w:t>
            </w:r>
          </w:p>
        </w:tc>
        <w:tc>
          <w:tcPr>
            <w:tcW w:w="2535" w:type="dxa"/>
            <w:gridSpan w:val="2"/>
            <w:tcMar>
              <w:top w:w="28" w:type="dxa"/>
              <w:left w:w="28" w:type="dxa"/>
              <w:bottom w:w="28" w:type="dxa"/>
              <w:right w:w="28" w:type="dxa"/>
            </w:tcMar>
            <w:vAlign w:val="center"/>
            <w:hideMark/>
          </w:tcPr>
          <w:p w14:paraId="7ECEEB58" w14:textId="77777777" w:rsidR="00486DBB" w:rsidRPr="00C77E18" w:rsidRDefault="00486DBB" w:rsidP="00327749">
            <w:pPr>
              <w:pStyle w:val="Tablehead0"/>
              <w:rPr>
                <w:rFonts w:eastAsia="Gulim"/>
                <w:w w:val="92"/>
              </w:rPr>
            </w:pPr>
            <w:r w:rsidRPr="00C77E18">
              <w:rPr>
                <w:w w:val="92"/>
              </w:rPr>
              <w:t>Broadband</w:t>
            </w:r>
          </w:p>
        </w:tc>
        <w:tc>
          <w:tcPr>
            <w:tcW w:w="2441" w:type="dxa"/>
            <w:gridSpan w:val="2"/>
            <w:tcMar>
              <w:top w:w="28" w:type="dxa"/>
              <w:left w:w="28" w:type="dxa"/>
              <w:bottom w:w="28" w:type="dxa"/>
              <w:right w:w="28" w:type="dxa"/>
            </w:tcMar>
            <w:vAlign w:val="center"/>
            <w:hideMark/>
          </w:tcPr>
          <w:p w14:paraId="632783DB" w14:textId="77777777" w:rsidR="00486DBB" w:rsidRPr="00C77E18" w:rsidRDefault="00486DBB" w:rsidP="00327749">
            <w:pPr>
              <w:pStyle w:val="Tablehead0"/>
              <w:rPr>
                <w:rFonts w:eastAsia="Gulim"/>
                <w:w w:val="92"/>
              </w:rPr>
            </w:pPr>
            <w:r w:rsidRPr="00C77E18">
              <w:rPr>
                <w:w w:val="92"/>
              </w:rPr>
              <w:t>Narrowband</w:t>
            </w:r>
          </w:p>
        </w:tc>
        <w:tc>
          <w:tcPr>
            <w:tcW w:w="1112" w:type="dxa"/>
            <w:vMerge w:val="restart"/>
            <w:tcMar>
              <w:top w:w="28" w:type="dxa"/>
              <w:left w:w="28" w:type="dxa"/>
              <w:bottom w:w="28" w:type="dxa"/>
              <w:right w:w="28" w:type="dxa"/>
            </w:tcMar>
            <w:vAlign w:val="center"/>
            <w:hideMark/>
          </w:tcPr>
          <w:p w14:paraId="7DFA502E" w14:textId="77777777" w:rsidR="00486DBB" w:rsidRPr="00C77E18" w:rsidRDefault="00486DBB" w:rsidP="00327749">
            <w:pPr>
              <w:pStyle w:val="Tablehead0"/>
              <w:rPr>
                <w:rFonts w:eastAsia="Gulim"/>
                <w:w w:val="92"/>
              </w:rPr>
            </w:pPr>
            <w:r w:rsidRPr="00C77E18">
              <w:rPr>
                <w:w w:val="92"/>
              </w:rPr>
              <w:t>Remarks</w:t>
            </w:r>
          </w:p>
        </w:tc>
      </w:tr>
      <w:tr w:rsidR="00486DBB" w:rsidRPr="00C77E18" w14:paraId="01B9A1E2" w14:textId="77777777" w:rsidTr="00327749">
        <w:trPr>
          <w:trHeight w:val="389"/>
          <w:jc w:val="center"/>
        </w:trPr>
        <w:tc>
          <w:tcPr>
            <w:tcW w:w="1555" w:type="dxa"/>
            <w:vMerge/>
            <w:vAlign w:val="center"/>
            <w:hideMark/>
          </w:tcPr>
          <w:p w14:paraId="4D0E18FE" w14:textId="77777777" w:rsidR="00486DBB" w:rsidRPr="00C77E18" w:rsidRDefault="00486DBB" w:rsidP="00327749">
            <w:pPr>
              <w:autoSpaceDE/>
              <w:autoSpaceDN/>
              <w:rPr>
                <w:rFonts w:asciiTheme="majorBidi" w:eastAsia="Gulim" w:hAnsiTheme="majorBidi" w:cstheme="majorBidi"/>
                <w:b/>
                <w:bCs/>
                <w:color w:val="000000"/>
                <w:w w:val="92"/>
                <w:sz w:val="20"/>
              </w:rPr>
            </w:pPr>
          </w:p>
        </w:tc>
        <w:tc>
          <w:tcPr>
            <w:tcW w:w="1439" w:type="dxa"/>
            <w:vMerge/>
            <w:vAlign w:val="center"/>
            <w:hideMark/>
          </w:tcPr>
          <w:p w14:paraId="30E19CA5" w14:textId="77777777" w:rsidR="00486DBB" w:rsidRPr="00C77E18" w:rsidRDefault="00486DBB" w:rsidP="00327749">
            <w:pPr>
              <w:autoSpaceDE/>
              <w:autoSpaceDN/>
              <w:rPr>
                <w:rFonts w:asciiTheme="majorBidi" w:eastAsia="Gulim" w:hAnsiTheme="majorBidi" w:cstheme="majorBidi"/>
                <w:b/>
                <w:bCs/>
                <w:color w:val="000000"/>
                <w:w w:val="92"/>
                <w:sz w:val="20"/>
              </w:rPr>
            </w:pPr>
          </w:p>
        </w:tc>
        <w:tc>
          <w:tcPr>
            <w:tcW w:w="1287" w:type="dxa"/>
            <w:tcMar>
              <w:top w:w="28" w:type="dxa"/>
              <w:left w:w="28" w:type="dxa"/>
              <w:bottom w:w="28" w:type="dxa"/>
              <w:right w:w="28" w:type="dxa"/>
            </w:tcMar>
            <w:vAlign w:val="center"/>
            <w:hideMark/>
          </w:tcPr>
          <w:p w14:paraId="5A432DA6" w14:textId="77777777" w:rsidR="00486DBB" w:rsidRPr="00C77E18" w:rsidRDefault="00486DBB" w:rsidP="00327749">
            <w:pPr>
              <w:snapToGrid w:val="0"/>
              <w:spacing w:line="312" w:lineRule="auto"/>
              <w:jc w:val="center"/>
              <w:rPr>
                <w:rFonts w:asciiTheme="majorBidi" w:eastAsia="Gulim" w:hAnsiTheme="majorBidi" w:cstheme="majorBidi"/>
                <w:b/>
                <w:bCs/>
                <w:color w:val="000000"/>
                <w:w w:val="92"/>
                <w:sz w:val="20"/>
              </w:rPr>
            </w:pPr>
            <w:r w:rsidRPr="00C77E18">
              <w:rPr>
                <w:rFonts w:asciiTheme="majorBidi" w:eastAsia="BatangChe" w:hAnsiTheme="majorBidi" w:cstheme="majorBidi"/>
                <w:b/>
                <w:bCs/>
                <w:color w:val="000000"/>
                <w:w w:val="92"/>
                <w:sz w:val="20"/>
              </w:rPr>
              <w:t>Tx</w:t>
            </w:r>
          </w:p>
        </w:tc>
        <w:tc>
          <w:tcPr>
            <w:tcW w:w="1248" w:type="dxa"/>
            <w:tcMar>
              <w:top w:w="28" w:type="dxa"/>
              <w:left w:w="28" w:type="dxa"/>
              <w:bottom w:w="28" w:type="dxa"/>
              <w:right w:w="28" w:type="dxa"/>
            </w:tcMar>
            <w:vAlign w:val="center"/>
            <w:hideMark/>
          </w:tcPr>
          <w:p w14:paraId="5E3B0CA0" w14:textId="77777777" w:rsidR="00486DBB" w:rsidRPr="00C77E18" w:rsidRDefault="00486DBB" w:rsidP="00327749">
            <w:pPr>
              <w:snapToGrid w:val="0"/>
              <w:spacing w:line="312" w:lineRule="auto"/>
              <w:jc w:val="center"/>
              <w:rPr>
                <w:rFonts w:asciiTheme="majorBidi" w:eastAsia="Gulim" w:hAnsiTheme="majorBidi" w:cstheme="majorBidi"/>
                <w:b/>
                <w:bCs/>
                <w:color w:val="000000"/>
                <w:w w:val="92"/>
                <w:sz w:val="20"/>
              </w:rPr>
            </w:pPr>
            <w:r w:rsidRPr="00C77E18">
              <w:rPr>
                <w:rFonts w:asciiTheme="majorBidi" w:eastAsia="BatangChe" w:hAnsiTheme="majorBidi" w:cstheme="majorBidi"/>
                <w:b/>
                <w:bCs/>
                <w:color w:val="000000"/>
                <w:w w:val="92"/>
                <w:sz w:val="20"/>
              </w:rPr>
              <w:t>Rx</w:t>
            </w:r>
          </w:p>
        </w:tc>
        <w:tc>
          <w:tcPr>
            <w:tcW w:w="1162" w:type="dxa"/>
            <w:tcMar>
              <w:top w:w="28" w:type="dxa"/>
              <w:left w:w="28" w:type="dxa"/>
              <w:bottom w:w="28" w:type="dxa"/>
              <w:right w:w="28" w:type="dxa"/>
            </w:tcMar>
            <w:vAlign w:val="center"/>
            <w:hideMark/>
          </w:tcPr>
          <w:p w14:paraId="1A602F5E" w14:textId="77777777" w:rsidR="00486DBB" w:rsidRPr="00C77E18" w:rsidRDefault="00486DBB" w:rsidP="00327749">
            <w:pPr>
              <w:snapToGrid w:val="0"/>
              <w:spacing w:line="312" w:lineRule="auto"/>
              <w:jc w:val="center"/>
              <w:rPr>
                <w:rFonts w:asciiTheme="majorBidi" w:eastAsia="Gulim" w:hAnsiTheme="majorBidi" w:cstheme="majorBidi"/>
                <w:b/>
                <w:bCs/>
                <w:color w:val="000000"/>
                <w:w w:val="92"/>
                <w:sz w:val="20"/>
              </w:rPr>
            </w:pPr>
            <w:r w:rsidRPr="00C77E18">
              <w:rPr>
                <w:rFonts w:asciiTheme="majorBidi" w:eastAsia="BatangChe" w:hAnsiTheme="majorBidi" w:cstheme="majorBidi"/>
                <w:b/>
                <w:bCs/>
                <w:color w:val="000000"/>
                <w:w w:val="92"/>
                <w:sz w:val="20"/>
              </w:rPr>
              <w:t>Tx</w:t>
            </w:r>
          </w:p>
        </w:tc>
        <w:tc>
          <w:tcPr>
            <w:tcW w:w="1279" w:type="dxa"/>
            <w:tcMar>
              <w:top w:w="28" w:type="dxa"/>
              <w:left w:w="28" w:type="dxa"/>
              <w:bottom w:w="28" w:type="dxa"/>
              <w:right w:w="28" w:type="dxa"/>
            </w:tcMar>
            <w:vAlign w:val="center"/>
            <w:hideMark/>
          </w:tcPr>
          <w:p w14:paraId="7705E96F" w14:textId="77777777" w:rsidR="00486DBB" w:rsidRPr="00C77E18" w:rsidRDefault="00486DBB" w:rsidP="00327749">
            <w:pPr>
              <w:snapToGrid w:val="0"/>
              <w:spacing w:line="312" w:lineRule="auto"/>
              <w:jc w:val="center"/>
              <w:rPr>
                <w:rFonts w:asciiTheme="majorBidi" w:eastAsia="Gulim" w:hAnsiTheme="majorBidi" w:cstheme="majorBidi"/>
                <w:b/>
                <w:bCs/>
                <w:color w:val="000000"/>
                <w:w w:val="92"/>
                <w:sz w:val="20"/>
              </w:rPr>
            </w:pPr>
            <w:r w:rsidRPr="00C77E18">
              <w:rPr>
                <w:rFonts w:asciiTheme="majorBidi" w:eastAsia="BatangChe" w:hAnsiTheme="majorBidi" w:cstheme="majorBidi"/>
                <w:b/>
                <w:bCs/>
                <w:color w:val="000000"/>
                <w:w w:val="92"/>
                <w:sz w:val="20"/>
              </w:rPr>
              <w:t>Rx</w:t>
            </w:r>
          </w:p>
        </w:tc>
        <w:tc>
          <w:tcPr>
            <w:tcW w:w="1112" w:type="dxa"/>
            <w:vMerge/>
            <w:vAlign w:val="center"/>
            <w:hideMark/>
          </w:tcPr>
          <w:p w14:paraId="38D941AF" w14:textId="77777777" w:rsidR="00486DBB" w:rsidRPr="00C77E18" w:rsidRDefault="00486DBB" w:rsidP="00327749">
            <w:pPr>
              <w:autoSpaceDE/>
              <w:autoSpaceDN/>
              <w:rPr>
                <w:rFonts w:asciiTheme="majorBidi" w:eastAsia="Gulim" w:hAnsiTheme="majorBidi" w:cstheme="majorBidi"/>
                <w:b/>
                <w:bCs/>
                <w:color w:val="000000"/>
                <w:w w:val="92"/>
                <w:sz w:val="20"/>
              </w:rPr>
            </w:pPr>
          </w:p>
        </w:tc>
      </w:tr>
      <w:tr w:rsidR="00486DBB" w:rsidRPr="00C77E18" w14:paraId="2608A87B" w14:textId="77777777" w:rsidTr="00327749">
        <w:trPr>
          <w:trHeight w:val="369"/>
          <w:jc w:val="center"/>
        </w:trPr>
        <w:tc>
          <w:tcPr>
            <w:tcW w:w="1555" w:type="dxa"/>
            <w:vMerge w:val="restart"/>
            <w:tcMar>
              <w:top w:w="28" w:type="dxa"/>
              <w:left w:w="28" w:type="dxa"/>
              <w:bottom w:w="28" w:type="dxa"/>
              <w:right w:w="28" w:type="dxa"/>
            </w:tcMar>
            <w:vAlign w:val="center"/>
            <w:hideMark/>
          </w:tcPr>
          <w:p w14:paraId="4983FD45" w14:textId="77777777" w:rsidR="00486DBB" w:rsidRPr="00C77E18" w:rsidRDefault="00486DBB" w:rsidP="00327749">
            <w:pPr>
              <w:pStyle w:val="Tabletext"/>
            </w:pPr>
            <w:r w:rsidRPr="00C77E18">
              <w:t>Portable terminal</w:t>
            </w:r>
          </w:p>
        </w:tc>
        <w:tc>
          <w:tcPr>
            <w:tcW w:w="1439" w:type="dxa"/>
            <w:tcMar>
              <w:top w:w="28" w:type="dxa"/>
              <w:left w:w="28" w:type="dxa"/>
              <w:bottom w:w="28" w:type="dxa"/>
              <w:right w:w="28" w:type="dxa"/>
            </w:tcMar>
            <w:vAlign w:val="center"/>
            <w:hideMark/>
          </w:tcPr>
          <w:p w14:paraId="67981350" w14:textId="77777777" w:rsidR="00486DBB" w:rsidRPr="00C77E18" w:rsidRDefault="00486DBB" w:rsidP="00327749">
            <w:pPr>
              <w:pStyle w:val="Tabletext"/>
            </w:pPr>
            <w:r w:rsidRPr="00C77E18">
              <w:t>1(Normal)</w:t>
            </w:r>
          </w:p>
        </w:tc>
        <w:tc>
          <w:tcPr>
            <w:tcW w:w="1287" w:type="dxa"/>
            <w:tcMar>
              <w:top w:w="28" w:type="dxa"/>
              <w:left w:w="28" w:type="dxa"/>
              <w:bottom w:w="28" w:type="dxa"/>
              <w:right w:w="28" w:type="dxa"/>
            </w:tcMar>
            <w:vAlign w:val="center"/>
            <w:hideMark/>
          </w:tcPr>
          <w:p w14:paraId="5029CD56" w14:textId="77777777" w:rsidR="00486DBB" w:rsidRPr="00C77E18" w:rsidRDefault="00486DBB" w:rsidP="00327749">
            <w:pPr>
              <w:pStyle w:val="Tabletext"/>
              <w:jc w:val="center"/>
            </w:pPr>
            <w:r w:rsidRPr="00C77E18">
              <w:t>153.440</w:t>
            </w:r>
          </w:p>
        </w:tc>
        <w:tc>
          <w:tcPr>
            <w:tcW w:w="1248" w:type="dxa"/>
            <w:vMerge w:val="restart"/>
            <w:tcMar>
              <w:top w:w="28" w:type="dxa"/>
              <w:left w:w="28" w:type="dxa"/>
              <w:bottom w:w="28" w:type="dxa"/>
              <w:right w:w="28" w:type="dxa"/>
            </w:tcMar>
            <w:vAlign w:val="center"/>
            <w:hideMark/>
          </w:tcPr>
          <w:p w14:paraId="6EB73DF2" w14:textId="77777777" w:rsidR="00486DBB" w:rsidRPr="00C77E18" w:rsidRDefault="00486DBB" w:rsidP="00327749">
            <w:pPr>
              <w:pStyle w:val="Tabletext"/>
              <w:jc w:val="center"/>
            </w:pPr>
            <w:r w:rsidRPr="00C77E18">
              <w:t>Same as Tx</w:t>
            </w:r>
          </w:p>
        </w:tc>
        <w:tc>
          <w:tcPr>
            <w:tcW w:w="1162" w:type="dxa"/>
            <w:tcMar>
              <w:top w:w="28" w:type="dxa"/>
              <w:left w:w="28" w:type="dxa"/>
              <w:bottom w:w="28" w:type="dxa"/>
              <w:right w:w="28" w:type="dxa"/>
            </w:tcMar>
            <w:vAlign w:val="center"/>
            <w:hideMark/>
          </w:tcPr>
          <w:p w14:paraId="06D067BA" w14:textId="77777777" w:rsidR="00486DBB" w:rsidRPr="00C77E18" w:rsidRDefault="00486DBB" w:rsidP="00327749">
            <w:pPr>
              <w:pStyle w:val="Tabletext"/>
              <w:jc w:val="center"/>
            </w:pPr>
            <w:r w:rsidRPr="00C77E18">
              <w:t>150.4250</w:t>
            </w:r>
          </w:p>
        </w:tc>
        <w:tc>
          <w:tcPr>
            <w:tcW w:w="1279" w:type="dxa"/>
            <w:vMerge w:val="restart"/>
            <w:tcMar>
              <w:top w:w="28" w:type="dxa"/>
              <w:left w:w="28" w:type="dxa"/>
              <w:bottom w:w="28" w:type="dxa"/>
              <w:right w:w="28" w:type="dxa"/>
            </w:tcMar>
            <w:vAlign w:val="center"/>
            <w:hideMark/>
          </w:tcPr>
          <w:p w14:paraId="0427F2F6" w14:textId="77777777" w:rsidR="00486DBB" w:rsidRPr="00C77E18" w:rsidRDefault="00486DBB" w:rsidP="00327749">
            <w:pPr>
              <w:pStyle w:val="Tabletext"/>
              <w:jc w:val="center"/>
            </w:pPr>
            <w:r w:rsidRPr="00C77E18">
              <w:t>Same as Tx</w:t>
            </w:r>
          </w:p>
        </w:tc>
        <w:tc>
          <w:tcPr>
            <w:tcW w:w="1112" w:type="dxa"/>
            <w:tcMar>
              <w:top w:w="28" w:type="dxa"/>
              <w:left w:w="28" w:type="dxa"/>
              <w:bottom w:w="28" w:type="dxa"/>
              <w:right w:w="28" w:type="dxa"/>
            </w:tcMar>
            <w:vAlign w:val="center"/>
            <w:hideMark/>
          </w:tcPr>
          <w:p w14:paraId="0BA0772D" w14:textId="77777777" w:rsidR="00486DBB" w:rsidRPr="00C77E18" w:rsidRDefault="00486DBB" w:rsidP="00327749">
            <w:pPr>
              <w:pStyle w:val="Tabletext"/>
              <w:jc w:val="center"/>
            </w:pPr>
          </w:p>
        </w:tc>
      </w:tr>
      <w:tr w:rsidR="00486DBB" w:rsidRPr="00C77E18" w14:paraId="3A3326F2" w14:textId="77777777" w:rsidTr="00327749">
        <w:trPr>
          <w:trHeight w:val="369"/>
          <w:jc w:val="center"/>
        </w:trPr>
        <w:tc>
          <w:tcPr>
            <w:tcW w:w="1555" w:type="dxa"/>
            <w:vMerge/>
            <w:vAlign w:val="center"/>
            <w:hideMark/>
          </w:tcPr>
          <w:p w14:paraId="353433D3"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2EB507E2" w14:textId="77777777" w:rsidR="00486DBB" w:rsidRPr="00C77E18" w:rsidRDefault="00486DBB" w:rsidP="00327749">
            <w:pPr>
              <w:pStyle w:val="Tabletext"/>
            </w:pPr>
            <w:r w:rsidRPr="00C77E18">
              <w:t>2(emergency)</w:t>
            </w:r>
          </w:p>
        </w:tc>
        <w:tc>
          <w:tcPr>
            <w:tcW w:w="1287" w:type="dxa"/>
            <w:tcMar>
              <w:top w:w="28" w:type="dxa"/>
              <w:left w:w="28" w:type="dxa"/>
              <w:bottom w:w="28" w:type="dxa"/>
              <w:right w:w="28" w:type="dxa"/>
            </w:tcMar>
            <w:vAlign w:val="center"/>
            <w:hideMark/>
          </w:tcPr>
          <w:p w14:paraId="71FC47F5" w14:textId="77777777" w:rsidR="00486DBB" w:rsidRPr="00C77E18" w:rsidRDefault="00486DBB" w:rsidP="00327749">
            <w:pPr>
              <w:pStyle w:val="Tabletext"/>
              <w:jc w:val="center"/>
            </w:pPr>
            <w:r w:rsidRPr="00C77E18">
              <w:t>153.250</w:t>
            </w:r>
          </w:p>
        </w:tc>
        <w:tc>
          <w:tcPr>
            <w:tcW w:w="1248" w:type="dxa"/>
            <w:vMerge/>
            <w:vAlign w:val="center"/>
            <w:hideMark/>
          </w:tcPr>
          <w:p w14:paraId="7661808E"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158DBFD9" w14:textId="77777777" w:rsidR="00486DBB" w:rsidRPr="00C77E18" w:rsidRDefault="00486DBB" w:rsidP="00327749">
            <w:pPr>
              <w:pStyle w:val="Tabletext"/>
              <w:jc w:val="center"/>
            </w:pPr>
            <w:r w:rsidRPr="00C77E18">
              <w:t>150.4500</w:t>
            </w:r>
          </w:p>
        </w:tc>
        <w:tc>
          <w:tcPr>
            <w:tcW w:w="1279" w:type="dxa"/>
            <w:vMerge/>
            <w:vAlign w:val="center"/>
            <w:hideMark/>
          </w:tcPr>
          <w:p w14:paraId="7A05AFD6"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473793F0" w14:textId="77777777" w:rsidR="00486DBB" w:rsidRPr="00C77E18" w:rsidRDefault="00486DBB" w:rsidP="00327749">
            <w:pPr>
              <w:pStyle w:val="Tabletext"/>
              <w:jc w:val="center"/>
            </w:pPr>
          </w:p>
        </w:tc>
      </w:tr>
      <w:tr w:rsidR="00486DBB" w:rsidRPr="00C77E18" w14:paraId="60393EEC" w14:textId="77777777" w:rsidTr="00327749">
        <w:trPr>
          <w:trHeight w:val="369"/>
          <w:jc w:val="center"/>
        </w:trPr>
        <w:tc>
          <w:tcPr>
            <w:tcW w:w="1555" w:type="dxa"/>
            <w:vMerge/>
            <w:vAlign w:val="center"/>
            <w:hideMark/>
          </w:tcPr>
          <w:p w14:paraId="5769D3B3"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11EB664D" w14:textId="77777777" w:rsidR="00486DBB" w:rsidRPr="00C77E18" w:rsidRDefault="00486DBB" w:rsidP="00327749">
            <w:pPr>
              <w:pStyle w:val="Tabletext"/>
            </w:pPr>
            <w:r w:rsidRPr="00C77E18">
              <w:t>3(Work)</w:t>
            </w:r>
          </w:p>
        </w:tc>
        <w:tc>
          <w:tcPr>
            <w:tcW w:w="1287" w:type="dxa"/>
            <w:tcMar>
              <w:top w:w="28" w:type="dxa"/>
              <w:left w:w="28" w:type="dxa"/>
              <w:bottom w:w="28" w:type="dxa"/>
              <w:right w:w="28" w:type="dxa"/>
            </w:tcMar>
            <w:vAlign w:val="center"/>
            <w:hideMark/>
          </w:tcPr>
          <w:p w14:paraId="0EC05D82" w14:textId="77777777" w:rsidR="00486DBB" w:rsidRPr="00C77E18" w:rsidRDefault="00486DBB" w:rsidP="00327749">
            <w:pPr>
              <w:pStyle w:val="Tabletext"/>
              <w:jc w:val="center"/>
            </w:pPr>
            <w:r w:rsidRPr="00C77E18">
              <w:t>153.280</w:t>
            </w:r>
          </w:p>
        </w:tc>
        <w:tc>
          <w:tcPr>
            <w:tcW w:w="1248" w:type="dxa"/>
            <w:vMerge/>
            <w:vAlign w:val="center"/>
            <w:hideMark/>
          </w:tcPr>
          <w:p w14:paraId="04D00D49"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3C9A60D1" w14:textId="77777777" w:rsidR="00486DBB" w:rsidRPr="00C77E18" w:rsidRDefault="00486DBB" w:rsidP="00327749">
            <w:pPr>
              <w:pStyle w:val="Tabletext"/>
              <w:jc w:val="center"/>
            </w:pPr>
            <w:r w:rsidRPr="00C77E18">
              <w:t>150.4625</w:t>
            </w:r>
          </w:p>
        </w:tc>
        <w:tc>
          <w:tcPr>
            <w:tcW w:w="1279" w:type="dxa"/>
            <w:vMerge/>
            <w:vAlign w:val="center"/>
            <w:hideMark/>
          </w:tcPr>
          <w:p w14:paraId="09810DB7"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36F7EC83" w14:textId="77777777" w:rsidR="00486DBB" w:rsidRPr="00C77E18" w:rsidRDefault="00486DBB" w:rsidP="00327749">
            <w:pPr>
              <w:pStyle w:val="Tabletext"/>
              <w:jc w:val="center"/>
            </w:pPr>
          </w:p>
        </w:tc>
      </w:tr>
      <w:tr w:rsidR="00486DBB" w:rsidRPr="00C77E18" w14:paraId="54533463" w14:textId="77777777" w:rsidTr="00327749">
        <w:trPr>
          <w:trHeight w:val="369"/>
          <w:jc w:val="center"/>
        </w:trPr>
        <w:tc>
          <w:tcPr>
            <w:tcW w:w="1555" w:type="dxa"/>
            <w:vMerge/>
            <w:vAlign w:val="center"/>
            <w:hideMark/>
          </w:tcPr>
          <w:p w14:paraId="0F2FBBB4"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3540A54F" w14:textId="77777777" w:rsidR="00486DBB" w:rsidRPr="00C77E18" w:rsidRDefault="00486DBB" w:rsidP="00327749">
            <w:pPr>
              <w:pStyle w:val="Tabletext"/>
            </w:pPr>
            <w:r w:rsidRPr="00C77E18">
              <w:t>4(Work)</w:t>
            </w:r>
          </w:p>
        </w:tc>
        <w:tc>
          <w:tcPr>
            <w:tcW w:w="1287" w:type="dxa"/>
            <w:tcMar>
              <w:top w:w="28" w:type="dxa"/>
              <w:left w:w="28" w:type="dxa"/>
              <w:bottom w:w="28" w:type="dxa"/>
              <w:right w:w="28" w:type="dxa"/>
            </w:tcMar>
            <w:vAlign w:val="center"/>
            <w:hideMark/>
          </w:tcPr>
          <w:p w14:paraId="0C129507" w14:textId="77777777" w:rsidR="00486DBB" w:rsidRPr="00C77E18" w:rsidRDefault="00486DBB" w:rsidP="00327749">
            <w:pPr>
              <w:pStyle w:val="Tabletext"/>
              <w:jc w:val="center"/>
            </w:pPr>
            <w:r w:rsidRPr="00C77E18">
              <w:t>153.660</w:t>
            </w:r>
          </w:p>
        </w:tc>
        <w:tc>
          <w:tcPr>
            <w:tcW w:w="1248" w:type="dxa"/>
            <w:vMerge/>
            <w:vAlign w:val="center"/>
            <w:hideMark/>
          </w:tcPr>
          <w:p w14:paraId="3FEBF267"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59BF307C" w14:textId="77777777" w:rsidR="00486DBB" w:rsidRPr="00C77E18" w:rsidRDefault="00486DBB" w:rsidP="00327749">
            <w:pPr>
              <w:pStyle w:val="Tabletext"/>
              <w:jc w:val="center"/>
            </w:pPr>
            <w:r w:rsidRPr="00C77E18">
              <w:t>150.4375</w:t>
            </w:r>
          </w:p>
        </w:tc>
        <w:tc>
          <w:tcPr>
            <w:tcW w:w="1279" w:type="dxa"/>
            <w:vMerge/>
            <w:vAlign w:val="center"/>
            <w:hideMark/>
          </w:tcPr>
          <w:p w14:paraId="16B3E170"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0DDC37BE" w14:textId="77777777" w:rsidR="00486DBB" w:rsidRPr="00C77E18" w:rsidRDefault="00486DBB" w:rsidP="00327749">
            <w:pPr>
              <w:pStyle w:val="Tabletext"/>
              <w:jc w:val="center"/>
            </w:pPr>
          </w:p>
        </w:tc>
      </w:tr>
      <w:tr w:rsidR="00486DBB" w:rsidRPr="00C77E18" w14:paraId="3997E106" w14:textId="77777777" w:rsidTr="00327749">
        <w:trPr>
          <w:trHeight w:val="369"/>
          <w:jc w:val="center"/>
        </w:trPr>
        <w:tc>
          <w:tcPr>
            <w:tcW w:w="1555" w:type="dxa"/>
            <w:vMerge w:val="restart"/>
            <w:tcMar>
              <w:top w:w="28" w:type="dxa"/>
              <w:left w:w="28" w:type="dxa"/>
              <w:bottom w:w="28" w:type="dxa"/>
              <w:right w:w="28" w:type="dxa"/>
            </w:tcMar>
            <w:vAlign w:val="center"/>
            <w:hideMark/>
          </w:tcPr>
          <w:p w14:paraId="170D94EE" w14:textId="77777777" w:rsidR="00486DBB" w:rsidRPr="00C77E18" w:rsidRDefault="00486DBB" w:rsidP="00327749">
            <w:pPr>
              <w:pStyle w:val="Tabletext"/>
            </w:pPr>
            <w:r w:rsidRPr="00C77E18">
              <w:t>Portable terminal</w:t>
            </w:r>
          </w:p>
        </w:tc>
        <w:tc>
          <w:tcPr>
            <w:tcW w:w="1439" w:type="dxa"/>
            <w:tcMar>
              <w:top w:w="28" w:type="dxa"/>
              <w:left w:w="28" w:type="dxa"/>
              <w:bottom w:w="28" w:type="dxa"/>
              <w:right w:w="28" w:type="dxa"/>
            </w:tcMar>
            <w:vAlign w:val="center"/>
            <w:hideMark/>
          </w:tcPr>
          <w:p w14:paraId="7F173590" w14:textId="77777777" w:rsidR="00486DBB" w:rsidRPr="00C77E18" w:rsidRDefault="00486DBB" w:rsidP="00327749">
            <w:pPr>
              <w:pStyle w:val="Tabletext"/>
            </w:pPr>
            <w:r w:rsidRPr="00C77E18">
              <w:t>1(Normal)</w:t>
            </w:r>
          </w:p>
        </w:tc>
        <w:tc>
          <w:tcPr>
            <w:tcW w:w="1287" w:type="dxa"/>
            <w:tcMar>
              <w:top w:w="28" w:type="dxa"/>
              <w:left w:w="28" w:type="dxa"/>
              <w:bottom w:w="28" w:type="dxa"/>
              <w:right w:w="28" w:type="dxa"/>
            </w:tcMar>
            <w:vAlign w:val="center"/>
            <w:hideMark/>
          </w:tcPr>
          <w:p w14:paraId="386EE3FA" w14:textId="77777777" w:rsidR="00486DBB" w:rsidRPr="00C77E18" w:rsidRDefault="00486DBB" w:rsidP="00327749">
            <w:pPr>
              <w:pStyle w:val="Tabletext"/>
              <w:jc w:val="center"/>
            </w:pPr>
            <w:r w:rsidRPr="00C77E18">
              <w:t>153.440</w:t>
            </w:r>
          </w:p>
        </w:tc>
        <w:tc>
          <w:tcPr>
            <w:tcW w:w="1248" w:type="dxa"/>
            <w:vMerge w:val="restart"/>
            <w:tcMar>
              <w:top w:w="28" w:type="dxa"/>
              <w:left w:w="28" w:type="dxa"/>
              <w:bottom w:w="28" w:type="dxa"/>
              <w:right w:w="28" w:type="dxa"/>
            </w:tcMar>
            <w:vAlign w:val="center"/>
            <w:hideMark/>
          </w:tcPr>
          <w:p w14:paraId="112CC1AB" w14:textId="77777777" w:rsidR="00486DBB" w:rsidRPr="00C77E18" w:rsidRDefault="00486DBB" w:rsidP="00327749">
            <w:pPr>
              <w:pStyle w:val="Tabletext"/>
              <w:jc w:val="center"/>
            </w:pPr>
            <w:r w:rsidRPr="00C77E18">
              <w:t>Same as Tx</w:t>
            </w:r>
          </w:p>
        </w:tc>
        <w:tc>
          <w:tcPr>
            <w:tcW w:w="1162" w:type="dxa"/>
            <w:tcMar>
              <w:top w:w="28" w:type="dxa"/>
              <w:left w:w="28" w:type="dxa"/>
              <w:bottom w:w="28" w:type="dxa"/>
              <w:right w:w="28" w:type="dxa"/>
            </w:tcMar>
            <w:vAlign w:val="center"/>
            <w:hideMark/>
          </w:tcPr>
          <w:p w14:paraId="7D0E7A69" w14:textId="77777777" w:rsidR="00486DBB" w:rsidRPr="00C77E18" w:rsidRDefault="00486DBB" w:rsidP="00327749">
            <w:pPr>
              <w:pStyle w:val="Tabletext"/>
              <w:jc w:val="center"/>
            </w:pPr>
            <w:r w:rsidRPr="00C77E18">
              <w:t>150.4250</w:t>
            </w:r>
          </w:p>
        </w:tc>
        <w:tc>
          <w:tcPr>
            <w:tcW w:w="1279" w:type="dxa"/>
            <w:vMerge w:val="restart"/>
            <w:tcMar>
              <w:top w:w="28" w:type="dxa"/>
              <w:left w:w="28" w:type="dxa"/>
              <w:bottom w:w="28" w:type="dxa"/>
              <w:right w:w="28" w:type="dxa"/>
            </w:tcMar>
            <w:vAlign w:val="center"/>
            <w:hideMark/>
          </w:tcPr>
          <w:p w14:paraId="2F7AFE50" w14:textId="77777777" w:rsidR="00486DBB" w:rsidRPr="00C77E18" w:rsidRDefault="00486DBB" w:rsidP="00327749">
            <w:pPr>
              <w:pStyle w:val="Tabletext"/>
              <w:jc w:val="center"/>
            </w:pPr>
            <w:r w:rsidRPr="00C77E18">
              <w:t>Same as Tx</w:t>
            </w:r>
          </w:p>
        </w:tc>
        <w:tc>
          <w:tcPr>
            <w:tcW w:w="1112" w:type="dxa"/>
            <w:tcMar>
              <w:top w:w="28" w:type="dxa"/>
              <w:left w:w="28" w:type="dxa"/>
              <w:bottom w:w="28" w:type="dxa"/>
              <w:right w:w="28" w:type="dxa"/>
            </w:tcMar>
            <w:vAlign w:val="center"/>
            <w:hideMark/>
          </w:tcPr>
          <w:p w14:paraId="1C7B19C2" w14:textId="77777777" w:rsidR="00486DBB" w:rsidRPr="00C77E18" w:rsidRDefault="00486DBB" w:rsidP="00327749">
            <w:pPr>
              <w:pStyle w:val="Tabletext"/>
              <w:jc w:val="center"/>
            </w:pPr>
          </w:p>
        </w:tc>
      </w:tr>
      <w:tr w:rsidR="00486DBB" w:rsidRPr="00C77E18" w14:paraId="27820D81" w14:textId="77777777" w:rsidTr="00327749">
        <w:trPr>
          <w:trHeight w:val="369"/>
          <w:jc w:val="center"/>
        </w:trPr>
        <w:tc>
          <w:tcPr>
            <w:tcW w:w="1555" w:type="dxa"/>
            <w:vMerge/>
            <w:vAlign w:val="center"/>
            <w:hideMark/>
          </w:tcPr>
          <w:p w14:paraId="12A069D7"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2F091B99" w14:textId="77777777" w:rsidR="00486DBB" w:rsidRPr="00C77E18" w:rsidRDefault="00486DBB" w:rsidP="00327749">
            <w:pPr>
              <w:pStyle w:val="Tabletext"/>
            </w:pPr>
            <w:r w:rsidRPr="00C77E18">
              <w:t>2(emergency)</w:t>
            </w:r>
          </w:p>
        </w:tc>
        <w:tc>
          <w:tcPr>
            <w:tcW w:w="1287" w:type="dxa"/>
            <w:tcMar>
              <w:top w:w="28" w:type="dxa"/>
              <w:left w:w="28" w:type="dxa"/>
              <w:bottom w:w="28" w:type="dxa"/>
              <w:right w:w="28" w:type="dxa"/>
            </w:tcMar>
            <w:vAlign w:val="center"/>
            <w:hideMark/>
          </w:tcPr>
          <w:p w14:paraId="0B7482CB" w14:textId="77777777" w:rsidR="00486DBB" w:rsidRPr="00C77E18" w:rsidRDefault="00486DBB" w:rsidP="00327749">
            <w:pPr>
              <w:pStyle w:val="Tabletext"/>
              <w:jc w:val="center"/>
            </w:pPr>
            <w:r w:rsidRPr="00C77E18">
              <w:t>153.340</w:t>
            </w:r>
          </w:p>
        </w:tc>
        <w:tc>
          <w:tcPr>
            <w:tcW w:w="1248" w:type="dxa"/>
            <w:vMerge/>
            <w:vAlign w:val="center"/>
            <w:hideMark/>
          </w:tcPr>
          <w:p w14:paraId="0FCA60CB"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61F00451" w14:textId="77777777" w:rsidR="00486DBB" w:rsidRPr="00C77E18" w:rsidRDefault="00486DBB" w:rsidP="00327749">
            <w:pPr>
              <w:pStyle w:val="Tabletext"/>
              <w:jc w:val="center"/>
            </w:pPr>
            <w:r w:rsidRPr="00C77E18">
              <w:t>150.4875</w:t>
            </w:r>
          </w:p>
        </w:tc>
        <w:tc>
          <w:tcPr>
            <w:tcW w:w="1279" w:type="dxa"/>
            <w:vMerge/>
            <w:vAlign w:val="center"/>
            <w:hideMark/>
          </w:tcPr>
          <w:p w14:paraId="4FE27696"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3DEC2631" w14:textId="77777777" w:rsidR="00486DBB" w:rsidRPr="00C77E18" w:rsidRDefault="00486DBB" w:rsidP="00327749">
            <w:pPr>
              <w:pStyle w:val="Tabletext"/>
              <w:jc w:val="center"/>
            </w:pPr>
          </w:p>
        </w:tc>
      </w:tr>
      <w:tr w:rsidR="00486DBB" w:rsidRPr="00C77E18" w14:paraId="579222BC" w14:textId="77777777" w:rsidTr="00327749">
        <w:trPr>
          <w:trHeight w:val="369"/>
          <w:jc w:val="center"/>
        </w:trPr>
        <w:tc>
          <w:tcPr>
            <w:tcW w:w="1555" w:type="dxa"/>
            <w:vMerge/>
            <w:vAlign w:val="center"/>
            <w:hideMark/>
          </w:tcPr>
          <w:p w14:paraId="434CD053"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74E0DE69" w14:textId="77777777" w:rsidR="00486DBB" w:rsidRPr="00C77E18" w:rsidRDefault="00486DBB" w:rsidP="00327749">
            <w:pPr>
              <w:pStyle w:val="Tabletext"/>
            </w:pPr>
            <w:r w:rsidRPr="00C77E18">
              <w:t>3(Work)</w:t>
            </w:r>
          </w:p>
        </w:tc>
        <w:tc>
          <w:tcPr>
            <w:tcW w:w="1287" w:type="dxa"/>
            <w:tcMar>
              <w:top w:w="28" w:type="dxa"/>
              <w:left w:w="28" w:type="dxa"/>
              <w:bottom w:w="28" w:type="dxa"/>
              <w:right w:w="28" w:type="dxa"/>
            </w:tcMar>
            <w:vAlign w:val="center"/>
            <w:hideMark/>
          </w:tcPr>
          <w:p w14:paraId="71C14F50" w14:textId="77777777" w:rsidR="00486DBB" w:rsidRPr="00C77E18" w:rsidRDefault="00486DBB" w:rsidP="00327749">
            <w:pPr>
              <w:pStyle w:val="Tabletext"/>
              <w:jc w:val="center"/>
            </w:pPr>
            <w:r w:rsidRPr="00C77E18">
              <w:t>153.740</w:t>
            </w:r>
          </w:p>
        </w:tc>
        <w:tc>
          <w:tcPr>
            <w:tcW w:w="1248" w:type="dxa"/>
            <w:vMerge/>
            <w:vAlign w:val="center"/>
            <w:hideMark/>
          </w:tcPr>
          <w:p w14:paraId="200CA2EE"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1FD34979" w14:textId="77777777" w:rsidR="00486DBB" w:rsidRPr="00C77E18" w:rsidRDefault="00486DBB" w:rsidP="00327749">
            <w:pPr>
              <w:pStyle w:val="Tabletext"/>
              <w:jc w:val="center"/>
            </w:pPr>
            <w:r w:rsidRPr="00C77E18">
              <w:t>150.4125</w:t>
            </w:r>
          </w:p>
        </w:tc>
        <w:tc>
          <w:tcPr>
            <w:tcW w:w="1279" w:type="dxa"/>
            <w:vMerge/>
            <w:vAlign w:val="center"/>
            <w:hideMark/>
          </w:tcPr>
          <w:p w14:paraId="07B6659A"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7B6472B9" w14:textId="77777777" w:rsidR="00486DBB" w:rsidRPr="00C77E18" w:rsidRDefault="00486DBB" w:rsidP="00327749">
            <w:pPr>
              <w:pStyle w:val="Tabletext"/>
              <w:jc w:val="center"/>
            </w:pPr>
          </w:p>
        </w:tc>
      </w:tr>
      <w:tr w:rsidR="00486DBB" w:rsidRPr="00C77E18" w14:paraId="1035A6DF" w14:textId="77777777" w:rsidTr="00327749">
        <w:trPr>
          <w:trHeight w:val="369"/>
          <w:jc w:val="center"/>
        </w:trPr>
        <w:tc>
          <w:tcPr>
            <w:tcW w:w="1555" w:type="dxa"/>
            <w:vMerge/>
            <w:vAlign w:val="center"/>
            <w:hideMark/>
          </w:tcPr>
          <w:p w14:paraId="1C4B6622"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1399E60B" w14:textId="77777777" w:rsidR="00486DBB" w:rsidRPr="00C77E18" w:rsidRDefault="00486DBB" w:rsidP="00327749">
            <w:pPr>
              <w:pStyle w:val="Tabletext"/>
            </w:pPr>
            <w:r w:rsidRPr="00C77E18">
              <w:t>4(Work)</w:t>
            </w:r>
          </w:p>
        </w:tc>
        <w:tc>
          <w:tcPr>
            <w:tcW w:w="1287" w:type="dxa"/>
            <w:tcMar>
              <w:top w:w="28" w:type="dxa"/>
              <w:left w:w="28" w:type="dxa"/>
              <w:bottom w:w="28" w:type="dxa"/>
              <w:right w:w="28" w:type="dxa"/>
            </w:tcMar>
            <w:vAlign w:val="center"/>
            <w:hideMark/>
          </w:tcPr>
          <w:p w14:paraId="121AF69C" w14:textId="77777777" w:rsidR="00486DBB" w:rsidRPr="00C77E18" w:rsidRDefault="00486DBB" w:rsidP="00327749">
            <w:pPr>
              <w:pStyle w:val="Tabletext"/>
              <w:jc w:val="center"/>
            </w:pPr>
            <w:r w:rsidRPr="00C77E18">
              <w:t>153.660</w:t>
            </w:r>
          </w:p>
        </w:tc>
        <w:tc>
          <w:tcPr>
            <w:tcW w:w="1248" w:type="dxa"/>
            <w:vMerge/>
            <w:vAlign w:val="center"/>
            <w:hideMark/>
          </w:tcPr>
          <w:p w14:paraId="2F738482"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7DAF2DCA" w14:textId="77777777" w:rsidR="00486DBB" w:rsidRPr="00C77E18" w:rsidRDefault="00486DBB" w:rsidP="00327749">
            <w:pPr>
              <w:pStyle w:val="Tabletext"/>
              <w:jc w:val="center"/>
            </w:pPr>
            <w:r w:rsidRPr="00C77E18">
              <w:t>150.4375</w:t>
            </w:r>
          </w:p>
        </w:tc>
        <w:tc>
          <w:tcPr>
            <w:tcW w:w="1279" w:type="dxa"/>
            <w:vMerge/>
            <w:vAlign w:val="center"/>
            <w:hideMark/>
          </w:tcPr>
          <w:p w14:paraId="447C91EC"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79F6E82B" w14:textId="77777777" w:rsidR="00486DBB" w:rsidRPr="00C77E18" w:rsidRDefault="00486DBB" w:rsidP="00327749">
            <w:pPr>
              <w:pStyle w:val="Tabletext"/>
              <w:jc w:val="center"/>
            </w:pPr>
          </w:p>
        </w:tc>
      </w:tr>
      <w:tr w:rsidR="00486DBB" w:rsidRPr="00C77E18" w14:paraId="239A9D2F" w14:textId="77777777" w:rsidTr="00327749">
        <w:trPr>
          <w:trHeight w:val="369"/>
          <w:jc w:val="center"/>
        </w:trPr>
        <w:tc>
          <w:tcPr>
            <w:tcW w:w="1555" w:type="dxa"/>
            <w:vMerge w:val="restart"/>
            <w:tcMar>
              <w:top w:w="28" w:type="dxa"/>
              <w:left w:w="28" w:type="dxa"/>
              <w:bottom w:w="28" w:type="dxa"/>
              <w:right w:w="28" w:type="dxa"/>
            </w:tcMar>
            <w:vAlign w:val="center"/>
            <w:hideMark/>
          </w:tcPr>
          <w:p w14:paraId="754F6631" w14:textId="77777777" w:rsidR="00486DBB" w:rsidRPr="00C77E18" w:rsidRDefault="00486DBB" w:rsidP="00327749">
            <w:pPr>
              <w:pStyle w:val="Tabletext"/>
            </w:pPr>
            <w:r w:rsidRPr="00C77E18">
              <w:t>Mobile terminal</w:t>
            </w:r>
          </w:p>
        </w:tc>
        <w:tc>
          <w:tcPr>
            <w:tcW w:w="1439" w:type="dxa"/>
            <w:tcMar>
              <w:top w:w="28" w:type="dxa"/>
              <w:left w:w="28" w:type="dxa"/>
              <w:bottom w:w="28" w:type="dxa"/>
              <w:right w:w="28" w:type="dxa"/>
            </w:tcMar>
            <w:vAlign w:val="center"/>
            <w:hideMark/>
          </w:tcPr>
          <w:p w14:paraId="021053F3" w14:textId="77777777" w:rsidR="00486DBB" w:rsidRPr="00C77E18" w:rsidRDefault="00486DBB" w:rsidP="00327749">
            <w:pPr>
              <w:pStyle w:val="Tabletext"/>
            </w:pPr>
            <w:r w:rsidRPr="00C77E18">
              <w:t>1(Normal)</w:t>
            </w:r>
          </w:p>
        </w:tc>
        <w:tc>
          <w:tcPr>
            <w:tcW w:w="1287" w:type="dxa"/>
            <w:tcMar>
              <w:top w:w="28" w:type="dxa"/>
              <w:left w:w="28" w:type="dxa"/>
              <w:bottom w:w="28" w:type="dxa"/>
              <w:right w:w="28" w:type="dxa"/>
            </w:tcMar>
            <w:vAlign w:val="center"/>
            <w:hideMark/>
          </w:tcPr>
          <w:p w14:paraId="4771455A" w14:textId="77777777" w:rsidR="00486DBB" w:rsidRPr="00C77E18" w:rsidRDefault="00486DBB" w:rsidP="00327749">
            <w:pPr>
              <w:pStyle w:val="Tabletext"/>
              <w:jc w:val="center"/>
            </w:pPr>
            <w:r w:rsidRPr="00C77E18">
              <w:t>153.440</w:t>
            </w:r>
          </w:p>
        </w:tc>
        <w:tc>
          <w:tcPr>
            <w:tcW w:w="1248" w:type="dxa"/>
            <w:vMerge w:val="restart"/>
            <w:tcMar>
              <w:top w:w="28" w:type="dxa"/>
              <w:left w:w="28" w:type="dxa"/>
              <w:bottom w:w="28" w:type="dxa"/>
              <w:right w:w="28" w:type="dxa"/>
            </w:tcMar>
            <w:vAlign w:val="center"/>
            <w:hideMark/>
          </w:tcPr>
          <w:p w14:paraId="5F7E70C0" w14:textId="77777777" w:rsidR="00486DBB" w:rsidRPr="00C77E18" w:rsidRDefault="00486DBB" w:rsidP="00327749">
            <w:pPr>
              <w:pStyle w:val="Tabletext"/>
              <w:jc w:val="center"/>
            </w:pPr>
            <w:r w:rsidRPr="00C77E18">
              <w:t>Same as Tx</w:t>
            </w:r>
          </w:p>
        </w:tc>
        <w:tc>
          <w:tcPr>
            <w:tcW w:w="1162" w:type="dxa"/>
            <w:tcMar>
              <w:top w:w="28" w:type="dxa"/>
              <w:left w:w="28" w:type="dxa"/>
              <w:bottom w:w="28" w:type="dxa"/>
              <w:right w:w="28" w:type="dxa"/>
            </w:tcMar>
            <w:vAlign w:val="center"/>
            <w:hideMark/>
          </w:tcPr>
          <w:p w14:paraId="10B86B8A" w14:textId="77777777" w:rsidR="00486DBB" w:rsidRPr="00C77E18" w:rsidRDefault="00486DBB" w:rsidP="00327749">
            <w:pPr>
              <w:pStyle w:val="Tabletext"/>
              <w:jc w:val="center"/>
            </w:pPr>
            <w:r w:rsidRPr="00C77E18">
              <w:t>150.4250</w:t>
            </w:r>
          </w:p>
        </w:tc>
        <w:tc>
          <w:tcPr>
            <w:tcW w:w="1279" w:type="dxa"/>
            <w:vMerge w:val="restart"/>
            <w:tcMar>
              <w:top w:w="28" w:type="dxa"/>
              <w:left w:w="28" w:type="dxa"/>
              <w:bottom w:w="28" w:type="dxa"/>
              <w:right w:w="28" w:type="dxa"/>
            </w:tcMar>
            <w:vAlign w:val="center"/>
            <w:hideMark/>
          </w:tcPr>
          <w:p w14:paraId="0E02554B" w14:textId="77777777" w:rsidR="00486DBB" w:rsidRPr="00C77E18" w:rsidRDefault="00486DBB" w:rsidP="00327749">
            <w:pPr>
              <w:pStyle w:val="Tabletext"/>
              <w:jc w:val="center"/>
            </w:pPr>
            <w:r w:rsidRPr="00C77E18">
              <w:t>Same as Tx</w:t>
            </w:r>
          </w:p>
        </w:tc>
        <w:tc>
          <w:tcPr>
            <w:tcW w:w="1112" w:type="dxa"/>
            <w:tcMar>
              <w:top w:w="28" w:type="dxa"/>
              <w:left w:w="28" w:type="dxa"/>
              <w:bottom w:w="28" w:type="dxa"/>
              <w:right w:w="28" w:type="dxa"/>
            </w:tcMar>
            <w:vAlign w:val="center"/>
            <w:hideMark/>
          </w:tcPr>
          <w:p w14:paraId="0A8ECEA7" w14:textId="77777777" w:rsidR="00486DBB" w:rsidRPr="00C77E18" w:rsidRDefault="00486DBB" w:rsidP="00327749">
            <w:pPr>
              <w:pStyle w:val="Tabletext"/>
              <w:jc w:val="center"/>
            </w:pPr>
          </w:p>
        </w:tc>
      </w:tr>
      <w:tr w:rsidR="00486DBB" w:rsidRPr="00C77E18" w14:paraId="198C8151" w14:textId="77777777" w:rsidTr="00327749">
        <w:trPr>
          <w:trHeight w:val="369"/>
          <w:jc w:val="center"/>
        </w:trPr>
        <w:tc>
          <w:tcPr>
            <w:tcW w:w="1555" w:type="dxa"/>
            <w:vMerge/>
            <w:vAlign w:val="center"/>
            <w:hideMark/>
          </w:tcPr>
          <w:p w14:paraId="7D8CD69B"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1F1203E7" w14:textId="77777777" w:rsidR="00486DBB" w:rsidRPr="00C77E18" w:rsidRDefault="00486DBB" w:rsidP="00327749">
            <w:pPr>
              <w:pStyle w:val="Tabletext"/>
            </w:pPr>
            <w:r w:rsidRPr="00C77E18">
              <w:t>2(emergency)</w:t>
            </w:r>
          </w:p>
        </w:tc>
        <w:tc>
          <w:tcPr>
            <w:tcW w:w="1287" w:type="dxa"/>
            <w:tcMar>
              <w:top w:w="28" w:type="dxa"/>
              <w:left w:w="28" w:type="dxa"/>
              <w:bottom w:w="28" w:type="dxa"/>
              <w:right w:w="28" w:type="dxa"/>
            </w:tcMar>
            <w:vAlign w:val="center"/>
            <w:hideMark/>
          </w:tcPr>
          <w:p w14:paraId="112C77AF" w14:textId="77777777" w:rsidR="00486DBB" w:rsidRPr="00C77E18" w:rsidRDefault="00486DBB" w:rsidP="00327749">
            <w:pPr>
              <w:pStyle w:val="Tabletext"/>
              <w:jc w:val="center"/>
            </w:pPr>
            <w:r w:rsidRPr="00C77E18">
              <w:t>153.520</w:t>
            </w:r>
          </w:p>
        </w:tc>
        <w:tc>
          <w:tcPr>
            <w:tcW w:w="1248" w:type="dxa"/>
            <w:vMerge/>
            <w:vAlign w:val="center"/>
            <w:hideMark/>
          </w:tcPr>
          <w:p w14:paraId="71F821FA"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573C76DE" w14:textId="77777777" w:rsidR="00486DBB" w:rsidRPr="00C77E18" w:rsidRDefault="00486DBB" w:rsidP="00327749">
            <w:pPr>
              <w:pStyle w:val="Tabletext"/>
              <w:jc w:val="center"/>
            </w:pPr>
            <w:r w:rsidRPr="00C77E18">
              <w:t>150.4500</w:t>
            </w:r>
          </w:p>
        </w:tc>
        <w:tc>
          <w:tcPr>
            <w:tcW w:w="1279" w:type="dxa"/>
            <w:vMerge/>
            <w:vAlign w:val="center"/>
            <w:hideMark/>
          </w:tcPr>
          <w:p w14:paraId="45A91703"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02E4AB4E" w14:textId="77777777" w:rsidR="00486DBB" w:rsidRPr="00C77E18" w:rsidRDefault="00486DBB" w:rsidP="00327749">
            <w:pPr>
              <w:pStyle w:val="Tabletext"/>
              <w:jc w:val="center"/>
            </w:pPr>
          </w:p>
        </w:tc>
      </w:tr>
      <w:tr w:rsidR="00486DBB" w:rsidRPr="00C77E18" w14:paraId="73097150" w14:textId="77777777" w:rsidTr="00327749">
        <w:trPr>
          <w:trHeight w:val="369"/>
          <w:jc w:val="center"/>
        </w:trPr>
        <w:tc>
          <w:tcPr>
            <w:tcW w:w="1555" w:type="dxa"/>
            <w:vMerge/>
            <w:vAlign w:val="center"/>
            <w:hideMark/>
          </w:tcPr>
          <w:p w14:paraId="3E49B9D3"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2D6AA361" w14:textId="77777777" w:rsidR="00486DBB" w:rsidRPr="00C77E18" w:rsidRDefault="00486DBB" w:rsidP="00327749">
            <w:pPr>
              <w:pStyle w:val="Tabletext"/>
            </w:pPr>
            <w:r w:rsidRPr="00C77E18">
              <w:t>3(Work)</w:t>
            </w:r>
          </w:p>
        </w:tc>
        <w:tc>
          <w:tcPr>
            <w:tcW w:w="1287" w:type="dxa"/>
            <w:tcMar>
              <w:top w:w="28" w:type="dxa"/>
              <w:left w:w="28" w:type="dxa"/>
              <w:bottom w:w="28" w:type="dxa"/>
              <w:right w:w="28" w:type="dxa"/>
            </w:tcMar>
            <w:vAlign w:val="center"/>
            <w:hideMark/>
          </w:tcPr>
          <w:p w14:paraId="6F0A7DE7" w14:textId="77777777" w:rsidR="00486DBB" w:rsidRPr="00C77E18" w:rsidRDefault="00486DBB" w:rsidP="00327749">
            <w:pPr>
              <w:pStyle w:val="Tabletext"/>
              <w:jc w:val="center"/>
            </w:pPr>
            <w:r w:rsidRPr="00C77E18">
              <w:t>153.590</w:t>
            </w:r>
          </w:p>
        </w:tc>
        <w:tc>
          <w:tcPr>
            <w:tcW w:w="1248" w:type="dxa"/>
            <w:tcMar>
              <w:top w:w="28" w:type="dxa"/>
              <w:left w:w="28" w:type="dxa"/>
              <w:bottom w:w="28" w:type="dxa"/>
              <w:right w:w="28" w:type="dxa"/>
            </w:tcMar>
            <w:vAlign w:val="center"/>
            <w:hideMark/>
          </w:tcPr>
          <w:p w14:paraId="008CF391" w14:textId="77777777" w:rsidR="00486DBB" w:rsidRPr="00C77E18" w:rsidRDefault="00486DBB" w:rsidP="00327749">
            <w:pPr>
              <w:pStyle w:val="Tabletext"/>
              <w:jc w:val="center"/>
            </w:pPr>
            <w:r w:rsidRPr="00C77E18">
              <w:t>153.110</w:t>
            </w:r>
          </w:p>
        </w:tc>
        <w:tc>
          <w:tcPr>
            <w:tcW w:w="1162" w:type="dxa"/>
            <w:tcMar>
              <w:top w:w="28" w:type="dxa"/>
              <w:left w:w="28" w:type="dxa"/>
              <w:bottom w:w="28" w:type="dxa"/>
              <w:right w:w="28" w:type="dxa"/>
            </w:tcMar>
            <w:vAlign w:val="center"/>
            <w:hideMark/>
          </w:tcPr>
          <w:p w14:paraId="3A68C3D7" w14:textId="77777777" w:rsidR="00486DBB" w:rsidRPr="00C77E18" w:rsidRDefault="00486DBB" w:rsidP="00327749">
            <w:pPr>
              <w:pStyle w:val="Tabletext"/>
              <w:jc w:val="center"/>
            </w:pPr>
            <w:r w:rsidRPr="00C77E18">
              <w:t>150.4750</w:t>
            </w:r>
          </w:p>
        </w:tc>
        <w:tc>
          <w:tcPr>
            <w:tcW w:w="1279" w:type="dxa"/>
            <w:tcMar>
              <w:top w:w="28" w:type="dxa"/>
              <w:left w:w="28" w:type="dxa"/>
              <w:bottom w:w="28" w:type="dxa"/>
              <w:right w:w="28" w:type="dxa"/>
            </w:tcMar>
            <w:vAlign w:val="center"/>
            <w:hideMark/>
          </w:tcPr>
          <w:p w14:paraId="602DD17E" w14:textId="77777777" w:rsidR="00486DBB" w:rsidRPr="00C77E18" w:rsidRDefault="00486DBB" w:rsidP="00327749">
            <w:pPr>
              <w:pStyle w:val="Tabletext"/>
              <w:jc w:val="center"/>
            </w:pPr>
            <w:r w:rsidRPr="00C77E18">
              <w:t>150.3750</w:t>
            </w:r>
          </w:p>
        </w:tc>
        <w:tc>
          <w:tcPr>
            <w:tcW w:w="1112" w:type="dxa"/>
            <w:tcMar>
              <w:top w:w="28" w:type="dxa"/>
              <w:left w:w="28" w:type="dxa"/>
              <w:bottom w:w="28" w:type="dxa"/>
              <w:right w:w="28" w:type="dxa"/>
            </w:tcMar>
            <w:vAlign w:val="center"/>
            <w:hideMark/>
          </w:tcPr>
          <w:p w14:paraId="58CAB187" w14:textId="77777777" w:rsidR="00486DBB" w:rsidRPr="00C77E18" w:rsidRDefault="00486DBB" w:rsidP="00327749">
            <w:pPr>
              <w:pStyle w:val="Tabletext"/>
              <w:jc w:val="center"/>
            </w:pPr>
          </w:p>
        </w:tc>
      </w:tr>
      <w:tr w:rsidR="00486DBB" w:rsidRPr="00C77E18" w14:paraId="31DDCDC8" w14:textId="77777777" w:rsidTr="00327749">
        <w:trPr>
          <w:trHeight w:val="369"/>
          <w:jc w:val="center"/>
        </w:trPr>
        <w:tc>
          <w:tcPr>
            <w:tcW w:w="1555" w:type="dxa"/>
            <w:vMerge/>
            <w:vAlign w:val="center"/>
            <w:hideMark/>
          </w:tcPr>
          <w:p w14:paraId="4C4D1222"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43BD76CC" w14:textId="77777777" w:rsidR="00486DBB" w:rsidRPr="00C77E18" w:rsidRDefault="00486DBB" w:rsidP="00327749">
            <w:pPr>
              <w:pStyle w:val="Tabletext"/>
            </w:pPr>
            <w:r w:rsidRPr="00C77E18">
              <w:t>4(Work)</w:t>
            </w:r>
          </w:p>
        </w:tc>
        <w:tc>
          <w:tcPr>
            <w:tcW w:w="1287" w:type="dxa"/>
            <w:tcMar>
              <w:top w:w="28" w:type="dxa"/>
              <w:left w:w="28" w:type="dxa"/>
              <w:bottom w:w="28" w:type="dxa"/>
              <w:right w:w="28" w:type="dxa"/>
            </w:tcMar>
            <w:vAlign w:val="center"/>
            <w:hideMark/>
          </w:tcPr>
          <w:p w14:paraId="56833EC8" w14:textId="77777777" w:rsidR="00486DBB" w:rsidRPr="00C77E18" w:rsidRDefault="00486DBB" w:rsidP="00327749">
            <w:pPr>
              <w:pStyle w:val="Tabletext"/>
              <w:jc w:val="center"/>
            </w:pPr>
            <w:r w:rsidRPr="00C77E18">
              <w:t>153.620</w:t>
            </w:r>
          </w:p>
        </w:tc>
        <w:tc>
          <w:tcPr>
            <w:tcW w:w="1248" w:type="dxa"/>
            <w:tcMar>
              <w:top w:w="28" w:type="dxa"/>
              <w:left w:w="28" w:type="dxa"/>
              <w:bottom w:w="28" w:type="dxa"/>
              <w:right w:w="28" w:type="dxa"/>
            </w:tcMar>
            <w:vAlign w:val="center"/>
            <w:hideMark/>
          </w:tcPr>
          <w:p w14:paraId="040C7439" w14:textId="77777777" w:rsidR="00486DBB" w:rsidRPr="00C77E18" w:rsidRDefault="00486DBB" w:rsidP="00327749">
            <w:pPr>
              <w:pStyle w:val="Tabletext"/>
              <w:jc w:val="center"/>
            </w:pPr>
            <w:r w:rsidRPr="00C77E18">
              <w:t>153.200</w:t>
            </w:r>
          </w:p>
        </w:tc>
        <w:tc>
          <w:tcPr>
            <w:tcW w:w="1162" w:type="dxa"/>
            <w:tcMar>
              <w:top w:w="28" w:type="dxa"/>
              <w:left w:w="28" w:type="dxa"/>
              <w:bottom w:w="28" w:type="dxa"/>
              <w:right w:w="28" w:type="dxa"/>
            </w:tcMar>
            <w:vAlign w:val="center"/>
            <w:hideMark/>
          </w:tcPr>
          <w:p w14:paraId="6CD361F5" w14:textId="77777777" w:rsidR="00486DBB" w:rsidRPr="00C77E18" w:rsidRDefault="00486DBB" w:rsidP="00327749">
            <w:pPr>
              <w:pStyle w:val="Tabletext"/>
              <w:jc w:val="center"/>
            </w:pPr>
            <w:r w:rsidRPr="00C77E18">
              <w:t>150.5000</w:t>
            </w:r>
          </w:p>
        </w:tc>
        <w:tc>
          <w:tcPr>
            <w:tcW w:w="1279" w:type="dxa"/>
            <w:tcMar>
              <w:top w:w="28" w:type="dxa"/>
              <w:left w:w="28" w:type="dxa"/>
              <w:bottom w:w="28" w:type="dxa"/>
              <w:right w:w="28" w:type="dxa"/>
            </w:tcMar>
            <w:vAlign w:val="center"/>
            <w:hideMark/>
          </w:tcPr>
          <w:p w14:paraId="0461D723" w14:textId="77777777" w:rsidR="00486DBB" w:rsidRPr="00C77E18" w:rsidRDefault="00486DBB" w:rsidP="00327749">
            <w:pPr>
              <w:pStyle w:val="Tabletext"/>
              <w:jc w:val="center"/>
            </w:pPr>
            <w:r w:rsidRPr="00C77E18">
              <w:t>150.4000</w:t>
            </w:r>
          </w:p>
        </w:tc>
        <w:tc>
          <w:tcPr>
            <w:tcW w:w="1112" w:type="dxa"/>
            <w:tcMar>
              <w:top w:w="28" w:type="dxa"/>
              <w:left w:w="28" w:type="dxa"/>
              <w:bottom w:w="28" w:type="dxa"/>
              <w:right w:w="28" w:type="dxa"/>
            </w:tcMar>
            <w:vAlign w:val="center"/>
            <w:hideMark/>
          </w:tcPr>
          <w:p w14:paraId="3887192E" w14:textId="77777777" w:rsidR="00486DBB" w:rsidRPr="00C77E18" w:rsidRDefault="00486DBB" w:rsidP="00327749">
            <w:pPr>
              <w:pStyle w:val="Tabletext"/>
              <w:jc w:val="center"/>
            </w:pPr>
          </w:p>
        </w:tc>
      </w:tr>
      <w:tr w:rsidR="00486DBB" w:rsidRPr="00C77E18" w14:paraId="401FA9AB" w14:textId="77777777" w:rsidTr="00327749">
        <w:trPr>
          <w:trHeight w:val="369"/>
          <w:jc w:val="center"/>
        </w:trPr>
        <w:tc>
          <w:tcPr>
            <w:tcW w:w="1555" w:type="dxa"/>
            <w:vMerge w:val="restart"/>
            <w:tcMar>
              <w:top w:w="28" w:type="dxa"/>
              <w:left w:w="28" w:type="dxa"/>
              <w:bottom w:w="28" w:type="dxa"/>
              <w:right w:w="28" w:type="dxa"/>
            </w:tcMar>
            <w:vAlign w:val="center"/>
            <w:hideMark/>
          </w:tcPr>
          <w:p w14:paraId="252C43DB" w14:textId="77777777" w:rsidR="00486DBB" w:rsidRPr="00C77E18" w:rsidRDefault="00486DBB" w:rsidP="00327749">
            <w:pPr>
              <w:pStyle w:val="Tabletext"/>
            </w:pPr>
            <w:r w:rsidRPr="00C77E18">
              <w:t>Base station</w:t>
            </w:r>
          </w:p>
        </w:tc>
        <w:tc>
          <w:tcPr>
            <w:tcW w:w="1439" w:type="dxa"/>
            <w:tcMar>
              <w:top w:w="28" w:type="dxa"/>
              <w:left w:w="28" w:type="dxa"/>
              <w:bottom w:w="28" w:type="dxa"/>
              <w:right w:w="28" w:type="dxa"/>
            </w:tcMar>
            <w:vAlign w:val="center"/>
            <w:hideMark/>
          </w:tcPr>
          <w:p w14:paraId="2E33E600" w14:textId="77777777" w:rsidR="00486DBB" w:rsidRPr="00C77E18" w:rsidRDefault="00486DBB" w:rsidP="00327749">
            <w:pPr>
              <w:pStyle w:val="Tabletext"/>
            </w:pPr>
            <w:r w:rsidRPr="00C77E18">
              <w:t>1(Normal)</w:t>
            </w:r>
          </w:p>
        </w:tc>
        <w:tc>
          <w:tcPr>
            <w:tcW w:w="1287" w:type="dxa"/>
            <w:tcMar>
              <w:top w:w="28" w:type="dxa"/>
              <w:left w:w="28" w:type="dxa"/>
              <w:bottom w:w="28" w:type="dxa"/>
              <w:right w:w="28" w:type="dxa"/>
            </w:tcMar>
            <w:vAlign w:val="center"/>
            <w:hideMark/>
          </w:tcPr>
          <w:p w14:paraId="180B65BE" w14:textId="77777777" w:rsidR="00486DBB" w:rsidRPr="00C77E18" w:rsidRDefault="00486DBB" w:rsidP="00327749">
            <w:pPr>
              <w:pStyle w:val="Tabletext"/>
              <w:jc w:val="center"/>
            </w:pPr>
            <w:r w:rsidRPr="00C77E18">
              <w:t>153.440</w:t>
            </w:r>
          </w:p>
        </w:tc>
        <w:tc>
          <w:tcPr>
            <w:tcW w:w="1248" w:type="dxa"/>
            <w:vMerge w:val="restart"/>
            <w:tcMar>
              <w:top w:w="28" w:type="dxa"/>
              <w:left w:w="28" w:type="dxa"/>
              <w:bottom w:w="28" w:type="dxa"/>
              <w:right w:w="28" w:type="dxa"/>
            </w:tcMar>
            <w:vAlign w:val="center"/>
            <w:hideMark/>
          </w:tcPr>
          <w:p w14:paraId="084AF867" w14:textId="77777777" w:rsidR="00486DBB" w:rsidRPr="00C77E18" w:rsidRDefault="00486DBB" w:rsidP="00327749">
            <w:pPr>
              <w:pStyle w:val="Tabletext"/>
              <w:jc w:val="center"/>
            </w:pPr>
            <w:r w:rsidRPr="00C77E18">
              <w:t>Same as Tx</w:t>
            </w:r>
          </w:p>
        </w:tc>
        <w:tc>
          <w:tcPr>
            <w:tcW w:w="1162" w:type="dxa"/>
            <w:tcMar>
              <w:top w:w="28" w:type="dxa"/>
              <w:left w:w="28" w:type="dxa"/>
              <w:bottom w:w="28" w:type="dxa"/>
              <w:right w:w="28" w:type="dxa"/>
            </w:tcMar>
            <w:vAlign w:val="center"/>
            <w:hideMark/>
          </w:tcPr>
          <w:p w14:paraId="3F283ABF" w14:textId="77777777" w:rsidR="00486DBB" w:rsidRPr="00C77E18" w:rsidRDefault="00486DBB" w:rsidP="00327749">
            <w:pPr>
              <w:pStyle w:val="Tabletext"/>
              <w:jc w:val="center"/>
            </w:pPr>
            <w:r w:rsidRPr="00C77E18">
              <w:t>150.4250</w:t>
            </w:r>
          </w:p>
        </w:tc>
        <w:tc>
          <w:tcPr>
            <w:tcW w:w="1279" w:type="dxa"/>
            <w:vMerge w:val="restart"/>
            <w:tcMar>
              <w:top w:w="28" w:type="dxa"/>
              <w:left w:w="28" w:type="dxa"/>
              <w:bottom w:w="28" w:type="dxa"/>
              <w:right w:w="28" w:type="dxa"/>
            </w:tcMar>
            <w:vAlign w:val="center"/>
            <w:hideMark/>
          </w:tcPr>
          <w:p w14:paraId="05627520" w14:textId="77777777" w:rsidR="00486DBB" w:rsidRPr="00C77E18" w:rsidRDefault="00486DBB" w:rsidP="00327749">
            <w:pPr>
              <w:pStyle w:val="Tabletext"/>
              <w:jc w:val="center"/>
            </w:pPr>
            <w:r w:rsidRPr="00C77E18">
              <w:t>Same as Tx</w:t>
            </w:r>
          </w:p>
        </w:tc>
        <w:tc>
          <w:tcPr>
            <w:tcW w:w="1112" w:type="dxa"/>
            <w:tcMar>
              <w:top w:w="28" w:type="dxa"/>
              <w:left w:w="28" w:type="dxa"/>
              <w:bottom w:w="28" w:type="dxa"/>
              <w:right w:w="28" w:type="dxa"/>
            </w:tcMar>
            <w:vAlign w:val="center"/>
            <w:hideMark/>
          </w:tcPr>
          <w:p w14:paraId="2D3407E5" w14:textId="77777777" w:rsidR="00486DBB" w:rsidRPr="00C77E18" w:rsidRDefault="00486DBB" w:rsidP="00327749">
            <w:pPr>
              <w:pStyle w:val="Tabletext"/>
              <w:jc w:val="center"/>
            </w:pPr>
          </w:p>
        </w:tc>
      </w:tr>
      <w:tr w:rsidR="00486DBB" w:rsidRPr="00C77E18" w14:paraId="73A88DF6" w14:textId="77777777" w:rsidTr="00327749">
        <w:trPr>
          <w:trHeight w:val="369"/>
          <w:jc w:val="center"/>
        </w:trPr>
        <w:tc>
          <w:tcPr>
            <w:tcW w:w="1555" w:type="dxa"/>
            <w:vMerge/>
            <w:vAlign w:val="center"/>
            <w:hideMark/>
          </w:tcPr>
          <w:p w14:paraId="19BCD7EB"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7CB42131" w14:textId="77777777" w:rsidR="00486DBB" w:rsidRPr="00C77E18" w:rsidRDefault="00486DBB" w:rsidP="00327749">
            <w:pPr>
              <w:pStyle w:val="Tabletext"/>
            </w:pPr>
            <w:r w:rsidRPr="00C77E18">
              <w:t>2(emergency)</w:t>
            </w:r>
          </w:p>
        </w:tc>
        <w:tc>
          <w:tcPr>
            <w:tcW w:w="1287" w:type="dxa"/>
            <w:tcMar>
              <w:top w:w="28" w:type="dxa"/>
              <w:left w:w="28" w:type="dxa"/>
              <w:bottom w:w="28" w:type="dxa"/>
              <w:right w:w="28" w:type="dxa"/>
            </w:tcMar>
            <w:vAlign w:val="center"/>
            <w:hideMark/>
          </w:tcPr>
          <w:p w14:paraId="256A584D" w14:textId="77777777" w:rsidR="00486DBB" w:rsidRPr="00C77E18" w:rsidRDefault="00486DBB" w:rsidP="00327749">
            <w:pPr>
              <w:pStyle w:val="Tabletext"/>
              <w:jc w:val="center"/>
            </w:pPr>
            <w:r w:rsidRPr="00C77E18">
              <w:t>153.520</w:t>
            </w:r>
          </w:p>
        </w:tc>
        <w:tc>
          <w:tcPr>
            <w:tcW w:w="1248" w:type="dxa"/>
            <w:vMerge/>
            <w:vAlign w:val="center"/>
            <w:hideMark/>
          </w:tcPr>
          <w:p w14:paraId="7BCA536B" w14:textId="77777777" w:rsidR="00486DBB" w:rsidRPr="00C77E18" w:rsidRDefault="00486DBB" w:rsidP="00327749">
            <w:pPr>
              <w:pStyle w:val="Tabletext"/>
              <w:jc w:val="center"/>
            </w:pPr>
          </w:p>
        </w:tc>
        <w:tc>
          <w:tcPr>
            <w:tcW w:w="1162" w:type="dxa"/>
            <w:tcMar>
              <w:top w:w="28" w:type="dxa"/>
              <w:left w:w="28" w:type="dxa"/>
              <w:bottom w:w="28" w:type="dxa"/>
              <w:right w:w="28" w:type="dxa"/>
            </w:tcMar>
            <w:vAlign w:val="center"/>
            <w:hideMark/>
          </w:tcPr>
          <w:p w14:paraId="1BEF1AB9" w14:textId="77777777" w:rsidR="00486DBB" w:rsidRPr="00C77E18" w:rsidRDefault="00486DBB" w:rsidP="00327749">
            <w:pPr>
              <w:pStyle w:val="Tabletext"/>
              <w:jc w:val="center"/>
            </w:pPr>
            <w:r w:rsidRPr="00C77E18">
              <w:t>150.4500</w:t>
            </w:r>
          </w:p>
        </w:tc>
        <w:tc>
          <w:tcPr>
            <w:tcW w:w="1279" w:type="dxa"/>
            <w:vMerge/>
            <w:vAlign w:val="center"/>
            <w:hideMark/>
          </w:tcPr>
          <w:p w14:paraId="3EE0DF95" w14:textId="77777777" w:rsidR="00486DBB" w:rsidRPr="00C77E18" w:rsidRDefault="00486DBB" w:rsidP="00327749">
            <w:pPr>
              <w:pStyle w:val="Tabletext"/>
              <w:jc w:val="center"/>
            </w:pPr>
          </w:p>
        </w:tc>
        <w:tc>
          <w:tcPr>
            <w:tcW w:w="1112" w:type="dxa"/>
            <w:tcMar>
              <w:top w:w="28" w:type="dxa"/>
              <w:left w:w="28" w:type="dxa"/>
              <w:bottom w:w="28" w:type="dxa"/>
              <w:right w:w="28" w:type="dxa"/>
            </w:tcMar>
            <w:vAlign w:val="center"/>
            <w:hideMark/>
          </w:tcPr>
          <w:p w14:paraId="53EE2FB1" w14:textId="77777777" w:rsidR="00486DBB" w:rsidRPr="00C77E18" w:rsidRDefault="00486DBB" w:rsidP="00327749">
            <w:pPr>
              <w:pStyle w:val="Tabletext"/>
              <w:jc w:val="center"/>
            </w:pPr>
          </w:p>
        </w:tc>
      </w:tr>
      <w:tr w:rsidR="00486DBB" w:rsidRPr="00C77E18" w14:paraId="418EE9D6" w14:textId="77777777" w:rsidTr="00327749">
        <w:trPr>
          <w:trHeight w:val="369"/>
          <w:jc w:val="center"/>
        </w:trPr>
        <w:tc>
          <w:tcPr>
            <w:tcW w:w="1555" w:type="dxa"/>
            <w:vMerge/>
            <w:vAlign w:val="center"/>
            <w:hideMark/>
          </w:tcPr>
          <w:p w14:paraId="245B0F74"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546C9CFF" w14:textId="77777777" w:rsidR="00486DBB" w:rsidRPr="00C77E18" w:rsidRDefault="00486DBB" w:rsidP="00327749">
            <w:pPr>
              <w:pStyle w:val="Tabletext"/>
            </w:pPr>
            <w:r w:rsidRPr="00C77E18">
              <w:t>3(Work)</w:t>
            </w:r>
          </w:p>
        </w:tc>
        <w:tc>
          <w:tcPr>
            <w:tcW w:w="1287" w:type="dxa"/>
            <w:tcMar>
              <w:top w:w="28" w:type="dxa"/>
              <w:left w:w="28" w:type="dxa"/>
              <w:bottom w:w="28" w:type="dxa"/>
              <w:right w:w="28" w:type="dxa"/>
            </w:tcMar>
            <w:vAlign w:val="center"/>
            <w:hideMark/>
          </w:tcPr>
          <w:p w14:paraId="65CFC3E4" w14:textId="77777777" w:rsidR="00486DBB" w:rsidRPr="00C77E18" w:rsidRDefault="00486DBB" w:rsidP="00327749">
            <w:pPr>
              <w:pStyle w:val="Tabletext"/>
              <w:jc w:val="center"/>
            </w:pPr>
            <w:r w:rsidRPr="00C77E18">
              <w:t>153.110</w:t>
            </w:r>
          </w:p>
        </w:tc>
        <w:tc>
          <w:tcPr>
            <w:tcW w:w="1248" w:type="dxa"/>
            <w:tcMar>
              <w:top w:w="28" w:type="dxa"/>
              <w:left w:w="28" w:type="dxa"/>
              <w:bottom w:w="28" w:type="dxa"/>
              <w:right w:w="28" w:type="dxa"/>
            </w:tcMar>
            <w:vAlign w:val="center"/>
            <w:hideMark/>
          </w:tcPr>
          <w:p w14:paraId="6E9AF930" w14:textId="77777777" w:rsidR="00486DBB" w:rsidRPr="00C77E18" w:rsidRDefault="00486DBB" w:rsidP="00327749">
            <w:pPr>
              <w:pStyle w:val="Tabletext"/>
              <w:jc w:val="center"/>
            </w:pPr>
            <w:r w:rsidRPr="00C77E18">
              <w:t>153.590</w:t>
            </w:r>
          </w:p>
        </w:tc>
        <w:tc>
          <w:tcPr>
            <w:tcW w:w="1162" w:type="dxa"/>
            <w:tcMar>
              <w:top w:w="28" w:type="dxa"/>
              <w:left w:w="28" w:type="dxa"/>
              <w:bottom w:w="28" w:type="dxa"/>
              <w:right w:w="28" w:type="dxa"/>
            </w:tcMar>
            <w:vAlign w:val="center"/>
            <w:hideMark/>
          </w:tcPr>
          <w:p w14:paraId="4A568DD7" w14:textId="77777777" w:rsidR="00486DBB" w:rsidRPr="00C77E18" w:rsidRDefault="00486DBB" w:rsidP="00327749">
            <w:pPr>
              <w:pStyle w:val="Tabletext"/>
              <w:jc w:val="center"/>
            </w:pPr>
            <w:r w:rsidRPr="00C77E18">
              <w:t>150.9750</w:t>
            </w:r>
          </w:p>
        </w:tc>
        <w:tc>
          <w:tcPr>
            <w:tcW w:w="1279" w:type="dxa"/>
            <w:tcMar>
              <w:top w:w="28" w:type="dxa"/>
              <w:left w:w="28" w:type="dxa"/>
              <w:bottom w:w="28" w:type="dxa"/>
              <w:right w:w="28" w:type="dxa"/>
            </w:tcMar>
            <w:vAlign w:val="center"/>
            <w:hideMark/>
          </w:tcPr>
          <w:p w14:paraId="758C3E0E" w14:textId="77777777" w:rsidR="00486DBB" w:rsidRPr="00C77E18" w:rsidRDefault="00486DBB" w:rsidP="00327749">
            <w:pPr>
              <w:pStyle w:val="Tabletext"/>
              <w:jc w:val="center"/>
            </w:pPr>
            <w:r w:rsidRPr="00C77E18">
              <w:t>150.4750</w:t>
            </w:r>
          </w:p>
        </w:tc>
        <w:tc>
          <w:tcPr>
            <w:tcW w:w="1112" w:type="dxa"/>
            <w:tcMar>
              <w:top w:w="28" w:type="dxa"/>
              <w:left w:w="28" w:type="dxa"/>
              <w:bottom w:w="28" w:type="dxa"/>
              <w:right w:w="28" w:type="dxa"/>
            </w:tcMar>
            <w:vAlign w:val="center"/>
            <w:hideMark/>
          </w:tcPr>
          <w:p w14:paraId="20358DD5" w14:textId="77777777" w:rsidR="00486DBB" w:rsidRPr="00C77E18" w:rsidRDefault="00486DBB" w:rsidP="00327749">
            <w:pPr>
              <w:pStyle w:val="Tabletext"/>
              <w:jc w:val="center"/>
            </w:pPr>
          </w:p>
        </w:tc>
      </w:tr>
      <w:tr w:rsidR="00486DBB" w:rsidRPr="00C77E18" w14:paraId="19880CD7" w14:textId="77777777" w:rsidTr="00327749">
        <w:trPr>
          <w:trHeight w:val="369"/>
          <w:jc w:val="center"/>
        </w:trPr>
        <w:tc>
          <w:tcPr>
            <w:tcW w:w="1555" w:type="dxa"/>
            <w:vMerge/>
            <w:vAlign w:val="center"/>
            <w:hideMark/>
          </w:tcPr>
          <w:p w14:paraId="22AD9F32" w14:textId="77777777" w:rsidR="00486DBB" w:rsidRPr="00C77E18" w:rsidRDefault="00486DBB" w:rsidP="00327749">
            <w:pPr>
              <w:pStyle w:val="Tabletext"/>
            </w:pPr>
          </w:p>
        </w:tc>
        <w:tc>
          <w:tcPr>
            <w:tcW w:w="1439" w:type="dxa"/>
            <w:tcMar>
              <w:top w:w="28" w:type="dxa"/>
              <w:left w:w="28" w:type="dxa"/>
              <w:bottom w:w="28" w:type="dxa"/>
              <w:right w:w="28" w:type="dxa"/>
            </w:tcMar>
            <w:vAlign w:val="center"/>
            <w:hideMark/>
          </w:tcPr>
          <w:p w14:paraId="79C0FC94" w14:textId="77777777" w:rsidR="00486DBB" w:rsidRPr="00C77E18" w:rsidRDefault="00486DBB" w:rsidP="00327749">
            <w:pPr>
              <w:pStyle w:val="Tabletext"/>
            </w:pPr>
            <w:r w:rsidRPr="00C77E18">
              <w:t>4(Work)</w:t>
            </w:r>
          </w:p>
        </w:tc>
        <w:tc>
          <w:tcPr>
            <w:tcW w:w="1287" w:type="dxa"/>
            <w:tcMar>
              <w:top w:w="28" w:type="dxa"/>
              <w:left w:w="28" w:type="dxa"/>
              <w:bottom w:w="28" w:type="dxa"/>
              <w:right w:w="28" w:type="dxa"/>
            </w:tcMar>
            <w:vAlign w:val="center"/>
            <w:hideMark/>
          </w:tcPr>
          <w:p w14:paraId="7BA6BB8A" w14:textId="77777777" w:rsidR="00486DBB" w:rsidRPr="00C77E18" w:rsidRDefault="00486DBB" w:rsidP="00327749">
            <w:pPr>
              <w:pStyle w:val="Tabletext"/>
              <w:jc w:val="center"/>
            </w:pPr>
            <w:r w:rsidRPr="00C77E18">
              <w:t>153.200</w:t>
            </w:r>
          </w:p>
        </w:tc>
        <w:tc>
          <w:tcPr>
            <w:tcW w:w="1248" w:type="dxa"/>
            <w:tcMar>
              <w:top w:w="28" w:type="dxa"/>
              <w:left w:w="28" w:type="dxa"/>
              <w:bottom w:w="28" w:type="dxa"/>
              <w:right w:w="28" w:type="dxa"/>
            </w:tcMar>
            <w:vAlign w:val="center"/>
            <w:hideMark/>
          </w:tcPr>
          <w:p w14:paraId="46758E0D" w14:textId="77777777" w:rsidR="00486DBB" w:rsidRPr="00C77E18" w:rsidRDefault="00486DBB" w:rsidP="00327749">
            <w:pPr>
              <w:pStyle w:val="Tabletext"/>
              <w:jc w:val="center"/>
            </w:pPr>
            <w:r w:rsidRPr="00C77E18">
              <w:t>153.620</w:t>
            </w:r>
          </w:p>
        </w:tc>
        <w:tc>
          <w:tcPr>
            <w:tcW w:w="1162" w:type="dxa"/>
            <w:tcMar>
              <w:top w:w="28" w:type="dxa"/>
              <w:left w:w="28" w:type="dxa"/>
              <w:bottom w:w="28" w:type="dxa"/>
              <w:right w:w="28" w:type="dxa"/>
            </w:tcMar>
            <w:vAlign w:val="center"/>
            <w:hideMark/>
          </w:tcPr>
          <w:p w14:paraId="26D75860" w14:textId="77777777" w:rsidR="00486DBB" w:rsidRPr="00C77E18" w:rsidRDefault="00486DBB" w:rsidP="00327749">
            <w:pPr>
              <w:pStyle w:val="Tabletext"/>
              <w:jc w:val="center"/>
            </w:pPr>
            <w:r w:rsidRPr="00C77E18">
              <w:t>150.4000</w:t>
            </w:r>
          </w:p>
        </w:tc>
        <w:tc>
          <w:tcPr>
            <w:tcW w:w="1279" w:type="dxa"/>
            <w:tcMar>
              <w:top w:w="28" w:type="dxa"/>
              <w:left w:w="28" w:type="dxa"/>
              <w:bottom w:w="28" w:type="dxa"/>
              <w:right w:w="28" w:type="dxa"/>
            </w:tcMar>
            <w:vAlign w:val="center"/>
            <w:hideMark/>
          </w:tcPr>
          <w:p w14:paraId="2E661193" w14:textId="77777777" w:rsidR="00486DBB" w:rsidRPr="00C77E18" w:rsidRDefault="00486DBB" w:rsidP="00327749">
            <w:pPr>
              <w:pStyle w:val="Tabletext"/>
              <w:jc w:val="center"/>
            </w:pPr>
            <w:r w:rsidRPr="00C77E18">
              <w:t>150.5000</w:t>
            </w:r>
          </w:p>
        </w:tc>
        <w:tc>
          <w:tcPr>
            <w:tcW w:w="1112" w:type="dxa"/>
            <w:tcMar>
              <w:top w:w="28" w:type="dxa"/>
              <w:left w:w="28" w:type="dxa"/>
              <w:bottom w:w="28" w:type="dxa"/>
              <w:right w:w="28" w:type="dxa"/>
            </w:tcMar>
            <w:vAlign w:val="center"/>
            <w:hideMark/>
          </w:tcPr>
          <w:p w14:paraId="1CBCFECF" w14:textId="77777777" w:rsidR="00486DBB" w:rsidRPr="00C77E18" w:rsidRDefault="00486DBB" w:rsidP="00327749">
            <w:pPr>
              <w:pStyle w:val="Tabletext"/>
              <w:jc w:val="center"/>
            </w:pPr>
          </w:p>
        </w:tc>
      </w:tr>
    </w:tbl>
    <w:p w14:paraId="13614C14" w14:textId="77777777" w:rsidR="00C77E18" w:rsidRPr="00C77E18" w:rsidRDefault="00C77E18" w:rsidP="00C77E18">
      <w:pPr>
        <w:pStyle w:val="Tablefin"/>
        <w:rPr>
          <w:rFonts w:eastAsia="Malgun Gothic"/>
        </w:rPr>
      </w:pPr>
    </w:p>
    <w:p w14:paraId="16B0690B" w14:textId="77777777" w:rsidR="00486DBB" w:rsidRPr="00C77E18" w:rsidRDefault="00486DBB" w:rsidP="00327749">
      <w:pPr>
        <w:pStyle w:val="Heading3"/>
        <w:rPr>
          <w:rFonts w:eastAsia="Malgun Gothic"/>
        </w:rPr>
      </w:pPr>
      <w:r w:rsidRPr="00C77E18">
        <w:rPr>
          <w:rFonts w:eastAsia="Malgun Gothic"/>
        </w:rPr>
        <w:t>3.4.2</w:t>
      </w:r>
      <w:r w:rsidRPr="00C77E18">
        <w:rPr>
          <w:rFonts w:eastAsia="Malgun Gothic"/>
        </w:rPr>
        <w:tab/>
        <w:t>TRS</w:t>
      </w:r>
    </w:p>
    <w:p w14:paraId="08BA934E" w14:textId="77777777" w:rsidR="00486DBB" w:rsidRPr="00C77E18" w:rsidRDefault="00486DBB" w:rsidP="002C0031">
      <w:r w:rsidRPr="00C77E18">
        <w:rPr>
          <w:rFonts w:eastAsia="Malgun Gothic"/>
          <w:lang w:eastAsia="ko-KR"/>
        </w:rPr>
        <w:t xml:space="preserve">Korea is using </w:t>
      </w:r>
      <w:r w:rsidRPr="00C77E18">
        <w:t>two TRS</w:t>
      </w:r>
      <w:r w:rsidR="00327749" w:rsidRPr="00C77E18">
        <w:t xml:space="preserve"> </w:t>
      </w:r>
      <w:r w:rsidRPr="00C77E18">
        <w:t>(Trunked Radio System) schemes, i.e., TRS-ASTRO and TRS</w:t>
      </w:r>
      <w:r w:rsidR="002C0031">
        <w:noBreakHyphen/>
      </w:r>
      <w:r w:rsidRPr="00C77E18">
        <w:t>TETRA.TRS-ASTRO is developed two stages where the 1st stage adopts FDMA (Frequency</w:t>
      </w:r>
      <w:r w:rsidR="00C77E18" w:rsidRPr="00C77E18">
        <w:t> </w:t>
      </w:r>
      <w:r w:rsidRPr="00C77E18">
        <w:t>Division Multiple Access) which uses one channel per 12.5 kHz, and the 2nd stage increases frequency efficiency by adopting TDMA (Time Division Multiple Access) and modifying</w:t>
      </w:r>
      <w:r w:rsidR="00C77E18" w:rsidRPr="00C77E18">
        <w:t> </w:t>
      </w:r>
      <w:r w:rsidRPr="00C77E18">
        <w:t xml:space="preserve">modulation scheme. Table </w:t>
      </w:r>
      <w:r w:rsidRPr="00C77E18">
        <w:rPr>
          <w:lang w:eastAsia="ja-JP"/>
        </w:rPr>
        <w:t>6</w:t>
      </w:r>
      <w:r w:rsidRPr="00C77E18">
        <w:t xml:space="preserve"> represents TRS-ASTRO technology depending on the development stage.</w:t>
      </w:r>
    </w:p>
    <w:p w14:paraId="78B1D5AC" w14:textId="77777777" w:rsidR="00486DBB" w:rsidRPr="00C77E18" w:rsidRDefault="00486DBB" w:rsidP="00C77E18">
      <w:pPr>
        <w:pStyle w:val="TableNo"/>
        <w:spacing w:before="360"/>
      </w:pPr>
      <w:r w:rsidRPr="00C77E18">
        <w:t>Table 6</w:t>
      </w:r>
    </w:p>
    <w:p w14:paraId="595F2C7B" w14:textId="77777777" w:rsidR="00486DBB" w:rsidRPr="00C77E18" w:rsidRDefault="00486DBB" w:rsidP="00C77E18">
      <w:pPr>
        <w:pStyle w:val="Tabletitle"/>
      </w:pPr>
      <w:r w:rsidRPr="00C77E18">
        <w:t>Comparison of TRS-ASTRO depending on the development stage</w:t>
      </w:r>
    </w:p>
    <w:tbl>
      <w:tblPr>
        <w:tblStyle w:val="TableGrid"/>
        <w:tblW w:w="0" w:type="auto"/>
        <w:jc w:val="center"/>
        <w:tblLook w:val="04A0" w:firstRow="1" w:lastRow="0" w:firstColumn="1" w:lastColumn="0" w:noHBand="0" w:noVBand="1"/>
      </w:tblPr>
      <w:tblGrid>
        <w:gridCol w:w="2623"/>
        <w:gridCol w:w="2624"/>
        <w:gridCol w:w="2624"/>
      </w:tblGrid>
      <w:tr w:rsidR="00486DBB" w:rsidRPr="00C77E18" w14:paraId="597DAD34" w14:textId="77777777" w:rsidTr="00327749">
        <w:trPr>
          <w:trHeight w:val="244"/>
          <w:jc w:val="center"/>
        </w:trPr>
        <w:tc>
          <w:tcPr>
            <w:tcW w:w="2623" w:type="dxa"/>
            <w:vAlign w:val="center"/>
          </w:tcPr>
          <w:p w14:paraId="333A5469" w14:textId="77777777" w:rsidR="00486DBB" w:rsidRPr="00C77E18" w:rsidRDefault="00486DBB" w:rsidP="00327749">
            <w:pPr>
              <w:pStyle w:val="Tablehead0"/>
            </w:pPr>
            <w:r w:rsidRPr="00C77E18">
              <w:t>Property</w:t>
            </w:r>
          </w:p>
        </w:tc>
        <w:tc>
          <w:tcPr>
            <w:tcW w:w="2624" w:type="dxa"/>
            <w:vAlign w:val="center"/>
          </w:tcPr>
          <w:p w14:paraId="5FC4FEEF" w14:textId="77777777" w:rsidR="00486DBB" w:rsidRPr="00C77E18" w:rsidRDefault="00486DBB" w:rsidP="00327749">
            <w:pPr>
              <w:pStyle w:val="Tablehead0"/>
            </w:pPr>
            <w:r w:rsidRPr="00C77E18">
              <w:t>Stage 1</w:t>
            </w:r>
          </w:p>
        </w:tc>
        <w:tc>
          <w:tcPr>
            <w:tcW w:w="2624" w:type="dxa"/>
            <w:vAlign w:val="center"/>
          </w:tcPr>
          <w:p w14:paraId="2374F8E8" w14:textId="77777777" w:rsidR="00486DBB" w:rsidRPr="00C77E18" w:rsidRDefault="00486DBB" w:rsidP="00327749">
            <w:pPr>
              <w:pStyle w:val="Tablehead0"/>
            </w:pPr>
            <w:r w:rsidRPr="00C77E18">
              <w:t>Stage 2</w:t>
            </w:r>
          </w:p>
        </w:tc>
      </w:tr>
      <w:tr w:rsidR="00486DBB" w:rsidRPr="00C77E18" w14:paraId="6AD85A18" w14:textId="77777777" w:rsidTr="00327749">
        <w:trPr>
          <w:trHeight w:val="345"/>
          <w:jc w:val="center"/>
        </w:trPr>
        <w:tc>
          <w:tcPr>
            <w:tcW w:w="2623" w:type="dxa"/>
            <w:vAlign w:val="center"/>
          </w:tcPr>
          <w:p w14:paraId="456A8453" w14:textId="77777777" w:rsidR="00486DBB" w:rsidRPr="00C77E18" w:rsidRDefault="00486DBB" w:rsidP="00327749">
            <w:pPr>
              <w:pStyle w:val="Tabletext"/>
              <w:jc w:val="center"/>
            </w:pPr>
            <w:r w:rsidRPr="00C77E18">
              <w:t>Channel access</w:t>
            </w:r>
          </w:p>
        </w:tc>
        <w:tc>
          <w:tcPr>
            <w:tcW w:w="2624" w:type="dxa"/>
            <w:vAlign w:val="center"/>
          </w:tcPr>
          <w:p w14:paraId="2263353A" w14:textId="77777777" w:rsidR="00486DBB" w:rsidRPr="00C77E18" w:rsidRDefault="00486DBB" w:rsidP="00327749">
            <w:pPr>
              <w:pStyle w:val="Tabletext"/>
              <w:jc w:val="center"/>
            </w:pPr>
            <w:r w:rsidRPr="00C77E18">
              <w:t>FDMA</w:t>
            </w:r>
          </w:p>
        </w:tc>
        <w:tc>
          <w:tcPr>
            <w:tcW w:w="2624" w:type="dxa"/>
            <w:vAlign w:val="center"/>
          </w:tcPr>
          <w:p w14:paraId="52FDBA13" w14:textId="77777777" w:rsidR="00486DBB" w:rsidRPr="00C77E18" w:rsidRDefault="00486DBB" w:rsidP="00327749">
            <w:pPr>
              <w:pStyle w:val="Tabletext"/>
              <w:jc w:val="center"/>
            </w:pPr>
            <w:r w:rsidRPr="00C77E18">
              <w:t>TDMA(including FDMA)</w:t>
            </w:r>
          </w:p>
        </w:tc>
      </w:tr>
      <w:tr w:rsidR="00486DBB" w:rsidRPr="00C77E18" w14:paraId="74A30DDE" w14:textId="77777777" w:rsidTr="00327749">
        <w:trPr>
          <w:trHeight w:val="345"/>
          <w:jc w:val="center"/>
        </w:trPr>
        <w:tc>
          <w:tcPr>
            <w:tcW w:w="2623" w:type="dxa"/>
            <w:vAlign w:val="center"/>
          </w:tcPr>
          <w:p w14:paraId="090539D7" w14:textId="77777777" w:rsidR="00486DBB" w:rsidRPr="00C77E18" w:rsidRDefault="00486DBB" w:rsidP="00327749">
            <w:pPr>
              <w:pStyle w:val="Tabletext"/>
              <w:jc w:val="center"/>
            </w:pPr>
            <w:r w:rsidRPr="00C77E18">
              <w:t>Bandwidth</w:t>
            </w:r>
          </w:p>
        </w:tc>
        <w:tc>
          <w:tcPr>
            <w:tcW w:w="2624" w:type="dxa"/>
            <w:vAlign w:val="center"/>
          </w:tcPr>
          <w:p w14:paraId="2888AEF8" w14:textId="77777777" w:rsidR="00486DBB" w:rsidRPr="00C77E18" w:rsidRDefault="00486DBB" w:rsidP="00327749">
            <w:pPr>
              <w:pStyle w:val="Tabletext"/>
              <w:jc w:val="center"/>
            </w:pPr>
            <w:r w:rsidRPr="00C77E18">
              <w:t>12.5 kHz</w:t>
            </w:r>
          </w:p>
        </w:tc>
        <w:tc>
          <w:tcPr>
            <w:tcW w:w="2624" w:type="dxa"/>
            <w:vAlign w:val="center"/>
          </w:tcPr>
          <w:p w14:paraId="1EAD2CF9" w14:textId="77777777" w:rsidR="00486DBB" w:rsidRPr="00C77E18" w:rsidRDefault="00486DBB" w:rsidP="00327749">
            <w:pPr>
              <w:pStyle w:val="Tabletext"/>
              <w:jc w:val="center"/>
            </w:pPr>
            <w:r w:rsidRPr="00C77E18">
              <w:t>6.25 kHz</w:t>
            </w:r>
          </w:p>
        </w:tc>
      </w:tr>
      <w:tr w:rsidR="00486DBB" w:rsidRPr="00C77E18" w14:paraId="1C9CE49B" w14:textId="77777777" w:rsidTr="00327749">
        <w:trPr>
          <w:trHeight w:val="345"/>
          <w:jc w:val="center"/>
        </w:trPr>
        <w:tc>
          <w:tcPr>
            <w:tcW w:w="2623" w:type="dxa"/>
            <w:vAlign w:val="center"/>
          </w:tcPr>
          <w:p w14:paraId="2E57ED71" w14:textId="77777777" w:rsidR="00486DBB" w:rsidRPr="00C77E18" w:rsidRDefault="00486DBB" w:rsidP="00327749">
            <w:pPr>
              <w:pStyle w:val="Tabletext"/>
              <w:jc w:val="center"/>
            </w:pPr>
            <w:r w:rsidRPr="00C77E18">
              <w:t>Data rate</w:t>
            </w:r>
          </w:p>
        </w:tc>
        <w:tc>
          <w:tcPr>
            <w:tcW w:w="2624" w:type="dxa"/>
            <w:vAlign w:val="center"/>
          </w:tcPr>
          <w:p w14:paraId="7E3CE230" w14:textId="77777777" w:rsidR="00486DBB" w:rsidRPr="00C77E18" w:rsidRDefault="00486DBB" w:rsidP="00327749">
            <w:pPr>
              <w:pStyle w:val="Tabletext"/>
              <w:jc w:val="center"/>
            </w:pPr>
            <w:r w:rsidRPr="00C77E18">
              <w:t>9.6 kbit/s</w:t>
            </w:r>
          </w:p>
        </w:tc>
        <w:tc>
          <w:tcPr>
            <w:tcW w:w="2624" w:type="dxa"/>
            <w:vAlign w:val="center"/>
          </w:tcPr>
          <w:p w14:paraId="00BE38FD" w14:textId="77777777" w:rsidR="00486DBB" w:rsidRPr="00C77E18" w:rsidRDefault="00486DBB" w:rsidP="00327749">
            <w:pPr>
              <w:pStyle w:val="Tabletext"/>
              <w:jc w:val="center"/>
            </w:pPr>
            <w:r w:rsidRPr="00C77E18">
              <w:t>9.6 kbit/s</w:t>
            </w:r>
          </w:p>
        </w:tc>
      </w:tr>
      <w:tr w:rsidR="00486DBB" w:rsidRPr="00C77E18" w14:paraId="1B90F506" w14:textId="77777777" w:rsidTr="00327749">
        <w:trPr>
          <w:trHeight w:val="345"/>
          <w:jc w:val="center"/>
        </w:trPr>
        <w:tc>
          <w:tcPr>
            <w:tcW w:w="2623" w:type="dxa"/>
            <w:vAlign w:val="center"/>
          </w:tcPr>
          <w:p w14:paraId="49FAC59B" w14:textId="77777777" w:rsidR="00486DBB" w:rsidRPr="00C77E18" w:rsidRDefault="00486DBB" w:rsidP="00327749">
            <w:pPr>
              <w:pStyle w:val="Tabletext"/>
              <w:jc w:val="center"/>
            </w:pPr>
            <w:r w:rsidRPr="00C77E18">
              <w:t>Modulation scheme</w:t>
            </w:r>
          </w:p>
        </w:tc>
        <w:tc>
          <w:tcPr>
            <w:tcW w:w="2624" w:type="dxa"/>
            <w:vAlign w:val="center"/>
          </w:tcPr>
          <w:p w14:paraId="347BB299" w14:textId="77777777" w:rsidR="00486DBB" w:rsidRPr="00C77E18" w:rsidRDefault="00486DBB" w:rsidP="00327749">
            <w:pPr>
              <w:pStyle w:val="Tabletext"/>
              <w:jc w:val="center"/>
            </w:pPr>
            <w:r w:rsidRPr="00C77E18">
              <w:t>C4FM</w:t>
            </w:r>
          </w:p>
        </w:tc>
        <w:tc>
          <w:tcPr>
            <w:tcW w:w="2624" w:type="dxa"/>
            <w:vAlign w:val="center"/>
          </w:tcPr>
          <w:p w14:paraId="087F6D4E" w14:textId="77777777" w:rsidR="00486DBB" w:rsidRPr="00C77E18" w:rsidRDefault="00486DBB" w:rsidP="00327749">
            <w:pPr>
              <w:pStyle w:val="Tabletext"/>
              <w:jc w:val="center"/>
            </w:pPr>
            <w:r w:rsidRPr="00C77E18">
              <w:t>CQPSK</w:t>
            </w:r>
          </w:p>
        </w:tc>
      </w:tr>
    </w:tbl>
    <w:p w14:paraId="231496B0" w14:textId="77777777" w:rsidR="00486DBB" w:rsidRPr="00C77E18" w:rsidRDefault="00486DBB" w:rsidP="00C77E18">
      <w:pPr>
        <w:pStyle w:val="Tablefin"/>
      </w:pPr>
    </w:p>
    <w:p w14:paraId="67E5978E" w14:textId="77777777" w:rsidR="00486DBB" w:rsidRPr="00C77E18" w:rsidRDefault="00486DBB" w:rsidP="00327749">
      <w:r w:rsidRPr="00C77E18">
        <w:t xml:space="preserve">TRS-TETRA has two schemes, i.e., Release 1(R1) and Release 2(R2). R1 provides 4 channels with 25 kHz bandwidth in 1995, and R2 enhances data service function of R1 in 2006. R2 is designed to upgrade R1 without changing of network architecture to maintain backward compatibility. Table </w:t>
      </w:r>
      <w:r w:rsidRPr="00C77E18">
        <w:rPr>
          <w:lang w:eastAsia="ja-JP"/>
        </w:rPr>
        <w:t>7</w:t>
      </w:r>
      <w:r w:rsidRPr="00C77E18">
        <w:t xml:space="preserve"> compares two schemes. R2 enhances data rate by applying various modulation scheme and adopting R1’s bandwidth and channel access scheme.</w:t>
      </w:r>
    </w:p>
    <w:p w14:paraId="6DF41693" w14:textId="77777777" w:rsidR="00486DBB" w:rsidRPr="00C77E18" w:rsidRDefault="00486DBB" w:rsidP="00327749">
      <w:pPr>
        <w:pStyle w:val="TableNo"/>
      </w:pPr>
      <w:r w:rsidRPr="00C77E18">
        <w:t>Table 7</w:t>
      </w:r>
    </w:p>
    <w:p w14:paraId="4812E622" w14:textId="77777777" w:rsidR="00486DBB" w:rsidRPr="00C77E18" w:rsidRDefault="00486DBB" w:rsidP="00327749">
      <w:pPr>
        <w:pStyle w:val="Tabletitle"/>
      </w:pPr>
      <w:r w:rsidRPr="00C77E18">
        <w:t>Comparison of TRS-TETRA depending on the release version</w:t>
      </w:r>
    </w:p>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23"/>
        <w:gridCol w:w="2624"/>
        <w:gridCol w:w="2624"/>
      </w:tblGrid>
      <w:tr w:rsidR="00486DBB" w:rsidRPr="00C77E18" w14:paraId="4B683877" w14:textId="77777777" w:rsidTr="00327749">
        <w:trPr>
          <w:trHeight w:val="330"/>
          <w:jc w:val="center"/>
        </w:trPr>
        <w:tc>
          <w:tcPr>
            <w:tcW w:w="2623" w:type="dxa"/>
          </w:tcPr>
          <w:p w14:paraId="18139360" w14:textId="77777777" w:rsidR="00486DBB" w:rsidRPr="00C77E18" w:rsidRDefault="00486DBB" w:rsidP="00327749">
            <w:pPr>
              <w:pStyle w:val="Tablehead0"/>
            </w:pPr>
            <w:r w:rsidRPr="00C77E18">
              <w:t>Property</w:t>
            </w:r>
          </w:p>
        </w:tc>
        <w:tc>
          <w:tcPr>
            <w:tcW w:w="2624" w:type="dxa"/>
          </w:tcPr>
          <w:p w14:paraId="4209885E" w14:textId="77777777" w:rsidR="00486DBB" w:rsidRPr="00C77E18" w:rsidRDefault="00486DBB" w:rsidP="00327749">
            <w:pPr>
              <w:pStyle w:val="Tablehead0"/>
            </w:pPr>
            <w:r w:rsidRPr="00C77E18">
              <w:t>Release 1</w:t>
            </w:r>
          </w:p>
        </w:tc>
        <w:tc>
          <w:tcPr>
            <w:tcW w:w="2624" w:type="dxa"/>
          </w:tcPr>
          <w:p w14:paraId="02C1445C" w14:textId="77777777" w:rsidR="00486DBB" w:rsidRPr="00C77E18" w:rsidRDefault="00486DBB" w:rsidP="00327749">
            <w:pPr>
              <w:pStyle w:val="Tablehead0"/>
            </w:pPr>
            <w:r w:rsidRPr="00C77E18">
              <w:t>Release 2</w:t>
            </w:r>
          </w:p>
        </w:tc>
      </w:tr>
      <w:tr w:rsidR="00486DBB" w:rsidRPr="00C77E18" w14:paraId="17B9991F" w14:textId="77777777" w:rsidTr="00327749">
        <w:trPr>
          <w:trHeight w:val="345"/>
          <w:jc w:val="center"/>
        </w:trPr>
        <w:tc>
          <w:tcPr>
            <w:tcW w:w="2623" w:type="dxa"/>
          </w:tcPr>
          <w:p w14:paraId="784B0C2A" w14:textId="77777777" w:rsidR="00486DBB" w:rsidRPr="00C77E18" w:rsidRDefault="00486DBB" w:rsidP="00327749">
            <w:pPr>
              <w:pStyle w:val="Tabletext"/>
              <w:jc w:val="center"/>
            </w:pPr>
            <w:r w:rsidRPr="00C77E18">
              <w:t>Frequency range</w:t>
            </w:r>
          </w:p>
        </w:tc>
        <w:tc>
          <w:tcPr>
            <w:tcW w:w="2624" w:type="dxa"/>
          </w:tcPr>
          <w:p w14:paraId="721E9D6B" w14:textId="77777777" w:rsidR="00486DBB" w:rsidRPr="00C77E18" w:rsidRDefault="00486DBB" w:rsidP="00327749">
            <w:pPr>
              <w:pStyle w:val="Tabletext"/>
              <w:jc w:val="center"/>
            </w:pPr>
            <w:r w:rsidRPr="00C77E18">
              <w:t>380</w:t>
            </w:r>
            <w:r w:rsidR="00C77E18">
              <w:t xml:space="preserve"> </w:t>
            </w:r>
            <w:r w:rsidRPr="00C77E18">
              <w:t>MHz, 800</w:t>
            </w:r>
            <w:r w:rsidR="00C77E18">
              <w:t xml:space="preserve"> </w:t>
            </w:r>
            <w:r w:rsidRPr="00C77E18">
              <w:t>MHz</w:t>
            </w:r>
          </w:p>
        </w:tc>
        <w:tc>
          <w:tcPr>
            <w:tcW w:w="2624" w:type="dxa"/>
          </w:tcPr>
          <w:p w14:paraId="1B89FCF2" w14:textId="77777777" w:rsidR="00486DBB" w:rsidRPr="00C77E18" w:rsidRDefault="00486DBB" w:rsidP="00327749">
            <w:pPr>
              <w:pStyle w:val="Tabletext"/>
              <w:jc w:val="center"/>
            </w:pPr>
            <w:r w:rsidRPr="00C77E18">
              <w:t>Muli-band(up to</w:t>
            </w:r>
            <w:r w:rsidR="00C77E18" w:rsidRPr="00C77E18">
              <w:t xml:space="preserve"> </w:t>
            </w:r>
            <w:r w:rsidRPr="00C77E18">
              <w:t>1</w:t>
            </w:r>
            <w:r w:rsidR="00C77E18" w:rsidRPr="00C77E18">
              <w:t xml:space="preserve"> </w:t>
            </w:r>
            <w:r w:rsidRPr="00C77E18">
              <w:t>GHz)</w:t>
            </w:r>
          </w:p>
        </w:tc>
      </w:tr>
      <w:tr w:rsidR="00486DBB" w:rsidRPr="00C77E18" w14:paraId="2359C859" w14:textId="77777777" w:rsidTr="00327749">
        <w:trPr>
          <w:trHeight w:val="345"/>
          <w:jc w:val="center"/>
        </w:trPr>
        <w:tc>
          <w:tcPr>
            <w:tcW w:w="2623" w:type="dxa"/>
          </w:tcPr>
          <w:p w14:paraId="4633FF7F" w14:textId="77777777" w:rsidR="00486DBB" w:rsidRPr="00C77E18" w:rsidRDefault="00486DBB" w:rsidP="00327749">
            <w:pPr>
              <w:pStyle w:val="Tabletext"/>
              <w:jc w:val="center"/>
            </w:pPr>
            <w:r w:rsidRPr="00C77E18">
              <w:t>Channel access</w:t>
            </w:r>
          </w:p>
        </w:tc>
        <w:tc>
          <w:tcPr>
            <w:tcW w:w="2624" w:type="dxa"/>
          </w:tcPr>
          <w:p w14:paraId="53DD7EAE" w14:textId="77777777" w:rsidR="00486DBB" w:rsidRPr="00C77E18" w:rsidRDefault="00486DBB" w:rsidP="00327749">
            <w:pPr>
              <w:pStyle w:val="Tabletext"/>
              <w:jc w:val="center"/>
            </w:pPr>
            <w:r w:rsidRPr="00C77E18">
              <w:t>TDMA</w:t>
            </w:r>
          </w:p>
        </w:tc>
        <w:tc>
          <w:tcPr>
            <w:tcW w:w="2624" w:type="dxa"/>
          </w:tcPr>
          <w:p w14:paraId="7351C75A" w14:textId="77777777" w:rsidR="00486DBB" w:rsidRPr="00C77E18" w:rsidRDefault="00486DBB" w:rsidP="00327749">
            <w:pPr>
              <w:pStyle w:val="Tabletext"/>
              <w:jc w:val="center"/>
            </w:pPr>
            <w:r w:rsidRPr="00C77E18">
              <w:t>TDMA</w:t>
            </w:r>
          </w:p>
        </w:tc>
      </w:tr>
      <w:tr w:rsidR="00486DBB" w:rsidRPr="00C77E18" w14:paraId="46DF67E3" w14:textId="77777777" w:rsidTr="00327749">
        <w:trPr>
          <w:trHeight w:val="345"/>
          <w:jc w:val="center"/>
        </w:trPr>
        <w:tc>
          <w:tcPr>
            <w:tcW w:w="2623" w:type="dxa"/>
          </w:tcPr>
          <w:p w14:paraId="4667D387" w14:textId="77777777" w:rsidR="00486DBB" w:rsidRPr="00C77E18" w:rsidRDefault="00486DBB" w:rsidP="00327749">
            <w:pPr>
              <w:pStyle w:val="Tabletext"/>
              <w:jc w:val="center"/>
            </w:pPr>
            <w:r w:rsidRPr="00C77E18">
              <w:t>Data rate</w:t>
            </w:r>
          </w:p>
        </w:tc>
        <w:tc>
          <w:tcPr>
            <w:tcW w:w="2624" w:type="dxa"/>
          </w:tcPr>
          <w:p w14:paraId="182AA9AD" w14:textId="77777777" w:rsidR="00486DBB" w:rsidRPr="00C77E18" w:rsidRDefault="00486DBB" w:rsidP="00327749">
            <w:pPr>
              <w:pStyle w:val="Tabletext"/>
              <w:jc w:val="center"/>
            </w:pPr>
            <w:r w:rsidRPr="00C77E18">
              <w:t>7.2~36 kbit/s</w:t>
            </w:r>
          </w:p>
        </w:tc>
        <w:tc>
          <w:tcPr>
            <w:tcW w:w="2624" w:type="dxa"/>
          </w:tcPr>
          <w:p w14:paraId="37BC1E33" w14:textId="77777777" w:rsidR="00486DBB" w:rsidRPr="00C77E18" w:rsidRDefault="00486DBB" w:rsidP="00327749">
            <w:pPr>
              <w:pStyle w:val="Tabletext"/>
              <w:jc w:val="center"/>
            </w:pPr>
            <w:r w:rsidRPr="00C77E18">
              <w:t>54~690 kbit/s</w:t>
            </w:r>
          </w:p>
        </w:tc>
      </w:tr>
      <w:tr w:rsidR="00486DBB" w:rsidRPr="00C77E18" w14:paraId="205E9BC9" w14:textId="77777777" w:rsidTr="00327749">
        <w:trPr>
          <w:trHeight w:val="345"/>
          <w:jc w:val="center"/>
        </w:trPr>
        <w:tc>
          <w:tcPr>
            <w:tcW w:w="2623" w:type="dxa"/>
          </w:tcPr>
          <w:p w14:paraId="03A155BF" w14:textId="77777777" w:rsidR="00486DBB" w:rsidRPr="00C77E18" w:rsidRDefault="00486DBB" w:rsidP="00327749">
            <w:pPr>
              <w:pStyle w:val="Tabletext"/>
              <w:jc w:val="center"/>
            </w:pPr>
            <w:r w:rsidRPr="00C77E18">
              <w:t>Modulation scheme</w:t>
            </w:r>
          </w:p>
        </w:tc>
        <w:tc>
          <w:tcPr>
            <w:tcW w:w="2624" w:type="dxa"/>
          </w:tcPr>
          <w:p w14:paraId="5F63318A" w14:textId="77777777" w:rsidR="00486DBB" w:rsidRPr="00C77E18" w:rsidRDefault="00486DBB" w:rsidP="00327749">
            <w:pPr>
              <w:pStyle w:val="Tabletext"/>
              <w:jc w:val="center"/>
            </w:pPr>
            <w:r w:rsidRPr="00C77E18">
              <w:t>π/4 DQPSK</w:t>
            </w:r>
          </w:p>
        </w:tc>
        <w:tc>
          <w:tcPr>
            <w:tcW w:w="2624" w:type="dxa"/>
          </w:tcPr>
          <w:p w14:paraId="7B705AF6" w14:textId="77777777" w:rsidR="00486DBB" w:rsidRPr="00C77E18" w:rsidRDefault="00486DBB" w:rsidP="00327749">
            <w:pPr>
              <w:pStyle w:val="Tabletext"/>
              <w:jc w:val="center"/>
            </w:pPr>
            <w:r w:rsidRPr="00C77E18">
              <w:t>π/4 DQPSK, 4QAM, 16QAM, 64QAM</w:t>
            </w:r>
          </w:p>
        </w:tc>
      </w:tr>
    </w:tbl>
    <w:p w14:paraId="688B30C7" w14:textId="77777777" w:rsidR="00486DBB" w:rsidRPr="00C77E18" w:rsidRDefault="00486DBB" w:rsidP="00C77E18">
      <w:pPr>
        <w:pStyle w:val="Tablefin"/>
      </w:pPr>
    </w:p>
    <w:p w14:paraId="3EDB3C6D" w14:textId="77777777" w:rsidR="00486DBB" w:rsidRPr="00C77E18" w:rsidRDefault="00486DBB" w:rsidP="002C0031">
      <w:pPr>
        <w:rPr>
          <w:rFonts w:eastAsia="Malgun Gothic"/>
        </w:rPr>
      </w:pPr>
      <w:r w:rsidRPr="00C77E18">
        <w:t>TRS-TETRA provide voice service such as one-to-one call, one-to-multi call, group call, emergency call, and direct call as well as data service such as message and packet transmission. R1</w:t>
      </w:r>
      <w:r w:rsidR="002C0031">
        <w:t> </w:t>
      </w:r>
      <w:r w:rsidRPr="00C77E18">
        <w:t>and R2 support 300 km/h and 400 km/h mobility, respectively. TRS-TETRA has versatile</w:t>
      </w:r>
      <w:r w:rsidRPr="00C77E18">
        <w:rPr>
          <w:rFonts w:eastAsia="Malgun Gothic"/>
          <w:lang w:eastAsia="ko-KR"/>
        </w:rPr>
        <w:t xml:space="preserve"> </w:t>
      </w:r>
      <w:r w:rsidRPr="00C77E18">
        <w:t>availability for railway wireless network compare with TRS-ASTRO and VHF. However,</w:t>
      </w:r>
      <w:r w:rsidR="00C77E18" w:rsidRPr="00C77E18">
        <w:t xml:space="preserve"> </w:t>
      </w:r>
      <w:r w:rsidRPr="00C77E18">
        <w:t>TRS</w:t>
      </w:r>
      <w:r w:rsidR="00C65A13">
        <w:noBreakHyphen/>
      </w:r>
      <w:r w:rsidRPr="00C77E18">
        <w:t>TETRA does not apply railway control system. In addition, TRS-TETRA has limitation of localization due to technology proprietary and high speed data transmission.</w:t>
      </w:r>
    </w:p>
    <w:p w14:paraId="7BA9FE48" w14:textId="77777777" w:rsidR="00486DBB" w:rsidRPr="00C77E18" w:rsidRDefault="00486DBB" w:rsidP="00327749">
      <w:pPr>
        <w:pStyle w:val="Heading2"/>
        <w:rPr>
          <w:rFonts w:eastAsia="Malgun Gothic"/>
          <w:lang w:eastAsia="ko-KR"/>
        </w:rPr>
      </w:pPr>
      <w:r w:rsidRPr="00C77E18">
        <w:rPr>
          <w:rFonts w:eastAsia="Malgun Gothic"/>
          <w:lang w:eastAsia="ko-KR"/>
        </w:rPr>
        <w:t>3</w:t>
      </w:r>
      <w:r w:rsidRPr="00C77E18">
        <w:rPr>
          <w:lang w:eastAsia="ja-JP"/>
        </w:rPr>
        <w:t>.</w:t>
      </w:r>
      <w:r w:rsidRPr="00C77E18">
        <w:rPr>
          <w:rFonts w:eastAsia="Malgun Gothic"/>
          <w:lang w:eastAsia="ko-KR"/>
        </w:rPr>
        <w:t>5</w:t>
      </w:r>
      <w:r w:rsidRPr="00C77E18">
        <w:rPr>
          <w:lang w:eastAsia="ja-JP"/>
        </w:rPr>
        <w:tab/>
      </w:r>
      <w:r w:rsidRPr="00C77E18">
        <w:rPr>
          <w:rFonts w:eastAsia="Malgun Gothic"/>
          <w:lang w:eastAsia="ko-KR"/>
        </w:rPr>
        <w:t xml:space="preserve">LTE-R </w:t>
      </w:r>
    </w:p>
    <w:p w14:paraId="438D0472" w14:textId="77777777" w:rsidR="00486DBB" w:rsidRPr="00C77E18" w:rsidRDefault="00486DBB" w:rsidP="00C77E18">
      <w:pPr>
        <w:rPr>
          <w:rFonts w:eastAsia="Malgun Gothic"/>
          <w:lang w:eastAsia="ko-KR"/>
        </w:rPr>
      </w:pPr>
      <w:r w:rsidRPr="00C77E18">
        <w:t>UIC (International Union of Railway) starts to consider LTE</w:t>
      </w:r>
      <w:r w:rsidRPr="00C77E18">
        <w:rPr>
          <w:rFonts w:eastAsia="Malgun Gothic"/>
          <w:lang w:eastAsia="ko-KR"/>
        </w:rPr>
        <w:t xml:space="preserve"> based railway system (LTE-R)</w:t>
      </w:r>
      <w:r w:rsidRPr="00C77E18">
        <w:t xml:space="preserve"> for the</w:t>
      </w:r>
      <w:r w:rsidR="00C77E18" w:rsidRPr="00C77E18">
        <w:t> </w:t>
      </w:r>
      <w:r w:rsidRPr="00C77E18">
        <w:t>evolutions technology of GSM-R in 2011. To overcome the disadvantage of existing railway wireless communications and support high speed transmission and functionality (group communication, data service, quality of service), various wireless communication technologies are considered for railway communications, and it is reported that LTE</w:t>
      </w:r>
      <w:r w:rsidRPr="00C77E18">
        <w:rPr>
          <w:rFonts w:eastAsia="Malgun Gothic"/>
          <w:lang w:eastAsia="ko-KR"/>
        </w:rPr>
        <w:t xml:space="preserve"> based railway system</w:t>
      </w:r>
      <w:r w:rsidRPr="00C77E18">
        <w:t xml:space="preserve"> is the best communication scheme. Some parts of LTE</w:t>
      </w:r>
      <w:r w:rsidRPr="00C77E18">
        <w:rPr>
          <w:rFonts w:eastAsia="Malgun Gothic"/>
          <w:lang w:eastAsia="ko-KR"/>
        </w:rPr>
        <w:t xml:space="preserve"> based railway system has been</w:t>
      </w:r>
      <w:r w:rsidRPr="00C77E18">
        <w:t xml:space="preserve"> developed and demonstrated in Korea. </w:t>
      </w:r>
    </w:p>
    <w:p w14:paraId="13F05FA9" w14:textId="77777777" w:rsidR="00486DBB" w:rsidRPr="00C77E18" w:rsidRDefault="00486DBB" w:rsidP="00327749">
      <w:pPr>
        <w:pStyle w:val="Reasons"/>
      </w:pPr>
      <w:r w:rsidRPr="00C77E18">
        <w:rPr>
          <w:rFonts w:eastAsia="Malgun Gothic"/>
          <w:lang w:eastAsia="ko-KR"/>
        </w:rPr>
        <w:t xml:space="preserve">Busan Metro will install LTE systems for railway communications in 700 MHz band next year. This </w:t>
      </w:r>
      <w:r w:rsidRPr="00C77E18">
        <w:rPr>
          <w:lang w:eastAsia="ko-KR"/>
        </w:rPr>
        <w:t>frequency arrangement 718-728/7</w:t>
      </w:r>
      <w:r w:rsidRPr="00C77E18">
        <w:rPr>
          <w:rFonts w:eastAsia="Malgun Gothic"/>
          <w:lang w:eastAsia="ko-KR"/>
        </w:rPr>
        <w:t>7</w:t>
      </w:r>
      <w:r w:rsidRPr="00C77E18">
        <w:rPr>
          <w:lang w:eastAsia="ko-KR"/>
        </w:rPr>
        <w:t>3-7</w:t>
      </w:r>
      <w:r w:rsidRPr="00C77E18">
        <w:rPr>
          <w:rFonts w:eastAsia="Malgun Gothic"/>
          <w:lang w:eastAsia="ko-KR"/>
        </w:rPr>
        <w:t>8</w:t>
      </w:r>
      <w:r w:rsidRPr="00C77E18">
        <w:rPr>
          <w:lang w:eastAsia="ko-KR"/>
        </w:rPr>
        <w:t>3</w:t>
      </w:r>
      <w:r w:rsidRPr="00C77E18">
        <w:rPr>
          <w:rFonts w:eastAsia="Malgun Gothic"/>
          <w:lang w:eastAsia="ko-KR"/>
        </w:rPr>
        <w:t xml:space="preserve"> </w:t>
      </w:r>
      <w:r w:rsidRPr="00C77E18">
        <w:rPr>
          <w:lang w:eastAsia="ko-KR"/>
        </w:rPr>
        <w:t>MHz</w:t>
      </w:r>
      <w:r w:rsidRPr="00C77E18">
        <w:rPr>
          <w:rFonts w:eastAsia="Malgun Gothic"/>
          <w:lang w:eastAsia="ko-KR"/>
        </w:rPr>
        <w:t xml:space="preserve"> is allocated for public safety also.</w:t>
      </w:r>
    </w:p>
    <w:p w14:paraId="07928C7F" w14:textId="77777777" w:rsidR="00486DBB" w:rsidRPr="00C77E18" w:rsidRDefault="00486DBB">
      <w:pPr>
        <w:tabs>
          <w:tab w:val="clear" w:pos="1134"/>
          <w:tab w:val="clear" w:pos="1871"/>
          <w:tab w:val="clear" w:pos="2268"/>
        </w:tabs>
        <w:overflowPunct/>
        <w:autoSpaceDE/>
        <w:autoSpaceDN/>
        <w:adjustRightInd/>
        <w:spacing w:before="0"/>
        <w:textAlignment w:val="auto"/>
        <w:rPr>
          <w:caps/>
          <w:sz w:val="28"/>
          <w:lang w:eastAsia="ja-JP"/>
        </w:rPr>
      </w:pPr>
      <w:r w:rsidRPr="00C77E18">
        <w:rPr>
          <w:lang w:eastAsia="ja-JP"/>
        </w:rPr>
        <w:br w:type="page"/>
      </w:r>
    </w:p>
    <w:p w14:paraId="1C249D29" w14:textId="77777777" w:rsidR="00486DBB" w:rsidRPr="00C77E18" w:rsidRDefault="00486DBB" w:rsidP="00327749">
      <w:pPr>
        <w:pStyle w:val="AnnexNo"/>
      </w:pPr>
      <w:r w:rsidRPr="00C77E18">
        <w:lastRenderedPageBreak/>
        <w:t>[Annex 3</w:t>
      </w:r>
    </w:p>
    <w:p w14:paraId="43ADEA23" w14:textId="77777777" w:rsidR="00486DBB" w:rsidRPr="00C77E18" w:rsidRDefault="00486DBB" w:rsidP="00327749">
      <w:pPr>
        <w:pStyle w:val="Annextitle"/>
        <w:rPr>
          <w:lang w:eastAsia="zh-CN"/>
        </w:rPr>
      </w:pPr>
      <w:r w:rsidRPr="00C77E18">
        <w:rPr>
          <w:lang w:eastAsia="zh-CN"/>
        </w:rPr>
        <w:t>Deployment scenarios of systems for public mobile communication with trains</w:t>
      </w:r>
    </w:p>
    <w:p w14:paraId="01FC1C0E" w14:textId="77777777" w:rsidR="00486DBB" w:rsidRPr="00C77E18" w:rsidRDefault="00486DBB" w:rsidP="00C77E18">
      <w:pPr>
        <w:spacing w:before="240" w:after="240"/>
        <w:rPr>
          <w:szCs w:val="24"/>
          <w:lang w:eastAsia="zh-CN"/>
        </w:rPr>
      </w:pPr>
      <w:r w:rsidRPr="00C77E18">
        <w:rPr>
          <w:szCs w:val="24"/>
          <w:lang w:eastAsia="zh-CN"/>
        </w:rPr>
        <w:t>[Note: Annex 3 will be modified and discussed at the following meetings]</w:t>
      </w:r>
    </w:p>
    <w:p w14:paraId="3FCD08AC" w14:textId="77777777" w:rsidR="00486DBB" w:rsidRPr="00C77E18" w:rsidRDefault="00486DBB" w:rsidP="00327749">
      <w:pPr>
        <w:pStyle w:val="Heading1"/>
      </w:pPr>
      <w:r w:rsidRPr="00C77E18">
        <w:t>1</w:t>
      </w:r>
      <w:r w:rsidRPr="00C77E18">
        <w:tab/>
        <w:t>Viaducts</w:t>
      </w:r>
    </w:p>
    <w:p w14:paraId="37D2822F" w14:textId="77777777" w:rsidR="00486DBB" w:rsidRPr="00C77E18" w:rsidRDefault="00486DBB" w:rsidP="00C77E18">
      <w:pPr>
        <w:rPr>
          <w:lang w:eastAsia="zh-CN"/>
        </w:rPr>
      </w:pPr>
      <w:r w:rsidRPr="00C77E18">
        <w:rPr>
          <w:lang w:eastAsia="zh-CN"/>
        </w:rPr>
        <w:t>Viaduct is one of the most common scenarios in railway. This scenario is a long bridge-like structure, typically a series of arches, carrying a railway across a valley or other unevenground, as</w:t>
      </w:r>
      <w:r w:rsidR="00C77E18" w:rsidRPr="00C77E18">
        <w:rPr>
          <w:lang w:eastAsia="zh-CN"/>
        </w:rPr>
        <w:t> </w:t>
      </w:r>
      <w:r w:rsidRPr="00C77E18">
        <w:rPr>
          <w:lang w:eastAsia="zh-CN"/>
        </w:rPr>
        <w:t xml:space="preserve">shown in Figure </w:t>
      </w:r>
      <w:r w:rsidRPr="00C77E18">
        <w:rPr>
          <w:lang w:eastAsia="ja-JP"/>
        </w:rPr>
        <w:t>25</w:t>
      </w:r>
      <w:r w:rsidRPr="00C77E18">
        <w:rPr>
          <w:lang w:eastAsia="zh-CN"/>
        </w:rPr>
        <w:t>.</w:t>
      </w:r>
    </w:p>
    <w:p w14:paraId="21D90B6F" w14:textId="77777777" w:rsidR="00486DBB" w:rsidRPr="00C77E18" w:rsidRDefault="00486DBB" w:rsidP="00327749">
      <w:pPr>
        <w:pStyle w:val="FigureNo"/>
      </w:pPr>
      <w:r w:rsidRPr="00C77E18">
        <w:t>FIGURE 25</w:t>
      </w:r>
    </w:p>
    <w:p w14:paraId="1E986A4F" w14:textId="77777777" w:rsidR="00486DBB" w:rsidRPr="00C77E18" w:rsidRDefault="00486DBB" w:rsidP="00327749">
      <w:pPr>
        <w:pStyle w:val="Figuretitle"/>
      </w:pPr>
      <w:r w:rsidRPr="00C77E18">
        <w:t xml:space="preserve">Viaducts </w:t>
      </w:r>
      <w:r w:rsidR="00C65A13" w:rsidRPr="00C77E18">
        <w:t>scenario</w:t>
      </w:r>
    </w:p>
    <w:p w14:paraId="58330907" w14:textId="77777777" w:rsidR="00486DBB" w:rsidRPr="00C77E18" w:rsidRDefault="00486DBB" w:rsidP="00C77E18">
      <w:pPr>
        <w:pStyle w:val="Figure"/>
        <w:rPr>
          <w:lang w:eastAsia="zh-CN"/>
        </w:rPr>
      </w:pPr>
      <w:r w:rsidRPr="00C77E18">
        <w:rPr>
          <w:noProof/>
          <w:lang w:eastAsia="zh-CN"/>
        </w:rPr>
        <mc:AlternateContent>
          <mc:Choice Requires="wpc">
            <w:drawing>
              <wp:inline distT="0" distB="0" distL="0" distR="0" wp14:anchorId="16B9501D" wp14:editId="5E4317F7">
                <wp:extent cx="4277995" cy="2289810"/>
                <wp:effectExtent l="3175" t="5715" r="5080" b="0"/>
                <wp:docPr id="45" name="Canvas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8" name="Picture 1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80535" cy="22923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F012BD2" id="Canvas 136" o:spid="_x0000_s1026" editas="canvas" style="width:336.85pt;height:180.3pt;mso-position-horizontal-relative:char;mso-position-vertical-relative:line" coordsize="42779,228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779;height:22898;visibility:visible;mso-wrap-style:square">
                  <v:fill o:detectmouseclick="t"/>
                  <v:path o:connecttype="none"/>
                </v:shape>
                <v:shape id="Picture 138" o:spid="_x0000_s1028" type="#_x0000_t75" style="position:absolute;width:42805;height:2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t4gvAAAAA2wAAAA8AAABkcnMvZG93bnJldi54bWxET01rwkAQvRf8D8sIvZS6UaFI6ioiFXtt&#10;0kqPQ3aaLGZn0+xq4r93DoUeH+97vR19q67URxfYwHyWgSKugnVcG/gsD88rUDEhW2wDk4EbRdhu&#10;Jg9rzG0Y+IOuRaqVhHDM0UCTUpdrHauGPMZZ6IiF+wm9xySwr7XtcZBw3+pFlr1oj46locGO9g1V&#10;5+LipbfYfS9P3r39lsnpp2M4DG35ZczjdNy9gko0pn/xn/vdGljKWPkiP0Bv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3iC8AAAADbAAAADwAAAAAAAAAAAAAAAACfAgAA&#10;ZHJzL2Rvd25yZXYueG1sUEsFBgAAAAAEAAQA9wAAAIwDAAAAAA==&#10;">
                  <v:imagedata r:id="rId37" o:title=""/>
                </v:shape>
                <w10:anchorlock/>
              </v:group>
            </w:pict>
          </mc:Fallback>
        </mc:AlternateContent>
      </w:r>
    </w:p>
    <w:p w14:paraId="38EE3174" w14:textId="77777777" w:rsidR="00486DBB" w:rsidRPr="00C77E18" w:rsidRDefault="00486DBB" w:rsidP="00327749">
      <w:pPr>
        <w:pStyle w:val="Heading1"/>
      </w:pPr>
      <w:r w:rsidRPr="00C77E18">
        <w:t>2</w:t>
      </w:r>
      <w:r w:rsidRPr="00C77E18">
        <w:tab/>
        <w:t>Cuttings</w:t>
      </w:r>
    </w:p>
    <w:p w14:paraId="24EBF5CD" w14:textId="77777777" w:rsidR="00486DBB" w:rsidRPr="00C77E18" w:rsidRDefault="00486DBB" w:rsidP="00C77E18">
      <w:pPr>
        <w:rPr>
          <w:lang w:eastAsia="zh-CN"/>
        </w:rPr>
      </w:pPr>
      <w:r w:rsidRPr="00C77E18">
        <w:rPr>
          <w:lang w:eastAsia="zh-CN"/>
        </w:rPr>
        <w:t>Cutting is a common scenario in railway environments. The cutting sides are usually covered with vegetation and reinforced concrete in case of subsidence. The forms of cutting can be either regular, where the steep walls on both sides of the railway have almost the same depths and slopes, or irregular owing to the locations of irregular hills or mountains along the line. This special structure of cutting creates a big “container”</w:t>
      </w:r>
      <w:r w:rsidR="00C77E18" w:rsidRPr="00C77E18">
        <w:rPr>
          <w:lang w:eastAsia="zh-CN"/>
        </w:rPr>
        <w:t>,</w:t>
      </w:r>
      <w:r w:rsidRPr="00C77E18">
        <w:rPr>
          <w:lang w:eastAsia="zh-CN"/>
        </w:rPr>
        <w:t xml:space="preserve"> with rich reflection and scattering.</w:t>
      </w:r>
    </w:p>
    <w:p w14:paraId="0B4177F7" w14:textId="77777777" w:rsidR="00486DBB" w:rsidRPr="00C77E18" w:rsidRDefault="00486DBB" w:rsidP="00327749">
      <w:pPr>
        <w:pStyle w:val="FigureNo"/>
      </w:pPr>
      <w:r w:rsidRPr="00C77E18">
        <w:lastRenderedPageBreak/>
        <w:t>FIGURE 26</w:t>
      </w:r>
    </w:p>
    <w:p w14:paraId="69A404F0" w14:textId="77777777" w:rsidR="00486DBB" w:rsidRPr="00C77E18" w:rsidRDefault="00486DBB" w:rsidP="00327749">
      <w:pPr>
        <w:pStyle w:val="Figuretitle"/>
      </w:pPr>
      <w:r w:rsidRPr="00C77E18">
        <w:t>Cutting scenario</w:t>
      </w:r>
    </w:p>
    <w:p w14:paraId="545E4C98" w14:textId="77777777" w:rsidR="00486DBB" w:rsidRPr="00C77E18" w:rsidRDefault="00486DBB" w:rsidP="00C77E18">
      <w:pPr>
        <w:pStyle w:val="Figure"/>
        <w:rPr>
          <w:lang w:eastAsia="zh-CN"/>
        </w:rPr>
      </w:pPr>
      <w:r w:rsidRPr="00C77E18">
        <w:rPr>
          <w:noProof/>
          <w:lang w:eastAsia="zh-CN"/>
        </w:rPr>
        <mc:AlternateContent>
          <mc:Choice Requires="wpc">
            <w:drawing>
              <wp:inline distT="0" distB="0" distL="0" distR="0" wp14:anchorId="4EFB37BF" wp14:editId="16966C23">
                <wp:extent cx="4440555" cy="1984375"/>
                <wp:effectExtent l="0" t="0" r="0" b="0"/>
                <wp:docPr id="46"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9" name="Picture 135"/>
                          <pic:cNvPicPr>
                            <a:picLocks noChangeAspect="1" noChangeArrowheads="1"/>
                          </pic:cNvPicPr>
                        </pic:nvPicPr>
                        <pic:blipFill>
                          <a:blip r:embed="rId38" cstate="print">
                            <a:extLst>
                              <a:ext uri="{28A0092B-C50C-407E-A947-70E740481C1C}">
                                <a14:useLocalDpi xmlns:a14="http://schemas.microsoft.com/office/drawing/2010/main" val="0"/>
                              </a:ext>
                            </a:extLst>
                          </a:blip>
                          <a:srcRect b="20139"/>
                          <a:stretch>
                            <a:fillRect/>
                          </a:stretch>
                        </pic:blipFill>
                        <pic:spPr bwMode="auto">
                          <a:xfrm>
                            <a:off x="0" y="0"/>
                            <a:ext cx="4440555" cy="198437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988A478" id="Canvas 133" o:spid="_x0000_s1026" editas="canvas" style="width:349.65pt;height:156.25pt;mso-position-horizontal-relative:char;mso-position-vertical-relative:line" coordsize="44405,1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">
                <v:shape id="_x0000_s1027" type="#_x0000_t75" style="position:absolute;width:44405;height:19843;visibility:visible;mso-wrap-style:square">
                  <v:fill o:detectmouseclick="t"/>
                  <v:path o:connecttype="none"/>
                </v:shape>
                <v:shape id="Picture 135" o:spid="_x0000_s1028" type="#_x0000_t75" style="position:absolute;width:44405;height:1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PkTEAAAA2wAAAA8AAABkcnMvZG93bnJldi54bWxEj0FrAjEUhO9C/0N4BW+arUKxq1FEERSL&#10;oFW8PjfP3bWbl7CJ7vbfm0Khx2Hmm2Ems9ZU4kG1Ly0reOsnIIgzq0vOFRy/Vr0RCB+QNVaWScEP&#10;eZhNXzoTTLVteE+PQ8hFLGGfooIiBJdK6bOCDPq+dcTRu9raYIiyzqWusYnlppKDJHmXBkuOCwU6&#10;WhSUfR/uRsHwc7Pbyua2ui33bX65j9zpfHRKdV/b+RhEoDb8h//otY7cB/x+iT9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tPkTEAAAA2wAAAA8AAAAAAAAAAAAAAAAA&#10;nwIAAGRycy9kb3ducmV2LnhtbFBLBQYAAAAABAAEAPcAAACQAwAAAAA=&#10;">
                  <v:imagedata r:id="rId39" o:title="" cropbottom="13198f"/>
                </v:shape>
                <w10:anchorlock/>
              </v:group>
            </w:pict>
          </mc:Fallback>
        </mc:AlternateContent>
      </w:r>
    </w:p>
    <w:p w14:paraId="40AD4227" w14:textId="77777777" w:rsidR="00486DBB" w:rsidRPr="00C77E18" w:rsidRDefault="00486DBB" w:rsidP="00327749">
      <w:pPr>
        <w:rPr>
          <w:lang w:eastAsia="zh-CN"/>
        </w:rPr>
      </w:pPr>
      <w:r w:rsidRPr="00C77E18">
        <w:rPr>
          <w:lang w:eastAsia="zh-CN"/>
        </w:rPr>
        <w:t>Cutting usually can be described with three parameters: crown width, bottom width, and depth of cutting. The most common cutting is the regular deep cutting, where the steep walls on both sides of the railway have almost the same depths and slopes, as is shown in Figure</w:t>
      </w:r>
      <w:r w:rsidR="00C77E18" w:rsidRPr="00C77E18">
        <w:rPr>
          <w:lang w:eastAsia="zh-CN"/>
        </w:rPr>
        <w:t xml:space="preserve"> </w:t>
      </w:r>
      <w:r w:rsidRPr="00C77E18">
        <w:rPr>
          <w:lang w:eastAsia="ja-JP"/>
        </w:rPr>
        <w:t>26</w:t>
      </w:r>
      <w:r w:rsidRPr="00C77E18">
        <w:rPr>
          <w:lang w:eastAsia="zh-CN"/>
        </w:rPr>
        <w:t>.</w:t>
      </w:r>
    </w:p>
    <w:p w14:paraId="51CFB153" w14:textId="77777777" w:rsidR="00486DBB" w:rsidRPr="00C77E18" w:rsidRDefault="00486DBB">
      <w:pPr>
        <w:pStyle w:val="Heading1"/>
      </w:pPr>
      <w:r w:rsidRPr="00C77E18">
        <w:t>3</w:t>
      </w:r>
      <w:r w:rsidRPr="00C77E18">
        <w:tab/>
        <w:t>Tunnels</w:t>
      </w:r>
    </w:p>
    <w:p w14:paraId="27D2B138" w14:textId="77777777" w:rsidR="00486DBB" w:rsidRPr="00C77E18" w:rsidRDefault="00486DBB" w:rsidP="00327749">
      <w:pPr>
        <w:rPr>
          <w:lang w:eastAsia="zh-CN"/>
        </w:rPr>
      </w:pPr>
      <w:bookmarkStart w:id="11" w:name="OLE_LINK7"/>
      <w:bookmarkStart w:id="12" w:name="OLE_LINK8"/>
      <w:r w:rsidRPr="00C77E18">
        <w:rPr>
          <w:lang w:eastAsia="zh-CN"/>
        </w:rPr>
        <w:t xml:space="preserve">Tunnel </w:t>
      </w:r>
      <w:bookmarkEnd w:id="11"/>
      <w:bookmarkEnd w:id="12"/>
      <w:r w:rsidRPr="00C77E18">
        <w:rPr>
          <w:lang w:eastAsia="zh-CN"/>
        </w:rPr>
        <w:t xml:space="preserve">is an artificial underground passage, especially one built through a mountain in railway environment, as is shown in Figure </w:t>
      </w:r>
      <w:r w:rsidRPr="00C77E18">
        <w:rPr>
          <w:lang w:eastAsia="ja-JP"/>
        </w:rPr>
        <w:t>27</w:t>
      </w:r>
      <w:r w:rsidRPr="00C77E18">
        <w:rPr>
          <w:lang w:eastAsia="zh-CN"/>
        </w:rPr>
        <w:t>. The sectional view of tunnel in railway is usually vaulted or semicircle, with a height of 5–10 m and a width of 10–20 m. The length of the tunnel in railway mostly ranges from several to dozens of kilometres.</w:t>
      </w:r>
    </w:p>
    <w:p w14:paraId="58E572AE" w14:textId="77777777" w:rsidR="00486DBB" w:rsidRPr="00C77E18" w:rsidRDefault="00486DBB">
      <w:pPr>
        <w:pStyle w:val="FigureNo"/>
      </w:pPr>
      <w:r w:rsidRPr="00C77E18">
        <w:t>FIGURE 27</w:t>
      </w:r>
    </w:p>
    <w:p w14:paraId="756D6608" w14:textId="77777777" w:rsidR="00486DBB" w:rsidRPr="00C77E18" w:rsidRDefault="00486DBB">
      <w:pPr>
        <w:pStyle w:val="Figuretitle"/>
      </w:pPr>
      <w:r w:rsidRPr="00C77E18">
        <w:t>Tunnel scenario</w:t>
      </w:r>
    </w:p>
    <w:p w14:paraId="00F04589" w14:textId="77777777" w:rsidR="00486DBB" w:rsidRPr="00C77E18" w:rsidRDefault="00486DBB" w:rsidP="00C77E18">
      <w:pPr>
        <w:pStyle w:val="Figure"/>
        <w:rPr>
          <w:lang w:eastAsia="zh-CN"/>
        </w:rPr>
      </w:pPr>
      <w:r w:rsidRPr="00C77E18">
        <w:rPr>
          <w:noProof/>
          <w:lang w:eastAsia="zh-CN"/>
        </w:rPr>
        <mc:AlternateContent>
          <mc:Choice Requires="wpc">
            <w:drawing>
              <wp:inline distT="0" distB="0" distL="0" distR="0" wp14:anchorId="23BF34B6" wp14:editId="7955F438">
                <wp:extent cx="3554095" cy="1797050"/>
                <wp:effectExtent l="3175" t="4445" r="5080" b="0"/>
                <wp:docPr id="89"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 name="Picture 1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57270" cy="18002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FCC3B99" id="Canvas 130" o:spid="_x0000_s1026" editas="canvas" style="width:279.85pt;height:141.5pt;mso-position-horizontal-relative:char;mso-position-vertical-relative:line" coordsize="35540,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">
                <v:shape id="_x0000_s1027" type="#_x0000_t75" style="position:absolute;width:35540;height:17970;visibility:visible;mso-wrap-style:square">
                  <v:fill o:detectmouseclick="t"/>
                  <v:path o:connecttype="none"/>
                </v:shape>
                <v:shape id="Picture 132" o:spid="_x0000_s1028" type="#_x0000_t75" style="position:absolute;width:35572;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PkG9AAAA2wAAAA8AAABkcnMvZG93bnJldi54bWxEj8EKwjAQRO+C/xBW8KapoiLVKCIIQvGg&#10;9gOWZm2LzaYkUevfG0HwOMzMG2a97UwjnuR8bVnBZJyAIC6srrlUkF8PoyUIH5A1NpZJwZs8bDf9&#10;3hpTbV98pucllCJC2KeooAqhTaX0RUUG/di2xNG7WWcwROlKqR2+Itw0cpokC2mw5rhQYUv7ior7&#10;5WEUYL4LM2d9puf3I51uXXZGmSk1HHS7FYhAXfiHf+2jVjCbwvdL/AFy8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gk+Qb0AAADbAAAADwAAAAAAAAAAAAAAAACfAgAAZHJz&#10;L2Rvd25yZXYueG1sUEsFBgAAAAAEAAQA9wAAAIkDAAAAAA==&#10;">
                  <v:imagedata r:id="rId41" o:title=""/>
                </v:shape>
                <w10:anchorlock/>
              </v:group>
            </w:pict>
          </mc:Fallback>
        </mc:AlternateContent>
      </w:r>
    </w:p>
    <w:p w14:paraId="1CA8395E" w14:textId="77777777" w:rsidR="00486DBB" w:rsidRPr="00C77E18" w:rsidRDefault="00486DBB">
      <w:pPr>
        <w:pStyle w:val="Heading1"/>
      </w:pPr>
      <w:r w:rsidRPr="00C77E18">
        <w:t>4</w:t>
      </w:r>
      <w:r w:rsidRPr="00C77E18">
        <w:tab/>
        <w:t>Railway stations</w:t>
      </w:r>
    </w:p>
    <w:p w14:paraId="7CAD7F25" w14:textId="77777777" w:rsidR="00486DBB" w:rsidRPr="00C77E18" w:rsidRDefault="00486DBB" w:rsidP="00C77E18">
      <w:pPr>
        <w:rPr>
          <w:lang w:eastAsia="zh-CN"/>
        </w:rPr>
      </w:pPr>
      <w:r w:rsidRPr="00C77E18">
        <w:rPr>
          <w:lang w:eastAsia="zh-CN"/>
        </w:rPr>
        <w:t>Railway station is a railway facility where trains regularly stop to load or unload passengers. It</w:t>
      </w:r>
      <w:r w:rsidR="00C77E18">
        <w:rPr>
          <w:lang w:eastAsia="zh-CN"/>
        </w:rPr>
        <w:t> </w:t>
      </w:r>
      <w:r w:rsidRPr="00C77E18">
        <w:rPr>
          <w:lang w:eastAsia="zh-CN"/>
        </w:rPr>
        <w:t>generally consists of a platform next to the tracks and a depot providing related services such as ticket sales and waiting rooms. Due to the large number of users, high traffic requirements are expected in this environment. Moreover, the big awnings are usually utilized in stations to stop the</w:t>
      </w:r>
      <w:r w:rsidR="00C77E18">
        <w:rPr>
          <w:lang w:eastAsia="zh-CN"/>
        </w:rPr>
        <w:t> </w:t>
      </w:r>
      <w:r w:rsidRPr="00C77E18">
        <w:rPr>
          <w:lang w:eastAsia="zh-CN"/>
        </w:rPr>
        <w:t>rain from reaching the passengers and the trains. Based on the capacity of the transportation, stations in railway can be divided into three categories: medium- or-small-sized station (</w:t>
      </w:r>
      <w:r w:rsidRPr="00C77E18">
        <w:rPr>
          <w:lang w:eastAsia="ja-JP"/>
        </w:rPr>
        <w:t>Fig</w:t>
      </w:r>
      <w:r w:rsidR="00C77E18">
        <w:rPr>
          <w:lang w:eastAsia="ja-JP"/>
        </w:rPr>
        <w:t>.</w:t>
      </w:r>
      <w:r w:rsidRPr="00C77E18">
        <w:rPr>
          <w:lang w:eastAsia="ja-JP"/>
        </w:rPr>
        <w:t xml:space="preserve"> 28</w:t>
      </w:r>
      <w:r w:rsidRPr="00C77E18">
        <w:rPr>
          <w:lang w:eastAsia="zh-CN"/>
        </w:rPr>
        <w:t>a), large station (</w:t>
      </w:r>
      <w:r w:rsidRPr="00C77E18">
        <w:rPr>
          <w:lang w:eastAsia="ja-JP"/>
        </w:rPr>
        <w:t>Fig</w:t>
      </w:r>
      <w:r w:rsidR="00C77E18">
        <w:rPr>
          <w:lang w:eastAsia="ja-JP"/>
        </w:rPr>
        <w:t>.</w:t>
      </w:r>
      <w:r w:rsidRPr="00C77E18">
        <w:rPr>
          <w:lang w:eastAsia="ja-JP"/>
        </w:rPr>
        <w:t xml:space="preserve"> 28</w:t>
      </w:r>
      <w:r w:rsidRPr="00C77E18">
        <w:rPr>
          <w:lang w:eastAsia="zh-CN"/>
        </w:rPr>
        <w:t>b), and marshalling station and container depot (</w:t>
      </w:r>
      <w:r w:rsidRPr="00C77E18">
        <w:rPr>
          <w:lang w:eastAsia="ja-JP"/>
        </w:rPr>
        <w:t>Fig</w:t>
      </w:r>
      <w:r w:rsidR="00C77E18">
        <w:rPr>
          <w:lang w:eastAsia="ja-JP"/>
        </w:rPr>
        <w:t>.</w:t>
      </w:r>
      <w:r w:rsidRPr="00C77E18">
        <w:rPr>
          <w:lang w:eastAsia="ja-JP"/>
        </w:rPr>
        <w:t xml:space="preserve"> 28</w:t>
      </w:r>
      <w:r w:rsidRPr="00C77E18">
        <w:rPr>
          <w:lang w:eastAsia="zh-CN"/>
        </w:rPr>
        <w:t>c).</w:t>
      </w:r>
    </w:p>
    <w:p w14:paraId="26F3BC65" w14:textId="77777777" w:rsidR="00486DBB" w:rsidRPr="00C77E18" w:rsidRDefault="00486DBB">
      <w:pPr>
        <w:pStyle w:val="FigureNo"/>
      </w:pPr>
      <w:r w:rsidRPr="00C77E18">
        <w:lastRenderedPageBreak/>
        <w:t>FIGURE 28</w:t>
      </w:r>
    </w:p>
    <w:p w14:paraId="6F8F39FE" w14:textId="77777777" w:rsidR="00486DBB" w:rsidRPr="00C77E18" w:rsidRDefault="00486DBB">
      <w:pPr>
        <w:pStyle w:val="Figuretitle"/>
      </w:pPr>
      <w:r w:rsidRPr="00C77E18">
        <w:t>(a) Medium- or small-sized station scenario</w:t>
      </w:r>
    </w:p>
    <w:p w14:paraId="64B0B42A" w14:textId="77777777" w:rsidR="00486DBB" w:rsidRPr="00C77E18" w:rsidRDefault="00486DBB" w:rsidP="00C77E18">
      <w:pPr>
        <w:pStyle w:val="Figure"/>
        <w:rPr>
          <w:lang w:eastAsia="zh-CN"/>
        </w:rPr>
      </w:pPr>
      <w:r w:rsidRPr="00C77E18">
        <w:rPr>
          <w:noProof/>
          <w:lang w:eastAsia="zh-CN"/>
        </w:rPr>
        <w:drawing>
          <wp:inline distT="0" distB="0" distL="0" distR="0" wp14:anchorId="7186FAD5" wp14:editId="6251AC32">
            <wp:extent cx="3058795" cy="1745615"/>
            <wp:effectExtent l="19050" t="0" r="8255" b="0"/>
            <wp:docPr id="9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cstate="print"/>
                    <a:srcRect b="14268"/>
                    <a:stretch>
                      <a:fillRect/>
                    </a:stretch>
                  </pic:blipFill>
                  <pic:spPr bwMode="auto">
                    <a:xfrm>
                      <a:off x="0" y="0"/>
                      <a:ext cx="3058795" cy="1745615"/>
                    </a:xfrm>
                    <a:prstGeom prst="rect">
                      <a:avLst/>
                    </a:prstGeom>
                    <a:noFill/>
                    <a:ln w="9525">
                      <a:noFill/>
                      <a:miter lim="800000"/>
                      <a:headEnd/>
                      <a:tailEnd/>
                    </a:ln>
                  </pic:spPr>
                </pic:pic>
              </a:graphicData>
            </a:graphic>
          </wp:inline>
        </w:drawing>
      </w:r>
    </w:p>
    <w:p w14:paraId="69FCA8DD" w14:textId="77777777" w:rsidR="00486DBB" w:rsidRPr="00C77E18" w:rsidRDefault="00486DBB" w:rsidP="00327749">
      <w:pPr>
        <w:pStyle w:val="Figuretitle"/>
        <w:rPr>
          <w:lang w:eastAsia="zh-CN"/>
        </w:rPr>
      </w:pPr>
      <w:r w:rsidRPr="00C77E18">
        <w:rPr>
          <w:lang w:eastAsia="zh-CN"/>
        </w:rPr>
        <w:t>(b) Large station scenario</w:t>
      </w:r>
    </w:p>
    <w:p w14:paraId="1CE71EEC" w14:textId="77777777" w:rsidR="00486DBB" w:rsidRPr="00C77E18" w:rsidRDefault="00486DBB" w:rsidP="00C77E18">
      <w:pPr>
        <w:pStyle w:val="Figure"/>
        <w:rPr>
          <w:lang w:eastAsia="zh-CN"/>
        </w:rPr>
      </w:pPr>
      <w:r w:rsidRPr="00C77E18">
        <w:rPr>
          <w:noProof/>
          <w:lang w:eastAsia="zh-CN"/>
        </w:rPr>
        <w:drawing>
          <wp:inline distT="0" distB="0" distL="0" distR="0" wp14:anchorId="7247ECE0" wp14:editId="4C575119">
            <wp:extent cx="3100705" cy="2070100"/>
            <wp:effectExtent l="19050" t="0" r="4445" b="0"/>
            <wp:docPr id="9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3" cstate="print"/>
                    <a:srcRect/>
                    <a:stretch>
                      <a:fillRect/>
                    </a:stretch>
                  </pic:blipFill>
                  <pic:spPr bwMode="auto">
                    <a:xfrm>
                      <a:off x="0" y="0"/>
                      <a:ext cx="3100705" cy="2070100"/>
                    </a:xfrm>
                    <a:prstGeom prst="rect">
                      <a:avLst/>
                    </a:prstGeom>
                    <a:noFill/>
                    <a:ln w="9525">
                      <a:noFill/>
                      <a:miter lim="800000"/>
                      <a:headEnd/>
                      <a:tailEnd/>
                    </a:ln>
                  </pic:spPr>
                </pic:pic>
              </a:graphicData>
            </a:graphic>
          </wp:inline>
        </w:drawing>
      </w:r>
    </w:p>
    <w:p w14:paraId="699A0824" w14:textId="77777777" w:rsidR="00486DBB" w:rsidRPr="00C77E18" w:rsidRDefault="00486DBB" w:rsidP="00327749">
      <w:pPr>
        <w:pStyle w:val="Figuretitle"/>
        <w:rPr>
          <w:lang w:eastAsia="zh-CN"/>
        </w:rPr>
      </w:pPr>
      <w:r w:rsidRPr="00C77E18">
        <w:rPr>
          <w:lang w:eastAsia="zh-CN"/>
        </w:rPr>
        <w:t>(c) Marshaling station and container depot scenario</w:t>
      </w:r>
    </w:p>
    <w:p w14:paraId="5537470F" w14:textId="77777777" w:rsidR="00486DBB" w:rsidRPr="00C77E18" w:rsidRDefault="00486DBB" w:rsidP="00C77E18">
      <w:pPr>
        <w:pStyle w:val="Figure"/>
        <w:rPr>
          <w:lang w:eastAsia="zh-CN"/>
        </w:rPr>
      </w:pPr>
      <w:r w:rsidRPr="00C77E18">
        <w:rPr>
          <w:noProof/>
          <w:lang w:eastAsia="zh-CN"/>
        </w:rPr>
        <w:drawing>
          <wp:inline distT="0" distB="0" distL="0" distR="0" wp14:anchorId="4CCF1282" wp14:editId="3F05EAAE">
            <wp:extent cx="3009265" cy="2086610"/>
            <wp:effectExtent l="19050" t="0" r="635" b="0"/>
            <wp:docPr id="9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4"/>
                    <a:srcRect/>
                    <a:stretch>
                      <a:fillRect/>
                    </a:stretch>
                  </pic:blipFill>
                  <pic:spPr bwMode="auto">
                    <a:xfrm>
                      <a:off x="0" y="0"/>
                      <a:ext cx="3009265" cy="2086610"/>
                    </a:xfrm>
                    <a:prstGeom prst="rect">
                      <a:avLst/>
                    </a:prstGeom>
                    <a:noFill/>
                    <a:ln w="9525">
                      <a:noFill/>
                      <a:miter lim="800000"/>
                      <a:headEnd/>
                      <a:tailEnd/>
                    </a:ln>
                  </pic:spPr>
                </pic:pic>
              </a:graphicData>
            </a:graphic>
          </wp:inline>
        </w:drawing>
      </w:r>
    </w:p>
    <w:p w14:paraId="44ADFF90" w14:textId="77777777" w:rsidR="000069D4" w:rsidRDefault="000069D4" w:rsidP="00DD4BED"/>
    <w:p w14:paraId="62320D7A" w14:textId="77777777" w:rsidR="00C77E18" w:rsidRDefault="00C77E18" w:rsidP="0032202E">
      <w:pPr>
        <w:pStyle w:val="Reasons"/>
      </w:pPr>
    </w:p>
    <w:p w14:paraId="353BFD2E" w14:textId="77777777" w:rsidR="00C77E18" w:rsidRDefault="00C77E18">
      <w:pPr>
        <w:jc w:val="center"/>
      </w:pPr>
      <w:r>
        <w:t>______________]</w:t>
      </w:r>
    </w:p>
    <w:sectPr w:rsidR="00C77E18" w:rsidSect="00D02712">
      <w:headerReference w:type="default" r:id="rId45"/>
      <w:footerReference w:type="default" r:id="rId46"/>
      <w:footerReference w:type="first" r:id="rId4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4763E" w14:textId="77777777" w:rsidR="00327749" w:rsidRDefault="00327749">
      <w:r>
        <w:separator/>
      </w:r>
    </w:p>
  </w:endnote>
  <w:endnote w:type="continuationSeparator" w:id="0">
    <w:p w14:paraId="09424BC1" w14:textId="77777777" w:rsidR="00327749" w:rsidRDefault="0032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A3FDE" w14:textId="77777777" w:rsidR="00327749" w:rsidRPr="002F7CB3" w:rsidRDefault="00275295">
    <w:pPr>
      <w:pStyle w:val="Footer"/>
      <w:rPr>
        <w:lang w:val="en-US"/>
      </w:rPr>
    </w:pPr>
    <w:r>
      <w:fldChar w:fldCharType="begin"/>
    </w:r>
    <w:r>
      <w:instrText xml:space="preserve"> FILENAME \p \* MERGEFORMAT </w:instrText>
    </w:r>
    <w:r>
      <w:fldChar w:fldCharType="separate"/>
    </w:r>
    <w:r w:rsidR="00327749" w:rsidRPr="00486DBB">
      <w:rPr>
        <w:lang w:val="en-US"/>
      </w:rPr>
      <w:t>M</w:t>
    </w:r>
    <w:r w:rsidR="00327749">
      <w:t>:\BRSGD\TEXT2015\SG05\WP5A\700\736\736N10e.docx</w:t>
    </w:r>
    <w:r>
      <w:fldChar w:fldCharType="end"/>
    </w:r>
    <w:r w:rsidR="00327749" w:rsidRPr="002F7CB3">
      <w:rPr>
        <w:lang w:val="en-US"/>
      </w:rPr>
      <w:tab/>
    </w:r>
    <w:r w:rsidR="00327749">
      <w:fldChar w:fldCharType="begin"/>
    </w:r>
    <w:r w:rsidR="00327749">
      <w:instrText xml:space="preserve"> savedate \@ dd.MM.yy </w:instrText>
    </w:r>
    <w:r w:rsidR="00327749">
      <w:fldChar w:fldCharType="separate"/>
    </w:r>
    <w:r>
      <w:t>17.07.15</w:t>
    </w:r>
    <w:r w:rsidR="00327749">
      <w:fldChar w:fldCharType="end"/>
    </w:r>
    <w:r w:rsidR="00327749" w:rsidRPr="002F7CB3">
      <w:rPr>
        <w:lang w:val="en-US"/>
      </w:rPr>
      <w:tab/>
    </w:r>
    <w:r w:rsidR="00327749">
      <w:fldChar w:fldCharType="begin"/>
    </w:r>
    <w:r w:rsidR="00327749">
      <w:instrText xml:space="preserve"> printdate \@ dd.MM.yy </w:instrText>
    </w:r>
    <w:r w:rsidR="00327749">
      <w:fldChar w:fldCharType="separate"/>
    </w:r>
    <w:r w:rsidR="00327749">
      <w:t>21.02.08</w:t>
    </w:r>
    <w:r w:rsidR="003277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F9E62" w14:textId="77777777" w:rsidR="00327749" w:rsidRPr="002F7CB3" w:rsidRDefault="00275295" w:rsidP="00E6257C">
    <w:pPr>
      <w:pStyle w:val="Footer"/>
      <w:rPr>
        <w:lang w:val="en-US"/>
      </w:rPr>
    </w:pPr>
    <w:r>
      <w:fldChar w:fldCharType="begin"/>
    </w:r>
    <w:r>
      <w:instrText xml:space="preserve"> FILENAME \p \* MERGEFORMAT </w:instrText>
    </w:r>
    <w:r>
      <w:fldChar w:fldCharType="separate"/>
    </w:r>
    <w:r w:rsidR="00327749" w:rsidRPr="00486DBB">
      <w:rPr>
        <w:lang w:val="en-US"/>
      </w:rPr>
      <w:t>M</w:t>
    </w:r>
    <w:r w:rsidR="00327749">
      <w:t>:\BRSGD\TEXT2015\SG05\WP5A\700\736\736N10e.docx</w:t>
    </w:r>
    <w:r>
      <w:fldChar w:fldCharType="end"/>
    </w:r>
    <w:r w:rsidR="00327749" w:rsidRPr="002F7CB3">
      <w:rPr>
        <w:lang w:val="en-US"/>
      </w:rPr>
      <w:tab/>
    </w:r>
    <w:r w:rsidR="00327749">
      <w:fldChar w:fldCharType="begin"/>
    </w:r>
    <w:r w:rsidR="00327749">
      <w:instrText xml:space="preserve"> savedate \@ dd.MM.yy </w:instrText>
    </w:r>
    <w:r w:rsidR="00327749">
      <w:fldChar w:fldCharType="separate"/>
    </w:r>
    <w:r>
      <w:t>17.07.15</w:t>
    </w:r>
    <w:r w:rsidR="00327749">
      <w:fldChar w:fldCharType="end"/>
    </w:r>
    <w:r w:rsidR="00327749" w:rsidRPr="002F7CB3">
      <w:rPr>
        <w:lang w:val="en-US"/>
      </w:rPr>
      <w:tab/>
    </w:r>
    <w:r w:rsidR="00327749">
      <w:fldChar w:fldCharType="begin"/>
    </w:r>
    <w:r w:rsidR="00327749">
      <w:instrText xml:space="preserve"> printdate \@ dd.MM.yy </w:instrText>
    </w:r>
    <w:r w:rsidR="00327749">
      <w:fldChar w:fldCharType="separate"/>
    </w:r>
    <w:r w:rsidR="00327749">
      <w:t>21.02.08</w:t>
    </w:r>
    <w:r w:rsidR="003277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8ECCD" w14:textId="77777777" w:rsidR="00327749" w:rsidRDefault="00327749">
      <w:r>
        <w:t>____________________</w:t>
      </w:r>
    </w:p>
  </w:footnote>
  <w:footnote w:type="continuationSeparator" w:id="0">
    <w:p w14:paraId="4DC76E5C" w14:textId="77777777" w:rsidR="00327749" w:rsidRDefault="00327749">
      <w:r>
        <w:continuationSeparator/>
      </w:r>
    </w:p>
  </w:footnote>
  <w:footnote w:id="1">
    <w:p w14:paraId="1F6BBBD2" w14:textId="77777777" w:rsidR="00327749" w:rsidRPr="00311B95" w:rsidRDefault="00327749" w:rsidP="00C65A13">
      <w:pPr>
        <w:pStyle w:val="FootnoteText"/>
        <w:rPr>
          <w:lang w:eastAsia="ja-JP"/>
        </w:rPr>
      </w:pPr>
      <w:r w:rsidRPr="00A9709E">
        <w:rPr>
          <w:rStyle w:val="FootnoteReference"/>
        </w:rPr>
        <w:footnoteRef/>
      </w:r>
      <w:r w:rsidRPr="00A9709E">
        <w:t xml:space="preserve"> </w:t>
      </w:r>
      <w:r>
        <w:tab/>
      </w:r>
      <w:r w:rsidR="00C65A13">
        <w:t>H. Yamamura, T. Kawamura</w:t>
      </w:r>
      <w:r w:rsidRPr="00A9709E">
        <w:t xml:space="preserve"> and S. Sasaki, “Millimeter-Wave Propagation Characteristics</w:t>
      </w:r>
      <w:r w:rsidRPr="0011485C">
        <w:t xml:space="preserve"> and Applications in Railway Radio Systems</w:t>
      </w:r>
      <w:r w:rsidR="00C65A13" w:rsidRPr="0011485C">
        <w:t>”</w:t>
      </w:r>
      <w:r w:rsidRPr="0011485C">
        <w:t xml:space="preserve">, </w:t>
      </w:r>
      <w:r w:rsidRPr="0011485C">
        <w:rPr>
          <w:i/>
        </w:rPr>
        <w:t>Quarterly Report of RTRI</w:t>
      </w:r>
      <w:r w:rsidRPr="00AD780D">
        <w:t>, Vol. 32, No. 3, pp.182-189, Railway Technical Research Institute, 1991.</w:t>
      </w:r>
    </w:p>
  </w:footnote>
  <w:footnote w:id="2">
    <w:p w14:paraId="0311196C" w14:textId="3B9ECEB0" w:rsidR="00327749" w:rsidRPr="00CE722C" w:rsidRDefault="00327749" w:rsidP="00C77E18">
      <w:pPr>
        <w:pStyle w:val="FootnoteText"/>
        <w:rPr>
          <w:lang w:eastAsia="ja-JP"/>
        </w:rPr>
      </w:pPr>
      <w:r>
        <w:rPr>
          <w:rStyle w:val="FootnoteReference"/>
        </w:rPr>
        <w:footnoteRef/>
      </w:r>
      <w:r w:rsidR="00C77E18">
        <w:t xml:space="preserve"> </w:t>
      </w:r>
      <w:r w:rsidR="00C77E18">
        <w:tab/>
        <w:t>K. Tsukamoto</w:t>
      </w:r>
      <w:r>
        <w:t xml:space="preserve"> </w:t>
      </w:r>
      <w:r w:rsidRPr="00C77E18">
        <w:rPr>
          <w:i/>
          <w:iCs/>
        </w:rPr>
        <w:t>et al.</w:t>
      </w:r>
      <w:r>
        <w:t>, “Field-test Results of Mobile Communication Systems over 40 GHz Frequency Band</w:t>
      </w:r>
      <w:r w:rsidR="00C77E18">
        <w:t>”</w:t>
      </w:r>
      <w:r>
        <w:t>,</w:t>
      </w:r>
      <w:r w:rsidRPr="00CE722C">
        <w:rPr>
          <w:i/>
        </w:rPr>
        <w:t xml:space="preserve"> IEEE VTS APWCS2014</w:t>
      </w:r>
      <w:r>
        <w:t>, Taiwan</w:t>
      </w:r>
      <w:r w:rsidR="00275295">
        <w:t xml:space="preserve"> (China)</w:t>
      </w:r>
      <w:r>
        <w:t>, Aug. 2014.</w:t>
      </w:r>
    </w:p>
  </w:footnote>
  <w:footnote w:id="3">
    <w:p w14:paraId="4208E534" w14:textId="77777777" w:rsidR="00327749" w:rsidRPr="00AC12DF" w:rsidRDefault="00327749" w:rsidP="00C77E18">
      <w:pPr>
        <w:pStyle w:val="FootnoteText"/>
        <w:rPr>
          <w:lang w:eastAsia="ja-JP"/>
        </w:rPr>
      </w:pPr>
      <w:r w:rsidRPr="0011485C">
        <w:rPr>
          <w:rStyle w:val="FootnoteReference"/>
        </w:rPr>
        <w:footnoteRef/>
      </w:r>
      <w:r w:rsidRPr="0011485C">
        <w:t xml:space="preserve"> </w:t>
      </w:r>
      <w:r>
        <w:tab/>
      </w:r>
      <w:r w:rsidRPr="0011485C">
        <w:t xml:space="preserve">T.Hattori </w:t>
      </w:r>
      <w:r w:rsidRPr="00C77E18">
        <w:rPr>
          <w:i/>
          <w:iCs/>
        </w:rPr>
        <w:t>et al.</w:t>
      </w:r>
      <w:r w:rsidRPr="0011485C">
        <w:t>, “Propagation Test on Millimeter Wave Communication for Railway Trains</w:t>
      </w:r>
      <w:r w:rsidR="00C77E18" w:rsidRPr="0011485C">
        <w:t>”</w:t>
      </w:r>
      <w:r w:rsidRPr="0011485C">
        <w:t xml:space="preserve">, </w:t>
      </w:r>
      <w:r w:rsidRPr="0011485C">
        <w:rPr>
          <w:i/>
        </w:rPr>
        <w:t>IEICE Technical Report</w:t>
      </w:r>
      <w:r w:rsidRPr="0011485C">
        <w:t>, vol. 114, no. 295, RCS2014-210, pp. 79-84, Nov.</w:t>
      </w:r>
      <w:r w:rsidR="00C77E18">
        <w:t xml:space="preserve"> </w:t>
      </w:r>
      <w:r w:rsidRPr="0011485C">
        <w:t>2014.</w:t>
      </w:r>
    </w:p>
  </w:footnote>
  <w:footnote w:id="4">
    <w:p w14:paraId="6A4DD2BC" w14:textId="77777777" w:rsidR="00327749" w:rsidRPr="00315011" w:rsidRDefault="00327749" w:rsidP="00C77E18">
      <w:pPr>
        <w:pStyle w:val="FootnoteText"/>
        <w:rPr>
          <w:lang w:eastAsia="ja-JP"/>
        </w:rPr>
      </w:pPr>
      <w:r w:rsidRPr="00285FD3">
        <w:rPr>
          <w:rStyle w:val="FootnoteReference"/>
        </w:rPr>
        <w:footnoteRef/>
      </w:r>
      <w:r w:rsidRPr="00285FD3">
        <w:t xml:space="preserve"> </w:t>
      </w:r>
      <w:r>
        <w:tab/>
      </w:r>
      <w:r w:rsidR="00C06625">
        <w:t>M.Atsuzawa</w:t>
      </w:r>
      <w:r w:rsidRPr="00285FD3">
        <w:t xml:space="preserve"> </w:t>
      </w:r>
      <w:r w:rsidRPr="00C77E18">
        <w:rPr>
          <w:i/>
          <w:iCs/>
        </w:rPr>
        <w:t>et al.</w:t>
      </w:r>
      <w:r w:rsidRPr="00285FD3">
        <w:t>, “Development and Introduce of Digital Train Radio System for Conventional lines</w:t>
      </w:r>
      <w:r w:rsidR="00C77E18" w:rsidRPr="00285FD3">
        <w:t>”</w:t>
      </w:r>
      <w:r w:rsidRPr="00285FD3">
        <w:t xml:space="preserve">, </w:t>
      </w:r>
      <w:r w:rsidRPr="00285FD3">
        <w:rPr>
          <w:i/>
        </w:rPr>
        <w:t>JR EAST Technical Review-No.20</w:t>
      </w:r>
      <w:r w:rsidRPr="00D43A21">
        <w:t>, summer 2007.</w:t>
      </w:r>
    </w:p>
  </w:footnote>
  <w:footnote w:id="5">
    <w:p w14:paraId="469A54C8" w14:textId="77777777" w:rsidR="00327749" w:rsidRPr="00285FD3" w:rsidRDefault="00327749" w:rsidP="00C06625">
      <w:pPr>
        <w:pStyle w:val="FootnoteText"/>
        <w:rPr>
          <w:lang w:eastAsia="ja-JP"/>
        </w:rPr>
      </w:pPr>
      <w:r w:rsidRPr="00285FD3">
        <w:rPr>
          <w:rStyle w:val="FootnoteReference"/>
        </w:rPr>
        <w:footnoteRef/>
      </w:r>
      <w:r w:rsidRPr="00285FD3">
        <w:t xml:space="preserve"> </w:t>
      </w:r>
      <w:r>
        <w:tab/>
      </w:r>
      <w:r w:rsidRPr="00285FD3">
        <w:t xml:space="preserve">M. Kato and K. Terada, </w:t>
      </w:r>
      <w:r w:rsidR="00C06625" w:rsidRPr="00285FD3">
        <w:t>“</w:t>
      </w:r>
      <w:r w:rsidRPr="00285FD3">
        <w:t>Development of an Evolution Type Train Protection System to Prevent Secondary Accident</w:t>
      </w:r>
      <w:r w:rsidR="00C77E18" w:rsidRPr="00285FD3">
        <w:t>”</w:t>
      </w:r>
      <w:r w:rsidRPr="00285FD3">
        <w:t xml:space="preserve">, </w:t>
      </w:r>
      <w:r w:rsidRPr="00285FD3">
        <w:rPr>
          <w:i/>
          <w:lang w:eastAsia="ja-JP"/>
        </w:rPr>
        <w:t>Dublin Conference</w:t>
      </w:r>
      <w:r w:rsidRPr="00D43A21">
        <w:rPr>
          <w:lang w:eastAsia="ja-JP"/>
        </w:rPr>
        <w:t>, 2006</w:t>
      </w:r>
    </w:p>
  </w:footnote>
  <w:footnote w:id="6">
    <w:p w14:paraId="29B3585F" w14:textId="77777777" w:rsidR="00327749" w:rsidRPr="00F35C59" w:rsidRDefault="00327749" w:rsidP="00C06625">
      <w:pPr>
        <w:pStyle w:val="FootnoteText"/>
        <w:rPr>
          <w:rFonts w:asciiTheme="majorBidi" w:hAnsiTheme="majorBidi" w:cstheme="majorBidi"/>
          <w:szCs w:val="24"/>
          <w:lang w:eastAsia="ja-JP"/>
        </w:rPr>
      </w:pPr>
      <w:r w:rsidRPr="00285FD3">
        <w:rPr>
          <w:rStyle w:val="FootnoteReference"/>
        </w:rPr>
        <w:footnoteRef/>
      </w:r>
      <w:r w:rsidRPr="00285FD3">
        <w:t xml:space="preserve"> </w:t>
      </w:r>
      <w:r>
        <w:tab/>
      </w:r>
      <w:r w:rsidRPr="00285FD3">
        <w:t xml:space="preserve">T. </w:t>
      </w:r>
      <w:r w:rsidRPr="00285FD3">
        <w:rPr>
          <w:rFonts w:asciiTheme="majorBidi" w:hAnsiTheme="majorBidi" w:cstheme="majorBidi"/>
          <w:color w:val="222222"/>
          <w:szCs w:val="24"/>
          <w:shd w:val="clear" w:color="auto" w:fill="FFFFFF"/>
        </w:rPr>
        <w:t xml:space="preserve">Takashige, </w:t>
      </w:r>
      <w:r w:rsidR="00C06625" w:rsidRPr="00285FD3">
        <w:t>“</w:t>
      </w:r>
      <w:r w:rsidRPr="00285FD3">
        <w:rPr>
          <w:rFonts w:asciiTheme="majorBidi" w:hAnsiTheme="majorBidi" w:cstheme="majorBidi"/>
          <w:color w:val="222222"/>
          <w:szCs w:val="24"/>
          <w:shd w:val="clear" w:color="auto" w:fill="FFFFFF"/>
        </w:rPr>
        <w:t>Signaling systems for safe railway transport</w:t>
      </w:r>
      <w:r w:rsidR="00C06625" w:rsidRPr="00285FD3">
        <w:t>”</w:t>
      </w:r>
      <w:r w:rsidRPr="00285FD3">
        <w:rPr>
          <w:rFonts w:asciiTheme="majorBidi" w:hAnsiTheme="majorBidi" w:cstheme="majorBidi"/>
          <w:color w:val="222222"/>
          <w:szCs w:val="24"/>
          <w:shd w:val="clear" w:color="auto" w:fill="FFFFFF"/>
        </w:rPr>
        <w:t>.</w:t>
      </w:r>
      <w:r w:rsidRPr="00285FD3">
        <w:rPr>
          <w:rStyle w:val="apple-converted-space"/>
          <w:rFonts w:asciiTheme="majorBidi" w:hAnsiTheme="majorBidi" w:cstheme="majorBidi"/>
          <w:color w:val="222222"/>
          <w:szCs w:val="24"/>
          <w:shd w:val="clear" w:color="auto" w:fill="FFFFFF"/>
        </w:rPr>
        <w:t> </w:t>
      </w:r>
      <w:r w:rsidRPr="00D43A21">
        <w:rPr>
          <w:rFonts w:asciiTheme="majorBidi" w:hAnsiTheme="majorBidi" w:cstheme="majorBidi"/>
          <w:i/>
          <w:iCs/>
          <w:color w:val="222222"/>
          <w:szCs w:val="24"/>
          <w:shd w:val="clear" w:color="auto" w:fill="FFFFFF"/>
        </w:rPr>
        <w:t>Japan Railway and Transport Review</w:t>
      </w:r>
      <w:r w:rsidRPr="00D43A21">
        <w:rPr>
          <w:rStyle w:val="apple-converted-space"/>
          <w:rFonts w:asciiTheme="majorBidi" w:hAnsiTheme="majorBidi" w:cstheme="majorBidi"/>
          <w:color w:val="222222"/>
          <w:szCs w:val="24"/>
          <w:shd w:val="clear" w:color="auto" w:fill="FFFFFF"/>
        </w:rPr>
        <w:t> </w:t>
      </w:r>
      <w:r w:rsidRPr="008944A0">
        <w:rPr>
          <w:rFonts w:asciiTheme="majorBidi" w:hAnsiTheme="majorBidi" w:cstheme="majorBidi"/>
          <w:color w:val="222222"/>
          <w:szCs w:val="24"/>
          <w:shd w:val="clear" w:color="auto" w:fill="FFFFFF"/>
        </w:rPr>
        <w:t>21 (1999): 44-50.</w:t>
      </w:r>
    </w:p>
  </w:footnote>
  <w:footnote w:id="7">
    <w:p w14:paraId="6051F493" w14:textId="77777777" w:rsidR="00327749" w:rsidRPr="00B02949" w:rsidRDefault="00327749" w:rsidP="00327749">
      <w:pPr>
        <w:pStyle w:val="FootnoteText"/>
        <w:rPr>
          <w:lang w:eastAsia="ja-JP"/>
        </w:rPr>
      </w:pPr>
      <w:r w:rsidRPr="00285FD3">
        <w:rPr>
          <w:rStyle w:val="FootnoteReference"/>
        </w:rPr>
        <w:footnoteRef/>
      </w:r>
      <w:r w:rsidRPr="00285FD3">
        <w:t xml:space="preserve"> </w:t>
      </w:r>
      <w:r>
        <w:tab/>
      </w:r>
      <w:r w:rsidRPr="00285FD3">
        <w:rPr>
          <w:lang w:eastAsia="ja-JP"/>
        </w:rPr>
        <w:t>Communication Technology on Milli-Meter Wave and Its Application Systems, MITSUBISHIELECTRIC Technical Report</w:t>
      </w:r>
      <w:r w:rsidR="00C77E18">
        <w:rPr>
          <w:lang w:eastAsia="ja-JP"/>
        </w:rPr>
        <w:t xml:space="preserve"> </w:t>
      </w:r>
      <w:r w:rsidRPr="00285FD3">
        <w:rPr>
          <w:lang w:eastAsia="ja-JP"/>
        </w:rPr>
        <w:t>(Vol.80</w:t>
      </w:r>
      <w:r w:rsidRPr="00285FD3">
        <w:rPr>
          <w:rFonts w:hint="eastAsia"/>
          <w:lang w:eastAsia="ja-JP"/>
        </w:rPr>
        <w:t>・</w:t>
      </w:r>
      <w:r w:rsidRPr="00D43A21">
        <w:rPr>
          <w:lang w:eastAsia="ja-JP"/>
        </w:rPr>
        <w:t>No.9</w:t>
      </w:r>
      <w:r w:rsidRPr="00D43A21">
        <w:rPr>
          <w:rFonts w:hint="eastAsia"/>
          <w:lang w:eastAsia="ja-JP"/>
        </w:rPr>
        <w:t>・</w:t>
      </w:r>
      <w:r w:rsidRPr="008944A0">
        <w:rPr>
          <w:lang w:eastAsia="ja-JP"/>
        </w:rPr>
        <w:t>2006)</w:t>
      </w:r>
      <w:r>
        <w:rPr>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A75DE" w14:textId="77777777" w:rsidR="00327749" w:rsidRDefault="0032774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C06625">
      <w:rPr>
        <w:rStyle w:val="PageNumber"/>
        <w:noProof/>
      </w:rPr>
      <w:t>22</w:t>
    </w:r>
    <w:r>
      <w:rPr>
        <w:rStyle w:val="PageNumber"/>
      </w:rPr>
      <w:fldChar w:fldCharType="end"/>
    </w:r>
    <w:r>
      <w:rPr>
        <w:rStyle w:val="PageNumber"/>
      </w:rPr>
      <w:t xml:space="preserve"> -</w:t>
    </w:r>
  </w:p>
  <w:p w14:paraId="2498A722" w14:textId="77777777" w:rsidR="00327749" w:rsidRDefault="00327749">
    <w:pPr>
      <w:pStyle w:val="Header"/>
      <w:rPr>
        <w:lang w:val="en-US"/>
      </w:rPr>
    </w:pPr>
    <w:r>
      <w:rPr>
        <w:lang w:val="en-US"/>
      </w:rPr>
      <w:t>5A/736 (Annex 10)-E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A2651"/>
    <w:multiLevelType w:val="hybridMultilevel"/>
    <w:tmpl w:val="4D16AAD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06B1E72"/>
    <w:multiLevelType w:val="hybridMultilevel"/>
    <w:tmpl w:val="6038D2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B453AE"/>
    <w:multiLevelType w:val="hybridMultilevel"/>
    <w:tmpl w:val="573C2780"/>
    <w:lvl w:ilvl="0" w:tplc="5E7AFC3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DE60E0"/>
    <w:multiLevelType w:val="hybridMultilevel"/>
    <w:tmpl w:val="A61066C2"/>
    <w:lvl w:ilvl="0" w:tplc="62D852B6">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07B784E"/>
    <w:multiLevelType w:val="hybridMultilevel"/>
    <w:tmpl w:val="ED3492D4"/>
    <w:lvl w:ilvl="0" w:tplc="3706302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4A37526E"/>
    <w:multiLevelType w:val="hybridMultilevel"/>
    <w:tmpl w:val="4E36F5C4"/>
    <w:lvl w:ilvl="0" w:tplc="9FDC5DD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CD32DA8"/>
    <w:multiLevelType w:val="singleLevel"/>
    <w:tmpl w:val="166470C2"/>
    <w:lvl w:ilvl="0">
      <w:start w:val="1"/>
      <w:numFmt w:val="upperRoman"/>
      <w:pStyle w:val="tablehead"/>
      <w:lvlText w:val="TABLE %1. "/>
      <w:lvlJc w:val="left"/>
      <w:pPr>
        <w:tabs>
          <w:tab w:val="num" w:pos="2640"/>
        </w:tabs>
      </w:pPr>
      <w:rPr>
        <w:rFonts w:ascii="Times New Roman" w:hAnsi="Times New Roman" w:cs="Times New Roman" w:hint="default"/>
        <w:b w:val="0"/>
        <w:bCs w:val="0"/>
        <w:i w:val="0"/>
        <w:iCs w:val="0"/>
        <w:sz w:val="16"/>
        <w:szCs w:val="16"/>
      </w:rPr>
    </w:lvl>
  </w:abstractNum>
  <w:abstractNum w:abstractNumId="7" w15:restartNumberingAfterBreak="0">
    <w:nsid w:val="717B4FC4"/>
    <w:multiLevelType w:val="hybridMultilevel"/>
    <w:tmpl w:val="B78E315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8EC400B"/>
    <w:multiLevelType w:val="hybridMultilevel"/>
    <w:tmpl w:val="5F860AC0"/>
    <w:lvl w:ilvl="0" w:tplc="0409001B">
      <w:start w:val="1"/>
      <w:numFmt w:val="lowerRoman"/>
      <w:lvlText w:val="%1."/>
      <w:lvlJc w:val="righ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6"/>
  </w:num>
  <w:num w:numId="4">
    <w:abstractNumId w:val="2"/>
  </w:num>
  <w:num w:numId="5">
    <w:abstractNumId w:val="5"/>
  </w:num>
  <w:num w:numId="6">
    <w:abstractNumId w:val="0"/>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CA" w:vendorID="64" w:dllVersion="6"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07A"/>
    <w:rsid w:val="000069D4"/>
    <w:rsid w:val="000174AD"/>
    <w:rsid w:val="000A7D55"/>
    <w:rsid w:val="000C2E8E"/>
    <w:rsid w:val="000E0E7C"/>
    <w:rsid w:val="000F1B4B"/>
    <w:rsid w:val="0012744F"/>
    <w:rsid w:val="00156F66"/>
    <w:rsid w:val="00163271"/>
    <w:rsid w:val="00182528"/>
    <w:rsid w:val="0018500B"/>
    <w:rsid w:val="00196A19"/>
    <w:rsid w:val="00202DC1"/>
    <w:rsid w:val="002116EE"/>
    <w:rsid w:val="002309D8"/>
    <w:rsid w:val="00275295"/>
    <w:rsid w:val="002A7FE2"/>
    <w:rsid w:val="002C0031"/>
    <w:rsid w:val="002E1B4F"/>
    <w:rsid w:val="002F2E67"/>
    <w:rsid w:val="002F7CB3"/>
    <w:rsid w:val="00315546"/>
    <w:rsid w:val="00327749"/>
    <w:rsid w:val="00330567"/>
    <w:rsid w:val="00386A9D"/>
    <w:rsid w:val="00391081"/>
    <w:rsid w:val="003B2789"/>
    <w:rsid w:val="003C13CE"/>
    <w:rsid w:val="003E2518"/>
    <w:rsid w:val="003E7CEF"/>
    <w:rsid w:val="00486DBB"/>
    <w:rsid w:val="004B1EF7"/>
    <w:rsid w:val="004B3FAD"/>
    <w:rsid w:val="00501DCA"/>
    <w:rsid w:val="00513A47"/>
    <w:rsid w:val="005408DF"/>
    <w:rsid w:val="00573344"/>
    <w:rsid w:val="00583F9B"/>
    <w:rsid w:val="005C507A"/>
    <w:rsid w:val="005E5C10"/>
    <w:rsid w:val="005F2C78"/>
    <w:rsid w:val="006144E4"/>
    <w:rsid w:val="00650299"/>
    <w:rsid w:val="00655FC5"/>
    <w:rsid w:val="007D6C5D"/>
    <w:rsid w:val="00814E0A"/>
    <w:rsid w:val="00822581"/>
    <w:rsid w:val="008309DD"/>
    <w:rsid w:val="0083227A"/>
    <w:rsid w:val="00866900"/>
    <w:rsid w:val="00881BA1"/>
    <w:rsid w:val="008C26B8"/>
    <w:rsid w:val="008F208F"/>
    <w:rsid w:val="00982084"/>
    <w:rsid w:val="00995963"/>
    <w:rsid w:val="009B61EB"/>
    <w:rsid w:val="009C2064"/>
    <w:rsid w:val="009D1697"/>
    <w:rsid w:val="00A014F8"/>
    <w:rsid w:val="00A5173C"/>
    <w:rsid w:val="00A61AEF"/>
    <w:rsid w:val="00AD2345"/>
    <w:rsid w:val="00AF173A"/>
    <w:rsid w:val="00B066A4"/>
    <w:rsid w:val="00B079D5"/>
    <w:rsid w:val="00B07A13"/>
    <w:rsid w:val="00B4279B"/>
    <w:rsid w:val="00B45FC9"/>
    <w:rsid w:val="00B81138"/>
    <w:rsid w:val="00BC7CCF"/>
    <w:rsid w:val="00BE470B"/>
    <w:rsid w:val="00C06625"/>
    <w:rsid w:val="00C57A91"/>
    <w:rsid w:val="00C65A13"/>
    <w:rsid w:val="00C77E18"/>
    <w:rsid w:val="00CC01C2"/>
    <w:rsid w:val="00CF21F2"/>
    <w:rsid w:val="00D02712"/>
    <w:rsid w:val="00D214D0"/>
    <w:rsid w:val="00D6546B"/>
    <w:rsid w:val="00DD4BED"/>
    <w:rsid w:val="00DE39F0"/>
    <w:rsid w:val="00DF0AF3"/>
    <w:rsid w:val="00DF7E9F"/>
    <w:rsid w:val="00E27D7E"/>
    <w:rsid w:val="00E42E13"/>
    <w:rsid w:val="00E56D5C"/>
    <w:rsid w:val="00E6257C"/>
    <w:rsid w:val="00E63C59"/>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D20818F"/>
  <w15:docId w15:val="{44D15A10-3F58-4B0C-AB8A-07013490F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0">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486DBB"/>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486DB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link w:val="Heading1"/>
    <w:rsid w:val="00486DBB"/>
    <w:rPr>
      <w:rFonts w:ascii="Times New Roman" w:hAnsi="Times New Roman"/>
      <w:b/>
      <w:sz w:val="28"/>
      <w:lang w:val="en-GB" w:eastAsia="en-US"/>
    </w:rPr>
  </w:style>
  <w:style w:type="character" w:customStyle="1" w:styleId="enumlev1Char">
    <w:name w:val="enumlev1 Char"/>
    <w:link w:val="enumlev1"/>
    <w:uiPriority w:val="99"/>
    <w:rsid w:val="00486DBB"/>
    <w:rPr>
      <w:rFonts w:ascii="Times New Roman" w:hAnsi="Times New Roman"/>
      <w:sz w:val="24"/>
      <w:lang w:val="en-GB" w:eastAsia="en-US"/>
    </w:rPr>
  </w:style>
  <w:style w:type="character" w:customStyle="1" w:styleId="SourceChar">
    <w:name w:val="Source Char"/>
    <w:link w:val="Source"/>
    <w:locked/>
    <w:rsid w:val="00486DBB"/>
    <w:rPr>
      <w:rFonts w:ascii="Times New Roman" w:hAnsi="Times New Roman"/>
      <w:b/>
      <w:sz w:val="28"/>
      <w:lang w:val="en-GB" w:eastAsia="en-US"/>
    </w:rPr>
  </w:style>
  <w:style w:type="character" w:customStyle="1" w:styleId="2Char1">
    <w:name w:val="正文（首行缩进2字符） Char1"/>
    <w:link w:val="2"/>
    <w:rsid w:val="00486DBB"/>
    <w:rPr>
      <w:rFonts w:ascii="Times New Roman" w:eastAsia="SimSun" w:hAnsi="Times New Roman"/>
      <w:kern w:val="2"/>
      <w:sz w:val="22"/>
      <w:lang w:eastAsia="ja-JP"/>
    </w:rPr>
  </w:style>
  <w:style w:type="paragraph" w:customStyle="1" w:styleId="2">
    <w:name w:val="正文（首行缩进2字符）"/>
    <w:basedOn w:val="Normal"/>
    <w:link w:val="2Char1"/>
    <w:rsid w:val="00486DBB"/>
    <w:pPr>
      <w:widowControl w:val="0"/>
      <w:tabs>
        <w:tab w:val="clear" w:pos="1134"/>
        <w:tab w:val="clear" w:pos="1871"/>
        <w:tab w:val="clear" w:pos="2268"/>
      </w:tabs>
      <w:overflowPunct/>
      <w:autoSpaceDE/>
      <w:autoSpaceDN/>
      <w:adjustRightInd/>
      <w:spacing w:before="0" w:line="300" w:lineRule="auto"/>
      <w:ind w:firstLineChars="200" w:firstLine="440"/>
      <w:jc w:val="both"/>
      <w:textAlignment w:val="auto"/>
    </w:pPr>
    <w:rPr>
      <w:rFonts w:eastAsia="SimSun"/>
      <w:kern w:val="2"/>
      <w:sz w:val="22"/>
      <w:lang w:val="en-US" w:eastAsia="ja-JP"/>
    </w:rPr>
  </w:style>
  <w:style w:type="character" w:styleId="Hyperlink">
    <w:name w:val="Hyperlink"/>
    <w:basedOn w:val="DefaultParagraphFont"/>
    <w:rsid w:val="00486DBB"/>
    <w:rPr>
      <w:color w:val="0000FF" w:themeColor="hyperlink"/>
      <w:u w:val="single"/>
    </w:rPr>
  </w:style>
  <w:style w:type="paragraph" w:styleId="Caption">
    <w:name w:val="caption"/>
    <w:basedOn w:val="Normal"/>
    <w:next w:val="Normal"/>
    <w:unhideWhenUsed/>
    <w:qFormat/>
    <w:rsid w:val="00486DBB"/>
    <w:pPr>
      <w:tabs>
        <w:tab w:val="clear" w:pos="1134"/>
        <w:tab w:val="clear" w:pos="1871"/>
        <w:tab w:val="clear" w:pos="2268"/>
      </w:tabs>
      <w:overflowPunct/>
      <w:autoSpaceDE/>
      <w:autoSpaceDN/>
      <w:adjustRightInd/>
      <w:spacing w:before="0" w:after="200"/>
      <w:jc w:val="center"/>
      <w:textAlignment w:val="auto"/>
    </w:pPr>
    <w:rPr>
      <w:rFonts w:eastAsia="MS Mincho"/>
      <w:b/>
      <w:bCs/>
      <w:sz w:val="20"/>
      <w:szCs w:val="18"/>
      <w:lang w:val="en-US"/>
    </w:rPr>
  </w:style>
  <w:style w:type="paragraph" w:customStyle="1" w:styleId="tablehead">
    <w:name w:val="table head"/>
    <w:rsid w:val="00486DBB"/>
    <w:pPr>
      <w:numPr>
        <w:numId w:val="3"/>
      </w:numPr>
      <w:spacing w:before="240" w:after="120" w:line="216" w:lineRule="auto"/>
      <w:jc w:val="center"/>
    </w:pPr>
    <w:rPr>
      <w:rFonts w:ascii="Times New Roman" w:eastAsia="SimSun" w:hAnsi="Times New Roman"/>
      <w:smallCaps/>
      <w:noProof/>
      <w:sz w:val="16"/>
      <w:szCs w:val="16"/>
      <w:lang w:eastAsia="en-US"/>
    </w:rPr>
  </w:style>
  <w:style w:type="paragraph" w:styleId="ListParagraph">
    <w:name w:val="List Paragraph"/>
    <w:basedOn w:val="Normal"/>
    <w:uiPriority w:val="34"/>
    <w:qFormat/>
    <w:rsid w:val="00486DBB"/>
    <w:pPr>
      <w:ind w:leftChars="400" w:left="840"/>
    </w:pPr>
    <w:rPr>
      <w:rFonts w:eastAsiaTheme="minorEastAsia"/>
    </w:rPr>
  </w:style>
  <w:style w:type="table" w:styleId="TableGrid">
    <w:name w:val="Table Grid"/>
    <w:basedOn w:val="TableNormal"/>
    <w:rsid w:val="00486DB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86DBB"/>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486DBB"/>
    <w:rPr>
      <w:rFonts w:asciiTheme="majorHAnsi" w:eastAsiaTheme="majorEastAsia" w:hAnsiTheme="majorHAnsi" w:cstheme="majorBidi"/>
      <w:sz w:val="18"/>
      <w:szCs w:val="18"/>
      <w:lang w:val="en-GB" w:eastAsia="en-US"/>
    </w:rPr>
  </w:style>
  <w:style w:type="character" w:customStyle="1" w:styleId="CommentTextChar">
    <w:name w:val="Comment Text Char"/>
    <w:basedOn w:val="DefaultParagraphFont"/>
    <w:link w:val="CommentText"/>
    <w:semiHidden/>
    <w:rsid w:val="00486DBB"/>
    <w:rPr>
      <w:rFonts w:ascii="Times New Roman" w:eastAsiaTheme="minorEastAsia" w:hAnsi="Times New Roman"/>
      <w:sz w:val="24"/>
      <w:lang w:val="en-GB" w:eastAsia="en-US"/>
    </w:rPr>
  </w:style>
  <w:style w:type="paragraph" w:styleId="CommentText">
    <w:name w:val="annotation text"/>
    <w:basedOn w:val="Normal"/>
    <w:link w:val="CommentTextChar"/>
    <w:semiHidden/>
    <w:unhideWhenUsed/>
    <w:rsid w:val="00486DBB"/>
    <w:rPr>
      <w:rFonts w:eastAsiaTheme="minorEastAsia"/>
    </w:rPr>
  </w:style>
  <w:style w:type="character" w:customStyle="1" w:styleId="CommentTextChar1">
    <w:name w:val="Comment Text Char1"/>
    <w:basedOn w:val="DefaultParagraphFont"/>
    <w:semiHidden/>
    <w:rsid w:val="00486DBB"/>
    <w:rPr>
      <w:rFonts w:ascii="Times New Roman" w:hAnsi="Times New Roman"/>
      <w:lang w:val="en-GB" w:eastAsia="en-US"/>
    </w:rPr>
  </w:style>
  <w:style w:type="character" w:customStyle="1" w:styleId="CommentSubjectChar">
    <w:name w:val="Comment Subject Char"/>
    <w:basedOn w:val="CommentTextChar"/>
    <w:link w:val="CommentSubject"/>
    <w:semiHidden/>
    <w:rsid w:val="00486DBB"/>
    <w:rPr>
      <w:rFonts w:ascii="Times New Roman" w:eastAsiaTheme="minorEastAsia" w:hAnsi="Times New Roman"/>
      <w:b/>
      <w:bCs/>
      <w:sz w:val="24"/>
      <w:lang w:val="en-GB" w:eastAsia="en-US"/>
    </w:rPr>
  </w:style>
  <w:style w:type="paragraph" w:styleId="CommentSubject">
    <w:name w:val="annotation subject"/>
    <w:basedOn w:val="CommentText"/>
    <w:next w:val="CommentText"/>
    <w:link w:val="CommentSubjectChar"/>
    <w:semiHidden/>
    <w:unhideWhenUsed/>
    <w:rsid w:val="00486DBB"/>
    <w:rPr>
      <w:b/>
      <w:bCs/>
    </w:rPr>
  </w:style>
  <w:style w:type="character" w:customStyle="1" w:styleId="CommentSubjectChar1">
    <w:name w:val="Comment Subject Char1"/>
    <w:basedOn w:val="CommentTextChar1"/>
    <w:semiHidden/>
    <w:rsid w:val="00486DBB"/>
    <w:rPr>
      <w:rFonts w:ascii="Times New Roman" w:hAnsi="Times New Roman"/>
      <w:b/>
      <w:bCs/>
      <w:lang w:val="en-GB" w:eastAsia="en-US"/>
    </w:rPr>
  </w:style>
  <w:style w:type="paragraph" w:styleId="NormalWeb">
    <w:name w:val="Normal (Web)"/>
    <w:basedOn w:val="Normal"/>
    <w:uiPriority w:val="99"/>
    <w:unhideWhenUsed/>
    <w:rsid w:val="00486DBB"/>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BodyText">
    <w:name w:val="Body Text"/>
    <w:basedOn w:val="Normal"/>
    <w:link w:val="BodyTextChar"/>
    <w:uiPriority w:val="99"/>
    <w:rsid w:val="00486DBB"/>
    <w:pPr>
      <w:tabs>
        <w:tab w:val="clear" w:pos="1134"/>
        <w:tab w:val="clear" w:pos="1871"/>
        <w:tab w:val="clear" w:pos="2268"/>
        <w:tab w:val="left" w:pos="288"/>
      </w:tabs>
      <w:overflowPunct/>
      <w:autoSpaceDE/>
      <w:autoSpaceDN/>
      <w:adjustRightInd/>
      <w:spacing w:before="0" w:after="120" w:line="228" w:lineRule="auto"/>
      <w:ind w:firstLine="288"/>
      <w:jc w:val="both"/>
      <w:textAlignment w:val="auto"/>
    </w:pPr>
    <w:rPr>
      <w:rFonts w:eastAsia="MS Mincho"/>
      <w:spacing w:val="-1"/>
      <w:sz w:val="20"/>
      <w:lang w:val="en-US"/>
    </w:rPr>
  </w:style>
  <w:style w:type="character" w:customStyle="1" w:styleId="BodyTextChar">
    <w:name w:val="Body Text Char"/>
    <w:basedOn w:val="DefaultParagraphFont"/>
    <w:link w:val="BodyText"/>
    <w:uiPriority w:val="99"/>
    <w:rsid w:val="00486DBB"/>
    <w:rPr>
      <w:rFonts w:ascii="Times New Roman" w:eastAsia="MS Mincho" w:hAnsi="Times New Roman"/>
      <w:spacing w:val="-1"/>
      <w:lang w:eastAsia="en-US"/>
    </w:rPr>
  </w:style>
  <w:style w:type="character" w:customStyle="1" w:styleId="apple-converted-space">
    <w:name w:val="apple-converted-space"/>
    <w:basedOn w:val="DefaultParagraphFont"/>
    <w:rsid w:val="00486DBB"/>
  </w:style>
  <w:style w:type="character" w:styleId="FollowedHyperlink">
    <w:name w:val="FollowedHyperlink"/>
    <w:basedOn w:val="DefaultParagraphFont"/>
    <w:semiHidden/>
    <w:unhideWhenUsed/>
    <w:rsid w:val="00486DBB"/>
    <w:rPr>
      <w:color w:val="800080" w:themeColor="followedHyperlink"/>
      <w:u w:val="single"/>
    </w:rPr>
  </w:style>
  <w:style w:type="paragraph" w:customStyle="1" w:styleId="Tablefin">
    <w:name w:val="Table_fin"/>
    <w:basedOn w:val="Normal"/>
    <w:rsid w:val="00327749"/>
    <w:pPr>
      <w:spacing w:before="0"/>
    </w:pPr>
    <w:rPr>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4.jpeg"/><Relationship Id="rId47"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hyperlink" Target="http://www.itu.int/pub/R-QUE-SG05.20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28</Pages>
  <Words>6143</Words>
  <Characters>33810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 I.T.U. -</cp:lastModifiedBy>
  <cp:revision>2</cp:revision>
  <cp:lastPrinted>2008-02-21T14:04:00Z</cp:lastPrinted>
  <dcterms:created xsi:type="dcterms:W3CDTF">2020-12-17T13:30:00Z</dcterms:created>
  <dcterms:modified xsi:type="dcterms:W3CDTF">2020-12-17T13:30:00Z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