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345"/>
        <w:gridCol w:w="3686"/>
      </w:tblGrid>
      <w:tr w:rsidR="00E245C3" w:rsidRPr="00487029">
        <w:trPr>
          <w:cantSplit/>
        </w:trPr>
        <w:tc>
          <w:tcPr>
            <w:tcW w:w="6345" w:type="dxa"/>
          </w:tcPr>
          <w:p w:rsidR="00E245C3" w:rsidRPr="00487029" w:rsidRDefault="00E245C3" w:rsidP="00D262CE">
            <w:pPr>
              <w:spacing w:before="400" w:after="48" w:line="240" w:lineRule="atLeast"/>
              <w:rPr>
                <w:rFonts w:ascii="Verdana" w:hAnsi="Verdana"/>
                <w:position w:val="6"/>
                <w:sz w:val="22"/>
                <w:szCs w:val="22"/>
              </w:rPr>
            </w:pPr>
            <w:r w:rsidRPr="00487029">
              <w:rPr>
                <w:rFonts w:ascii="Verdana" w:hAnsi="Verdana"/>
                <w:b/>
                <w:sz w:val="26"/>
                <w:szCs w:val="26"/>
              </w:rPr>
              <w:t>Radiocommunication Assembly (RA-15)</w:t>
            </w:r>
            <w:r w:rsidRPr="00487029">
              <w:rPr>
                <w:rFonts w:ascii="Verdana" w:hAnsi="Verdana"/>
                <w:b/>
                <w:sz w:val="22"/>
                <w:szCs w:val="22"/>
              </w:rPr>
              <w:br/>
            </w:r>
            <w:r w:rsidRPr="00487029">
              <w:rPr>
                <w:rFonts w:ascii="Verdana" w:hAnsi="Verdana"/>
                <w:b/>
                <w:bCs/>
                <w:sz w:val="20"/>
              </w:rPr>
              <w:t>Geneva, 26-30 October 2015</w:t>
            </w:r>
          </w:p>
        </w:tc>
        <w:tc>
          <w:tcPr>
            <w:tcW w:w="3686" w:type="dxa"/>
          </w:tcPr>
          <w:p w:rsidR="00E245C3" w:rsidRPr="00487029" w:rsidRDefault="00E245C3" w:rsidP="00D262CE">
            <w:pPr>
              <w:spacing w:line="240" w:lineRule="atLeast"/>
              <w:jc w:val="right"/>
            </w:pPr>
            <w:r w:rsidRPr="00487029">
              <w:rPr>
                <w:noProof/>
                <w:lang w:eastAsia="zh-CN"/>
              </w:rPr>
              <w:drawing>
                <wp:inline distT="0" distB="0" distL="0" distR="0" wp14:anchorId="5D18BAD9" wp14:editId="18C4EC54">
                  <wp:extent cx="1247775" cy="93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E245C3" w:rsidRPr="00487029">
        <w:trPr>
          <w:cantSplit/>
        </w:trPr>
        <w:tc>
          <w:tcPr>
            <w:tcW w:w="6345" w:type="dxa"/>
            <w:tcBorders>
              <w:bottom w:val="single" w:sz="12" w:space="0" w:color="auto"/>
            </w:tcBorders>
          </w:tcPr>
          <w:p w:rsidR="00E245C3" w:rsidRPr="00487029" w:rsidRDefault="00E245C3" w:rsidP="00E245C3">
            <w:pPr>
              <w:spacing w:before="0" w:after="48" w:line="240" w:lineRule="atLeast"/>
              <w:rPr>
                <w:b/>
                <w:smallCaps/>
                <w:szCs w:val="24"/>
              </w:rPr>
            </w:pPr>
            <w:bookmarkStart w:id="0" w:name="dhead"/>
            <w:r w:rsidRPr="00487029">
              <w:rPr>
                <w:rFonts w:ascii="Verdana" w:hAnsi="Verdana"/>
                <w:b/>
                <w:bCs/>
                <w:position w:val="6"/>
                <w:sz w:val="20"/>
              </w:rPr>
              <w:t>INTERNATIONAL TELECOMMUNICATION UNION</w:t>
            </w:r>
          </w:p>
        </w:tc>
        <w:tc>
          <w:tcPr>
            <w:tcW w:w="3686" w:type="dxa"/>
            <w:tcBorders>
              <w:bottom w:val="single" w:sz="12" w:space="0" w:color="auto"/>
            </w:tcBorders>
          </w:tcPr>
          <w:p w:rsidR="00E245C3" w:rsidRPr="00487029" w:rsidRDefault="00E245C3" w:rsidP="00E245C3">
            <w:pPr>
              <w:spacing w:before="0" w:line="240" w:lineRule="atLeast"/>
              <w:rPr>
                <w:rFonts w:ascii="Verdana" w:hAnsi="Verdana"/>
                <w:szCs w:val="24"/>
              </w:rPr>
            </w:pPr>
          </w:p>
        </w:tc>
      </w:tr>
      <w:tr w:rsidR="00E245C3" w:rsidRPr="00487029">
        <w:trPr>
          <w:cantSplit/>
        </w:trPr>
        <w:tc>
          <w:tcPr>
            <w:tcW w:w="6345" w:type="dxa"/>
            <w:tcBorders>
              <w:top w:val="single" w:sz="12" w:space="0" w:color="auto"/>
            </w:tcBorders>
          </w:tcPr>
          <w:p w:rsidR="00E245C3" w:rsidRPr="00487029" w:rsidRDefault="00E245C3" w:rsidP="00E245C3">
            <w:pPr>
              <w:spacing w:before="0" w:after="48" w:line="240" w:lineRule="atLeast"/>
              <w:rPr>
                <w:rFonts w:ascii="Verdana" w:hAnsi="Verdana"/>
                <w:b/>
                <w:smallCaps/>
                <w:sz w:val="20"/>
              </w:rPr>
            </w:pPr>
          </w:p>
        </w:tc>
        <w:tc>
          <w:tcPr>
            <w:tcW w:w="3686" w:type="dxa"/>
            <w:tcBorders>
              <w:top w:val="single" w:sz="12" w:space="0" w:color="auto"/>
            </w:tcBorders>
          </w:tcPr>
          <w:p w:rsidR="00E245C3" w:rsidRPr="00487029" w:rsidRDefault="00E245C3" w:rsidP="00E245C3">
            <w:pPr>
              <w:spacing w:before="0" w:line="240" w:lineRule="atLeast"/>
              <w:rPr>
                <w:rFonts w:ascii="Verdana" w:hAnsi="Verdana"/>
                <w:sz w:val="20"/>
              </w:rPr>
            </w:pPr>
          </w:p>
        </w:tc>
      </w:tr>
      <w:tr w:rsidR="00E245C3" w:rsidRPr="00487029">
        <w:trPr>
          <w:cantSplit/>
          <w:trHeight w:val="23"/>
        </w:trPr>
        <w:tc>
          <w:tcPr>
            <w:tcW w:w="6345" w:type="dxa"/>
            <w:vMerge w:val="restart"/>
          </w:tcPr>
          <w:p w:rsidR="00E245C3" w:rsidRPr="00487029" w:rsidRDefault="00610E16" w:rsidP="00E245C3">
            <w:pPr>
              <w:tabs>
                <w:tab w:val="left" w:pos="851"/>
              </w:tabs>
              <w:spacing w:before="0" w:line="240" w:lineRule="atLeast"/>
              <w:rPr>
                <w:rFonts w:ascii="Verdana" w:hAnsi="Verdana"/>
                <w:sz w:val="20"/>
              </w:rPr>
            </w:pPr>
            <w:bookmarkStart w:id="1" w:name="dnum" w:colFirst="1" w:colLast="1"/>
            <w:bookmarkStart w:id="2" w:name="dmeeting" w:colFirst="0" w:colLast="0"/>
            <w:bookmarkEnd w:id="0"/>
            <w:r w:rsidRPr="00487029">
              <w:rPr>
                <w:rFonts w:ascii="Verdana" w:hAnsi="Verdana"/>
                <w:sz w:val="20"/>
              </w:rPr>
              <w:t xml:space="preserve">Source: </w:t>
            </w:r>
            <w:r w:rsidRPr="00487029">
              <w:rPr>
                <w:rFonts w:ascii="Verdana" w:hAnsi="Verdana"/>
                <w:sz w:val="20"/>
              </w:rPr>
              <w:tab/>
              <w:t>Document 5/256</w:t>
            </w:r>
          </w:p>
        </w:tc>
        <w:tc>
          <w:tcPr>
            <w:tcW w:w="3686" w:type="dxa"/>
          </w:tcPr>
          <w:p w:rsidR="00E245C3" w:rsidRPr="00487029" w:rsidRDefault="00E245C3" w:rsidP="00B37151">
            <w:pPr>
              <w:tabs>
                <w:tab w:val="left" w:pos="851"/>
              </w:tabs>
              <w:spacing w:before="0" w:line="240" w:lineRule="atLeast"/>
              <w:rPr>
                <w:rFonts w:ascii="Verdana" w:hAnsi="Verdana"/>
                <w:sz w:val="20"/>
              </w:rPr>
            </w:pPr>
            <w:r w:rsidRPr="00487029">
              <w:rPr>
                <w:rFonts w:ascii="Verdana" w:hAnsi="Verdana"/>
                <w:b/>
                <w:sz w:val="20"/>
              </w:rPr>
              <w:t xml:space="preserve">Document </w:t>
            </w:r>
            <w:r w:rsidR="00B37151">
              <w:rPr>
                <w:rFonts w:ascii="Verdana" w:hAnsi="Verdana"/>
                <w:b/>
                <w:sz w:val="20"/>
              </w:rPr>
              <w:t>5</w:t>
            </w:r>
            <w:r w:rsidRPr="00487029">
              <w:rPr>
                <w:rFonts w:ascii="Verdana" w:hAnsi="Verdana"/>
                <w:b/>
                <w:sz w:val="20"/>
              </w:rPr>
              <w:t>/</w:t>
            </w:r>
            <w:r w:rsidR="00610E16" w:rsidRPr="00487029">
              <w:rPr>
                <w:rFonts w:ascii="Verdana" w:hAnsi="Verdana"/>
                <w:b/>
                <w:sz w:val="20"/>
              </w:rPr>
              <w:t>1007</w:t>
            </w:r>
            <w:r w:rsidRPr="00487029">
              <w:rPr>
                <w:rFonts w:ascii="Verdana" w:hAnsi="Verdana"/>
                <w:b/>
                <w:sz w:val="20"/>
              </w:rPr>
              <w:t>-E</w:t>
            </w:r>
          </w:p>
        </w:tc>
      </w:tr>
      <w:tr w:rsidR="00E245C3" w:rsidRPr="00487029">
        <w:trPr>
          <w:cantSplit/>
          <w:trHeight w:val="23"/>
        </w:trPr>
        <w:tc>
          <w:tcPr>
            <w:tcW w:w="6345" w:type="dxa"/>
            <w:vMerge/>
          </w:tcPr>
          <w:p w:rsidR="00E245C3" w:rsidRPr="00487029" w:rsidRDefault="00E245C3">
            <w:pPr>
              <w:tabs>
                <w:tab w:val="left" w:pos="851"/>
              </w:tabs>
              <w:spacing w:line="240" w:lineRule="atLeast"/>
              <w:rPr>
                <w:rFonts w:ascii="Verdana" w:hAnsi="Verdana"/>
                <w:b/>
                <w:sz w:val="20"/>
              </w:rPr>
            </w:pPr>
            <w:bookmarkStart w:id="3" w:name="ddate" w:colFirst="1" w:colLast="1"/>
            <w:bookmarkEnd w:id="1"/>
            <w:bookmarkEnd w:id="2"/>
          </w:p>
        </w:tc>
        <w:tc>
          <w:tcPr>
            <w:tcW w:w="3686" w:type="dxa"/>
          </w:tcPr>
          <w:p w:rsidR="00E245C3" w:rsidRPr="00487029" w:rsidRDefault="00610E16" w:rsidP="00610E16">
            <w:pPr>
              <w:tabs>
                <w:tab w:val="left" w:pos="993"/>
              </w:tabs>
              <w:spacing w:before="0"/>
              <w:rPr>
                <w:rFonts w:ascii="Verdana" w:hAnsi="Verdana"/>
                <w:sz w:val="20"/>
              </w:rPr>
            </w:pPr>
            <w:r w:rsidRPr="00487029">
              <w:rPr>
                <w:rFonts w:ascii="Verdana" w:hAnsi="Verdana"/>
                <w:b/>
                <w:sz w:val="20"/>
              </w:rPr>
              <w:t xml:space="preserve">28 August </w:t>
            </w:r>
            <w:r w:rsidR="00E245C3" w:rsidRPr="00487029">
              <w:rPr>
                <w:rFonts w:ascii="Verdana" w:hAnsi="Verdana"/>
                <w:b/>
                <w:sz w:val="20"/>
              </w:rPr>
              <w:t>2015</w:t>
            </w:r>
          </w:p>
        </w:tc>
      </w:tr>
      <w:tr w:rsidR="00E245C3" w:rsidRPr="00487029">
        <w:trPr>
          <w:cantSplit/>
          <w:trHeight w:val="23"/>
        </w:trPr>
        <w:tc>
          <w:tcPr>
            <w:tcW w:w="6345" w:type="dxa"/>
            <w:vMerge/>
          </w:tcPr>
          <w:p w:rsidR="00E245C3" w:rsidRPr="00487029" w:rsidRDefault="00E245C3">
            <w:pPr>
              <w:tabs>
                <w:tab w:val="left" w:pos="851"/>
              </w:tabs>
              <w:spacing w:line="240" w:lineRule="atLeast"/>
              <w:rPr>
                <w:rFonts w:ascii="Verdana" w:hAnsi="Verdana"/>
                <w:b/>
                <w:sz w:val="20"/>
              </w:rPr>
            </w:pPr>
            <w:bookmarkStart w:id="4" w:name="dorlang" w:colFirst="1" w:colLast="1"/>
            <w:bookmarkEnd w:id="3"/>
          </w:p>
        </w:tc>
        <w:tc>
          <w:tcPr>
            <w:tcW w:w="3686" w:type="dxa"/>
          </w:tcPr>
          <w:p w:rsidR="00E245C3" w:rsidRPr="00487029" w:rsidRDefault="00E245C3" w:rsidP="00E245C3">
            <w:pPr>
              <w:tabs>
                <w:tab w:val="left" w:pos="993"/>
              </w:tabs>
              <w:spacing w:before="0" w:after="120"/>
              <w:rPr>
                <w:rFonts w:ascii="Verdana" w:hAnsi="Verdana"/>
                <w:sz w:val="20"/>
              </w:rPr>
            </w:pPr>
          </w:p>
        </w:tc>
      </w:tr>
      <w:tr w:rsidR="00E245C3" w:rsidRPr="00487029">
        <w:trPr>
          <w:cantSplit/>
        </w:trPr>
        <w:tc>
          <w:tcPr>
            <w:tcW w:w="10031" w:type="dxa"/>
            <w:gridSpan w:val="2"/>
          </w:tcPr>
          <w:p w:rsidR="00E245C3" w:rsidRPr="00487029" w:rsidRDefault="00610E16">
            <w:pPr>
              <w:pStyle w:val="Source"/>
            </w:pPr>
            <w:bookmarkStart w:id="5" w:name="dsource" w:colFirst="0" w:colLast="0"/>
            <w:bookmarkEnd w:id="4"/>
            <w:r w:rsidRPr="00487029">
              <w:rPr>
                <w:lang w:eastAsia="zh-CN"/>
              </w:rPr>
              <w:t>Radiocommunication Study Group 5</w:t>
            </w:r>
          </w:p>
        </w:tc>
      </w:tr>
      <w:tr w:rsidR="00E245C3" w:rsidRPr="00487029">
        <w:trPr>
          <w:cantSplit/>
        </w:trPr>
        <w:tc>
          <w:tcPr>
            <w:tcW w:w="10031" w:type="dxa"/>
            <w:gridSpan w:val="2"/>
          </w:tcPr>
          <w:p w:rsidR="00E245C3" w:rsidRPr="00487029" w:rsidRDefault="00610E16" w:rsidP="007B145B">
            <w:pPr>
              <w:pStyle w:val="Title1"/>
            </w:pPr>
            <w:bookmarkStart w:id="6" w:name="dtitle1" w:colFirst="0" w:colLast="0"/>
            <w:bookmarkEnd w:id="5"/>
            <w:r w:rsidRPr="00487029">
              <w:t>Draft New Recommendation ITU-R M.[VDES]</w:t>
            </w:r>
            <w:r w:rsidR="007B145B" w:rsidRPr="007B145B">
              <w:rPr>
                <w:rStyle w:val="FootnoteReference"/>
                <w:lang w:val="ru-RU"/>
              </w:rPr>
              <w:footnoteReference w:customMarkFollows="1" w:id="1"/>
              <w:sym w:font="Symbol" w:char="F02A"/>
            </w:r>
            <w:r w:rsidR="007B145B">
              <w:rPr>
                <w:rStyle w:val="FootnoteReference"/>
                <w:lang w:val="ru-RU"/>
              </w:rPr>
              <w:t xml:space="preserve">, </w:t>
            </w:r>
            <w:r w:rsidR="005F5E28" w:rsidRPr="007B145B">
              <w:rPr>
                <w:rStyle w:val="FootnoteReference"/>
              </w:rPr>
              <w:footnoteReference w:customMarkFollows="1" w:id="2"/>
              <w:sym w:font="Symbol" w:char="F02A"/>
            </w:r>
            <w:r w:rsidR="005F5E28" w:rsidRPr="007B145B">
              <w:rPr>
                <w:rStyle w:val="FootnoteReference"/>
              </w:rPr>
              <w:sym w:font="Symbol" w:char="F02A"/>
            </w:r>
          </w:p>
        </w:tc>
      </w:tr>
      <w:tr w:rsidR="00E245C3" w:rsidRPr="00487029">
        <w:trPr>
          <w:cantSplit/>
        </w:trPr>
        <w:tc>
          <w:tcPr>
            <w:tcW w:w="10031" w:type="dxa"/>
            <w:gridSpan w:val="2"/>
          </w:tcPr>
          <w:p w:rsidR="00E245C3" w:rsidRPr="00487029" w:rsidRDefault="00610E16" w:rsidP="00610E16">
            <w:pPr>
              <w:pStyle w:val="Title4"/>
            </w:pPr>
            <w:bookmarkStart w:id="7" w:name="dtitle2" w:colFirst="0" w:colLast="0"/>
            <w:bookmarkEnd w:id="6"/>
            <w:r w:rsidRPr="00487029">
              <w:t xml:space="preserve">Technical characteristics for a VHF data exchange system </w:t>
            </w:r>
            <w:r w:rsidRPr="00487029">
              <w:br/>
              <w:t>in the VHF maritime mobile band</w:t>
            </w:r>
          </w:p>
        </w:tc>
      </w:tr>
      <w:tr w:rsidR="00E245C3" w:rsidRPr="00487029">
        <w:trPr>
          <w:cantSplit/>
        </w:trPr>
        <w:tc>
          <w:tcPr>
            <w:tcW w:w="10031" w:type="dxa"/>
            <w:gridSpan w:val="2"/>
          </w:tcPr>
          <w:p w:rsidR="00E245C3" w:rsidRPr="00487029" w:rsidRDefault="00E245C3">
            <w:pPr>
              <w:pStyle w:val="Title3"/>
            </w:pPr>
            <w:bookmarkStart w:id="8" w:name="dtitle3" w:colFirst="0" w:colLast="0"/>
            <w:bookmarkEnd w:id="7"/>
          </w:p>
        </w:tc>
      </w:tr>
    </w:tbl>
    <w:p w:rsidR="00610E16" w:rsidRPr="00B37151" w:rsidRDefault="00610E16" w:rsidP="00D47FA1">
      <w:pPr>
        <w:pStyle w:val="Headingb"/>
        <w:rPr>
          <w:rFonts w:asciiTheme="majorBidi" w:hAnsiTheme="majorBidi" w:cstheme="majorBidi"/>
          <w:sz w:val="22"/>
          <w:szCs w:val="22"/>
        </w:rPr>
      </w:pPr>
      <w:bookmarkStart w:id="9" w:name="dbreak"/>
      <w:bookmarkEnd w:id="8"/>
      <w:bookmarkEnd w:id="9"/>
      <w:r w:rsidRPr="00B37151">
        <w:rPr>
          <w:rFonts w:asciiTheme="majorBidi" w:hAnsiTheme="majorBidi" w:cstheme="majorBidi"/>
          <w:sz w:val="22"/>
          <w:szCs w:val="22"/>
        </w:rPr>
        <w:t>Scope</w:t>
      </w:r>
    </w:p>
    <w:p w:rsidR="00610E16" w:rsidRPr="00B37151" w:rsidRDefault="00610E16" w:rsidP="00D47FA1">
      <w:pPr>
        <w:rPr>
          <w:rFonts w:asciiTheme="majorBidi" w:hAnsiTheme="majorBidi" w:cstheme="majorBidi"/>
          <w:sz w:val="22"/>
          <w:szCs w:val="22"/>
        </w:rPr>
      </w:pPr>
      <w:r w:rsidRPr="00B37151">
        <w:rPr>
          <w:rFonts w:asciiTheme="majorBidi" w:hAnsiTheme="majorBidi" w:cstheme="majorBidi"/>
          <w:sz w:val="22"/>
          <w:szCs w:val="22"/>
        </w:rPr>
        <w:t>This Recommendation provides the technical characteristics of a VHF data exchange system (VDES) which integrates the functions of VHF data exchange (VDE), application specific messages (ASM) and the automatic identification system (AIS) in the VHF maritime mobile band (156.025-162.025 MHz).</w:t>
      </w:r>
    </w:p>
    <w:p w:rsidR="00610E16" w:rsidRPr="00487029" w:rsidRDefault="00610E16" w:rsidP="00610E16">
      <w:pPr>
        <w:pStyle w:val="Headingb"/>
      </w:pPr>
      <w:r w:rsidRPr="00487029">
        <w:t>Keywords</w:t>
      </w:r>
    </w:p>
    <w:p w:rsidR="00610E16" w:rsidRPr="00487029" w:rsidRDefault="00610E16" w:rsidP="00610E16">
      <w:r w:rsidRPr="00487029">
        <w:t>Maritime, VHF, VDES, ASM, data, exchange</w:t>
      </w:r>
    </w:p>
    <w:p w:rsidR="00610E16" w:rsidRPr="00487029" w:rsidRDefault="00610E16" w:rsidP="00610E16">
      <w:pPr>
        <w:pStyle w:val="Headingb"/>
      </w:pPr>
      <w:r w:rsidRPr="00487029">
        <w:t>Glossary</w:t>
      </w:r>
    </w:p>
    <w:p w:rsidR="00610E16" w:rsidRPr="00487029" w:rsidRDefault="00610E16" w:rsidP="00610E16">
      <w:pPr>
        <w:pStyle w:val="enumlev1"/>
        <w:tabs>
          <w:tab w:val="clear" w:pos="1134"/>
        </w:tabs>
        <w:ind w:left="1418" w:hanging="1418"/>
      </w:pPr>
      <w:r w:rsidRPr="00487029">
        <w:t>3GPP</w:t>
      </w:r>
      <w:r w:rsidRPr="00487029">
        <w:tab/>
        <w:t>Third generation partnership project</w:t>
      </w:r>
    </w:p>
    <w:p w:rsidR="00610E16" w:rsidRPr="00487029" w:rsidRDefault="00610E16" w:rsidP="00610E16">
      <w:pPr>
        <w:pStyle w:val="enumlev1"/>
        <w:tabs>
          <w:tab w:val="clear" w:pos="1134"/>
        </w:tabs>
        <w:ind w:left="1418" w:hanging="1418"/>
      </w:pPr>
      <w:r w:rsidRPr="00487029">
        <w:t>ACK</w:t>
      </w:r>
      <w:r w:rsidRPr="00487029">
        <w:tab/>
        <w:t>Acknowledgement</w:t>
      </w:r>
    </w:p>
    <w:p w:rsidR="00610E16" w:rsidRPr="00487029" w:rsidRDefault="00610E16" w:rsidP="00610E16">
      <w:pPr>
        <w:pStyle w:val="enumlev1"/>
        <w:tabs>
          <w:tab w:val="clear" w:pos="1134"/>
        </w:tabs>
        <w:ind w:left="1418" w:hanging="1418"/>
      </w:pPr>
      <w:r w:rsidRPr="00487029">
        <w:t>ADDC</w:t>
      </w:r>
      <w:r w:rsidRPr="00487029">
        <w:tab/>
        <w:t>Assigned data transfer</w:t>
      </w:r>
    </w:p>
    <w:p w:rsidR="00610E16" w:rsidRPr="00487029" w:rsidRDefault="00610E16" w:rsidP="00610E16">
      <w:pPr>
        <w:pStyle w:val="enumlev1"/>
        <w:tabs>
          <w:tab w:val="clear" w:pos="1134"/>
        </w:tabs>
        <w:ind w:left="1418" w:hanging="1418"/>
      </w:pPr>
      <w:r w:rsidRPr="00487029">
        <w:t xml:space="preserve">ACPR </w:t>
      </w:r>
      <w:r w:rsidRPr="00487029">
        <w:tab/>
        <w:t>Adjacent channel power ratio</w:t>
      </w:r>
    </w:p>
    <w:p w:rsidR="00610E16" w:rsidRPr="00487029" w:rsidRDefault="00610E16" w:rsidP="00610E16">
      <w:pPr>
        <w:pStyle w:val="enumlev1"/>
        <w:tabs>
          <w:tab w:val="clear" w:pos="1134"/>
        </w:tabs>
        <w:ind w:left="1418" w:hanging="1418"/>
      </w:pPr>
      <w:r w:rsidRPr="00487029">
        <w:t>AIS</w:t>
      </w:r>
      <w:r w:rsidRPr="00487029">
        <w:tab/>
        <w:t>Automatic identification system</w:t>
      </w:r>
    </w:p>
    <w:p w:rsidR="00610E16" w:rsidRPr="00487029" w:rsidRDefault="00610E16" w:rsidP="00610E16">
      <w:pPr>
        <w:pStyle w:val="enumlev1"/>
        <w:tabs>
          <w:tab w:val="clear" w:pos="1134"/>
        </w:tabs>
        <w:ind w:left="1418" w:hanging="1418"/>
      </w:pPr>
      <w:r w:rsidRPr="00487029">
        <w:t>AOS</w:t>
      </w:r>
      <w:r w:rsidRPr="00487029">
        <w:tab/>
        <w:t>Acquisition-of-signal</w:t>
      </w:r>
    </w:p>
    <w:p w:rsidR="00610E16" w:rsidRPr="00487029" w:rsidRDefault="00610E16" w:rsidP="00610E16">
      <w:pPr>
        <w:pStyle w:val="enumlev1"/>
        <w:tabs>
          <w:tab w:val="clear" w:pos="1134"/>
        </w:tabs>
        <w:ind w:left="1418" w:hanging="1418"/>
      </w:pPr>
      <w:r w:rsidRPr="00487029">
        <w:t>APSK</w:t>
      </w:r>
      <w:r w:rsidRPr="00487029">
        <w:rPr>
          <w:lang w:eastAsia="ja-JP"/>
        </w:rPr>
        <w:tab/>
      </w:r>
      <w:r w:rsidRPr="00487029">
        <w:t>Amplitude phase shift keying</w:t>
      </w:r>
    </w:p>
    <w:p w:rsidR="00610E16" w:rsidRPr="00487029" w:rsidRDefault="00610E16" w:rsidP="00610E16">
      <w:pPr>
        <w:pStyle w:val="enumlev1"/>
        <w:tabs>
          <w:tab w:val="clear" w:pos="1134"/>
        </w:tabs>
        <w:ind w:left="1418" w:hanging="1418"/>
        <w:rPr>
          <w:lang w:eastAsia="ja-JP"/>
        </w:rPr>
      </w:pPr>
      <w:r w:rsidRPr="00487029">
        <w:t>ARQ</w:t>
      </w:r>
      <w:r w:rsidRPr="00487029">
        <w:tab/>
        <w:t>Automatic repeat request</w:t>
      </w:r>
    </w:p>
    <w:p w:rsidR="00610E16" w:rsidRPr="00487029" w:rsidRDefault="00610E16" w:rsidP="00610E16">
      <w:pPr>
        <w:pStyle w:val="enumlev1"/>
        <w:tabs>
          <w:tab w:val="clear" w:pos="1134"/>
        </w:tabs>
        <w:ind w:left="1418" w:hanging="1418"/>
        <w:rPr>
          <w:lang w:eastAsia="ja-JP"/>
        </w:rPr>
      </w:pPr>
      <w:r w:rsidRPr="00487029">
        <w:rPr>
          <w:lang w:eastAsia="ja-JP"/>
        </w:rPr>
        <w:t>ARSC</w:t>
      </w:r>
      <w:r w:rsidRPr="00487029">
        <w:rPr>
          <w:lang w:eastAsia="ja-JP"/>
        </w:rPr>
        <w:tab/>
      </w:r>
      <w:r w:rsidRPr="00487029">
        <w:t>Announcement response channel</w:t>
      </w:r>
    </w:p>
    <w:p w:rsidR="00610E16" w:rsidRPr="00487029" w:rsidRDefault="00610E16" w:rsidP="00610E16">
      <w:pPr>
        <w:pStyle w:val="enumlev1"/>
        <w:tabs>
          <w:tab w:val="clear" w:pos="1134"/>
        </w:tabs>
        <w:ind w:left="1418" w:hanging="1418"/>
        <w:rPr>
          <w:lang w:eastAsia="ja-JP"/>
        </w:rPr>
      </w:pPr>
      <w:r w:rsidRPr="00487029">
        <w:lastRenderedPageBreak/>
        <w:t>ASC</w:t>
      </w:r>
      <w:r w:rsidRPr="00487029">
        <w:tab/>
        <w:t>Announcement signalling channel</w:t>
      </w:r>
    </w:p>
    <w:p w:rsidR="00610E16" w:rsidRPr="00487029" w:rsidRDefault="00610E16" w:rsidP="00610E16">
      <w:pPr>
        <w:pStyle w:val="enumlev1"/>
        <w:tabs>
          <w:tab w:val="clear" w:pos="1134"/>
        </w:tabs>
        <w:ind w:left="1418" w:hanging="1418"/>
      </w:pPr>
      <w:r w:rsidRPr="00487029">
        <w:t>ASM</w:t>
      </w:r>
      <w:r w:rsidRPr="00487029">
        <w:tab/>
        <w:t xml:space="preserve">Application-specific messages </w:t>
      </w:r>
    </w:p>
    <w:p w:rsidR="00610E16" w:rsidRPr="00487029" w:rsidRDefault="00610E16" w:rsidP="00610E16">
      <w:pPr>
        <w:pStyle w:val="enumlev1"/>
        <w:tabs>
          <w:tab w:val="clear" w:pos="1134"/>
        </w:tabs>
        <w:ind w:left="1418" w:hanging="1418"/>
      </w:pPr>
      <w:r w:rsidRPr="00487029">
        <w:t>AWGN</w:t>
      </w:r>
      <w:r w:rsidRPr="00487029">
        <w:tab/>
        <w:t>Additive white Gaussian noise</w:t>
      </w:r>
    </w:p>
    <w:p w:rsidR="00610E16" w:rsidRPr="00487029" w:rsidRDefault="00610E16" w:rsidP="00610E16">
      <w:pPr>
        <w:pStyle w:val="enumlev1"/>
        <w:tabs>
          <w:tab w:val="clear" w:pos="1134"/>
        </w:tabs>
        <w:ind w:left="1418" w:hanging="1418"/>
      </w:pPr>
      <w:r w:rsidRPr="00487029">
        <w:t xml:space="preserve">BBSC </w:t>
      </w:r>
      <w:r w:rsidRPr="00487029">
        <w:tab/>
        <w:t>Bulletin board signalling channel</w:t>
      </w:r>
    </w:p>
    <w:p w:rsidR="00610E16" w:rsidRPr="00487029" w:rsidRDefault="00610E16" w:rsidP="00610E16">
      <w:pPr>
        <w:pStyle w:val="enumlev1"/>
        <w:tabs>
          <w:tab w:val="clear" w:pos="1134"/>
        </w:tabs>
        <w:ind w:left="1418" w:hanging="1418"/>
        <w:rPr>
          <w:lang w:eastAsia="ja-JP"/>
        </w:rPr>
      </w:pPr>
      <w:r w:rsidRPr="00487029">
        <w:t>BCH</w:t>
      </w:r>
      <w:r w:rsidRPr="00487029">
        <w:tab/>
        <w:t>Bose Chaudhuri Hocquenghem, an error-correcting-code</w:t>
      </w:r>
    </w:p>
    <w:p w:rsidR="00610E16" w:rsidRPr="00487029" w:rsidRDefault="00610E16" w:rsidP="00610E16">
      <w:pPr>
        <w:pStyle w:val="enumlev1"/>
        <w:tabs>
          <w:tab w:val="clear" w:pos="1134"/>
        </w:tabs>
        <w:ind w:left="1418" w:hanging="1418"/>
        <w:rPr>
          <w:rFonts w:cs="Helvetica"/>
        </w:rPr>
      </w:pPr>
      <w:r w:rsidRPr="00487029">
        <w:t>BER</w:t>
      </w:r>
      <w:r w:rsidRPr="00487029">
        <w:tab/>
        <w:t>Bit error rate</w:t>
      </w:r>
    </w:p>
    <w:p w:rsidR="00610E16" w:rsidRPr="00487029" w:rsidRDefault="00610E16" w:rsidP="00610E16">
      <w:pPr>
        <w:pStyle w:val="enumlev1"/>
        <w:tabs>
          <w:tab w:val="clear" w:pos="1134"/>
        </w:tabs>
        <w:ind w:left="1418" w:hanging="1418"/>
        <w:rPr>
          <w:lang w:eastAsia="ja-JP"/>
        </w:rPr>
      </w:pPr>
      <w:r w:rsidRPr="00487029">
        <w:t>BPSK</w:t>
      </w:r>
      <w:r w:rsidRPr="00487029">
        <w:tab/>
        <w:t>Binary phase shift keying</w:t>
      </w:r>
    </w:p>
    <w:p w:rsidR="00610E16" w:rsidRPr="00487029" w:rsidRDefault="00610E16" w:rsidP="00610E16">
      <w:pPr>
        <w:pStyle w:val="enumlev1"/>
        <w:tabs>
          <w:tab w:val="clear" w:pos="1134"/>
        </w:tabs>
        <w:ind w:left="1418" w:hanging="1418"/>
        <w:rPr>
          <w:lang w:eastAsia="ja-JP"/>
        </w:rPr>
      </w:pPr>
      <w:r w:rsidRPr="00487029">
        <w:rPr>
          <w:lang w:eastAsia="ja-JP"/>
        </w:rPr>
        <w:t>BT</w:t>
      </w:r>
      <w:r w:rsidRPr="00487029">
        <w:rPr>
          <w:lang w:eastAsia="ja-JP"/>
        </w:rPr>
        <w:tab/>
        <w:t xml:space="preserve">Bandwidth-time </w:t>
      </w:r>
    </w:p>
    <w:p w:rsidR="00610E16" w:rsidRPr="00487029" w:rsidRDefault="00610E16" w:rsidP="00610E16">
      <w:pPr>
        <w:pStyle w:val="enumlev1"/>
        <w:tabs>
          <w:tab w:val="clear" w:pos="1134"/>
        </w:tabs>
        <w:ind w:left="1418" w:hanging="1418"/>
        <w:rPr>
          <w:rFonts w:cs="Helvetica"/>
          <w:lang w:eastAsia="ja-JP"/>
        </w:rPr>
      </w:pPr>
      <w:r w:rsidRPr="00487029">
        <w:t>CEPT</w:t>
      </w:r>
      <w:r w:rsidRPr="00487029">
        <w:rPr>
          <w:lang w:eastAsia="ja-JP"/>
        </w:rPr>
        <w:tab/>
      </w:r>
      <w:r w:rsidRPr="00487029">
        <w:t>European conference of postal and telecommunications administrations</w:t>
      </w:r>
    </w:p>
    <w:p w:rsidR="00610E16" w:rsidRPr="00487029" w:rsidRDefault="00610E16" w:rsidP="00610E16">
      <w:pPr>
        <w:pStyle w:val="enumlev1"/>
        <w:tabs>
          <w:tab w:val="clear" w:pos="1134"/>
        </w:tabs>
        <w:ind w:left="1418" w:hanging="1418"/>
        <w:rPr>
          <w:lang w:eastAsia="ja-JP"/>
        </w:rPr>
      </w:pPr>
      <w:r w:rsidRPr="00487029">
        <w:t>CDMA</w:t>
      </w:r>
      <w:r w:rsidRPr="00487029">
        <w:tab/>
        <w:t>Code division multiple access</w:t>
      </w:r>
    </w:p>
    <w:p w:rsidR="00610E16" w:rsidRPr="00487029" w:rsidRDefault="00610E16" w:rsidP="00610E16">
      <w:pPr>
        <w:pStyle w:val="enumlev1"/>
        <w:tabs>
          <w:tab w:val="clear" w:pos="1134"/>
        </w:tabs>
        <w:ind w:left="1418" w:hanging="1418"/>
        <w:rPr>
          <w:lang w:eastAsia="ja-JP"/>
        </w:rPr>
      </w:pPr>
      <w:r w:rsidRPr="00487029">
        <w:t xml:space="preserve">CG </w:t>
      </w:r>
      <w:r w:rsidRPr="00487029">
        <w:tab/>
        <w:t>Coding gain</w:t>
      </w:r>
    </w:p>
    <w:p w:rsidR="00610E16" w:rsidRPr="00487029" w:rsidRDefault="00610E16" w:rsidP="00610E16">
      <w:pPr>
        <w:pStyle w:val="enumlev1"/>
        <w:tabs>
          <w:tab w:val="clear" w:pos="1134"/>
        </w:tabs>
        <w:ind w:left="1418" w:hanging="1418"/>
        <w:rPr>
          <w:rFonts w:cs="Helvetica"/>
        </w:rPr>
      </w:pPr>
      <w:r w:rsidRPr="00487029">
        <w:t>CIR</w:t>
      </w:r>
      <w:r w:rsidRPr="00487029">
        <w:tab/>
        <w:t>Carrier to interference ratio</w:t>
      </w:r>
    </w:p>
    <w:p w:rsidR="00610E16" w:rsidRPr="00487029" w:rsidRDefault="00610E16" w:rsidP="00610E16">
      <w:pPr>
        <w:pStyle w:val="enumlev1"/>
        <w:tabs>
          <w:tab w:val="clear" w:pos="1134"/>
        </w:tabs>
        <w:ind w:left="1418" w:hanging="1418"/>
        <w:rPr>
          <w:lang w:eastAsia="ja-JP"/>
        </w:rPr>
      </w:pPr>
      <w:r w:rsidRPr="00487029">
        <w:t xml:space="preserve">C/M </w:t>
      </w:r>
      <w:r w:rsidRPr="00487029">
        <w:tab/>
        <w:t>Carrier to multipath</w:t>
      </w:r>
    </w:p>
    <w:p w:rsidR="00610E16" w:rsidRPr="00487029" w:rsidRDefault="00610E16" w:rsidP="00610E16">
      <w:pPr>
        <w:pStyle w:val="enumlev1"/>
        <w:tabs>
          <w:tab w:val="clear" w:pos="1134"/>
        </w:tabs>
        <w:ind w:left="1418" w:hanging="1418"/>
        <w:rPr>
          <w:lang w:eastAsia="ja-JP"/>
        </w:rPr>
      </w:pPr>
      <w:r w:rsidRPr="00487029">
        <w:t>CNR</w:t>
      </w:r>
      <w:r w:rsidRPr="00487029">
        <w:tab/>
        <w:t>Carrier to noise ratio</w:t>
      </w:r>
    </w:p>
    <w:p w:rsidR="00610E16" w:rsidRPr="00487029" w:rsidRDefault="00610E16" w:rsidP="00610E16">
      <w:pPr>
        <w:pStyle w:val="enumlev1"/>
        <w:tabs>
          <w:tab w:val="clear" w:pos="1134"/>
        </w:tabs>
        <w:ind w:left="1418" w:hanging="1418"/>
        <w:rPr>
          <w:lang w:eastAsia="ja-JP"/>
        </w:rPr>
      </w:pPr>
      <w:r w:rsidRPr="00487029">
        <w:t>COMSTATE</w:t>
      </w:r>
      <w:r w:rsidRPr="00487029">
        <w:tab/>
      </w:r>
      <w:r w:rsidRPr="00487029">
        <w:rPr>
          <w:lang w:eastAsia="ja-JP"/>
        </w:rPr>
        <w:t>Communication state</w:t>
      </w:r>
    </w:p>
    <w:p w:rsidR="00610E16" w:rsidRPr="00487029" w:rsidRDefault="00610E16" w:rsidP="00610E16">
      <w:pPr>
        <w:pStyle w:val="enumlev1"/>
        <w:tabs>
          <w:tab w:val="clear" w:pos="1134"/>
        </w:tabs>
        <w:ind w:left="1418" w:hanging="1418"/>
        <w:rPr>
          <w:lang w:eastAsia="ja-JP"/>
        </w:rPr>
      </w:pPr>
      <w:r w:rsidRPr="00487029">
        <w:rPr>
          <w:lang w:eastAsia="ja-JP"/>
        </w:rPr>
        <w:t>CPM</w:t>
      </w:r>
      <w:r w:rsidRPr="00487029">
        <w:rPr>
          <w:lang w:eastAsia="ja-JP"/>
        </w:rPr>
        <w:tab/>
        <w:t>Continuous phase modulation</w:t>
      </w:r>
    </w:p>
    <w:p w:rsidR="00610E16" w:rsidRPr="00487029" w:rsidRDefault="00610E16" w:rsidP="00610E16">
      <w:pPr>
        <w:pStyle w:val="enumlev1"/>
        <w:tabs>
          <w:tab w:val="clear" w:pos="1134"/>
        </w:tabs>
        <w:ind w:left="1418" w:hanging="1418"/>
        <w:rPr>
          <w:lang w:eastAsia="ja-JP"/>
        </w:rPr>
      </w:pPr>
      <w:r w:rsidRPr="00487029">
        <w:t>CQI</w:t>
      </w:r>
      <w:r w:rsidRPr="00487029">
        <w:tab/>
        <w:t>Channel quality indicator</w:t>
      </w:r>
    </w:p>
    <w:p w:rsidR="00610E16" w:rsidRPr="00487029" w:rsidRDefault="00610E16" w:rsidP="00610E16">
      <w:pPr>
        <w:pStyle w:val="enumlev1"/>
        <w:tabs>
          <w:tab w:val="clear" w:pos="1134"/>
        </w:tabs>
        <w:ind w:left="1418" w:hanging="1418"/>
        <w:rPr>
          <w:lang w:eastAsia="ja-JP"/>
        </w:rPr>
      </w:pPr>
      <w:r w:rsidRPr="00487029">
        <w:rPr>
          <w:lang w:eastAsia="ja-JP"/>
        </w:rPr>
        <w:t>CR</w:t>
      </w:r>
      <w:r w:rsidRPr="00487029">
        <w:rPr>
          <w:lang w:eastAsia="ja-JP"/>
        </w:rPr>
        <w:tab/>
        <w:t>Code rate</w:t>
      </w:r>
    </w:p>
    <w:p w:rsidR="00610E16" w:rsidRPr="00487029" w:rsidRDefault="00610E16" w:rsidP="00610E16">
      <w:pPr>
        <w:pStyle w:val="enumlev1"/>
        <w:tabs>
          <w:tab w:val="clear" w:pos="1134"/>
        </w:tabs>
        <w:ind w:left="1418" w:hanging="1418"/>
        <w:rPr>
          <w:lang w:eastAsia="ja-JP"/>
        </w:rPr>
      </w:pPr>
      <w:r w:rsidRPr="00487029">
        <w:t>CRC</w:t>
      </w:r>
      <w:r w:rsidRPr="00487029">
        <w:tab/>
        <w:t>Cyclic redun</w:t>
      </w:r>
      <w:r w:rsidRPr="00487029">
        <w:rPr>
          <w:lang w:eastAsia="ja-JP"/>
        </w:rPr>
        <w:t>d</w:t>
      </w:r>
      <w:r w:rsidRPr="00487029">
        <w:t>ancy check</w:t>
      </w:r>
    </w:p>
    <w:p w:rsidR="00610E16" w:rsidRPr="00487029" w:rsidRDefault="00610E16" w:rsidP="00610E16">
      <w:pPr>
        <w:pStyle w:val="enumlev1"/>
        <w:tabs>
          <w:tab w:val="clear" w:pos="1134"/>
        </w:tabs>
        <w:ind w:left="1418" w:hanging="1418"/>
        <w:rPr>
          <w:lang w:eastAsia="ja-JP"/>
        </w:rPr>
      </w:pPr>
      <w:r w:rsidRPr="00487029">
        <w:rPr>
          <w:lang w:eastAsia="ja-JP"/>
        </w:rPr>
        <w:t>CRL</w:t>
      </w:r>
      <w:r w:rsidRPr="00487029">
        <w:rPr>
          <w:lang w:eastAsia="ja-JP"/>
        </w:rPr>
        <w:tab/>
        <w:t>C</w:t>
      </w:r>
      <w:r w:rsidRPr="00487029">
        <w:t>onfiguration revision level</w:t>
      </w:r>
    </w:p>
    <w:p w:rsidR="00610E16" w:rsidRPr="00487029" w:rsidRDefault="00610E16" w:rsidP="00610E16">
      <w:pPr>
        <w:pStyle w:val="enumlev1"/>
        <w:tabs>
          <w:tab w:val="clear" w:pos="1134"/>
        </w:tabs>
        <w:ind w:left="1418" w:hanging="1418"/>
        <w:rPr>
          <w:rFonts w:cs="Helvetica"/>
          <w:lang w:eastAsia="ja-JP"/>
        </w:rPr>
      </w:pPr>
      <w:r w:rsidRPr="00487029">
        <w:rPr>
          <w:lang w:eastAsia="ja-JP"/>
        </w:rPr>
        <w:t>CS</w:t>
      </w:r>
      <w:r w:rsidRPr="00487029">
        <w:rPr>
          <w:lang w:eastAsia="ja-JP"/>
        </w:rPr>
        <w:tab/>
        <w:t>C</w:t>
      </w:r>
      <w:r w:rsidRPr="00487029">
        <w:t>arrier sense</w:t>
      </w:r>
    </w:p>
    <w:p w:rsidR="00610E16" w:rsidRPr="00487029" w:rsidRDefault="00610E16" w:rsidP="00610E16">
      <w:pPr>
        <w:pStyle w:val="enumlev1"/>
        <w:tabs>
          <w:tab w:val="clear" w:pos="1134"/>
        </w:tabs>
        <w:ind w:left="1418" w:hanging="1418"/>
      </w:pPr>
      <w:r w:rsidRPr="00487029">
        <w:t>CIRM</w:t>
      </w:r>
      <w:r w:rsidRPr="00487029">
        <w:tab/>
        <w:t xml:space="preserve">Comité international radio maritime </w:t>
      </w:r>
    </w:p>
    <w:p w:rsidR="00610E16" w:rsidRPr="00487029" w:rsidRDefault="00610E16" w:rsidP="00610E16">
      <w:pPr>
        <w:pStyle w:val="enumlev1"/>
        <w:tabs>
          <w:tab w:val="clear" w:pos="1134"/>
        </w:tabs>
        <w:ind w:left="1418" w:hanging="1418"/>
      </w:pPr>
      <w:r w:rsidRPr="00487029">
        <w:t xml:space="preserve">CSTDMA </w:t>
      </w:r>
      <w:r w:rsidRPr="00487029">
        <w:tab/>
        <w:t>Carrier sense time division multiple access</w:t>
      </w:r>
    </w:p>
    <w:p w:rsidR="00610E16" w:rsidRPr="00487029" w:rsidRDefault="00610E16" w:rsidP="00610E16">
      <w:pPr>
        <w:pStyle w:val="enumlev1"/>
        <w:tabs>
          <w:tab w:val="clear" w:pos="1134"/>
        </w:tabs>
        <w:ind w:left="1418" w:hanging="1418"/>
      </w:pPr>
      <w:r w:rsidRPr="00487029">
        <w:t>CW</w:t>
      </w:r>
      <w:r w:rsidRPr="00487029">
        <w:tab/>
        <w:t>Continuous wave</w:t>
      </w:r>
    </w:p>
    <w:p w:rsidR="00610E16" w:rsidRPr="00487029" w:rsidRDefault="00610E16" w:rsidP="00811736">
      <w:pPr>
        <w:pStyle w:val="enumlev1"/>
        <w:tabs>
          <w:tab w:val="clear" w:pos="1134"/>
        </w:tabs>
        <w:ind w:left="1418" w:hanging="1418"/>
      </w:pPr>
      <w:r w:rsidRPr="00487029">
        <w:t>DA</w:t>
      </w:r>
      <w:r w:rsidRPr="00487029">
        <w:tab/>
        <w:t>Doherty amplifier</w:t>
      </w:r>
      <w:r w:rsidR="00811736">
        <w:t xml:space="preserve"> </w:t>
      </w:r>
    </w:p>
    <w:p w:rsidR="00610E16" w:rsidRPr="00487029" w:rsidRDefault="00610E16" w:rsidP="00811736">
      <w:pPr>
        <w:pStyle w:val="enumlev1"/>
        <w:tabs>
          <w:tab w:val="clear" w:pos="1134"/>
        </w:tabs>
        <w:ind w:left="1418" w:hanging="1418"/>
        <w:rPr>
          <w:lang w:eastAsia="ja-JP"/>
        </w:rPr>
      </w:pPr>
      <w:r w:rsidRPr="00487029">
        <w:rPr>
          <w:lang w:eastAsia="ja-JP"/>
        </w:rPr>
        <w:t>DLS</w:t>
      </w:r>
      <w:r w:rsidRPr="00487029">
        <w:rPr>
          <w:lang w:eastAsia="ja-JP"/>
        </w:rPr>
        <w:tab/>
        <w:t>Data link service</w:t>
      </w:r>
    </w:p>
    <w:p w:rsidR="00610E16" w:rsidRPr="00487029" w:rsidRDefault="00610E16" w:rsidP="00610E16">
      <w:pPr>
        <w:pStyle w:val="enumlev1"/>
        <w:tabs>
          <w:tab w:val="clear" w:pos="1134"/>
        </w:tabs>
        <w:ind w:left="1418" w:hanging="1418"/>
      </w:pPr>
      <w:r w:rsidRPr="00487029">
        <w:t>DPD</w:t>
      </w:r>
      <w:r w:rsidRPr="00487029">
        <w:tab/>
        <w:t>Digital pre-distortion</w:t>
      </w:r>
    </w:p>
    <w:p w:rsidR="00610E16" w:rsidRPr="00487029" w:rsidRDefault="00610E16" w:rsidP="00610E16">
      <w:pPr>
        <w:pStyle w:val="enumlev1"/>
        <w:tabs>
          <w:tab w:val="clear" w:pos="1134"/>
        </w:tabs>
        <w:ind w:left="1418" w:hanging="1418"/>
        <w:rPr>
          <w:lang w:eastAsia="ja-JP"/>
        </w:rPr>
      </w:pPr>
      <w:r w:rsidRPr="00487029">
        <w:t xml:space="preserve">EDN </w:t>
      </w:r>
      <w:r w:rsidRPr="00487029">
        <w:tab/>
        <w:t>End delivery notification</w:t>
      </w:r>
    </w:p>
    <w:p w:rsidR="00610E16" w:rsidRPr="00487029" w:rsidRDefault="00610E16" w:rsidP="00610E16">
      <w:pPr>
        <w:pStyle w:val="enumlev1"/>
        <w:tabs>
          <w:tab w:val="clear" w:pos="1134"/>
        </w:tabs>
        <w:ind w:left="1418" w:hanging="1418"/>
        <w:rPr>
          <w:lang w:eastAsia="ja-JP"/>
        </w:rPr>
      </w:pPr>
      <w:r w:rsidRPr="00487029">
        <w:rPr>
          <w:lang w:eastAsia="ja-JP"/>
        </w:rPr>
        <w:t>EDF</w:t>
      </w:r>
      <w:r w:rsidRPr="00487029">
        <w:rPr>
          <w:lang w:eastAsia="ja-JP"/>
        </w:rPr>
        <w:tab/>
      </w:r>
      <w:r w:rsidRPr="00487029">
        <w:t>End delivery failure</w:t>
      </w:r>
    </w:p>
    <w:p w:rsidR="00610E16" w:rsidRPr="00487029" w:rsidRDefault="00610E16" w:rsidP="00610E16">
      <w:pPr>
        <w:pStyle w:val="enumlev1"/>
        <w:tabs>
          <w:tab w:val="clear" w:pos="1134"/>
        </w:tabs>
        <w:ind w:left="1418" w:hanging="1418"/>
        <w:rPr>
          <w:rFonts w:cs="Arial"/>
          <w:bCs/>
          <w:sz w:val="23"/>
          <w:szCs w:val="23"/>
        </w:rPr>
      </w:pPr>
      <w:r w:rsidRPr="00487029">
        <w:t>EIRP</w:t>
      </w:r>
      <w:r w:rsidRPr="00487029">
        <w:rPr>
          <w:rFonts w:cs="Arial"/>
          <w:bCs/>
          <w:sz w:val="23"/>
          <w:szCs w:val="23"/>
        </w:rPr>
        <w:tab/>
        <w:t>Equivalent isotropic radiated power (e.i.r.p.)</w:t>
      </w:r>
    </w:p>
    <w:p w:rsidR="00610E16" w:rsidRPr="00487029" w:rsidRDefault="00610E16" w:rsidP="00610E16">
      <w:pPr>
        <w:pStyle w:val="enumlev1"/>
        <w:tabs>
          <w:tab w:val="clear" w:pos="1134"/>
        </w:tabs>
        <w:ind w:left="1418" w:hanging="1418"/>
        <w:rPr>
          <w:rFonts w:cs="Arial"/>
          <w:bCs/>
          <w:sz w:val="23"/>
          <w:szCs w:val="23"/>
          <w:lang w:eastAsia="ja-JP"/>
        </w:rPr>
      </w:pPr>
      <w:r w:rsidRPr="00487029">
        <w:rPr>
          <w:rFonts w:cs="Arial"/>
          <w:bCs/>
          <w:sz w:val="23"/>
          <w:szCs w:val="23"/>
        </w:rPr>
        <w:t>ERP</w:t>
      </w:r>
      <w:r w:rsidRPr="00487029">
        <w:rPr>
          <w:rFonts w:cs="Arial"/>
          <w:bCs/>
          <w:sz w:val="23"/>
          <w:szCs w:val="23"/>
        </w:rPr>
        <w:tab/>
        <w:t>Effective radiated power (e.r.p.)</w:t>
      </w:r>
    </w:p>
    <w:p w:rsidR="00610E16" w:rsidRPr="00487029" w:rsidRDefault="00610E16" w:rsidP="00610E16">
      <w:pPr>
        <w:pStyle w:val="enumlev1"/>
        <w:tabs>
          <w:tab w:val="clear" w:pos="1134"/>
        </w:tabs>
        <w:ind w:left="1418" w:hanging="1418"/>
      </w:pPr>
      <w:r w:rsidRPr="00487029">
        <w:t>ET</w:t>
      </w:r>
      <w:r w:rsidRPr="00487029">
        <w:tab/>
        <w:t xml:space="preserve">Envelope tracking </w:t>
      </w:r>
    </w:p>
    <w:p w:rsidR="00610E16" w:rsidRPr="00487029" w:rsidRDefault="00610E16" w:rsidP="00610E16">
      <w:pPr>
        <w:pStyle w:val="enumlev1"/>
        <w:tabs>
          <w:tab w:val="clear" w:pos="1134"/>
        </w:tabs>
        <w:ind w:left="1418" w:hanging="1418"/>
      </w:pPr>
      <w:r w:rsidRPr="00487029">
        <w:t>FATDMA</w:t>
      </w:r>
      <w:r w:rsidRPr="00487029">
        <w:tab/>
        <w:t>Fixed access time-division multiple access</w:t>
      </w:r>
    </w:p>
    <w:p w:rsidR="00610E16" w:rsidRPr="00487029" w:rsidRDefault="00610E16" w:rsidP="00610E16">
      <w:pPr>
        <w:pStyle w:val="enumlev1"/>
        <w:tabs>
          <w:tab w:val="clear" w:pos="1134"/>
        </w:tabs>
        <w:ind w:left="1418" w:hanging="1418"/>
        <w:rPr>
          <w:rFonts w:cs="Arial"/>
          <w:bCs/>
          <w:sz w:val="23"/>
          <w:szCs w:val="23"/>
          <w:lang w:eastAsia="ja-JP"/>
        </w:rPr>
      </w:pPr>
      <w:r w:rsidRPr="00487029">
        <w:rPr>
          <w:rFonts w:cs="Arial"/>
          <w:bCs/>
          <w:sz w:val="23"/>
          <w:szCs w:val="23"/>
          <w:lang w:eastAsia="ja-JP"/>
        </w:rPr>
        <w:t xml:space="preserve">FCS </w:t>
      </w:r>
      <w:r w:rsidRPr="00487029">
        <w:rPr>
          <w:rFonts w:cs="Arial"/>
          <w:bCs/>
          <w:sz w:val="23"/>
          <w:szCs w:val="23"/>
          <w:lang w:eastAsia="ja-JP"/>
        </w:rPr>
        <w:tab/>
        <w:t>Frame check sequence</w:t>
      </w:r>
    </w:p>
    <w:p w:rsidR="00610E16" w:rsidRPr="00487029" w:rsidRDefault="00610E16" w:rsidP="00610E16">
      <w:pPr>
        <w:pStyle w:val="enumlev1"/>
        <w:tabs>
          <w:tab w:val="clear" w:pos="1134"/>
        </w:tabs>
        <w:ind w:left="1418" w:hanging="1418"/>
      </w:pPr>
      <w:r w:rsidRPr="00487029">
        <w:t xml:space="preserve">FEC </w:t>
      </w:r>
      <w:r w:rsidRPr="00487029">
        <w:tab/>
        <w:t>Forward error correction</w:t>
      </w:r>
    </w:p>
    <w:p w:rsidR="00610E16" w:rsidRPr="00487029" w:rsidRDefault="00610E16" w:rsidP="00610E16">
      <w:pPr>
        <w:pStyle w:val="enumlev1"/>
        <w:tabs>
          <w:tab w:val="clear" w:pos="1134"/>
        </w:tabs>
        <w:ind w:left="1418" w:hanging="1418"/>
        <w:rPr>
          <w:lang w:eastAsia="ja-JP"/>
        </w:rPr>
      </w:pPr>
      <w:r w:rsidRPr="00487029">
        <w:rPr>
          <w:lang w:eastAsia="ja-JP"/>
        </w:rPr>
        <w:t>FIFO</w:t>
      </w:r>
      <w:r w:rsidRPr="00487029">
        <w:rPr>
          <w:lang w:eastAsia="ja-JP"/>
        </w:rPr>
        <w:tab/>
        <w:t>First-in first-out</w:t>
      </w:r>
    </w:p>
    <w:p w:rsidR="00610E16" w:rsidRPr="00487029" w:rsidRDefault="00610E16" w:rsidP="00610E16">
      <w:pPr>
        <w:pStyle w:val="enumlev1"/>
        <w:tabs>
          <w:tab w:val="clear" w:pos="1134"/>
        </w:tabs>
        <w:ind w:left="1418" w:hanging="1418"/>
        <w:rPr>
          <w:lang w:eastAsia="ja-JP"/>
        </w:rPr>
      </w:pPr>
      <w:r w:rsidRPr="00487029">
        <w:rPr>
          <w:lang w:eastAsia="ja-JP"/>
        </w:rPr>
        <w:t>GMSK</w:t>
      </w:r>
      <w:r w:rsidRPr="00487029">
        <w:rPr>
          <w:lang w:eastAsia="ja-JP"/>
        </w:rPr>
        <w:tab/>
        <w:t xml:space="preserve">Gaussian-filtered minimum shift keying </w:t>
      </w:r>
    </w:p>
    <w:p w:rsidR="00610E16" w:rsidRPr="00487029" w:rsidRDefault="00610E16" w:rsidP="00610E16">
      <w:pPr>
        <w:pStyle w:val="enumlev1"/>
        <w:tabs>
          <w:tab w:val="clear" w:pos="1134"/>
        </w:tabs>
        <w:ind w:left="1418" w:hanging="1418"/>
      </w:pPr>
      <w:r w:rsidRPr="00487029">
        <w:t>GNSS</w:t>
      </w:r>
      <w:r w:rsidRPr="00487029">
        <w:tab/>
        <w:t>Global navigation satellite system</w:t>
      </w:r>
    </w:p>
    <w:p w:rsidR="00610E16" w:rsidRPr="00487029" w:rsidRDefault="00610E16" w:rsidP="00610E16">
      <w:pPr>
        <w:pStyle w:val="enumlev1"/>
        <w:tabs>
          <w:tab w:val="clear" w:pos="1134"/>
        </w:tabs>
        <w:ind w:left="1418" w:hanging="1418"/>
      </w:pPr>
      <w:r w:rsidRPr="00487029">
        <w:t>HS</w:t>
      </w:r>
      <w:r w:rsidRPr="00487029">
        <w:tab/>
        <w:t xml:space="preserve">Hexslots </w:t>
      </w:r>
    </w:p>
    <w:p w:rsidR="00610E16" w:rsidRPr="00487029" w:rsidRDefault="00610E16" w:rsidP="00610E16">
      <w:pPr>
        <w:pStyle w:val="enumlev1"/>
        <w:tabs>
          <w:tab w:val="clear" w:pos="1134"/>
        </w:tabs>
        <w:ind w:left="1418" w:hanging="1418"/>
      </w:pPr>
      <w:r w:rsidRPr="00487029">
        <w:t>IALA</w:t>
      </w:r>
      <w:r w:rsidRPr="00487029">
        <w:tab/>
        <w:t xml:space="preserve">International association of marine aids to navigation and lighthouse authorities </w:t>
      </w:r>
    </w:p>
    <w:p w:rsidR="00610E16" w:rsidRPr="00487029" w:rsidRDefault="00610E16" w:rsidP="00610E16">
      <w:pPr>
        <w:pStyle w:val="enumlev1"/>
        <w:tabs>
          <w:tab w:val="clear" w:pos="1134"/>
        </w:tabs>
        <w:ind w:left="1418" w:hanging="1418"/>
      </w:pPr>
      <w:r w:rsidRPr="00487029">
        <w:t>ICAO</w:t>
      </w:r>
      <w:r w:rsidRPr="00487029">
        <w:tab/>
        <w:t>International civil aviation organization</w:t>
      </w:r>
    </w:p>
    <w:p w:rsidR="00610E16" w:rsidRPr="00487029" w:rsidRDefault="00610E16" w:rsidP="00610E16">
      <w:pPr>
        <w:pStyle w:val="enumlev1"/>
        <w:tabs>
          <w:tab w:val="clear" w:pos="1134"/>
        </w:tabs>
        <w:ind w:left="1418" w:hanging="1418"/>
      </w:pPr>
      <w:r w:rsidRPr="00487029">
        <w:t>ID</w:t>
      </w:r>
      <w:r w:rsidRPr="00487029">
        <w:tab/>
        <w:t>Iden</w:t>
      </w:r>
      <w:r w:rsidRPr="00487029">
        <w:rPr>
          <w:lang w:eastAsia="ja-JP"/>
        </w:rPr>
        <w:t>tification</w:t>
      </w:r>
    </w:p>
    <w:p w:rsidR="00610E16" w:rsidRPr="00487029" w:rsidRDefault="00610E16" w:rsidP="00610E16">
      <w:pPr>
        <w:pStyle w:val="enumlev1"/>
        <w:tabs>
          <w:tab w:val="clear" w:pos="1134"/>
        </w:tabs>
        <w:ind w:left="1418" w:hanging="1418"/>
      </w:pPr>
      <w:r w:rsidRPr="00487029">
        <w:t>IEC</w:t>
      </w:r>
      <w:r w:rsidRPr="00487029">
        <w:tab/>
        <w:t xml:space="preserve">International electro technical commission </w:t>
      </w:r>
    </w:p>
    <w:p w:rsidR="00610E16" w:rsidRPr="00487029" w:rsidRDefault="00610E16" w:rsidP="00610E16">
      <w:pPr>
        <w:pStyle w:val="enumlev1"/>
        <w:tabs>
          <w:tab w:val="clear" w:pos="1134"/>
        </w:tabs>
        <w:ind w:left="1418" w:hanging="1418"/>
      </w:pPr>
      <w:r w:rsidRPr="00487029">
        <w:t>IMO</w:t>
      </w:r>
      <w:r w:rsidRPr="00487029">
        <w:tab/>
        <w:t>International maritime organization</w:t>
      </w:r>
    </w:p>
    <w:p w:rsidR="00610E16" w:rsidRPr="00487029" w:rsidRDefault="00610E16" w:rsidP="00610E16">
      <w:pPr>
        <w:pStyle w:val="enumlev1"/>
        <w:tabs>
          <w:tab w:val="clear" w:pos="1134"/>
        </w:tabs>
        <w:ind w:left="1418" w:hanging="1418"/>
      </w:pPr>
      <w:r w:rsidRPr="00487029">
        <w:t>IP</w:t>
      </w:r>
      <w:r w:rsidRPr="00487029">
        <w:tab/>
        <w:t>Internet protocol</w:t>
      </w:r>
    </w:p>
    <w:p w:rsidR="00610E16" w:rsidRPr="00487029" w:rsidRDefault="00610E16" w:rsidP="00610E16">
      <w:pPr>
        <w:pStyle w:val="enumlev1"/>
        <w:tabs>
          <w:tab w:val="clear" w:pos="1134"/>
        </w:tabs>
        <w:ind w:left="1418" w:hanging="1418"/>
      </w:pPr>
      <w:r w:rsidRPr="00487029">
        <w:t>ITDMA</w:t>
      </w:r>
      <w:r w:rsidRPr="00487029">
        <w:tab/>
        <w:t>Incremental time division multiple access</w:t>
      </w:r>
    </w:p>
    <w:p w:rsidR="00610E16" w:rsidRPr="00487029" w:rsidRDefault="00610E16" w:rsidP="00610E16">
      <w:pPr>
        <w:pStyle w:val="enumlev1"/>
        <w:tabs>
          <w:tab w:val="clear" w:pos="1134"/>
        </w:tabs>
        <w:ind w:left="1418" w:hanging="1418"/>
      </w:pPr>
      <w:r w:rsidRPr="00487029">
        <w:rPr>
          <w:lang w:eastAsia="ja-JP"/>
        </w:rPr>
        <w:t>LC</w:t>
      </w:r>
      <w:r w:rsidRPr="00487029">
        <w:rPr>
          <w:lang w:eastAsia="ja-JP"/>
        </w:rPr>
        <w:tab/>
      </w:r>
      <w:r w:rsidRPr="00487029">
        <w:t>Logical channels</w:t>
      </w:r>
    </w:p>
    <w:p w:rsidR="00610E16" w:rsidRPr="00487029" w:rsidRDefault="00610E16" w:rsidP="00610E16">
      <w:pPr>
        <w:pStyle w:val="enumlev1"/>
        <w:tabs>
          <w:tab w:val="clear" w:pos="1134"/>
        </w:tabs>
        <w:ind w:left="1418" w:hanging="1418"/>
      </w:pPr>
      <w:r w:rsidRPr="00487029">
        <w:t>LEO</w:t>
      </w:r>
      <w:r w:rsidRPr="00487029">
        <w:tab/>
        <w:t>Low-earth orbiting</w:t>
      </w:r>
    </w:p>
    <w:p w:rsidR="00610E16" w:rsidRPr="00487029" w:rsidRDefault="00610E16" w:rsidP="00610E16">
      <w:pPr>
        <w:pStyle w:val="enumlev1"/>
        <w:tabs>
          <w:tab w:val="clear" w:pos="1134"/>
        </w:tabs>
        <w:ind w:left="1418" w:hanging="1418"/>
        <w:rPr>
          <w:lang w:eastAsia="ja-JP"/>
        </w:rPr>
      </w:pPr>
      <w:r w:rsidRPr="00487029">
        <w:t>LFSR</w:t>
      </w:r>
      <w:r w:rsidRPr="00487029">
        <w:tab/>
        <w:t>Linear feedback shift register</w:t>
      </w:r>
    </w:p>
    <w:p w:rsidR="00610E16" w:rsidRPr="00487029" w:rsidRDefault="00610E16" w:rsidP="00610E16">
      <w:pPr>
        <w:pStyle w:val="enumlev1"/>
        <w:tabs>
          <w:tab w:val="clear" w:pos="1134"/>
        </w:tabs>
        <w:ind w:left="1418" w:hanging="1418"/>
        <w:rPr>
          <w:lang w:eastAsia="ja-JP"/>
        </w:rPr>
      </w:pPr>
      <w:r w:rsidRPr="00487029">
        <w:rPr>
          <w:lang w:eastAsia="ja-JP"/>
        </w:rPr>
        <w:t>LME</w:t>
      </w:r>
      <w:r w:rsidRPr="00487029">
        <w:rPr>
          <w:lang w:eastAsia="ja-JP"/>
        </w:rPr>
        <w:tab/>
        <w:t>Link management entity</w:t>
      </w:r>
    </w:p>
    <w:p w:rsidR="00610E16" w:rsidRPr="00487029" w:rsidRDefault="00610E16" w:rsidP="00610E16">
      <w:pPr>
        <w:pStyle w:val="enumlev1"/>
        <w:tabs>
          <w:tab w:val="clear" w:pos="1134"/>
        </w:tabs>
        <w:ind w:left="1418" w:hanging="1418"/>
        <w:rPr>
          <w:lang w:eastAsia="ja-JP"/>
        </w:rPr>
      </w:pPr>
      <w:r w:rsidRPr="00487029">
        <w:t>LNA</w:t>
      </w:r>
      <w:r w:rsidRPr="00487029">
        <w:tab/>
        <w:t>Low noise amplifier</w:t>
      </w:r>
    </w:p>
    <w:p w:rsidR="00610E16" w:rsidRPr="00487029" w:rsidRDefault="00610E16" w:rsidP="00610E16">
      <w:pPr>
        <w:pStyle w:val="enumlev1"/>
        <w:tabs>
          <w:tab w:val="clear" w:pos="1134"/>
        </w:tabs>
        <w:ind w:left="1418" w:hanging="1418"/>
        <w:rPr>
          <w:lang w:eastAsia="ja-JP"/>
        </w:rPr>
      </w:pPr>
      <w:r w:rsidRPr="00487029">
        <w:rPr>
          <w:lang w:eastAsia="ja-JP"/>
        </w:rPr>
        <w:t>LOS</w:t>
      </w:r>
      <w:r w:rsidRPr="00487029">
        <w:rPr>
          <w:lang w:eastAsia="ja-JP"/>
        </w:rPr>
        <w:tab/>
        <w:t>Loss-of-signal</w:t>
      </w:r>
    </w:p>
    <w:p w:rsidR="00610E16" w:rsidRPr="00487029" w:rsidRDefault="00610E16" w:rsidP="00610E16">
      <w:pPr>
        <w:pStyle w:val="enumlev1"/>
        <w:tabs>
          <w:tab w:val="clear" w:pos="1134"/>
        </w:tabs>
        <w:ind w:left="1418" w:hanging="1418"/>
      </w:pPr>
      <w:r w:rsidRPr="00487029">
        <w:t>LSB</w:t>
      </w:r>
      <w:r w:rsidRPr="00487029">
        <w:tab/>
        <w:t>Least significant bit</w:t>
      </w:r>
    </w:p>
    <w:p w:rsidR="00610E16" w:rsidRPr="00487029" w:rsidRDefault="00610E16" w:rsidP="00610E16">
      <w:pPr>
        <w:pStyle w:val="enumlev1"/>
        <w:tabs>
          <w:tab w:val="clear" w:pos="1134"/>
        </w:tabs>
        <w:ind w:left="1418" w:hanging="1418"/>
      </w:pPr>
      <w:r w:rsidRPr="00487029">
        <w:t>MEO</w:t>
      </w:r>
      <w:r w:rsidRPr="00487029">
        <w:tab/>
        <w:t xml:space="preserve">Medium-earth orbiting </w:t>
      </w:r>
    </w:p>
    <w:p w:rsidR="00610E16" w:rsidRPr="00487029" w:rsidRDefault="00610E16" w:rsidP="00610E16">
      <w:pPr>
        <w:pStyle w:val="enumlev1"/>
        <w:tabs>
          <w:tab w:val="clear" w:pos="1134"/>
        </w:tabs>
        <w:ind w:left="1418" w:hanging="1418"/>
      </w:pPr>
      <w:r w:rsidRPr="00487029">
        <w:t>MAC</w:t>
      </w:r>
      <w:r w:rsidRPr="00487029">
        <w:tab/>
        <w:t>Media access control</w:t>
      </w:r>
    </w:p>
    <w:p w:rsidR="00610E16" w:rsidRPr="00487029" w:rsidRDefault="00610E16" w:rsidP="00610E16">
      <w:pPr>
        <w:pStyle w:val="enumlev1"/>
        <w:tabs>
          <w:tab w:val="clear" w:pos="1134"/>
        </w:tabs>
        <w:ind w:left="1418" w:hanging="1418"/>
        <w:rPr>
          <w:rFonts w:cs="Helvetica"/>
        </w:rPr>
      </w:pPr>
      <w:r w:rsidRPr="00487029">
        <w:t xml:space="preserve">MCS </w:t>
      </w:r>
      <w:r w:rsidRPr="00487029">
        <w:tab/>
        <w:t>Modulation and coding scheme</w:t>
      </w:r>
    </w:p>
    <w:p w:rsidR="00610E16" w:rsidRPr="00487029" w:rsidRDefault="00610E16" w:rsidP="00610E16">
      <w:pPr>
        <w:pStyle w:val="enumlev1"/>
        <w:tabs>
          <w:tab w:val="clear" w:pos="1134"/>
        </w:tabs>
        <w:ind w:left="1418" w:hanging="1418"/>
      </w:pPr>
      <w:r w:rsidRPr="00487029">
        <w:t xml:space="preserve">MDC </w:t>
      </w:r>
      <w:r w:rsidRPr="00487029">
        <w:tab/>
        <w:t>Multicast data channel</w:t>
      </w:r>
    </w:p>
    <w:p w:rsidR="00610E16" w:rsidRPr="00487029" w:rsidRDefault="00610E16" w:rsidP="00610E16">
      <w:pPr>
        <w:pStyle w:val="enumlev1"/>
        <w:tabs>
          <w:tab w:val="clear" w:pos="1134"/>
        </w:tabs>
        <w:ind w:left="1418" w:hanging="1418"/>
      </w:pPr>
      <w:r w:rsidRPr="00487029">
        <w:t>MMSI</w:t>
      </w:r>
      <w:r w:rsidRPr="00487029">
        <w:tab/>
        <w:t>Maritime mobile service identity</w:t>
      </w:r>
    </w:p>
    <w:p w:rsidR="00610E16" w:rsidRPr="00487029" w:rsidRDefault="00610E16" w:rsidP="00610E16">
      <w:pPr>
        <w:pStyle w:val="enumlev1"/>
        <w:tabs>
          <w:tab w:val="clear" w:pos="1134"/>
        </w:tabs>
        <w:ind w:left="1418" w:hanging="1418"/>
      </w:pPr>
      <w:r w:rsidRPr="00487029">
        <w:t>MSB</w:t>
      </w:r>
      <w:r w:rsidRPr="00487029">
        <w:tab/>
        <w:t>Most significant bit</w:t>
      </w:r>
    </w:p>
    <w:p w:rsidR="00610E16" w:rsidRPr="00487029" w:rsidRDefault="00610E16" w:rsidP="00610E16">
      <w:pPr>
        <w:pStyle w:val="enumlev1"/>
        <w:tabs>
          <w:tab w:val="clear" w:pos="1134"/>
        </w:tabs>
        <w:ind w:left="1418" w:hanging="1418"/>
        <w:rPr>
          <w:lang w:eastAsia="ja-JP"/>
        </w:rPr>
      </w:pPr>
      <w:r w:rsidRPr="00487029">
        <w:t>NF</w:t>
      </w:r>
      <w:r w:rsidRPr="00487029">
        <w:tab/>
        <w:t>Noise figure</w:t>
      </w:r>
    </w:p>
    <w:p w:rsidR="00610E16" w:rsidRPr="00487029" w:rsidRDefault="00610E16" w:rsidP="00610E16">
      <w:pPr>
        <w:pStyle w:val="enumlev1"/>
        <w:tabs>
          <w:tab w:val="clear" w:pos="1134"/>
        </w:tabs>
        <w:ind w:left="1418" w:hanging="1418"/>
        <w:rPr>
          <w:lang w:eastAsia="ja-JP"/>
        </w:rPr>
      </w:pPr>
      <w:r w:rsidRPr="00487029">
        <w:rPr>
          <w:lang w:eastAsia="ja-JP"/>
        </w:rPr>
        <w:t>NM</w:t>
      </w:r>
      <w:r w:rsidRPr="00487029">
        <w:rPr>
          <w:lang w:eastAsia="ja-JP"/>
        </w:rPr>
        <w:tab/>
        <w:t>Nautical mile</w:t>
      </w:r>
    </w:p>
    <w:p w:rsidR="00610E16" w:rsidRPr="00487029" w:rsidRDefault="00610E16" w:rsidP="00610E16">
      <w:pPr>
        <w:pStyle w:val="enumlev1"/>
        <w:tabs>
          <w:tab w:val="clear" w:pos="1134"/>
        </w:tabs>
        <w:ind w:left="1418" w:hanging="1418"/>
      </w:pPr>
      <w:r w:rsidRPr="00487029">
        <w:rPr>
          <w:lang w:eastAsia="ja-JP"/>
        </w:rPr>
        <w:t>NRZI</w:t>
      </w:r>
      <w:r w:rsidRPr="00487029">
        <w:rPr>
          <w:lang w:eastAsia="ja-JP"/>
        </w:rPr>
        <w:tab/>
        <w:t xml:space="preserve">Non-return to zero inversion </w:t>
      </w:r>
    </w:p>
    <w:p w:rsidR="00610E16" w:rsidRPr="00487029" w:rsidRDefault="00610E16" w:rsidP="00610E16">
      <w:pPr>
        <w:pStyle w:val="enumlev1"/>
        <w:tabs>
          <w:tab w:val="clear" w:pos="1134"/>
        </w:tabs>
        <w:ind w:left="1418" w:hanging="1418"/>
      </w:pPr>
      <w:r w:rsidRPr="00487029">
        <w:t xml:space="preserve">OFDM </w:t>
      </w:r>
      <w:r w:rsidRPr="00487029">
        <w:tab/>
        <w:t xml:space="preserve">Orthogonal frequency division multiplexing </w:t>
      </w:r>
    </w:p>
    <w:p w:rsidR="00610E16" w:rsidRPr="00487029" w:rsidRDefault="00610E16" w:rsidP="00610E16">
      <w:pPr>
        <w:pStyle w:val="enumlev1"/>
        <w:tabs>
          <w:tab w:val="clear" w:pos="1134"/>
        </w:tabs>
        <w:ind w:left="1418" w:hanging="1418"/>
      </w:pPr>
      <w:r w:rsidRPr="00487029">
        <w:t>OSI</w:t>
      </w:r>
      <w:r w:rsidRPr="00487029">
        <w:tab/>
        <w:t>Open systems interconnection</w:t>
      </w:r>
    </w:p>
    <w:p w:rsidR="00610E16" w:rsidRPr="00487029" w:rsidRDefault="00610E16" w:rsidP="00610E16">
      <w:pPr>
        <w:pStyle w:val="enumlev1"/>
        <w:tabs>
          <w:tab w:val="clear" w:pos="1134"/>
        </w:tabs>
        <w:ind w:left="1418" w:hanging="1418"/>
      </w:pPr>
      <w:r w:rsidRPr="00487029">
        <w:t xml:space="preserve">PAPR </w:t>
      </w:r>
      <w:r w:rsidRPr="00487029">
        <w:tab/>
        <w:t xml:space="preserve">Peak to average power ratio </w:t>
      </w:r>
    </w:p>
    <w:p w:rsidR="00610E16" w:rsidRPr="00487029" w:rsidRDefault="00610E16" w:rsidP="00610E16">
      <w:pPr>
        <w:pStyle w:val="enumlev1"/>
        <w:tabs>
          <w:tab w:val="clear" w:pos="1134"/>
        </w:tabs>
        <w:ind w:left="1418" w:hanging="1418"/>
        <w:rPr>
          <w:lang w:eastAsia="ja-JP"/>
        </w:rPr>
      </w:pPr>
      <w:r w:rsidRPr="00487029">
        <w:rPr>
          <w:lang w:eastAsia="ja-JP"/>
        </w:rPr>
        <w:t>PC</w:t>
      </w:r>
      <w:r w:rsidRPr="00487029">
        <w:rPr>
          <w:lang w:eastAsia="ja-JP"/>
        </w:rPr>
        <w:tab/>
      </w:r>
      <w:r w:rsidRPr="00487029">
        <w:t>Physical channels</w:t>
      </w:r>
    </w:p>
    <w:p w:rsidR="00610E16" w:rsidRPr="00487029" w:rsidRDefault="00610E16" w:rsidP="00610E16">
      <w:pPr>
        <w:pStyle w:val="enumlev1"/>
        <w:tabs>
          <w:tab w:val="clear" w:pos="1134"/>
        </w:tabs>
        <w:ind w:left="1418" w:hanging="1418"/>
        <w:rPr>
          <w:lang w:eastAsia="ja-JP"/>
        </w:rPr>
      </w:pPr>
      <w:r w:rsidRPr="00487029">
        <w:rPr>
          <w:lang w:eastAsia="ja-JP"/>
        </w:rPr>
        <w:t>PL</w:t>
      </w:r>
      <w:r w:rsidRPr="00487029">
        <w:rPr>
          <w:lang w:eastAsia="ja-JP"/>
        </w:rPr>
        <w:tab/>
        <w:t>Physical layer</w:t>
      </w:r>
    </w:p>
    <w:p w:rsidR="00610E16" w:rsidRPr="00487029" w:rsidRDefault="00610E16" w:rsidP="00610E16">
      <w:pPr>
        <w:pStyle w:val="enumlev1"/>
        <w:tabs>
          <w:tab w:val="clear" w:pos="1134"/>
        </w:tabs>
        <w:ind w:left="1418" w:hanging="1418"/>
      </w:pPr>
      <w:r w:rsidRPr="00487029">
        <w:t>PFD</w:t>
      </w:r>
      <w:r w:rsidRPr="00487029">
        <w:tab/>
        <w:t>Power flux-density</w:t>
      </w:r>
    </w:p>
    <w:p w:rsidR="00610E16" w:rsidRPr="00487029" w:rsidRDefault="00610E16" w:rsidP="00610E16">
      <w:pPr>
        <w:pStyle w:val="enumlev1"/>
        <w:tabs>
          <w:tab w:val="clear" w:pos="1134"/>
        </w:tabs>
        <w:ind w:left="1418" w:hanging="1418"/>
      </w:pPr>
      <w:r w:rsidRPr="00487029">
        <w:t>ppm</w:t>
      </w:r>
      <w:r w:rsidRPr="00487029">
        <w:tab/>
        <w:t>parts per million</w:t>
      </w:r>
    </w:p>
    <w:p w:rsidR="00610E16" w:rsidRPr="00487029" w:rsidRDefault="00610E16" w:rsidP="00610E16">
      <w:pPr>
        <w:pStyle w:val="enumlev1"/>
        <w:tabs>
          <w:tab w:val="clear" w:pos="1134"/>
        </w:tabs>
        <w:ind w:left="1418" w:hanging="1418"/>
      </w:pPr>
      <w:r w:rsidRPr="00487029">
        <w:t>PSK</w:t>
      </w:r>
      <w:r w:rsidRPr="00487029">
        <w:tab/>
        <w:t>Phase shift keying</w:t>
      </w:r>
    </w:p>
    <w:p w:rsidR="00610E16" w:rsidRPr="00487029" w:rsidRDefault="00610E16" w:rsidP="00610E16">
      <w:pPr>
        <w:pStyle w:val="enumlev1"/>
        <w:tabs>
          <w:tab w:val="clear" w:pos="1134"/>
        </w:tabs>
        <w:ind w:left="1418" w:hanging="1418"/>
        <w:rPr>
          <w:lang w:eastAsia="ja-JP"/>
        </w:rPr>
      </w:pPr>
      <w:r w:rsidRPr="00487029">
        <w:t>QAM</w:t>
      </w:r>
      <w:r w:rsidRPr="00487029">
        <w:tab/>
        <w:t>Quadrature amplitude modulation</w:t>
      </w:r>
    </w:p>
    <w:p w:rsidR="00610E16" w:rsidRPr="00487029" w:rsidRDefault="00610E16" w:rsidP="00610E16">
      <w:pPr>
        <w:pStyle w:val="enumlev1"/>
        <w:tabs>
          <w:tab w:val="clear" w:pos="1134"/>
        </w:tabs>
        <w:ind w:left="1418" w:hanging="1418"/>
        <w:rPr>
          <w:lang w:eastAsia="ja-JP"/>
        </w:rPr>
      </w:pPr>
      <w:r w:rsidRPr="00487029">
        <w:t>QPSK</w:t>
      </w:r>
      <w:r w:rsidRPr="00487029">
        <w:tab/>
        <w:t>Quadrature phase shift keying</w:t>
      </w:r>
    </w:p>
    <w:p w:rsidR="00610E16" w:rsidRPr="00487029" w:rsidRDefault="00610E16" w:rsidP="00610E16">
      <w:pPr>
        <w:pStyle w:val="enumlev1"/>
        <w:tabs>
          <w:tab w:val="clear" w:pos="1134"/>
        </w:tabs>
        <w:ind w:left="1418" w:hanging="1418"/>
        <w:rPr>
          <w:lang w:eastAsia="ja-JP"/>
        </w:rPr>
      </w:pPr>
      <w:r w:rsidRPr="00487029">
        <w:rPr>
          <w:lang w:eastAsia="ja-JP"/>
        </w:rPr>
        <w:t>RADC</w:t>
      </w:r>
      <w:r w:rsidRPr="00487029">
        <w:rPr>
          <w:lang w:eastAsia="ja-JP"/>
        </w:rPr>
        <w:tab/>
      </w:r>
      <w:r w:rsidRPr="00487029">
        <w:t>Random access short messaging channel</w:t>
      </w:r>
    </w:p>
    <w:p w:rsidR="00610E16" w:rsidRPr="00487029" w:rsidRDefault="00610E16" w:rsidP="00610E16">
      <w:pPr>
        <w:pStyle w:val="enumlev1"/>
        <w:tabs>
          <w:tab w:val="clear" w:pos="1134"/>
        </w:tabs>
        <w:ind w:left="1418" w:hanging="1418"/>
        <w:rPr>
          <w:lang w:eastAsia="ja-JP"/>
        </w:rPr>
      </w:pPr>
      <w:r w:rsidRPr="00487029">
        <w:rPr>
          <w:lang w:eastAsia="ja-JP"/>
        </w:rPr>
        <w:t xml:space="preserve">RATDMA </w:t>
      </w:r>
      <w:r w:rsidRPr="00487029">
        <w:rPr>
          <w:lang w:eastAsia="ja-JP"/>
        </w:rPr>
        <w:tab/>
        <w:t xml:space="preserve">Random access </w:t>
      </w:r>
      <w:r w:rsidRPr="00487029">
        <w:t>time-division multiple access</w:t>
      </w:r>
    </w:p>
    <w:p w:rsidR="00610E16" w:rsidRPr="00487029" w:rsidRDefault="00610E16" w:rsidP="00610E16">
      <w:pPr>
        <w:pStyle w:val="enumlev1"/>
        <w:tabs>
          <w:tab w:val="clear" w:pos="1134"/>
        </w:tabs>
        <w:ind w:left="1418" w:hanging="1418"/>
        <w:rPr>
          <w:lang w:eastAsia="ja-JP"/>
        </w:rPr>
      </w:pPr>
      <w:r w:rsidRPr="00487029">
        <w:rPr>
          <w:lang w:eastAsia="ja-JP"/>
        </w:rPr>
        <w:t xml:space="preserve">RAC </w:t>
      </w:r>
      <w:r w:rsidRPr="00487029">
        <w:rPr>
          <w:lang w:eastAsia="ja-JP"/>
        </w:rPr>
        <w:tab/>
      </w:r>
      <w:r w:rsidRPr="00487029">
        <w:t>Random access channel</w:t>
      </w:r>
    </w:p>
    <w:p w:rsidR="00610E16" w:rsidRPr="00487029" w:rsidRDefault="00610E16" w:rsidP="00610E16">
      <w:pPr>
        <w:pStyle w:val="enumlev1"/>
        <w:tabs>
          <w:tab w:val="clear" w:pos="1134"/>
        </w:tabs>
        <w:ind w:left="1418" w:hanging="1418"/>
        <w:rPr>
          <w:lang w:eastAsia="ja-JP"/>
        </w:rPr>
      </w:pPr>
      <w:r w:rsidRPr="00487029">
        <w:rPr>
          <w:lang w:eastAsia="ja-JP"/>
        </w:rPr>
        <w:t xml:space="preserve">RF </w:t>
      </w:r>
      <w:r w:rsidRPr="00487029">
        <w:rPr>
          <w:lang w:eastAsia="ja-JP"/>
        </w:rPr>
        <w:tab/>
        <w:t>Radio frequency</w:t>
      </w:r>
    </w:p>
    <w:p w:rsidR="00610E16" w:rsidRPr="00487029" w:rsidRDefault="00610E16" w:rsidP="00610E16">
      <w:pPr>
        <w:pStyle w:val="enumlev1"/>
        <w:tabs>
          <w:tab w:val="clear" w:pos="1134"/>
        </w:tabs>
        <w:ind w:left="1418" w:hanging="1418"/>
        <w:rPr>
          <w:lang w:eastAsia="ja-JP"/>
        </w:rPr>
      </w:pPr>
      <w:r w:rsidRPr="00487029">
        <w:rPr>
          <w:lang w:eastAsia="ja-JP"/>
        </w:rPr>
        <w:t>RSC</w:t>
      </w:r>
      <w:r w:rsidRPr="00487029">
        <w:rPr>
          <w:lang w:eastAsia="ja-JP"/>
        </w:rPr>
        <w:tab/>
        <w:t xml:space="preserve">Recursive systematic convolutional </w:t>
      </w:r>
    </w:p>
    <w:p w:rsidR="00610E16" w:rsidRPr="00487029" w:rsidRDefault="00610E16" w:rsidP="00610E16">
      <w:pPr>
        <w:pStyle w:val="enumlev1"/>
        <w:tabs>
          <w:tab w:val="clear" w:pos="1134"/>
        </w:tabs>
        <w:ind w:left="1418" w:hanging="1418"/>
      </w:pPr>
      <w:r w:rsidRPr="00487029">
        <w:rPr>
          <w:lang w:eastAsia="ja-JP"/>
        </w:rPr>
        <w:t>RQSC</w:t>
      </w:r>
      <w:r w:rsidRPr="00487029">
        <w:rPr>
          <w:lang w:eastAsia="ja-JP"/>
        </w:rPr>
        <w:tab/>
      </w:r>
      <w:r w:rsidRPr="00487029">
        <w:t>Random access resource request</w:t>
      </w:r>
    </w:p>
    <w:p w:rsidR="00610E16" w:rsidRPr="00487029" w:rsidRDefault="00610E16" w:rsidP="00610E16">
      <w:pPr>
        <w:pStyle w:val="enumlev1"/>
        <w:tabs>
          <w:tab w:val="clear" w:pos="1134"/>
        </w:tabs>
        <w:ind w:left="1418" w:hanging="1418"/>
      </w:pPr>
      <w:r w:rsidRPr="00487029">
        <w:t>RR</w:t>
      </w:r>
      <w:r w:rsidRPr="00487029">
        <w:tab/>
        <w:t>Radio regulations</w:t>
      </w:r>
    </w:p>
    <w:p w:rsidR="00610E16" w:rsidRPr="00487029" w:rsidRDefault="00610E16" w:rsidP="00610E16">
      <w:pPr>
        <w:pStyle w:val="enumlev1"/>
        <w:tabs>
          <w:tab w:val="clear" w:pos="1134"/>
        </w:tabs>
        <w:ind w:left="1418" w:hanging="1418"/>
      </w:pPr>
      <w:r w:rsidRPr="00487029">
        <w:t>RSSI</w:t>
      </w:r>
      <w:r w:rsidRPr="00487029">
        <w:tab/>
        <w:t>Received signal strength indication</w:t>
      </w:r>
    </w:p>
    <w:p w:rsidR="00610E16" w:rsidRPr="00487029" w:rsidRDefault="00610E16" w:rsidP="00610E16">
      <w:pPr>
        <w:pStyle w:val="enumlev1"/>
        <w:tabs>
          <w:tab w:val="clear" w:pos="1134"/>
        </w:tabs>
        <w:ind w:left="1418" w:hanging="1418"/>
        <w:rPr>
          <w:lang w:eastAsia="ja-JP"/>
        </w:rPr>
      </w:pPr>
      <w:r w:rsidRPr="00487029">
        <w:rPr>
          <w:lang w:eastAsia="ja-JP"/>
        </w:rPr>
        <w:t xml:space="preserve">SCTDMA </w:t>
      </w:r>
      <w:r w:rsidRPr="00487029">
        <w:rPr>
          <w:lang w:eastAsia="ja-JP"/>
        </w:rPr>
        <w:tab/>
        <w:t xml:space="preserve">Slot carrier sense </w:t>
      </w:r>
      <w:r w:rsidRPr="00487029">
        <w:t>time division multiple access</w:t>
      </w:r>
    </w:p>
    <w:p w:rsidR="00610E16" w:rsidRPr="00487029" w:rsidRDefault="00610E16" w:rsidP="00610E16">
      <w:pPr>
        <w:pStyle w:val="enumlev1"/>
        <w:tabs>
          <w:tab w:val="clear" w:pos="1134"/>
        </w:tabs>
        <w:ind w:left="1418" w:hanging="1418"/>
        <w:rPr>
          <w:lang w:eastAsia="ja-JP"/>
        </w:rPr>
      </w:pPr>
      <w:r w:rsidRPr="00487029">
        <w:t>SFTP</w:t>
      </w:r>
      <w:r w:rsidRPr="00487029">
        <w:tab/>
        <w:t>Secure file transfer protocol</w:t>
      </w:r>
    </w:p>
    <w:p w:rsidR="00610E16" w:rsidRPr="00487029" w:rsidRDefault="00610E16" w:rsidP="00610E16">
      <w:pPr>
        <w:pStyle w:val="enumlev1"/>
        <w:tabs>
          <w:tab w:val="clear" w:pos="1134"/>
        </w:tabs>
        <w:ind w:left="1418" w:hanging="1418"/>
        <w:rPr>
          <w:rFonts w:cs="Helvetica"/>
          <w:lang w:eastAsia="ja-JP"/>
        </w:rPr>
      </w:pPr>
      <w:r w:rsidRPr="00487029">
        <w:rPr>
          <w:lang w:eastAsia="ja-JP"/>
        </w:rPr>
        <w:t>SI</w:t>
      </w:r>
      <w:r w:rsidRPr="00487029">
        <w:rPr>
          <w:lang w:eastAsia="ja-JP"/>
        </w:rPr>
        <w:tab/>
        <w:t>Selection interval</w:t>
      </w:r>
    </w:p>
    <w:p w:rsidR="00610E16" w:rsidRPr="00487029" w:rsidRDefault="00610E16" w:rsidP="00610E16">
      <w:pPr>
        <w:pStyle w:val="enumlev1"/>
        <w:tabs>
          <w:tab w:val="clear" w:pos="1134"/>
        </w:tabs>
        <w:ind w:left="1418" w:hanging="1418"/>
        <w:rPr>
          <w:rFonts w:cs="Helvetica"/>
        </w:rPr>
      </w:pPr>
      <w:r w:rsidRPr="00487029">
        <w:t>SMTP</w:t>
      </w:r>
      <w:r w:rsidRPr="00487029">
        <w:tab/>
        <w:t>Simple mail transfer protocol</w:t>
      </w:r>
    </w:p>
    <w:p w:rsidR="00610E16" w:rsidRPr="00487029" w:rsidRDefault="00610E16" w:rsidP="00610E16">
      <w:pPr>
        <w:pStyle w:val="enumlev1"/>
        <w:tabs>
          <w:tab w:val="clear" w:pos="1134"/>
        </w:tabs>
        <w:ind w:left="1418" w:hanging="1418"/>
        <w:rPr>
          <w:lang w:eastAsia="ja-JP"/>
        </w:rPr>
      </w:pPr>
      <w:r w:rsidRPr="00487029">
        <w:t>SNMP</w:t>
      </w:r>
      <w:r w:rsidRPr="00487029">
        <w:rPr>
          <w:lang w:eastAsia="ja-JP"/>
        </w:rPr>
        <w:tab/>
      </w:r>
      <w:r w:rsidRPr="00487029">
        <w:t>Simple network management protocol</w:t>
      </w:r>
    </w:p>
    <w:p w:rsidR="00610E16" w:rsidRPr="00487029" w:rsidRDefault="00610E16" w:rsidP="00610E16">
      <w:pPr>
        <w:pStyle w:val="enumlev1"/>
        <w:tabs>
          <w:tab w:val="clear" w:pos="1134"/>
        </w:tabs>
        <w:ind w:left="1418" w:hanging="1418"/>
      </w:pPr>
      <w:r w:rsidRPr="00487029">
        <w:t>SNR</w:t>
      </w:r>
      <w:r w:rsidRPr="00487029">
        <w:rPr>
          <w:lang w:eastAsia="ja-JP"/>
        </w:rPr>
        <w:tab/>
      </w:r>
      <w:r w:rsidRPr="00487029">
        <w:t>Signal to noise ratio</w:t>
      </w:r>
    </w:p>
    <w:p w:rsidR="00610E16" w:rsidRPr="00487029" w:rsidRDefault="00610E16" w:rsidP="00610E16">
      <w:pPr>
        <w:pStyle w:val="enumlev1"/>
        <w:tabs>
          <w:tab w:val="clear" w:pos="1134"/>
        </w:tabs>
        <w:ind w:left="1418" w:hanging="1418"/>
      </w:pPr>
      <w:r w:rsidRPr="00487029">
        <w:t>SOLAS</w:t>
      </w:r>
      <w:r w:rsidRPr="00487029">
        <w:tab/>
        <w:t>Safety of life at sea convention</w:t>
      </w:r>
    </w:p>
    <w:p w:rsidR="00610E16" w:rsidRPr="00487029" w:rsidRDefault="00610E16" w:rsidP="00610E16">
      <w:pPr>
        <w:pStyle w:val="enumlev1"/>
        <w:tabs>
          <w:tab w:val="clear" w:pos="1134"/>
        </w:tabs>
        <w:ind w:left="1418" w:hanging="1418"/>
      </w:pPr>
      <w:r w:rsidRPr="00487029">
        <w:t>SOTDMA</w:t>
      </w:r>
      <w:r w:rsidRPr="00487029">
        <w:tab/>
        <w:t xml:space="preserve">Self-organized time division multiple access </w:t>
      </w:r>
    </w:p>
    <w:p w:rsidR="00610E16" w:rsidRPr="00487029" w:rsidRDefault="00610E16" w:rsidP="00610E16">
      <w:pPr>
        <w:pStyle w:val="enumlev1"/>
        <w:tabs>
          <w:tab w:val="clear" w:pos="1134"/>
        </w:tabs>
        <w:ind w:left="1418" w:hanging="1418"/>
        <w:rPr>
          <w:lang w:eastAsia="ja-JP"/>
        </w:rPr>
      </w:pPr>
      <w:r w:rsidRPr="00487029">
        <w:rPr>
          <w:lang w:eastAsia="ja-JP"/>
        </w:rPr>
        <w:t>SS</w:t>
      </w:r>
      <w:r w:rsidRPr="00487029">
        <w:rPr>
          <w:lang w:eastAsia="ja-JP"/>
        </w:rPr>
        <w:tab/>
      </w:r>
      <w:r w:rsidRPr="00487029">
        <w:t xml:space="preserve">Spreading sequences </w:t>
      </w:r>
    </w:p>
    <w:p w:rsidR="00610E16" w:rsidRPr="00487029" w:rsidRDefault="00610E16" w:rsidP="00610E16">
      <w:pPr>
        <w:pStyle w:val="enumlev1"/>
        <w:tabs>
          <w:tab w:val="clear" w:pos="1134"/>
        </w:tabs>
        <w:ind w:left="1418" w:hanging="1418"/>
        <w:rPr>
          <w:lang w:eastAsia="ja-JP"/>
        </w:rPr>
      </w:pPr>
      <w:r w:rsidRPr="00487029">
        <w:rPr>
          <w:lang w:eastAsia="ja-JP"/>
        </w:rPr>
        <w:t>Sym</w:t>
      </w:r>
      <w:r w:rsidRPr="00487029">
        <w:rPr>
          <w:lang w:eastAsia="ja-JP"/>
        </w:rPr>
        <w:tab/>
        <w:t>Symbol</w:t>
      </w:r>
    </w:p>
    <w:p w:rsidR="00610E16" w:rsidRPr="00487029" w:rsidRDefault="00610E16" w:rsidP="00610E16">
      <w:pPr>
        <w:pStyle w:val="enumlev1"/>
        <w:tabs>
          <w:tab w:val="clear" w:pos="1134"/>
        </w:tabs>
        <w:ind w:left="1418" w:hanging="1418"/>
        <w:rPr>
          <w:lang w:eastAsia="ja-JP"/>
        </w:rPr>
      </w:pPr>
      <w:r w:rsidRPr="00487029">
        <w:t>SYNC</w:t>
      </w:r>
      <w:r w:rsidRPr="00487029">
        <w:rPr>
          <w:lang w:eastAsia="ja-JP"/>
        </w:rPr>
        <w:tab/>
        <w:t>Synchron</w:t>
      </w:r>
      <w:r w:rsidR="000253BA">
        <w:rPr>
          <w:lang w:eastAsia="ja-JP"/>
        </w:rPr>
        <w:t>ization</w:t>
      </w:r>
    </w:p>
    <w:p w:rsidR="00610E16" w:rsidRPr="00487029" w:rsidRDefault="00610E16" w:rsidP="00610E16">
      <w:pPr>
        <w:pStyle w:val="enumlev1"/>
        <w:tabs>
          <w:tab w:val="clear" w:pos="1134"/>
        </w:tabs>
        <w:ind w:left="1418" w:hanging="1418"/>
        <w:rPr>
          <w:lang w:eastAsia="ja-JP"/>
        </w:rPr>
      </w:pPr>
      <w:r w:rsidRPr="00487029">
        <w:rPr>
          <w:lang w:eastAsia="ja-JP"/>
        </w:rPr>
        <w:t>TBB</w:t>
      </w:r>
      <w:r w:rsidRPr="00487029">
        <w:rPr>
          <w:lang w:eastAsia="ja-JP"/>
        </w:rPr>
        <w:tab/>
        <w:t xml:space="preserve">Terrestrial bulletin board </w:t>
      </w:r>
    </w:p>
    <w:p w:rsidR="00610E16" w:rsidRPr="00487029" w:rsidRDefault="00610E16" w:rsidP="00610E16">
      <w:pPr>
        <w:pStyle w:val="enumlev1"/>
        <w:tabs>
          <w:tab w:val="clear" w:pos="1134"/>
        </w:tabs>
        <w:ind w:left="1418" w:hanging="1418"/>
      </w:pPr>
      <w:r w:rsidRPr="00487029">
        <w:rPr>
          <w:lang w:eastAsia="ja-JP"/>
        </w:rPr>
        <w:t xml:space="preserve">TBBSC </w:t>
      </w:r>
      <w:r w:rsidRPr="00487029">
        <w:rPr>
          <w:lang w:eastAsia="ja-JP"/>
        </w:rPr>
        <w:tab/>
        <w:t>T</w:t>
      </w:r>
      <w:r w:rsidRPr="00487029">
        <w:t>errestrial bulletin board signalling channel</w:t>
      </w:r>
    </w:p>
    <w:p w:rsidR="00610E16" w:rsidRPr="00487029" w:rsidRDefault="00610E16" w:rsidP="00610E16">
      <w:pPr>
        <w:pStyle w:val="enumlev1"/>
        <w:tabs>
          <w:tab w:val="clear" w:pos="1134"/>
        </w:tabs>
        <w:ind w:left="1418" w:hanging="1418"/>
      </w:pPr>
      <w:r w:rsidRPr="00487029">
        <w:t>TDMA</w:t>
      </w:r>
      <w:r w:rsidRPr="00487029">
        <w:tab/>
        <w:t>Time division multiple access</w:t>
      </w:r>
    </w:p>
    <w:p w:rsidR="00610E16" w:rsidRPr="00487029" w:rsidRDefault="00610E16" w:rsidP="00610E16">
      <w:pPr>
        <w:pStyle w:val="enumlev1"/>
        <w:tabs>
          <w:tab w:val="clear" w:pos="1134"/>
        </w:tabs>
        <w:ind w:left="1418" w:hanging="1418"/>
        <w:rPr>
          <w:lang w:eastAsia="ja-JP"/>
        </w:rPr>
      </w:pPr>
      <w:r w:rsidRPr="00487029">
        <w:t>UDC</w:t>
      </w:r>
      <w:r w:rsidRPr="00487029">
        <w:tab/>
        <w:t>Unicast data channel</w:t>
      </w:r>
    </w:p>
    <w:p w:rsidR="00610E16" w:rsidRPr="00487029" w:rsidRDefault="00610E16" w:rsidP="00610E16">
      <w:pPr>
        <w:pStyle w:val="enumlev1"/>
        <w:tabs>
          <w:tab w:val="clear" w:pos="1134"/>
        </w:tabs>
        <w:ind w:left="1418" w:hanging="1418"/>
        <w:rPr>
          <w:lang w:eastAsia="ja-JP"/>
        </w:rPr>
      </w:pPr>
      <w:r w:rsidRPr="00487029">
        <w:t>UDP</w:t>
      </w:r>
      <w:r w:rsidRPr="00487029">
        <w:tab/>
        <w:t>User data protocol</w:t>
      </w:r>
    </w:p>
    <w:p w:rsidR="00610E16" w:rsidRPr="00487029" w:rsidRDefault="00610E16" w:rsidP="00610E16">
      <w:pPr>
        <w:pStyle w:val="enumlev1"/>
        <w:tabs>
          <w:tab w:val="clear" w:pos="1134"/>
        </w:tabs>
        <w:ind w:left="1418" w:hanging="1418"/>
      </w:pPr>
      <w:r w:rsidRPr="00487029">
        <w:t>UTC</w:t>
      </w:r>
      <w:r w:rsidRPr="00487029">
        <w:tab/>
        <w:t xml:space="preserve">Coordinated universal time </w:t>
      </w:r>
    </w:p>
    <w:p w:rsidR="00610E16" w:rsidRPr="00487029" w:rsidRDefault="00610E16" w:rsidP="00610E16">
      <w:pPr>
        <w:pStyle w:val="enumlev1"/>
        <w:tabs>
          <w:tab w:val="clear" w:pos="1134"/>
        </w:tabs>
        <w:ind w:left="1418" w:hanging="1418"/>
      </w:pPr>
      <w:r w:rsidRPr="00487029">
        <w:t>VDE</w:t>
      </w:r>
      <w:r w:rsidRPr="00487029">
        <w:tab/>
        <w:t>VHF data exchange</w:t>
      </w:r>
    </w:p>
    <w:p w:rsidR="00610E16" w:rsidRPr="00487029" w:rsidRDefault="00610E16" w:rsidP="00610E16">
      <w:pPr>
        <w:pStyle w:val="enumlev1"/>
        <w:tabs>
          <w:tab w:val="clear" w:pos="1134"/>
        </w:tabs>
        <w:ind w:left="1418" w:hanging="1418"/>
      </w:pPr>
      <w:r w:rsidRPr="00487029">
        <w:t>VDES</w:t>
      </w:r>
      <w:r w:rsidRPr="00487029">
        <w:tab/>
        <w:t>VHF data exchange system</w:t>
      </w:r>
    </w:p>
    <w:p w:rsidR="00610E16" w:rsidRPr="00487029" w:rsidRDefault="00610E16" w:rsidP="00610E16">
      <w:pPr>
        <w:pStyle w:val="enumlev1"/>
        <w:tabs>
          <w:tab w:val="clear" w:pos="1134"/>
        </w:tabs>
        <w:ind w:left="1418" w:hanging="1418"/>
      </w:pPr>
      <w:r w:rsidRPr="00487029">
        <w:rPr>
          <w:lang w:eastAsia="ja-JP"/>
        </w:rPr>
        <w:t>VDE-SAT</w:t>
      </w:r>
      <w:r w:rsidRPr="00487029">
        <w:rPr>
          <w:lang w:eastAsia="ja-JP"/>
        </w:rPr>
        <w:tab/>
        <w:t xml:space="preserve">VHF data exchange-satellite </w:t>
      </w:r>
    </w:p>
    <w:p w:rsidR="00610E16" w:rsidRPr="00487029" w:rsidRDefault="00610E16" w:rsidP="00610E16">
      <w:pPr>
        <w:pStyle w:val="enumlev1"/>
        <w:tabs>
          <w:tab w:val="clear" w:pos="1134"/>
        </w:tabs>
        <w:ind w:left="1418" w:hanging="1418"/>
      </w:pPr>
      <w:r w:rsidRPr="00487029">
        <w:t>VDL</w:t>
      </w:r>
      <w:r w:rsidRPr="00487029">
        <w:tab/>
        <w:t>VHF data link</w:t>
      </w:r>
    </w:p>
    <w:p w:rsidR="00610E16" w:rsidRPr="00487029" w:rsidRDefault="00610E16" w:rsidP="00610E16">
      <w:pPr>
        <w:pStyle w:val="enumlev1"/>
        <w:tabs>
          <w:tab w:val="clear" w:pos="1134"/>
        </w:tabs>
        <w:ind w:left="1418" w:hanging="1418"/>
        <w:rPr>
          <w:lang w:eastAsia="ja-JP"/>
        </w:rPr>
      </w:pPr>
      <w:r w:rsidRPr="00487029">
        <w:rPr>
          <w:lang w:eastAsia="ja-JP"/>
        </w:rPr>
        <w:t>VHF</w:t>
      </w:r>
      <w:r w:rsidRPr="00487029">
        <w:rPr>
          <w:lang w:eastAsia="ja-JP"/>
        </w:rPr>
        <w:tab/>
        <w:t>Very high frequency</w:t>
      </w:r>
    </w:p>
    <w:p w:rsidR="00610E16" w:rsidRPr="00487029" w:rsidRDefault="00610E16" w:rsidP="00610E16">
      <w:pPr>
        <w:pStyle w:val="Headingb"/>
      </w:pPr>
      <w:r w:rsidRPr="00487029">
        <w:t>References</w:t>
      </w:r>
    </w:p>
    <w:p w:rsidR="00610E16" w:rsidRPr="00487029" w:rsidRDefault="00012A85" w:rsidP="001F5EB8">
      <w:r>
        <w:t>{</w:t>
      </w:r>
      <w:r w:rsidR="00610E16" w:rsidRPr="00487029">
        <w:t>RD-1</w:t>
      </w:r>
      <w:r>
        <w:t>}</w:t>
      </w:r>
      <w:r w:rsidR="00610E16" w:rsidRPr="00487029">
        <w:tab/>
        <w:t xml:space="preserve">ETSI EN 302 583 (V1.2.1): </w:t>
      </w:r>
      <w:r w:rsidR="00732750">
        <w:t>“</w:t>
      </w:r>
      <w:r w:rsidR="00610E16" w:rsidRPr="00487029">
        <w:t>Digital Video Broadcasting (DVB); Framing Structure, channel coding and modulation for Satellite Services to Handheld devices (SH) below 3 GHz</w:t>
      </w:r>
      <w:r w:rsidR="00732750">
        <w:t>”</w:t>
      </w:r>
      <w:r w:rsidR="00610E16" w:rsidRPr="00487029">
        <w:t>.</w:t>
      </w:r>
    </w:p>
    <w:p w:rsidR="00610E16" w:rsidRPr="00487029" w:rsidRDefault="00012A85" w:rsidP="00610E16">
      <w:r>
        <w:t>{</w:t>
      </w:r>
      <w:r w:rsidR="00610E16" w:rsidRPr="00487029">
        <w:t>RD-2</w:t>
      </w:r>
      <w:r>
        <w:t>}</w:t>
      </w:r>
      <w:r w:rsidR="00610E16" w:rsidRPr="00487029">
        <w:tab/>
        <w:t>TM Synchronization and Channel Coding. Recommendation for Space Data System Standards, CCSDS 131.0-B-2. Blue Book. Issue 2. Washington, D.C.: CCSDS, August 2011.</w:t>
      </w:r>
    </w:p>
    <w:p w:rsidR="00610E16" w:rsidRPr="00487029" w:rsidRDefault="00012A85" w:rsidP="00610E16">
      <w:r>
        <w:t>{</w:t>
      </w:r>
      <w:r w:rsidR="00610E16" w:rsidRPr="00487029">
        <w:t>RD-3</w:t>
      </w:r>
      <w:r>
        <w:t>}</w:t>
      </w:r>
      <w:r w:rsidR="00610E16" w:rsidRPr="00487029">
        <w:tab/>
        <w:t>R. Mueller, On Random CDMA with Constant Envelope, ISIT 2011</w:t>
      </w:r>
      <w:r w:rsidR="004F39A1">
        <w:t>.</w:t>
      </w:r>
    </w:p>
    <w:p w:rsidR="00610E16" w:rsidRPr="00012A85" w:rsidRDefault="00012A85" w:rsidP="00610E16">
      <w:pPr>
        <w:rPr>
          <w:lang w:val="fr-CH"/>
        </w:rPr>
      </w:pPr>
      <w:r>
        <w:rPr>
          <w:lang w:val="fr-CH"/>
        </w:rPr>
        <w:t>{</w:t>
      </w:r>
      <w:r w:rsidR="00610E16" w:rsidRPr="00012A85">
        <w:rPr>
          <w:lang w:val="fr-CH"/>
        </w:rPr>
        <w:t>RD-4</w:t>
      </w:r>
      <w:r>
        <w:rPr>
          <w:lang w:val="fr-CH"/>
        </w:rPr>
        <w:t>}</w:t>
      </w:r>
      <w:r w:rsidR="00610E16" w:rsidRPr="00012A85">
        <w:rPr>
          <w:lang w:val="fr-CH"/>
        </w:rPr>
        <w:tab/>
        <w:t xml:space="preserve">Recommendation </w:t>
      </w:r>
      <w:r w:rsidR="001F5EB8" w:rsidRPr="00012A85">
        <w:rPr>
          <w:lang w:val="fr-CH"/>
        </w:rPr>
        <w:t xml:space="preserve">ITU-R P.372 </w:t>
      </w:r>
      <w:r w:rsidR="004F39A1">
        <w:rPr>
          <w:lang w:val="fr-CH"/>
        </w:rPr>
        <w:t>Radio Noise.</w:t>
      </w:r>
    </w:p>
    <w:p w:rsidR="00610E16" w:rsidRPr="00487029" w:rsidRDefault="00012A85" w:rsidP="005C42E3">
      <w:r>
        <w:t>{</w:t>
      </w:r>
      <w:r w:rsidR="00610E16" w:rsidRPr="00487029">
        <w:t>RD-5</w:t>
      </w:r>
      <w:r>
        <w:t>}</w:t>
      </w:r>
      <w:r w:rsidR="00610E16" w:rsidRPr="00487029">
        <w:tab/>
        <w:t xml:space="preserve">Recommendation ITU-T V.42 (03/2002) Series V: Data Communication over the Telephone Network – Error control </w:t>
      </w:r>
      <w:r w:rsidR="001F5EB8" w:rsidRPr="00487029">
        <w:t>–</w:t>
      </w:r>
      <w:r w:rsidR="00610E16" w:rsidRPr="00487029">
        <w:t xml:space="preserve"> Error-correcting procedures for DCEs using asynchronous-synchronous conversions.</w:t>
      </w:r>
    </w:p>
    <w:p w:rsidR="00610E16" w:rsidRPr="00487029" w:rsidRDefault="00610E16" w:rsidP="001F5EB8">
      <w:r w:rsidRPr="00487029">
        <w:br w:type="page"/>
      </w:r>
    </w:p>
    <w:p w:rsidR="00610E16" w:rsidRPr="00487029" w:rsidRDefault="00610E16" w:rsidP="00610E16">
      <w:pPr>
        <w:pStyle w:val="Normalaftertitle0"/>
      </w:pPr>
      <w:r w:rsidRPr="00487029">
        <w:t>The ITU Radiocommunication Assembly,</w:t>
      </w:r>
    </w:p>
    <w:p w:rsidR="00610E16" w:rsidRPr="00487029" w:rsidRDefault="00610E16" w:rsidP="00610E16">
      <w:pPr>
        <w:pStyle w:val="Call"/>
      </w:pPr>
      <w:r w:rsidRPr="00487029">
        <w:t>considering</w:t>
      </w:r>
    </w:p>
    <w:p w:rsidR="00610E16" w:rsidRPr="00487029" w:rsidRDefault="00610E16" w:rsidP="00610E16">
      <w:r w:rsidRPr="00487029">
        <w:rPr>
          <w:i/>
          <w:iCs/>
        </w:rPr>
        <w:t>a)</w:t>
      </w:r>
      <w:r w:rsidRPr="00487029">
        <w:tab/>
        <w:t>that the International Maritime Organization (IMO) has a continuing requirement for a universal shipborne automatic identification system (AIS);</w:t>
      </w:r>
    </w:p>
    <w:p w:rsidR="00610E16" w:rsidRPr="00487029" w:rsidRDefault="00610E16" w:rsidP="00610E16">
      <w:r w:rsidRPr="00487029">
        <w:rPr>
          <w:i/>
          <w:iCs/>
        </w:rPr>
        <w:t>b)</w:t>
      </w:r>
      <w:r w:rsidRPr="00487029">
        <w:tab/>
        <w:t xml:space="preserve">that the use of a universal shipborne </w:t>
      </w:r>
      <w:r w:rsidRPr="00487029">
        <w:rPr>
          <w:caps/>
        </w:rPr>
        <w:t>AIS</w:t>
      </w:r>
      <w:r w:rsidRPr="00487029">
        <w:t xml:space="preserve"> allows efficient exchange of navigational data between ships and between ships and shore stations, thereby improving safety of navigation;</w:t>
      </w:r>
    </w:p>
    <w:p w:rsidR="00610E16" w:rsidRPr="00487029" w:rsidRDefault="00610E16" w:rsidP="00610E16">
      <w:r w:rsidRPr="00487029">
        <w:rPr>
          <w:i/>
          <w:iCs/>
        </w:rPr>
        <w:t>c)</w:t>
      </w:r>
      <w:r w:rsidRPr="00487029">
        <w:tab/>
        <w:t>that the VHF data exchange system (VDES) should use appropriate access schemes that ensure the protection of AIS while making efficient use of the spectrum and accommodate all users;</w:t>
      </w:r>
      <w:r w:rsidRPr="00487029" w:rsidDel="00E153AA">
        <w:rPr>
          <w:highlight w:val="yellow"/>
        </w:rPr>
        <w:t xml:space="preserve"> </w:t>
      </w:r>
    </w:p>
    <w:p w:rsidR="00610E16" w:rsidRPr="00487029" w:rsidRDefault="00610E16" w:rsidP="00610E16">
      <w:r w:rsidRPr="00487029">
        <w:rPr>
          <w:i/>
          <w:iCs/>
        </w:rPr>
        <w:t>d)</w:t>
      </w:r>
      <w:r w:rsidRPr="00487029">
        <w:tab/>
        <w:t>that while AIS is used primarily for surveillance and safety of navigation purposes in ship-to-ship use, ship reporting and vessel traffic services applications, a growing need for other maritime safety related communications has developed;</w:t>
      </w:r>
    </w:p>
    <w:p w:rsidR="00610E16" w:rsidRPr="00487029" w:rsidRDefault="00610E16" w:rsidP="00610E16">
      <w:r w:rsidRPr="00487029">
        <w:rPr>
          <w:i/>
          <w:iCs/>
        </w:rPr>
        <w:t>e)</w:t>
      </w:r>
      <w:r w:rsidRPr="00487029">
        <w:tab/>
        <w:t>that the VDES shall give priority to AIS, and also accommodate future expansion in the number of users and diversification of data communications applications, including vessels which are not subject to IMO AIS carriage requirements, aids to navigation and search and rescue;</w:t>
      </w:r>
    </w:p>
    <w:p w:rsidR="00610E16" w:rsidRPr="00487029" w:rsidRDefault="00610E16" w:rsidP="00610E16">
      <w:r w:rsidRPr="00487029">
        <w:rPr>
          <w:i/>
          <w:iCs/>
        </w:rPr>
        <w:t>f)</w:t>
      </w:r>
      <w:r w:rsidRPr="00487029">
        <w:tab/>
        <w:t>that the VDES has data communications capacity and technical characteristics that support the harmonized collection, integration, exchange, presentation and analysis of marine information on board and ashore by electronic means to enhance berth to berth navigation and related services for safety and security at sea and protection of the marine environment,</w:t>
      </w:r>
    </w:p>
    <w:p w:rsidR="00610E16" w:rsidRPr="00487029" w:rsidRDefault="00610E16" w:rsidP="00610E16">
      <w:pPr>
        <w:pStyle w:val="Call"/>
      </w:pPr>
      <w:r w:rsidRPr="00487029">
        <w:t>recognizing</w:t>
      </w:r>
    </w:p>
    <w:p w:rsidR="00610E16" w:rsidRPr="00487029" w:rsidRDefault="00610E16" w:rsidP="00610E16">
      <w:r w:rsidRPr="00487029">
        <w:t>that the implementation of VDES must ensure that the functions of digital selective calling, AIS and voice distress, safety and calling communication (Channel 16), are not impaired,</w:t>
      </w:r>
    </w:p>
    <w:p w:rsidR="00610E16" w:rsidRPr="00487029" w:rsidRDefault="00610E16" w:rsidP="00610E16">
      <w:pPr>
        <w:pStyle w:val="Call"/>
      </w:pPr>
      <w:r w:rsidRPr="00487029">
        <w:t>noting</w:t>
      </w:r>
    </w:p>
    <w:p w:rsidR="00610E16" w:rsidRPr="00487029" w:rsidRDefault="00610E16" w:rsidP="00610E16">
      <w:r w:rsidRPr="00487029">
        <w:t>that the Report ITU-R M.[VDES-SELECT] describes the use cases and requirement for VDES,</w:t>
      </w:r>
    </w:p>
    <w:p w:rsidR="00610E16" w:rsidRPr="00487029" w:rsidRDefault="00610E16" w:rsidP="00610E16">
      <w:pPr>
        <w:pStyle w:val="Call"/>
      </w:pPr>
      <w:r w:rsidRPr="00487029">
        <w:t>recommends</w:t>
      </w:r>
    </w:p>
    <w:p w:rsidR="00610E16" w:rsidRPr="00487029" w:rsidRDefault="00610E16" w:rsidP="00610E16">
      <w:r w:rsidRPr="00487029">
        <w:rPr>
          <w:bCs/>
        </w:rPr>
        <w:t>1</w:t>
      </w:r>
      <w:r w:rsidRPr="00487029">
        <w:tab/>
        <w:t>that VDES should be designed in accordance with the operational characteristics given in Annex 1 and the technical characteristics and examples given in the Annexes 2 to 7;</w:t>
      </w:r>
    </w:p>
    <w:p w:rsidR="00610E16" w:rsidRPr="00487029" w:rsidRDefault="00610E16" w:rsidP="00610E16">
      <w:r w:rsidRPr="00487029">
        <w:rPr>
          <w:bCs/>
        </w:rPr>
        <w:t>2</w:t>
      </w:r>
      <w:r w:rsidRPr="00487029">
        <w:tab/>
        <w:t xml:space="preserve">that applications of the VDES which make use of application specific messages (ASM) designed for AIS, as defined in Recommendation </w:t>
      </w:r>
      <w:hyperlink r:id="rId9" w:history="1">
        <w:r w:rsidRPr="00487029">
          <w:rPr>
            <w:rStyle w:val="Hyperlink"/>
          </w:rPr>
          <w:t>ITU-R M.1371</w:t>
        </w:r>
      </w:hyperlink>
      <w:r w:rsidRPr="00487029">
        <w:t xml:space="preserve"> should also take into account the international application identifier branch, as specified in IMO SN.1/ Circ. 289, maintained and published by IMO; </w:t>
      </w:r>
    </w:p>
    <w:p w:rsidR="00610E16" w:rsidRPr="00487029" w:rsidRDefault="00610E16" w:rsidP="00610E16">
      <w:r w:rsidRPr="00487029">
        <w:rPr>
          <w:bCs/>
        </w:rPr>
        <w:t>3</w:t>
      </w:r>
      <w:r w:rsidRPr="00487029">
        <w:tab/>
        <w:t>that the design and installation of VDES should also consider relevant technical requirements, recommendations and guidelines published by IMO, IEC and IALA.</w:t>
      </w:r>
    </w:p>
    <w:p w:rsidR="00610E16" w:rsidRPr="00487029" w:rsidRDefault="00610E16" w:rsidP="001F5EB8">
      <w:r w:rsidRPr="00487029">
        <w:br w:type="page"/>
      </w:r>
    </w:p>
    <w:p w:rsidR="00610E16" w:rsidRPr="00487029" w:rsidRDefault="00610E16" w:rsidP="00610E16">
      <w:pPr>
        <w:pStyle w:val="AnnexNo"/>
      </w:pPr>
      <w:r w:rsidRPr="00487029">
        <w:t>Annex 1</w:t>
      </w:r>
    </w:p>
    <w:p w:rsidR="00610E16" w:rsidRPr="00487029" w:rsidRDefault="00610E16" w:rsidP="00610E16">
      <w:pPr>
        <w:pStyle w:val="Annextitle"/>
      </w:pPr>
      <w:r w:rsidRPr="00487029">
        <w:t xml:space="preserve">Operational characteristics of a VHF data exchange system </w:t>
      </w:r>
      <w:r w:rsidRPr="00487029">
        <w:br/>
        <w:t>in the VHF maritime mobile band</w:t>
      </w:r>
    </w:p>
    <w:p w:rsidR="00610E16" w:rsidRPr="00487029" w:rsidRDefault="00610E16" w:rsidP="001F5EB8">
      <w:pPr>
        <w:pStyle w:val="Heading1"/>
      </w:pPr>
      <w:bookmarkStart w:id="10" w:name="_Toc440783956"/>
      <w:r w:rsidRPr="00487029">
        <w:t>1</w:t>
      </w:r>
      <w:r w:rsidRPr="00487029">
        <w:tab/>
        <w:t>General</w:t>
      </w:r>
      <w:bookmarkEnd w:id="10"/>
    </w:p>
    <w:p w:rsidR="00610E16" w:rsidRPr="00487029" w:rsidRDefault="00610E16" w:rsidP="00610E16">
      <w:pPr>
        <w:pStyle w:val="enumlev1"/>
      </w:pPr>
      <w:r w:rsidRPr="00487029">
        <w:t>1.1</w:t>
      </w:r>
      <w:r w:rsidRPr="00487029">
        <w:tab/>
        <w:t>The system should give its highest priority to the automatic identification system (AIS) position reporting and safety related information.</w:t>
      </w:r>
    </w:p>
    <w:p w:rsidR="00610E16" w:rsidRPr="00487029" w:rsidRDefault="00610E16" w:rsidP="00610E16">
      <w:pPr>
        <w:pStyle w:val="enumlev1"/>
      </w:pPr>
      <w:r w:rsidRPr="00487029">
        <w:t>1.2</w:t>
      </w:r>
      <w:r w:rsidRPr="00487029">
        <w:tab/>
        <w:t>The system installation should be capable of receiving and processing the digital messages and interrogating calls specified by this Recommendation.</w:t>
      </w:r>
    </w:p>
    <w:p w:rsidR="00610E16" w:rsidRPr="00487029" w:rsidRDefault="00610E16" w:rsidP="00610E16">
      <w:pPr>
        <w:pStyle w:val="enumlev1"/>
      </w:pPr>
      <w:r w:rsidRPr="00487029">
        <w:t>1.3</w:t>
      </w:r>
      <w:r w:rsidRPr="00487029">
        <w:tab/>
        <w:t>The system should be capable of transmitting additional safety information on request.</w:t>
      </w:r>
    </w:p>
    <w:p w:rsidR="00610E16" w:rsidRPr="00487029" w:rsidRDefault="00610E16" w:rsidP="00610E16">
      <w:pPr>
        <w:pStyle w:val="enumlev1"/>
      </w:pPr>
      <w:r w:rsidRPr="00487029">
        <w:t>1.4</w:t>
      </w:r>
      <w:r w:rsidRPr="00487029">
        <w:tab/>
        <w:t>The system installation should be able to operate continuously while under way, moored or at anchor.</w:t>
      </w:r>
    </w:p>
    <w:p w:rsidR="00610E16" w:rsidRPr="00487029" w:rsidRDefault="00610E16" w:rsidP="00610E16">
      <w:pPr>
        <w:pStyle w:val="enumlev1"/>
      </w:pPr>
      <w:r w:rsidRPr="00487029">
        <w:t>1.5</w:t>
      </w:r>
      <w:r w:rsidRPr="00487029">
        <w:tab/>
        <w:t>The system should use for the terrestrial links time-division multiple access (TDMA) techniques, access schemes and data transmission methods in a synchronized manner as specified in the Annexes.</w:t>
      </w:r>
    </w:p>
    <w:p w:rsidR="00610E16" w:rsidRPr="00487029" w:rsidRDefault="00610E16" w:rsidP="00610E16">
      <w:pPr>
        <w:pStyle w:val="enumlev1"/>
      </w:pPr>
      <w:r w:rsidRPr="00487029">
        <w:t>1.6</w:t>
      </w:r>
      <w:r w:rsidRPr="00487029">
        <w:tab/>
        <w:t>The system should be capable of various modes of operation, including the autonomous, assigned and polled modes.</w:t>
      </w:r>
    </w:p>
    <w:p w:rsidR="00610E16" w:rsidRPr="00487029" w:rsidRDefault="00610E16" w:rsidP="00610E16">
      <w:pPr>
        <w:pStyle w:val="enumlev1"/>
      </w:pPr>
      <w:r w:rsidRPr="00487029">
        <w:t>1.7</w:t>
      </w:r>
      <w:r w:rsidRPr="00487029">
        <w:tab/>
        <w:t>The system should provide flexibility for the users in order to prioritize some applications and, consequently, adapt some parameters of the transmission (robustness or capacity) while minimizing system complexity.</w:t>
      </w:r>
    </w:p>
    <w:p w:rsidR="00610E16" w:rsidRPr="00487029" w:rsidRDefault="00610E16" w:rsidP="005C42E3">
      <w:pPr>
        <w:pStyle w:val="enumlev1"/>
      </w:pPr>
      <w:r w:rsidRPr="00487029">
        <w:t>1.8</w:t>
      </w:r>
      <w:r w:rsidRPr="00487029">
        <w:tab/>
        <w:t>The system should address the use cases identified in the Report ITU-R M.[VDES</w:t>
      </w:r>
      <w:r w:rsidR="005C42E3" w:rsidRPr="00487029">
        <w:noBreakHyphen/>
      </w:r>
      <w:r w:rsidRPr="00487029">
        <w:t xml:space="preserve">SELECT]. </w:t>
      </w:r>
    </w:p>
    <w:p w:rsidR="00610E16" w:rsidRPr="00487029" w:rsidRDefault="00610E16" w:rsidP="001F5EB8">
      <w:pPr>
        <w:pStyle w:val="Heading1"/>
      </w:pPr>
      <w:r w:rsidRPr="00487029">
        <w:t>2</w:t>
      </w:r>
      <w:r w:rsidRPr="00487029">
        <w:tab/>
        <w:t>VHF data exchange system functions and frequency usage</w:t>
      </w:r>
    </w:p>
    <w:p w:rsidR="00610E16" w:rsidRPr="00487029" w:rsidRDefault="00610E16" w:rsidP="00610E16">
      <w:r w:rsidRPr="00487029">
        <w:t>VDES functions and frequency usage are illustrated pictorially in Figure A1-1.</w:t>
      </w:r>
    </w:p>
    <w:p w:rsidR="00610E16" w:rsidRPr="00487029" w:rsidRDefault="00610E16" w:rsidP="00610E16">
      <w:r w:rsidRPr="00487029">
        <w:t>Figure A1-2 illustrates the VDES defined in this Recommendation from a system engineering perspective.</w:t>
      </w:r>
    </w:p>
    <w:p w:rsidR="00610E16" w:rsidRPr="00487029" w:rsidRDefault="00610E16" w:rsidP="00610E16">
      <w:pPr>
        <w:pStyle w:val="FigureNo"/>
      </w:pPr>
      <w:bookmarkStart w:id="11" w:name="_Ref397632616"/>
      <w:r w:rsidRPr="00487029">
        <w:t xml:space="preserve">Figure </w:t>
      </w:r>
      <w:bookmarkEnd w:id="11"/>
      <w:r w:rsidRPr="00487029">
        <w:t>A1-1</w:t>
      </w:r>
    </w:p>
    <w:p w:rsidR="00610E16" w:rsidRPr="00487029" w:rsidRDefault="00610E16" w:rsidP="00610E16">
      <w:pPr>
        <w:pStyle w:val="Figuretitle"/>
      </w:pPr>
      <w:r w:rsidRPr="00487029">
        <w:t>VHF data exchange system functions and frequency usage</w:t>
      </w:r>
    </w:p>
    <w:p w:rsidR="00610E16" w:rsidRPr="00487029" w:rsidRDefault="00610E16" w:rsidP="005C42E3">
      <w:pPr>
        <w:pStyle w:val="Figure"/>
      </w:pPr>
      <w:r w:rsidRPr="00487029">
        <w:rPr>
          <w:noProof/>
          <w:lang w:eastAsia="zh-CN"/>
        </w:rPr>
        <w:drawing>
          <wp:inline distT="0" distB="0" distL="0" distR="0" wp14:anchorId="73FB324C" wp14:editId="06C57A56">
            <wp:extent cx="6120765" cy="4330065"/>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VDES CHANNEL PLAN A-revis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765" cy="4330065"/>
                    </a:xfrm>
                    <a:prstGeom prst="rect">
                      <a:avLst/>
                    </a:prstGeom>
                  </pic:spPr>
                </pic:pic>
              </a:graphicData>
            </a:graphic>
          </wp:inline>
        </w:drawing>
      </w:r>
    </w:p>
    <w:p w:rsidR="00610E16" w:rsidRPr="00487029" w:rsidRDefault="00610E16" w:rsidP="005C42E3">
      <w:pPr>
        <w:pStyle w:val="Note"/>
        <w:rPr>
          <w:i/>
          <w:iCs/>
        </w:rPr>
      </w:pPr>
      <w:r w:rsidRPr="00487029">
        <w:rPr>
          <w:i/>
          <w:iCs/>
        </w:rPr>
        <w:t>NOTE – SAT Up is receive-only by satellite.</w:t>
      </w:r>
    </w:p>
    <w:p w:rsidR="00610E16" w:rsidRPr="00487029" w:rsidRDefault="00610E16" w:rsidP="00610E16">
      <w:pPr>
        <w:pStyle w:val="Heading2"/>
      </w:pPr>
      <w:r w:rsidRPr="00487029">
        <w:t>2.1</w:t>
      </w:r>
      <w:r w:rsidRPr="00487029">
        <w:tab/>
        <w:t>VHF data exchange system channel usage in accordance with RR Appendix 18</w:t>
      </w:r>
    </w:p>
    <w:p w:rsidR="00610E16" w:rsidRPr="00487029" w:rsidRDefault="00610E16" w:rsidP="00610E16">
      <w:pPr>
        <w:pStyle w:val="Heading3"/>
      </w:pPr>
      <w:r w:rsidRPr="00487029">
        <w:t>2.1.1</w:t>
      </w:r>
      <w:r w:rsidRPr="00487029">
        <w:tab/>
        <w:t>VHF data exchange system: data exchange between terrestrial stations</w:t>
      </w:r>
    </w:p>
    <w:p w:rsidR="00610E16" w:rsidRPr="00487029" w:rsidRDefault="00610E16" w:rsidP="00610E16">
      <w:pPr>
        <w:pStyle w:val="enumlev1"/>
      </w:pPr>
      <w:r w:rsidRPr="00487029">
        <w:t>–</w:t>
      </w:r>
      <w:r w:rsidRPr="00487029">
        <w:tab/>
        <w:t xml:space="preserve">AIS 1 (channel 2087) and AIS 2 (channel 2088) are AIS channels, in accordance with Recommendation </w:t>
      </w:r>
      <w:hyperlink r:id="rId11" w:history="1">
        <w:r w:rsidRPr="00487029">
          <w:rPr>
            <w:rStyle w:val="Hyperlink"/>
          </w:rPr>
          <w:t>ITU-R M.1371</w:t>
        </w:r>
      </w:hyperlink>
    </w:p>
    <w:p w:rsidR="00610E16" w:rsidRPr="00487029" w:rsidRDefault="00610E16" w:rsidP="00610E16">
      <w:pPr>
        <w:pStyle w:val="enumlev1"/>
      </w:pPr>
      <w:r w:rsidRPr="00487029">
        <w:t>–</w:t>
      </w:r>
      <w:r w:rsidRPr="00487029">
        <w:tab/>
        <w:t>ASM 1 (channel 2027) and ASM 2 (channel 2028) are the channels used for appl</w:t>
      </w:r>
      <w:r w:rsidR="004F39A1">
        <w:t>ication specific messages (ASM)</w:t>
      </w:r>
    </w:p>
    <w:p w:rsidR="00610E16" w:rsidRPr="00487029" w:rsidRDefault="00610E16" w:rsidP="00610E16">
      <w:pPr>
        <w:pStyle w:val="enumlev1"/>
      </w:pPr>
      <w:r w:rsidRPr="00487029">
        <w:t>–</w:t>
      </w:r>
      <w:r w:rsidRPr="00487029">
        <w:tab/>
        <w:t>VDE1-A lower legs (channels 1024, 1084, 10</w:t>
      </w:r>
      <w:r w:rsidR="004F39A1">
        <w:t>25, 1085) are ship-to-shore VDE</w:t>
      </w:r>
    </w:p>
    <w:p w:rsidR="00610E16" w:rsidRPr="00487029" w:rsidRDefault="00610E16" w:rsidP="00610E16">
      <w:pPr>
        <w:pStyle w:val="enumlev1"/>
      </w:pPr>
      <w:r w:rsidRPr="00487029">
        <w:t>–</w:t>
      </w:r>
      <w:r w:rsidRPr="00487029">
        <w:tab/>
        <w:t>VDE1-B upper legs (channels 2024, 2084, 2025, 2085) are shore-to-ship and ship-to-ship VDE.</w:t>
      </w:r>
    </w:p>
    <w:p w:rsidR="00610E16" w:rsidRPr="00487029" w:rsidRDefault="00610E16" w:rsidP="00610E16">
      <w:pPr>
        <w:pStyle w:val="Heading3"/>
      </w:pPr>
      <w:r w:rsidRPr="00487029">
        <w:t>2.1.2</w:t>
      </w:r>
      <w:r w:rsidRPr="00487029">
        <w:tab/>
        <w:t>VHF data exchange system: data exchange between satellites and terrestrial stations</w:t>
      </w:r>
    </w:p>
    <w:p w:rsidR="00610E16" w:rsidRPr="00487029" w:rsidRDefault="00610E16" w:rsidP="00610E16">
      <w:pPr>
        <w:pStyle w:val="enumlev1"/>
      </w:pPr>
      <w:r w:rsidRPr="00487029">
        <w:t>–</w:t>
      </w:r>
      <w:r w:rsidRPr="00487029">
        <w:tab/>
        <w:t>AIS 1 (channel 2087) and AIS 2 (channel 2088) are terrestrial AIS channels that are also used as uplinks for rece</w:t>
      </w:r>
      <w:r w:rsidR="004F39A1">
        <w:t>iving AIS messages by satellite</w:t>
      </w:r>
    </w:p>
    <w:p w:rsidR="00610E16" w:rsidRPr="00487029" w:rsidRDefault="00610E16" w:rsidP="00610E16">
      <w:pPr>
        <w:pStyle w:val="enumlev1"/>
      </w:pPr>
      <w:r w:rsidRPr="00487029">
        <w:t>–</w:t>
      </w:r>
      <w:r w:rsidRPr="00487029">
        <w:tab/>
        <w:t>Long Range AIS using channel 75 and channel 76 are specified channels to be used as uplinks for receiving AIS messages by satellite. SAT Up1 (channel 2027) and SAT Up 2 (channel 2028) are used for receiving ASM</w:t>
      </w:r>
      <w:r w:rsidR="004F39A1">
        <w:t xml:space="preserve"> by satellite</w:t>
      </w:r>
    </w:p>
    <w:p w:rsidR="00610E16" w:rsidRPr="00487029" w:rsidRDefault="00610E16" w:rsidP="00610E16">
      <w:pPr>
        <w:pStyle w:val="enumlev1"/>
      </w:pPr>
      <w:r w:rsidRPr="00487029">
        <w:t>–</w:t>
      </w:r>
      <w:r w:rsidRPr="00487029">
        <w:tab/>
        <w:t>SAT Up3 (channels 1024, 1084, 1025, 1085, 1026 and 1086) are used fo</w:t>
      </w:r>
      <w:r w:rsidR="004F39A1">
        <w:t>r ship-to-satellite VDE uplinks</w:t>
      </w:r>
    </w:p>
    <w:p w:rsidR="00610E16" w:rsidRPr="00487029" w:rsidRDefault="00610E16" w:rsidP="00610E16">
      <w:pPr>
        <w:pStyle w:val="enumlev1"/>
      </w:pPr>
      <w:r w:rsidRPr="00487029">
        <w:t>–</w:t>
      </w:r>
      <w:r w:rsidRPr="00487029">
        <w:tab/>
        <w:t>SAT Downlink (channels 2024, 2084, 2025, 2085, 2026 and 2086) are used for satellite-to-ship VDE downlinks.</w:t>
      </w:r>
    </w:p>
    <w:p w:rsidR="00610E16" w:rsidRPr="00487029" w:rsidRDefault="00610E16" w:rsidP="00610E16">
      <w:pPr>
        <w:pStyle w:val="Heading3"/>
      </w:pPr>
      <w:r w:rsidRPr="00487029">
        <w:t>2.1.3</w:t>
      </w:r>
      <w:r w:rsidRPr="00487029">
        <w:tab/>
        <w:t>Technical characteristics</w:t>
      </w:r>
    </w:p>
    <w:p w:rsidR="00610E16" w:rsidRPr="00487029" w:rsidRDefault="00610E16" w:rsidP="00610E16">
      <w:pPr>
        <w:pStyle w:val="Heading4"/>
      </w:pPr>
      <w:r w:rsidRPr="00487029">
        <w:t>2.1.3.1</w:t>
      </w:r>
      <w:r w:rsidRPr="00487029">
        <w:tab/>
        <w:t xml:space="preserve">Shipborne VHF data exchange system receivers are protected </w:t>
      </w:r>
    </w:p>
    <w:p w:rsidR="00610E16" w:rsidRPr="00487029" w:rsidRDefault="00610E16" w:rsidP="00610E16">
      <w:r w:rsidRPr="00487029">
        <w:t xml:space="preserve">As in AIS, shipborne VDES receivers are on the upper legs of RR Appendix </w:t>
      </w:r>
      <w:r w:rsidRPr="00487029">
        <w:rPr>
          <w:b/>
        </w:rPr>
        <w:t>18</w:t>
      </w:r>
      <w:r w:rsidRPr="00487029">
        <w:t>, 4.6 MHz above the lower legs, which facilitates protection by filtering from receiver blocking by ships VHF radios.</w:t>
      </w:r>
    </w:p>
    <w:p w:rsidR="00610E16" w:rsidRPr="00487029" w:rsidRDefault="00610E16" w:rsidP="005C42E3">
      <w:pPr>
        <w:pStyle w:val="Heading4"/>
      </w:pPr>
      <w:r w:rsidRPr="00487029">
        <w:t>2.3.3.2</w:t>
      </w:r>
      <w:r w:rsidRPr="00487029">
        <w:tab/>
        <w:t xml:space="preserve">SAT Downlink </w:t>
      </w:r>
    </w:p>
    <w:p w:rsidR="00610E16" w:rsidRPr="00487029" w:rsidRDefault="00610E16" w:rsidP="00610E16">
      <w:r w:rsidRPr="00487029">
        <w:t>The satellite downlink complies with the power flux-density (PFD) mask described in Table A4-1 to minimize interference to terrestrial services and to maximize reception by ship VDES stations.</w:t>
      </w:r>
    </w:p>
    <w:p w:rsidR="00610E16" w:rsidRPr="00487029" w:rsidRDefault="00610E16" w:rsidP="00610E16">
      <w:pPr>
        <w:pStyle w:val="Heading4"/>
      </w:pPr>
      <w:r w:rsidRPr="00487029">
        <w:t>2.1.3.3</w:t>
      </w:r>
      <w:r w:rsidRPr="00487029">
        <w:tab/>
        <w:t>VDE1 uses both legs of the duplex channels</w:t>
      </w:r>
    </w:p>
    <w:p w:rsidR="00610E16" w:rsidRPr="00487029" w:rsidRDefault="00610E16" w:rsidP="00610E16">
      <w:r w:rsidRPr="00487029">
        <w:t>Channel capacity is utilized for the duplex channels in VDE1 by using the lower legs (VDE1-A) for ship-to-shore and the upper legs (VDE1-B) for shore-to-ship and ship-to-ship digital messaging.</w:t>
      </w:r>
    </w:p>
    <w:p w:rsidR="00610E16" w:rsidRPr="00487029" w:rsidRDefault="00610E16" w:rsidP="00610E16">
      <w:r w:rsidRPr="00487029">
        <w:t xml:space="preserve">Table A1-1 describes the RR Appendix </w:t>
      </w:r>
      <w:r w:rsidRPr="00487029">
        <w:rPr>
          <w:b/>
          <w:bCs/>
        </w:rPr>
        <w:t>18</w:t>
      </w:r>
      <w:r w:rsidRPr="00487029">
        <w:t xml:space="preserve"> channels used for the various applications of VDES.</w:t>
      </w:r>
    </w:p>
    <w:p w:rsidR="00610E16" w:rsidRPr="00487029" w:rsidRDefault="00610E16" w:rsidP="00610E16">
      <w:pPr>
        <w:pStyle w:val="TableNo"/>
      </w:pPr>
      <w:r w:rsidRPr="00487029">
        <w:t>Table A1-1</w:t>
      </w:r>
    </w:p>
    <w:p w:rsidR="00610E16" w:rsidRPr="00487029" w:rsidRDefault="00610E16" w:rsidP="00610E16">
      <w:pPr>
        <w:pStyle w:val="Tabletitle"/>
      </w:pPr>
      <w:r w:rsidRPr="00487029">
        <w:t xml:space="preserve">RR Appendix 18 channels for VHF data exchange systems applications: Automatic identification system, application specific messages, VHF data exchange </w:t>
      </w:r>
    </w:p>
    <w:tbl>
      <w:tblPr>
        <w:tblW w:w="8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1806"/>
        <w:gridCol w:w="2913"/>
        <w:gridCol w:w="2946"/>
      </w:tblGrid>
      <w:tr w:rsidR="00610E16" w:rsidRPr="00487029" w:rsidTr="00610E16">
        <w:trPr>
          <w:trHeight w:val="624"/>
          <w:jc w:val="center"/>
        </w:trPr>
        <w:tc>
          <w:tcPr>
            <w:tcW w:w="3002" w:type="dxa"/>
            <w:gridSpan w:val="2"/>
          </w:tcPr>
          <w:p w:rsidR="00610E16" w:rsidRPr="00487029" w:rsidRDefault="00610E16" w:rsidP="00610E16">
            <w:pPr>
              <w:pStyle w:val="Tablehead"/>
            </w:pPr>
            <w:r w:rsidRPr="00487029">
              <w:t>RR Appendix 18 channel number</w:t>
            </w:r>
          </w:p>
        </w:tc>
        <w:tc>
          <w:tcPr>
            <w:tcW w:w="5859" w:type="dxa"/>
            <w:gridSpan w:val="2"/>
          </w:tcPr>
          <w:p w:rsidR="00610E16" w:rsidRPr="00487029" w:rsidRDefault="00610E16" w:rsidP="00610E16">
            <w:pPr>
              <w:pStyle w:val="Tablehead"/>
            </w:pPr>
            <w:r w:rsidRPr="00487029">
              <w:t>Transmitting frequencies (MHz)</w:t>
            </w:r>
          </w:p>
        </w:tc>
      </w:tr>
      <w:tr w:rsidR="00610E16" w:rsidRPr="00487029" w:rsidTr="00610E16">
        <w:trPr>
          <w:trHeight w:val="749"/>
          <w:jc w:val="center"/>
        </w:trPr>
        <w:tc>
          <w:tcPr>
            <w:tcW w:w="3002" w:type="dxa"/>
            <w:gridSpan w:val="2"/>
          </w:tcPr>
          <w:p w:rsidR="00610E16" w:rsidRPr="00487029" w:rsidRDefault="00610E16" w:rsidP="005C42E3">
            <w:pPr>
              <w:pStyle w:val="Tablehead"/>
            </w:pPr>
          </w:p>
        </w:tc>
        <w:tc>
          <w:tcPr>
            <w:tcW w:w="2913" w:type="dxa"/>
          </w:tcPr>
          <w:p w:rsidR="00610E16" w:rsidRPr="00487029" w:rsidRDefault="00610E16" w:rsidP="005C42E3">
            <w:pPr>
              <w:pStyle w:val="Tablehead"/>
            </w:pPr>
            <w:r w:rsidRPr="00487029">
              <w:t>Ship stations (ship-to-shore)</w:t>
            </w:r>
            <w:r w:rsidR="005C42E3" w:rsidRPr="00487029">
              <w:br/>
            </w:r>
            <w:r w:rsidRPr="00487029">
              <w:t>(long range AIS)</w:t>
            </w:r>
            <w:r w:rsidR="005C42E3" w:rsidRPr="00487029">
              <w:br/>
            </w:r>
            <w:r w:rsidRPr="00487029">
              <w:t>Ship stations (ship-to-satellite)</w:t>
            </w:r>
          </w:p>
        </w:tc>
        <w:tc>
          <w:tcPr>
            <w:tcW w:w="2946" w:type="dxa"/>
          </w:tcPr>
          <w:p w:rsidR="00610E16" w:rsidRPr="00487029" w:rsidRDefault="00610E16" w:rsidP="005C42E3">
            <w:pPr>
              <w:pStyle w:val="Tablehead"/>
              <w:rPr>
                <w:caps/>
              </w:rPr>
            </w:pPr>
            <w:r w:rsidRPr="00487029">
              <w:t>Coast stations</w:t>
            </w:r>
            <w:r w:rsidR="005C42E3" w:rsidRPr="00487029">
              <w:br/>
            </w:r>
            <w:r w:rsidRPr="00487029">
              <w:t>Ship stations (ship-to-ship)</w:t>
            </w:r>
            <w:r w:rsidR="005C42E3" w:rsidRPr="00487029">
              <w:br/>
            </w:r>
            <w:r w:rsidRPr="00487029">
              <w:t>Satellite-to-ship</w:t>
            </w:r>
          </w:p>
        </w:tc>
      </w:tr>
      <w:tr w:rsidR="00610E16" w:rsidRPr="00487029" w:rsidTr="00610E16">
        <w:trPr>
          <w:trHeight w:val="270"/>
          <w:jc w:val="center"/>
        </w:trPr>
        <w:tc>
          <w:tcPr>
            <w:tcW w:w="3002" w:type="dxa"/>
            <w:gridSpan w:val="2"/>
          </w:tcPr>
          <w:p w:rsidR="00610E16" w:rsidRPr="00487029" w:rsidRDefault="00610E16" w:rsidP="00610E16">
            <w:pPr>
              <w:pStyle w:val="Tabletext"/>
            </w:pPr>
            <w:r w:rsidRPr="00487029">
              <w:t>AIS 1</w:t>
            </w:r>
          </w:p>
        </w:tc>
        <w:tc>
          <w:tcPr>
            <w:tcW w:w="2913" w:type="dxa"/>
          </w:tcPr>
          <w:p w:rsidR="00610E16" w:rsidRPr="00487029" w:rsidRDefault="00610E16" w:rsidP="00610E16">
            <w:pPr>
              <w:pStyle w:val="Tabletext"/>
            </w:pPr>
            <w:r w:rsidRPr="00487029">
              <w:t>161.975</w:t>
            </w:r>
          </w:p>
        </w:tc>
        <w:tc>
          <w:tcPr>
            <w:tcW w:w="2946" w:type="dxa"/>
          </w:tcPr>
          <w:p w:rsidR="00610E16" w:rsidRPr="00487029" w:rsidRDefault="00610E16" w:rsidP="00610E16">
            <w:pPr>
              <w:pStyle w:val="Tabletext"/>
            </w:pPr>
            <w:r w:rsidRPr="00487029">
              <w:t>161.975</w:t>
            </w:r>
          </w:p>
        </w:tc>
      </w:tr>
      <w:tr w:rsidR="00610E16" w:rsidRPr="00487029" w:rsidTr="00610E16">
        <w:trPr>
          <w:trHeight w:val="270"/>
          <w:jc w:val="center"/>
        </w:trPr>
        <w:tc>
          <w:tcPr>
            <w:tcW w:w="3002" w:type="dxa"/>
            <w:gridSpan w:val="2"/>
          </w:tcPr>
          <w:p w:rsidR="00610E16" w:rsidRPr="00487029" w:rsidRDefault="00610E16" w:rsidP="00610E16">
            <w:pPr>
              <w:pStyle w:val="Tabletext"/>
            </w:pPr>
            <w:r w:rsidRPr="00487029">
              <w:t>AIS 2</w:t>
            </w:r>
          </w:p>
        </w:tc>
        <w:tc>
          <w:tcPr>
            <w:tcW w:w="2913" w:type="dxa"/>
          </w:tcPr>
          <w:p w:rsidR="00610E16" w:rsidRPr="00487029" w:rsidRDefault="00610E16" w:rsidP="00610E16">
            <w:pPr>
              <w:pStyle w:val="Tabletext"/>
            </w:pPr>
            <w:r w:rsidRPr="00487029">
              <w:t>162.025</w:t>
            </w:r>
          </w:p>
        </w:tc>
        <w:tc>
          <w:tcPr>
            <w:tcW w:w="2946" w:type="dxa"/>
          </w:tcPr>
          <w:p w:rsidR="00610E16" w:rsidRPr="00487029" w:rsidRDefault="00610E16" w:rsidP="00610E16">
            <w:pPr>
              <w:pStyle w:val="Tabletext"/>
            </w:pPr>
            <w:r w:rsidRPr="00487029">
              <w:t>162.025</w:t>
            </w:r>
          </w:p>
        </w:tc>
      </w:tr>
      <w:tr w:rsidR="00610E16" w:rsidRPr="00487029" w:rsidTr="00610E16">
        <w:trPr>
          <w:trHeight w:val="270"/>
          <w:jc w:val="center"/>
        </w:trPr>
        <w:tc>
          <w:tcPr>
            <w:tcW w:w="3002" w:type="dxa"/>
            <w:gridSpan w:val="2"/>
          </w:tcPr>
          <w:p w:rsidR="00610E16" w:rsidRPr="00487029" w:rsidRDefault="00610E16" w:rsidP="00610E16">
            <w:pPr>
              <w:pStyle w:val="Tabletext"/>
            </w:pPr>
            <w:r w:rsidRPr="00487029">
              <w:t>75 (long range AIS)</w:t>
            </w:r>
          </w:p>
        </w:tc>
        <w:tc>
          <w:tcPr>
            <w:tcW w:w="2913" w:type="dxa"/>
          </w:tcPr>
          <w:p w:rsidR="00610E16" w:rsidRPr="00487029" w:rsidRDefault="00610E16" w:rsidP="00610E16">
            <w:pPr>
              <w:pStyle w:val="Tabletext"/>
            </w:pPr>
            <w:r w:rsidRPr="00487029">
              <w:t>156.775 (ships are Tx only)</w:t>
            </w:r>
          </w:p>
        </w:tc>
        <w:tc>
          <w:tcPr>
            <w:tcW w:w="2946" w:type="dxa"/>
          </w:tcPr>
          <w:p w:rsidR="00610E16" w:rsidRPr="00487029" w:rsidRDefault="00610E16" w:rsidP="00610E16">
            <w:pPr>
              <w:pStyle w:val="Tabletext"/>
            </w:pPr>
            <w:r w:rsidRPr="00487029">
              <w:t>N/A</w:t>
            </w:r>
          </w:p>
        </w:tc>
      </w:tr>
      <w:tr w:rsidR="00610E16" w:rsidRPr="00487029" w:rsidTr="00610E16">
        <w:trPr>
          <w:trHeight w:val="205"/>
          <w:jc w:val="center"/>
        </w:trPr>
        <w:tc>
          <w:tcPr>
            <w:tcW w:w="3002" w:type="dxa"/>
            <w:gridSpan w:val="2"/>
          </w:tcPr>
          <w:p w:rsidR="00610E16" w:rsidRPr="00487029" w:rsidRDefault="00610E16" w:rsidP="00610E16">
            <w:pPr>
              <w:pStyle w:val="Tabletext"/>
            </w:pPr>
            <w:r w:rsidRPr="00487029">
              <w:t>76 (long range AIS)</w:t>
            </w:r>
          </w:p>
        </w:tc>
        <w:tc>
          <w:tcPr>
            <w:tcW w:w="2913" w:type="dxa"/>
          </w:tcPr>
          <w:p w:rsidR="00610E16" w:rsidRPr="00487029" w:rsidRDefault="00610E16" w:rsidP="00610E16">
            <w:pPr>
              <w:pStyle w:val="Tabletext"/>
            </w:pPr>
            <w:r w:rsidRPr="00487029">
              <w:t>156.825 (ships are Tx only)</w:t>
            </w:r>
          </w:p>
        </w:tc>
        <w:tc>
          <w:tcPr>
            <w:tcW w:w="2946" w:type="dxa"/>
          </w:tcPr>
          <w:p w:rsidR="00610E16" w:rsidRPr="00487029" w:rsidRDefault="00610E16" w:rsidP="00610E16">
            <w:pPr>
              <w:pStyle w:val="Tabletext"/>
            </w:pPr>
            <w:r w:rsidRPr="00487029">
              <w:t>N/A</w:t>
            </w:r>
          </w:p>
        </w:tc>
      </w:tr>
      <w:tr w:rsidR="00610E16" w:rsidRPr="00487029" w:rsidTr="00610E16">
        <w:trPr>
          <w:trHeight w:val="270"/>
          <w:jc w:val="center"/>
        </w:trPr>
        <w:tc>
          <w:tcPr>
            <w:tcW w:w="3002" w:type="dxa"/>
            <w:gridSpan w:val="2"/>
          </w:tcPr>
          <w:p w:rsidR="00610E16" w:rsidRPr="00487029" w:rsidRDefault="00610E16" w:rsidP="00610E16">
            <w:pPr>
              <w:pStyle w:val="Tabletext"/>
            </w:pPr>
            <w:r w:rsidRPr="00487029">
              <w:t>2027 (ASM 1)</w:t>
            </w:r>
          </w:p>
        </w:tc>
        <w:tc>
          <w:tcPr>
            <w:tcW w:w="2913" w:type="dxa"/>
          </w:tcPr>
          <w:p w:rsidR="00610E16" w:rsidRPr="00487029" w:rsidRDefault="00610E16" w:rsidP="00610E16">
            <w:pPr>
              <w:pStyle w:val="Tabletext"/>
            </w:pPr>
            <w:r w:rsidRPr="00487029">
              <w:t>161.950 (2027)</w:t>
            </w:r>
          </w:p>
        </w:tc>
        <w:tc>
          <w:tcPr>
            <w:tcW w:w="2946" w:type="dxa"/>
          </w:tcPr>
          <w:p w:rsidR="00610E16" w:rsidRPr="00487029" w:rsidRDefault="00610E16" w:rsidP="00610E16">
            <w:pPr>
              <w:pStyle w:val="Tabletext"/>
            </w:pPr>
            <w:r w:rsidRPr="00487029">
              <w:t>161.950 (2027)</w:t>
            </w:r>
          </w:p>
        </w:tc>
      </w:tr>
      <w:tr w:rsidR="00610E16" w:rsidRPr="00487029" w:rsidTr="00610E16">
        <w:trPr>
          <w:trHeight w:val="270"/>
          <w:jc w:val="center"/>
        </w:trPr>
        <w:tc>
          <w:tcPr>
            <w:tcW w:w="3002" w:type="dxa"/>
            <w:gridSpan w:val="2"/>
          </w:tcPr>
          <w:p w:rsidR="00610E16" w:rsidRPr="00487029" w:rsidRDefault="00610E16" w:rsidP="00610E16">
            <w:pPr>
              <w:pStyle w:val="Tabletext"/>
            </w:pPr>
            <w:r w:rsidRPr="00487029">
              <w:t>2028 (ASM 2)</w:t>
            </w:r>
          </w:p>
        </w:tc>
        <w:tc>
          <w:tcPr>
            <w:tcW w:w="2913" w:type="dxa"/>
          </w:tcPr>
          <w:p w:rsidR="00610E16" w:rsidRPr="00487029" w:rsidRDefault="00610E16" w:rsidP="00610E16">
            <w:pPr>
              <w:pStyle w:val="Tabletext"/>
            </w:pPr>
            <w:r w:rsidRPr="00487029">
              <w:t>162.000 (2028)</w:t>
            </w:r>
          </w:p>
        </w:tc>
        <w:tc>
          <w:tcPr>
            <w:tcW w:w="2946" w:type="dxa"/>
          </w:tcPr>
          <w:p w:rsidR="00610E16" w:rsidRPr="00487029" w:rsidRDefault="00610E16" w:rsidP="00610E16">
            <w:pPr>
              <w:pStyle w:val="Tabletext"/>
            </w:pPr>
            <w:r w:rsidRPr="00487029">
              <w:t>162.000 (2028)</w:t>
            </w:r>
          </w:p>
        </w:tc>
      </w:tr>
      <w:tr w:rsidR="00610E16" w:rsidRPr="00487029" w:rsidTr="00610E16">
        <w:trPr>
          <w:trHeight w:val="1335"/>
          <w:jc w:val="center"/>
        </w:trPr>
        <w:tc>
          <w:tcPr>
            <w:tcW w:w="1196" w:type="dxa"/>
            <w:vMerge w:val="restart"/>
          </w:tcPr>
          <w:p w:rsidR="00610E16" w:rsidRPr="00487029" w:rsidRDefault="00610E16" w:rsidP="00610E16">
            <w:pPr>
              <w:pStyle w:val="Tabletext"/>
            </w:pPr>
            <w:r w:rsidRPr="00487029">
              <w:t xml:space="preserve">24/84/25/85 (VDE 1) </w:t>
            </w:r>
          </w:p>
          <w:p w:rsidR="00610E16" w:rsidRPr="00487029" w:rsidRDefault="00610E16" w:rsidP="00610E16">
            <w:pPr>
              <w:pStyle w:val="Tabletext"/>
            </w:pPr>
          </w:p>
          <w:p w:rsidR="00610E16" w:rsidRPr="00487029" w:rsidRDefault="00610E16" w:rsidP="00610E16">
            <w:pPr>
              <w:pStyle w:val="Tabletext"/>
            </w:pPr>
          </w:p>
          <w:p w:rsidR="00610E16" w:rsidRPr="00487029" w:rsidRDefault="002461F2" w:rsidP="00610E16">
            <w:pPr>
              <w:pStyle w:val="Tabletext"/>
            </w:pPr>
            <w:r w:rsidRPr="00487029">
              <w:br/>
            </w:r>
          </w:p>
          <w:p w:rsidR="00610E16" w:rsidRPr="00487029" w:rsidRDefault="00610E16" w:rsidP="00610E16">
            <w:pPr>
              <w:pStyle w:val="Tabletext"/>
            </w:pPr>
            <w:r w:rsidRPr="00487029">
              <w:t>24</w:t>
            </w:r>
          </w:p>
          <w:p w:rsidR="00610E16" w:rsidRPr="00487029" w:rsidRDefault="00610E16" w:rsidP="00610E16">
            <w:pPr>
              <w:pStyle w:val="Tabletext"/>
            </w:pPr>
            <w:r w:rsidRPr="00487029">
              <w:t>84</w:t>
            </w:r>
          </w:p>
          <w:p w:rsidR="00610E16" w:rsidRPr="00487029" w:rsidRDefault="00610E16" w:rsidP="00610E16">
            <w:pPr>
              <w:pStyle w:val="Tabletext"/>
            </w:pPr>
            <w:r w:rsidRPr="00487029">
              <w:t>25</w:t>
            </w:r>
          </w:p>
          <w:p w:rsidR="00610E16" w:rsidRPr="00487029" w:rsidRDefault="00610E16" w:rsidP="00610E16">
            <w:pPr>
              <w:pStyle w:val="Tabletext"/>
            </w:pPr>
            <w:r w:rsidRPr="00487029">
              <w:t>85</w:t>
            </w:r>
          </w:p>
        </w:tc>
        <w:tc>
          <w:tcPr>
            <w:tcW w:w="1806" w:type="dxa"/>
            <w:vMerge w:val="restart"/>
          </w:tcPr>
          <w:p w:rsidR="00610E16" w:rsidRPr="00487029" w:rsidRDefault="00610E16" w:rsidP="00610E16">
            <w:pPr>
              <w:pStyle w:val="Tabletext"/>
            </w:pPr>
            <w:r w:rsidRPr="00487029">
              <w:t>24/84/25/85/26/86 (Ship-to-satellite, satellite-to-ship)</w:t>
            </w:r>
          </w:p>
          <w:p w:rsidR="00610E16" w:rsidRPr="00487029" w:rsidRDefault="00610E16" w:rsidP="00610E16">
            <w:pPr>
              <w:pStyle w:val="Tabletext"/>
            </w:pPr>
          </w:p>
          <w:p w:rsidR="00610E16" w:rsidRPr="00487029" w:rsidRDefault="00610E16" w:rsidP="00610E16">
            <w:pPr>
              <w:pStyle w:val="Tabletext"/>
            </w:pPr>
          </w:p>
          <w:p w:rsidR="00610E16" w:rsidRPr="00487029" w:rsidRDefault="002461F2" w:rsidP="00610E16">
            <w:pPr>
              <w:pStyle w:val="Tabletext"/>
            </w:pPr>
            <w:r w:rsidRPr="00487029">
              <w:br/>
            </w:r>
            <w:r w:rsidR="00610E16" w:rsidRPr="00487029">
              <w:t>24</w:t>
            </w:r>
          </w:p>
          <w:p w:rsidR="00610E16" w:rsidRPr="00487029" w:rsidRDefault="00610E16" w:rsidP="00610E16">
            <w:pPr>
              <w:pStyle w:val="Tabletext"/>
            </w:pPr>
            <w:r w:rsidRPr="00487029">
              <w:t>84</w:t>
            </w:r>
          </w:p>
          <w:p w:rsidR="00610E16" w:rsidRPr="00487029" w:rsidRDefault="00610E16" w:rsidP="00610E16">
            <w:pPr>
              <w:pStyle w:val="Tabletext"/>
            </w:pPr>
            <w:r w:rsidRPr="00487029">
              <w:t>25</w:t>
            </w:r>
          </w:p>
          <w:p w:rsidR="00610E16" w:rsidRPr="00487029" w:rsidRDefault="00610E16" w:rsidP="00610E16">
            <w:pPr>
              <w:pStyle w:val="Tabletext"/>
            </w:pPr>
            <w:r w:rsidRPr="00487029">
              <w:t>85</w:t>
            </w:r>
          </w:p>
          <w:p w:rsidR="00610E16" w:rsidRPr="00487029" w:rsidRDefault="00610E16" w:rsidP="00610E16">
            <w:pPr>
              <w:pStyle w:val="Tabletext"/>
            </w:pPr>
            <w:r w:rsidRPr="00487029">
              <w:t>26</w:t>
            </w:r>
          </w:p>
          <w:p w:rsidR="00610E16" w:rsidRPr="00487029" w:rsidRDefault="00610E16" w:rsidP="00610E16">
            <w:pPr>
              <w:pStyle w:val="Tabletext"/>
            </w:pPr>
            <w:r w:rsidRPr="00487029">
              <w:t>86</w:t>
            </w:r>
          </w:p>
        </w:tc>
        <w:tc>
          <w:tcPr>
            <w:tcW w:w="2913" w:type="dxa"/>
          </w:tcPr>
          <w:p w:rsidR="00610E16" w:rsidRPr="00487029" w:rsidRDefault="00610E16" w:rsidP="00610E16">
            <w:pPr>
              <w:pStyle w:val="Tabletext"/>
            </w:pPr>
            <w:r w:rsidRPr="00487029">
              <w:t>100/150 kHz channel</w:t>
            </w:r>
          </w:p>
          <w:p w:rsidR="00610E16" w:rsidRPr="00487029" w:rsidRDefault="00610E16" w:rsidP="005C42E3">
            <w:pPr>
              <w:pStyle w:val="Tabletext"/>
            </w:pPr>
            <w:r w:rsidRPr="00487029">
              <w:t>(24/84/25/85, lower legs (VDE1</w:t>
            </w:r>
            <w:r w:rsidR="005C42E3" w:rsidRPr="00487029">
              <w:noBreakHyphen/>
            </w:r>
            <w:r w:rsidRPr="00487029">
              <w:t>A) merged) Ship-to-shore</w:t>
            </w:r>
          </w:p>
          <w:p w:rsidR="00610E16" w:rsidRPr="00487029" w:rsidRDefault="00610E16" w:rsidP="00610E16">
            <w:pPr>
              <w:pStyle w:val="Tabletext"/>
            </w:pPr>
            <w:r w:rsidRPr="00487029">
              <w:t>(24/84/25/85/26/86) Ship-to-satellite</w:t>
            </w:r>
          </w:p>
        </w:tc>
        <w:tc>
          <w:tcPr>
            <w:tcW w:w="2946" w:type="dxa"/>
          </w:tcPr>
          <w:p w:rsidR="00610E16" w:rsidRPr="00487029" w:rsidRDefault="00610E16" w:rsidP="00610E16">
            <w:pPr>
              <w:pStyle w:val="Tabletext"/>
            </w:pPr>
            <w:r w:rsidRPr="00487029">
              <w:t>100/150 kHz channel</w:t>
            </w:r>
          </w:p>
          <w:p w:rsidR="00610E16" w:rsidRPr="00487029" w:rsidRDefault="00610E16" w:rsidP="005C42E3">
            <w:pPr>
              <w:pStyle w:val="Tabletext"/>
            </w:pPr>
            <w:r w:rsidRPr="00487029">
              <w:t>(24/84/25/85, upper legs (VDE1</w:t>
            </w:r>
            <w:r w:rsidR="005C42E3" w:rsidRPr="00487029">
              <w:noBreakHyphen/>
            </w:r>
            <w:r w:rsidRPr="00487029">
              <w:t>B) merged) Ship-to-ship, Shore-to-ship (24/84/25/85/26/86) Satellite-to-ship</w:t>
            </w:r>
          </w:p>
        </w:tc>
      </w:tr>
      <w:tr w:rsidR="00610E16" w:rsidRPr="00487029" w:rsidTr="00610E16">
        <w:trPr>
          <w:trHeight w:val="144"/>
          <w:jc w:val="center"/>
        </w:trPr>
        <w:tc>
          <w:tcPr>
            <w:tcW w:w="1196" w:type="dxa"/>
            <w:vMerge/>
          </w:tcPr>
          <w:p w:rsidR="00610E16" w:rsidRPr="00487029" w:rsidRDefault="00610E16" w:rsidP="00610E16">
            <w:pPr>
              <w:pStyle w:val="Tabletext"/>
            </w:pPr>
          </w:p>
        </w:tc>
        <w:tc>
          <w:tcPr>
            <w:tcW w:w="1806" w:type="dxa"/>
            <w:vMerge/>
          </w:tcPr>
          <w:p w:rsidR="00610E16" w:rsidRPr="00487029" w:rsidRDefault="00610E16" w:rsidP="00610E16">
            <w:pPr>
              <w:pStyle w:val="Tabletext"/>
            </w:pPr>
          </w:p>
        </w:tc>
        <w:tc>
          <w:tcPr>
            <w:tcW w:w="2913" w:type="dxa"/>
          </w:tcPr>
          <w:p w:rsidR="00610E16" w:rsidRPr="00487029" w:rsidRDefault="00610E16" w:rsidP="00610E16">
            <w:pPr>
              <w:pStyle w:val="Tabletext"/>
            </w:pPr>
            <w:r w:rsidRPr="00487029">
              <w:t>157.200 (1024)</w:t>
            </w:r>
          </w:p>
        </w:tc>
        <w:tc>
          <w:tcPr>
            <w:tcW w:w="2946" w:type="dxa"/>
          </w:tcPr>
          <w:p w:rsidR="00610E16" w:rsidRPr="00487029" w:rsidRDefault="00610E16" w:rsidP="00610E16">
            <w:pPr>
              <w:pStyle w:val="Tabletext"/>
            </w:pPr>
            <w:r w:rsidRPr="00487029">
              <w:t>161.800 (2024)</w:t>
            </w:r>
          </w:p>
        </w:tc>
      </w:tr>
      <w:tr w:rsidR="00610E16" w:rsidRPr="00487029" w:rsidTr="00610E16">
        <w:trPr>
          <w:trHeight w:val="168"/>
          <w:jc w:val="center"/>
        </w:trPr>
        <w:tc>
          <w:tcPr>
            <w:tcW w:w="1196" w:type="dxa"/>
            <w:vMerge/>
          </w:tcPr>
          <w:p w:rsidR="00610E16" w:rsidRPr="00487029" w:rsidRDefault="00610E16" w:rsidP="00610E16">
            <w:pPr>
              <w:pStyle w:val="Tabletext"/>
            </w:pPr>
          </w:p>
        </w:tc>
        <w:tc>
          <w:tcPr>
            <w:tcW w:w="1806" w:type="dxa"/>
            <w:vMerge/>
          </w:tcPr>
          <w:p w:rsidR="00610E16" w:rsidRPr="00487029" w:rsidRDefault="00610E16" w:rsidP="00610E16">
            <w:pPr>
              <w:pStyle w:val="Tabletext"/>
            </w:pPr>
          </w:p>
        </w:tc>
        <w:tc>
          <w:tcPr>
            <w:tcW w:w="2913" w:type="dxa"/>
          </w:tcPr>
          <w:p w:rsidR="00610E16" w:rsidRPr="00487029" w:rsidRDefault="00610E16" w:rsidP="00610E16">
            <w:pPr>
              <w:pStyle w:val="Tabletext"/>
            </w:pPr>
            <w:r w:rsidRPr="00487029">
              <w:t>157.225 (1084)</w:t>
            </w:r>
          </w:p>
        </w:tc>
        <w:tc>
          <w:tcPr>
            <w:tcW w:w="2946" w:type="dxa"/>
          </w:tcPr>
          <w:p w:rsidR="00610E16" w:rsidRPr="00487029" w:rsidRDefault="00610E16" w:rsidP="00610E16">
            <w:pPr>
              <w:pStyle w:val="Tabletext"/>
            </w:pPr>
            <w:r w:rsidRPr="00487029">
              <w:t>161.825 (2084)</w:t>
            </w:r>
          </w:p>
        </w:tc>
      </w:tr>
      <w:tr w:rsidR="00610E16" w:rsidRPr="00487029" w:rsidTr="00610E16">
        <w:trPr>
          <w:trHeight w:val="167"/>
          <w:jc w:val="center"/>
        </w:trPr>
        <w:tc>
          <w:tcPr>
            <w:tcW w:w="1196" w:type="dxa"/>
            <w:vMerge/>
          </w:tcPr>
          <w:p w:rsidR="00610E16" w:rsidRPr="00487029" w:rsidRDefault="00610E16" w:rsidP="00610E16">
            <w:pPr>
              <w:pStyle w:val="Tabletext"/>
            </w:pPr>
          </w:p>
        </w:tc>
        <w:tc>
          <w:tcPr>
            <w:tcW w:w="1806" w:type="dxa"/>
            <w:vMerge/>
          </w:tcPr>
          <w:p w:rsidR="00610E16" w:rsidRPr="00487029" w:rsidRDefault="00610E16" w:rsidP="00610E16">
            <w:pPr>
              <w:pStyle w:val="Tabletext"/>
            </w:pPr>
          </w:p>
        </w:tc>
        <w:tc>
          <w:tcPr>
            <w:tcW w:w="2913" w:type="dxa"/>
          </w:tcPr>
          <w:p w:rsidR="00610E16" w:rsidRPr="00487029" w:rsidRDefault="00610E16" w:rsidP="00610E16">
            <w:pPr>
              <w:pStyle w:val="Tabletext"/>
            </w:pPr>
            <w:r w:rsidRPr="00487029">
              <w:t>157.250 (1025)</w:t>
            </w:r>
          </w:p>
        </w:tc>
        <w:tc>
          <w:tcPr>
            <w:tcW w:w="2946" w:type="dxa"/>
          </w:tcPr>
          <w:p w:rsidR="00610E16" w:rsidRPr="00487029" w:rsidRDefault="00610E16" w:rsidP="00610E16">
            <w:pPr>
              <w:pStyle w:val="Tabletext"/>
            </w:pPr>
            <w:r w:rsidRPr="00487029">
              <w:t>161.850 (2025)</w:t>
            </w:r>
          </w:p>
        </w:tc>
      </w:tr>
      <w:tr w:rsidR="00610E16" w:rsidRPr="00487029" w:rsidTr="00610E16">
        <w:trPr>
          <w:trHeight w:val="167"/>
          <w:jc w:val="center"/>
        </w:trPr>
        <w:tc>
          <w:tcPr>
            <w:tcW w:w="1196" w:type="dxa"/>
            <w:vMerge/>
          </w:tcPr>
          <w:p w:rsidR="00610E16" w:rsidRPr="00487029" w:rsidRDefault="00610E16" w:rsidP="00610E16">
            <w:pPr>
              <w:pStyle w:val="Tabletext"/>
            </w:pPr>
          </w:p>
        </w:tc>
        <w:tc>
          <w:tcPr>
            <w:tcW w:w="1806" w:type="dxa"/>
            <w:vMerge/>
          </w:tcPr>
          <w:p w:rsidR="00610E16" w:rsidRPr="00487029" w:rsidRDefault="00610E16" w:rsidP="00610E16">
            <w:pPr>
              <w:pStyle w:val="Tabletext"/>
            </w:pPr>
          </w:p>
        </w:tc>
        <w:tc>
          <w:tcPr>
            <w:tcW w:w="2913" w:type="dxa"/>
          </w:tcPr>
          <w:p w:rsidR="00610E16" w:rsidRPr="00487029" w:rsidRDefault="00610E16" w:rsidP="00610E16">
            <w:pPr>
              <w:pStyle w:val="Tabletext"/>
            </w:pPr>
            <w:r w:rsidRPr="00487029">
              <w:t>157.275 (1085)</w:t>
            </w:r>
          </w:p>
        </w:tc>
        <w:tc>
          <w:tcPr>
            <w:tcW w:w="2946" w:type="dxa"/>
          </w:tcPr>
          <w:p w:rsidR="00610E16" w:rsidRPr="00487029" w:rsidRDefault="00610E16" w:rsidP="00610E16">
            <w:pPr>
              <w:pStyle w:val="Tabletext"/>
            </w:pPr>
            <w:r w:rsidRPr="00487029">
              <w:t>161.875 (2085)</w:t>
            </w:r>
          </w:p>
        </w:tc>
      </w:tr>
      <w:tr w:rsidR="00610E16" w:rsidRPr="00487029" w:rsidTr="00610E16">
        <w:trPr>
          <w:trHeight w:val="309"/>
          <w:jc w:val="center"/>
        </w:trPr>
        <w:tc>
          <w:tcPr>
            <w:tcW w:w="1196" w:type="dxa"/>
            <w:vMerge/>
          </w:tcPr>
          <w:p w:rsidR="00610E16" w:rsidRPr="00487029" w:rsidRDefault="00610E16" w:rsidP="00610E16">
            <w:pPr>
              <w:pStyle w:val="Tabletext"/>
            </w:pPr>
          </w:p>
        </w:tc>
        <w:tc>
          <w:tcPr>
            <w:tcW w:w="1806" w:type="dxa"/>
            <w:vMerge/>
          </w:tcPr>
          <w:p w:rsidR="00610E16" w:rsidRPr="00487029" w:rsidRDefault="00610E16" w:rsidP="00610E16">
            <w:pPr>
              <w:pStyle w:val="Tabletext"/>
            </w:pPr>
          </w:p>
        </w:tc>
        <w:tc>
          <w:tcPr>
            <w:tcW w:w="2913" w:type="dxa"/>
          </w:tcPr>
          <w:p w:rsidR="00610E16" w:rsidRPr="00487029" w:rsidRDefault="00610E16" w:rsidP="00610E16">
            <w:pPr>
              <w:pStyle w:val="Tabletext"/>
            </w:pPr>
            <w:r w:rsidRPr="00487029">
              <w:t>157.300 (1026)</w:t>
            </w:r>
          </w:p>
        </w:tc>
        <w:tc>
          <w:tcPr>
            <w:tcW w:w="2946" w:type="dxa"/>
          </w:tcPr>
          <w:p w:rsidR="00610E16" w:rsidRPr="00487029" w:rsidRDefault="00610E16" w:rsidP="00610E16">
            <w:pPr>
              <w:pStyle w:val="Tabletext"/>
            </w:pPr>
            <w:r w:rsidRPr="00487029">
              <w:t>161.900 (2026)</w:t>
            </w:r>
          </w:p>
        </w:tc>
      </w:tr>
      <w:tr w:rsidR="00610E16" w:rsidRPr="00487029" w:rsidTr="00610E16">
        <w:trPr>
          <w:trHeight w:val="354"/>
          <w:jc w:val="center"/>
        </w:trPr>
        <w:tc>
          <w:tcPr>
            <w:tcW w:w="1196" w:type="dxa"/>
            <w:vMerge/>
          </w:tcPr>
          <w:p w:rsidR="00610E16" w:rsidRPr="00487029" w:rsidRDefault="00610E16" w:rsidP="00610E16">
            <w:pPr>
              <w:pStyle w:val="Tabletext"/>
            </w:pPr>
          </w:p>
        </w:tc>
        <w:tc>
          <w:tcPr>
            <w:tcW w:w="1806" w:type="dxa"/>
            <w:vMerge/>
          </w:tcPr>
          <w:p w:rsidR="00610E16" w:rsidRPr="00487029" w:rsidRDefault="00610E16" w:rsidP="00610E16">
            <w:pPr>
              <w:pStyle w:val="Tabletext"/>
            </w:pPr>
          </w:p>
        </w:tc>
        <w:tc>
          <w:tcPr>
            <w:tcW w:w="2913" w:type="dxa"/>
          </w:tcPr>
          <w:p w:rsidR="00610E16" w:rsidRPr="00487029" w:rsidRDefault="00610E16" w:rsidP="00610E16">
            <w:pPr>
              <w:pStyle w:val="Tabletext"/>
            </w:pPr>
            <w:r w:rsidRPr="00487029">
              <w:t>157.325 (1086)</w:t>
            </w:r>
          </w:p>
        </w:tc>
        <w:tc>
          <w:tcPr>
            <w:tcW w:w="2946" w:type="dxa"/>
          </w:tcPr>
          <w:p w:rsidR="00610E16" w:rsidRPr="00487029" w:rsidRDefault="00610E16" w:rsidP="00610E16">
            <w:pPr>
              <w:pStyle w:val="Tabletext"/>
            </w:pPr>
            <w:r w:rsidRPr="00487029">
              <w:t>161.925 (2086)</w:t>
            </w:r>
          </w:p>
        </w:tc>
      </w:tr>
    </w:tbl>
    <w:p w:rsidR="00610E16" w:rsidRPr="00487029" w:rsidRDefault="00610E16" w:rsidP="00610E16">
      <w:pPr>
        <w:pStyle w:val="FigureNo"/>
      </w:pPr>
      <w:r w:rsidRPr="00487029">
        <w:t>Figure A1-2</w:t>
      </w:r>
    </w:p>
    <w:p w:rsidR="00610E16" w:rsidRPr="00487029" w:rsidRDefault="00610E16" w:rsidP="00610E16">
      <w:pPr>
        <w:pStyle w:val="Figuretitle"/>
      </w:pPr>
      <w:r w:rsidRPr="00487029">
        <w:t>VHF data exchange system functions and frequency usage engineer’s perspective</w:t>
      </w:r>
    </w:p>
    <w:p w:rsidR="00610E16" w:rsidRPr="00487029" w:rsidRDefault="002461F2" w:rsidP="002461F2">
      <w:pPr>
        <w:pStyle w:val="Figure"/>
      </w:pPr>
      <w:r w:rsidRPr="00487029">
        <w:object w:dxaOrig="31548" w:dyaOrig="25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pt;height:380.5pt" o:ole="">
            <v:imagedata r:id="rId12" o:title=""/>
          </v:shape>
          <o:OLEObject Type="Embed" ProgID="Visio.Drawing.11" ShapeID="_x0000_i1025" DrawAspect="Content" ObjectID="_1503218922" r:id="rId13"/>
        </w:object>
      </w:r>
    </w:p>
    <w:p w:rsidR="00610E16" w:rsidRPr="00487029" w:rsidRDefault="00610E16" w:rsidP="002461F2">
      <w:pPr>
        <w:pStyle w:val="Heading1"/>
      </w:pPr>
      <w:r w:rsidRPr="00487029">
        <w:t>3</w:t>
      </w:r>
      <w:r w:rsidRPr="00487029">
        <w:tab/>
        <w:t>Common Elements of the VDES</w:t>
      </w:r>
    </w:p>
    <w:p w:rsidR="00610E16" w:rsidRPr="00487029" w:rsidRDefault="00610E16" w:rsidP="00610E16">
      <w:pPr>
        <w:pStyle w:val="Heading2"/>
      </w:pPr>
      <w:r w:rsidRPr="00487029">
        <w:t>3.1</w:t>
      </w:r>
      <w:r w:rsidRPr="00487029">
        <w:tab/>
        <w:t>Identification</w:t>
      </w:r>
    </w:p>
    <w:p w:rsidR="00610E16" w:rsidRPr="00487029" w:rsidRDefault="00610E16" w:rsidP="00610E16">
      <w:r w:rsidRPr="00487029">
        <w:t xml:space="preserve">Identification and location of all active maritime stations is provided automatically. All VDES stations should be uniquely identified. For the purpose of identification, the appropriate numerical identifier, for example maritime mobile service identity (MMSI), could be used, as defined in the latest version of Recommendation </w:t>
      </w:r>
      <w:hyperlink r:id="rId14" w:history="1">
        <w:r w:rsidRPr="00487029">
          <w:rPr>
            <w:rStyle w:val="Hyperlink"/>
          </w:rPr>
          <w:t>ITU-R M.585</w:t>
        </w:r>
      </w:hyperlink>
      <w:r w:rsidRPr="00487029">
        <w:t xml:space="preserve">. Recommendation </w:t>
      </w:r>
      <w:hyperlink r:id="rId15" w:history="1">
        <w:r w:rsidRPr="00487029">
          <w:rPr>
            <w:rStyle w:val="Hyperlink"/>
          </w:rPr>
          <w:t>ITU-R M.1080</w:t>
        </w:r>
      </w:hyperlink>
      <w:r w:rsidRPr="00487029">
        <w:t xml:space="preserve"> should not be applied with respect to the 10</w:t>
      </w:r>
      <w:r w:rsidRPr="004F39A1">
        <w:t>th</w:t>
      </w:r>
      <w:r w:rsidRPr="00487029">
        <w:t xml:space="preserve"> d</w:t>
      </w:r>
      <w:r w:rsidR="002461F2" w:rsidRPr="00487029">
        <w:t>igit (least significant digit).</w:t>
      </w:r>
    </w:p>
    <w:p w:rsidR="00610E16" w:rsidRPr="00487029" w:rsidRDefault="00610E16" w:rsidP="002461F2">
      <w:r w:rsidRPr="00487029">
        <w:br w:type="page"/>
      </w:r>
    </w:p>
    <w:p w:rsidR="00610E16" w:rsidRPr="00487029" w:rsidRDefault="00610E16" w:rsidP="00610E16">
      <w:pPr>
        <w:pStyle w:val="Heading2"/>
      </w:pPr>
      <w:r w:rsidRPr="00487029">
        <w:t>3.2</w:t>
      </w:r>
      <w:r w:rsidRPr="00487029">
        <w:tab/>
        <w:t>Protocol layer overview</w:t>
      </w:r>
    </w:p>
    <w:p w:rsidR="00610E16" w:rsidRPr="00487029" w:rsidRDefault="00610E16" w:rsidP="00610E16">
      <w:r w:rsidRPr="00487029">
        <w:t>The VDES architecture should utilize the open systems interconnection layers 1 to 4 (physical layer, link layer, network layer, transport layer) as illustrated in Figure A1-3.</w:t>
      </w:r>
    </w:p>
    <w:p w:rsidR="00610E16" w:rsidRPr="00487029" w:rsidRDefault="00610E16" w:rsidP="00610E16">
      <w:pPr>
        <w:pStyle w:val="FigureNo"/>
      </w:pPr>
      <w:r w:rsidRPr="00487029">
        <w:t>Figure A1-3</w:t>
      </w:r>
    </w:p>
    <w:p w:rsidR="00610E16" w:rsidRPr="00487029" w:rsidRDefault="00610E16" w:rsidP="00610E16">
      <w:pPr>
        <w:pStyle w:val="Figuretitle"/>
      </w:pPr>
      <w:r w:rsidRPr="00487029">
        <w:t>Seven layer OSI model</w:t>
      </w:r>
    </w:p>
    <w:tbl>
      <w:tblPr>
        <w:tblStyle w:val="TableGrid"/>
        <w:tblW w:w="2552" w:type="dxa"/>
        <w:jc w:val="center"/>
        <w:tblLook w:val="04A0" w:firstRow="1" w:lastRow="0" w:firstColumn="1" w:lastColumn="0" w:noHBand="0" w:noVBand="1"/>
      </w:tblPr>
      <w:tblGrid>
        <w:gridCol w:w="2552"/>
      </w:tblGrid>
      <w:tr w:rsidR="00610E16" w:rsidRPr="00487029" w:rsidTr="00E302B7">
        <w:trPr>
          <w:jc w:val="center"/>
        </w:trPr>
        <w:tc>
          <w:tcPr>
            <w:tcW w:w="2552" w:type="dxa"/>
          </w:tcPr>
          <w:p w:rsidR="00610E16" w:rsidRPr="00487029" w:rsidRDefault="00610E16" w:rsidP="00462F12">
            <w:pPr>
              <w:spacing w:before="40" w:after="40"/>
              <w:jc w:val="center"/>
              <w:rPr>
                <w:sz w:val="20"/>
              </w:rPr>
            </w:pPr>
            <w:r w:rsidRPr="00487029">
              <w:rPr>
                <w:sz w:val="20"/>
              </w:rPr>
              <w:t>Application layer</w:t>
            </w:r>
          </w:p>
        </w:tc>
      </w:tr>
      <w:tr w:rsidR="00610E16" w:rsidRPr="00487029" w:rsidTr="00E302B7">
        <w:trPr>
          <w:jc w:val="center"/>
        </w:trPr>
        <w:tc>
          <w:tcPr>
            <w:tcW w:w="2552" w:type="dxa"/>
          </w:tcPr>
          <w:p w:rsidR="00610E16" w:rsidRPr="00487029" w:rsidRDefault="00610E16" w:rsidP="00462F12">
            <w:pPr>
              <w:spacing w:before="40" w:after="40"/>
              <w:jc w:val="center"/>
              <w:rPr>
                <w:sz w:val="20"/>
              </w:rPr>
            </w:pPr>
            <w:r w:rsidRPr="00487029">
              <w:rPr>
                <w:sz w:val="20"/>
              </w:rPr>
              <w:t>Presentation layer</w:t>
            </w:r>
          </w:p>
        </w:tc>
      </w:tr>
      <w:tr w:rsidR="00610E16" w:rsidRPr="00487029" w:rsidTr="00E302B7">
        <w:trPr>
          <w:jc w:val="center"/>
        </w:trPr>
        <w:tc>
          <w:tcPr>
            <w:tcW w:w="2552" w:type="dxa"/>
          </w:tcPr>
          <w:p w:rsidR="00610E16" w:rsidRPr="00487029" w:rsidRDefault="00610E16" w:rsidP="00462F12">
            <w:pPr>
              <w:spacing w:before="40" w:after="40"/>
              <w:jc w:val="center"/>
              <w:rPr>
                <w:sz w:val="20"/>
              </w:rPr>
            </w:pPr>
            <w:r w:rsidRPr="00487029">
              <w:rPr>
                <w:sz w:val="20"/>
              </w:rPr>
              <w:t>Session layer</w:t>
            </w:r>
          </w:p>
        </w:tc>
      </w:tr>
      <w:tr w:rsidR="00610E16" w:rsidRPr="00487029" w:rsidTr="00E302B7">
        <w:trPr>
          <w:jc w:val="center"/>
        </w:trPr>
        <w:tc>
          <w:tcPr>
            <w:tcW w:w="2552" w:type="dxa"/>
          </w:tcPr>
          <w:p w:rsidR="00610E16" w:rsidRPr="00487029" w:rsidRDefault="00610E16" w:rsidP="00462F12">
            <w:pPr>
              <w:spacing w:before="40" w:after="40"/>
              <w:jc w:val="center"/>
              <w:rPr>
                <w:sz w:val="20"/>
              </w:rPr>
            </w:pPr>
            <w:r w:rsidRPr="00487029">
              <w:rPr>
                <w:sz w:val="20"/>
              </w:rPr>
              <w:t>Transport layer</w:t>
            </w:r>
          </w:p>
        </w:tc>
      </w:tr>
      <w:tr w:rsidR="00610E16" w:rsidRPr="00487029" w:rsidTr="00E302B7">
        <w:trPr>
          <w:jc w:val="center"/>
        </w:trPr>
        <w:tc>
          <w:tcPr>
            <w:tcW w:w="2552" w:type="dxa"/>
          </w:tcPr>
          <w:p w:rsidR="00610E16" w:rsidRPr="00487029" w:rsidRDefault="00610E16" w:rsidP="00462F12">
            <w:pPr>
              <w:spacing w:before="40" w:after="40"/>
              <w:jc w:val="center"/>
              <w:rPr>
                <w:sz w:val="20"/>
              </w:rPr>
            </w:pPr>
            <w:r w:rsidRPr="00487029">
              <w:rPr>
                <w:sz w:val="20"/>
              </w:rPr>
              <w:t>Network layer</w:t>
            </w:r>
          </w:p>
        </w:tc>
      </w:tr>
      <w:tr w:rsidR="00610E16" w:rsidRPr="00487029" w:rsidTr="00E302B7">
        <w:trPr>
          <w:jc w:val="center"/>
        </w:trPr>
        <w:tc>
          <w:tcPr>
            <w:tcW w:w="2552" w:type="dxa"/>
          </w:tcPr>
          <w:p w:rsidR="00610E16" w:rsidRPr="00487029" w:rsidRDefault="00610E16" w:rsidP="00462F12">
            <w:pPr>
              <w:spacing w:before="40" w:after="40"/>
              <w:jc w:val="center"/>
              <w:rPr>
                <w:sz w:val="20"/>
              </w:rPr>
            </w:pPr>
            <w:r w:rsidRPr="00487029">
              <w:rPr>
                <w:sz w:val="20"/>
              </w:rPr>
              <w:t>Link layer</w:t>
            </w:r>
          </w:p>
        </w:tc>
      </w:tr>
      <w:tr w:rsidR="00610E16" w:rsidRPr="00487029" w:rsidTr="00E302B7">
        <w:trPr>
          <w:jc w:val="center"/>
        </w:trPr>
        <w:tc>
          <w:tcPr>
            <w:tcW w:w="2552" w:type="dxa"/>
          </w:tcPr>
          <w:p w:rsidR="00610E16" w:rsidRPr="00487029" w:rsidRDefault="00610E16" w:rsidP="00462F12">
            <w:pPr>
              <w:spacing w:before="40" w:after="40"/>
              <w:jc w:val="center"/>
              <w:rPr>
                <w:sz w:val="20"/>
              </w:rPr>
            </w:pPr>
            <w:r w:rsidRPr="00487029">
              <w:rPr>
                <w:sz w:val="20"/>
              </w:rPr>
              <w:t>Physical layer</w:t>
            </w:r>
          </w:p>
        </w:tc>
      </w:tr>
    </w:tbl>
    <w:p w:rsidR="00610E16" w:rsidRPr="00487029" w:rsidRDefault="00610E16" w:rsidP="00E302B7">
      <w:r w:rsidRPr="00487029">
        <w:t>Responsibilities of the OSI layers for preparing VDES data for transmission:</w:t>
      </w:r>
    </w:p>
    <w:p w:rsidR="00610E16" w:rsidRPr="00487029" w:rsidRDefault="00610E16" w:rsidP="00610E16">
      <w:pPr>
        <w:pStyle w:val="Heading3"/>
      </w:pPr>
      <w:r w:rsidRPr="00487029">
        <w:t>3.2.1</w:t>
      </w:r>
      <w:r w:rsidRPr="00487029">
        <w:tab/>
        <w:t>Transport layer</w:t>
      </w:r>
    </w:p>
    <w:p w:rsidR="00610E16" w:rsidRPr="00487029" w:rsidRDefault="00610E16" w:rsidP="00E302B7">
      <w:r w:rsidRPr="00487029">
        <w:t xml:space="preserve">This layer ensures reliable transmission of the data segments between ships, ship and shore, and ship and satellite, including segmentation, acknowledgement and multiplexing. </w:t>
      </w:r>
    </w:p>
    <w:p w:rsidR="00610E16" w:rsidRPr="00487029" w:rsidRDefault="00610E16" w:rsidP="00610E16">
      <w:pPr>
        <w:pStyle w:val="Heading3"/>
      </w:pPr>
      <w:r w:rsidRPr="00487029">
        <w:t>3.2.2</w:t>
      </w:r>
      <w:r w:rsidRPr="00487029">
        <w:tab/>
        <w:t>Network layer</w:t>
      </w:r>
    </w:p>
    <w:p w:rsidR="00610E16" w:rsidRPr="00487029" w:rsidRDefault="00610E16" w:rsidP="00E302B7">
      <w:r w:rsidRPr="00487029">
        <w:t>This layer is responsible for the management of priority assignments of messages, distribution of transmission packets between channels and data link congestion resolution.</w:t>
      </w:r>
    </w:p>
    <w:p w:rsidR="00610E16" w:rsidRPr="00487029" w:rsidRDefault="00610E16" w:rsidP="00610E16">
      <w:pPr>
        <w:pStyle w:val="Heading3"/>
      </w:pPr>
      <w:r w:rsidRPr="00487029">
        <w:t>3.2.3</w:t>
      </w:r>
      <w:r w:rsidRPr="00487029">
        <w:tab/>
        <w:t xml:space="preserve">Link layer </w:t>
      </w:r>
    </w:p>
    <w:p w:rsidR="00610E16" w:rsidRPr="00487029" w:rsidRDefault="00610E16" w:rsidP="00E302B7">
      <w:r w:rsidRPr="00487029">
        <w:t xml:space="preserve">This layer ensures reliable transmission of data frames between </w:t>
      </w:r>
      <w:r w:rsidRPr="00487029">
        <w:rPr>
          <w:rFonts w:cs="Helvetica"/>
          <w:color w:val="1C1C1C"/>
        </w:rPr>
        <w:t>ships, ship and shore, and ship and satellite</w:t>
      </w:r>
      <w:r w:rsidRPr="00487029">
        <w:t>. The link layer is divided into three sub-layers with the following tasks:</w:t>
      </w:r>
    </w:p>
    <w:p w:rsidR="00610E16" w:rsidRPr="00487029" w:rsidRDefault="00610E16" w:rsidP="00610E16">
      <w:pPr>
        <w:pStyle w:val="Heading4"/>
      </w:pPr>
      <w:r w:rsidRPr="00487029">
        <w:t>3.2.3.1</w:t>
      </w:r>
      <w:r w:rsidRPr="00487029">
        <w:tab/>
        <w:t>Link management entity</w:t>
      </w:r>
    </w:p>
    <w:p w:rsidR="00610E16" w:rsidRPr="00487029" w:rsidRDefault="00610E16" w:rsidP="00E302B7">
      <w:r w:rsidRPr="00487029">
        <w:t>Assemble unique word, format header, Physical Layer Frame (PL-Frame) headers, pilot tones (satellite) and VDES message bits into packets.</w:t>
      </w:r>
    </w:p>
    <w:p w:rsidR="00610E16" w:rsidRPr="00487029" w:rsidRDefault="00610E16" w:rsidP="00610E16">
      <w:pPr>
        <w:pStyle w:val="Heading4"/>
      </w:pPr>
      <w:r w:rsidRPr="00487029">
        <w:t>3.2.3.2</w:t>
      </w:r>
      <w:r w:rsidRPr="00487029">
        <w:tab/>
        <w:t>Data link services</w:t>
      </w:r>
    </w:p>
    <w:p w:rsidR="00610E16" w:rsidRPr="00487029" w:rsidRDefault="00610E16" w:rsidP="00E302B7">
      <w:r w:rsidRPr="00487029">
        <w:t>Calculates and adds CRC check sum and completes the PL-Frame/packet.</w:t>
      </w:r>
    </w:p>
    <w:p w:rsidR="00610E16" w:rsidRPr="00487029" w:rsidRDefault="00610E16" w:rsidP="00610E16">
      <w:pPr>
        <w:pStyle w:val="Heading4"/>
      </w:pPr>
      <w:r w:rsidRPr="00487029">
        <w:t>3.2.3.3</w:t>
      </w:r>
      <w:r w:rsidRPr="00487029">
        <w:tab/>
        <w:t>Media Access Control</w:t>
      </w:r>
    </w:p>
    <w:p w:rsidR="00610E16" w:rsidRPr="00487029" w:rsidRDefault="00610E16" w:rsidP="00E302B7">
      <w:r w:rsidRPr="00487029">
        <w:t>Provides methods for granting data transfer access.</w:t>
      </w:r>
    </w:p>
    <w:p w:rsidR="00610E16" w:rsidRPr="00487029" w:rsidRDefault="00610E16" w:rsidP="00610E16">
      <w:pPr>
        <w:pStyle w:val="Heading3"/>
      </w:pPr>
      <w:r w:rsidRPr="00487029">
        <w:t>3.2.4</w:t>
      </w:r>
      <w:r w:rsidRPr="00487029">
        <w:tab/>
        <w:t>Physical layer</w:t>
      </w:r>
    </w:p>
    <w:p w:rsidR="00610E16" w:rsidRPr="00487029" w:rsidRDefault="00610E16" w:rsidP="00E302B7">
      <w:pPr>
        <w:rPr>
          <w:lang w:eastAsia="nb-NO"/>
        </w:rPr>
      </w:pPr>
      <w:r w:rsidRPr="00487029">
        <w:rPr>
          <w:lang w:eastAsia="nb-NO"/>
        </w:rPr>
        <w:t xml:space="preserve">This layer provides transmission </w:t>
      </w:r>
      <w:r w:rsidRPr="00487029">
        <w:t>and</w:t>
      </w:r>
      <w:r w:rsidRPr="00487029">
        <w:rPr>
          <w:lang w:eastAsia="nb-NO"/>
        </w:rPr>
        <w:t xml:space="preserve"> reception of raw bit streams over a physical medium including signal modulation, filtering/shaping upon transmission, and amplification, filtering, time and frequency synchronization, demodulation, and decoding upon reception.</w:t>
      </w:r>
    </w:p>
    <w:p w:rsidR="00610E16" w:rsidRPr="00487029" w:rsidRDefault="00610E16" w:rsidP="00610E16">
      <w:pPr>
        <w:pStyle w:val="Heading2"/>
      </w:pPr>
      <w:r w:rsidRPr="00487029">
        <w:t>3.3</w:t>
      </w:r>
      <w:r w:rsidRPr="00487029">
        <w:tab/>
        <w:t>Frame Structure</w:t>
      </w:r>
    </w:p>
    <w:p w:rsidR="00610E16" w:rsidRPr="00487029" w:rsidRDefault="00610E16" w:rsidP="00610E16">
      <w:r w:rsidRPr="00487029">
        <w:t xml:space="preserve">The system uses the Recommendation </w:t>
      </w:r>
      <w:hyperlink r:id="rId16" w:history="1">
        <w:r w:rsidRPr="00487029">
          <w:rPr>
            <w:rStyle w:val="Hyperlink"/>
          </w:rPr>
          <w:t>ITU-R M.1371</w:t>
        </w:r>
      </w:hyperlink>
      <w:r w:rsidRPr="00487029">
        <w:t xml:space="preserve"> concept of a frame. A frame equals one (1) minute a</w:t>
      </w:r>
      <w:r w:rsidR="00462F12" w:rsidRPr="00487029">
        <w:t>nd is divided into 2</w:t>
      </w:r>
      <w:r w:rsidR="00B451B5" w:rsidRPr="00487029">
        <w:t xml:space="preserve"> </w:t>
      </w:r>
      <w:r w:rsidR="00462F12" w:rsidRPr="00487029">
        <w:t xml:space="preserve">250 slots. </w:t>
      </w:r>
      <w:r w:rsidRPr="00487029">
        <w:t>Access to the data link is, by default, given at the start of a slot. The frame start and stop coincide with the UTC minute.</w:t>
      </w:r>
    </w:p>
    <w:p w:rsidR="00610E16" w:rsidRPr="00487029" w:rsidRDefault="00610E16" w:rsidP="00610E16">
      <w:pPr>
        <w:pStyle w:val="Heading2"/>
      </w:pPr>
      <w:r w:rsidRPr="00487029">
        <w:t>3.4</w:t>
      </w:r>
      <w:r w:rsidRPr="00487029">
        <w:tab/>
        <w:t>Presentation interface protocol</w:t>
      </w:r>
    </w:p>
    <w:p w:rsidR="00610E16" w:rsidRPr="00487029" w:rsidRDefault="00610E16" w:rsidP="00610E16">
      <w:r w:rsidRPr="00487029">
        <w:t>For VDES transceivers:</w:t>
      </w:r>
    </w:p>
    <w:p w:rsidR="00610E16" w:rsidRPr="00487029" w:rsidRDefault="00610E16" w:rsidP="00610E16">
      <w:pPr>
        <w:pStyle w:val="enumlev1"/>
      </w:pPr>
      <w:r w:rsidRPr="00487029">
        <w:t>–</w:t>
      </w:r>
      <w:r w:rsidRPr="00487029">
        <w:tab/>
        <w:t>data may be input via the presentation interface to be transmitted by the VDES station;</w:t>
      </w:r>
    </w:p>
    <w:p w:rsidR="00610E16" w:rsidRPr="00487029" w:rsidRDefault="00610E16" w:rsidP="00610E16">
      <w:pPr>
        <w:pStyle w:val="enumlev1"/>
      </w:pPr>
      <w:r w:rsidRPr="00487029">
        <w:t>–</w:t>
      </w:r>
      <w:r w:rsidRPr="00487029">
        <w:tab/>
        <w:t>data received by the VDES station should be output through the presentation interface.</w:t>
      </w:r>
    </w:p>
    <w:p w:rsidR="00610E16" w:rsidRPr="00487029" w:rsidRDefault="00610E16" w:rsidP="00610E16">
      <w:pPr>
        <w:pStyle w:val="Heading2"/>
      </w:pPr>
      <w:r w:rsidRPr="00487029">
        <w:t>3.5</w:t>
      </w:r>
      <w:r w:rsidRPr="00487029">
        <w:tab/>
        <w:t>Forward Error Correction</w:t>
      </w:r>
    </w:p>
    <w:p w:rsidR="00610E16" w:rsidRPr="00487029" w:rsidRDefault="00610E16" w:rsidP="00610E16">
      <w:pPr>
        <w:pStyle w:val="Heading3"/>
      </w:pPr>
      <w:bookmarkStart w:id="12" w:name="_Toc419294258"/>
      <w:r w:rsidRPr="00487029">
        <w:t>3.5.1</w:t>
      </w:r>
      <w:r w:rsidRPr="00487029">
        <w:tab/>
        <w:t>Encoder Structure</w:t>
      </w:r>
      <w:bookmarkEnd w:id="12"/>
    </w:p>
    <w:p w:rsidR="00610E16" w:rsidRPr="00487029" w:rsidRDefault="00610E16" w:rsidP="00562C8A">
      <w:r w:rsidRPr="00487029">
        <w:t xml:space="preserve">This paragraph defines the general structure of the forward error correction encoder to be used on the satellite and the terrestrial component of the VDES. The overall structure follows the specification in the ETSI EN 302 583 standard </w:t>
      </w:r>
      <w:r w:rsidR="00562C8A">
        <w:t>{</w:t>
      </w:r>
      <w:r w:rsidRPr="00487029">
        <w:t>RD</w:t>
      </w:r>
      <w:r w:rsidR="00462F12" w:rsidRPr="00487029">
        <w:t>-</w:t>
      </w:r>
      <w:r w:rsidRPr="00487029">
        <w:t>1</w:t>
      </w:r>
      <w:r w:rsidR="00562C8A">
        <w:t>}</w:t>
      </w:r>
      <w:r w:rsidRPr="00487029">
        <w:t>.</w:t>
      </w:r>
    </w:p>
    <w:p w:rsidR="00610E16" w:rsidRPr="00487029" w:rsidRDefault="00610E16" w:rsidP="00610E16">
      <w:r w:rsidRPr="00487029">
        <w:t>The general encoder structure is depicted in Figure A1-4. The encoder consists of two recursive systematic convolutional (RSC) encoders concatenated in parallel. Each encoder produces 3 output bits per input bit. The first RSC encoder produces the bits X, Y</w:t>
      </w:r>
      <w:r w:rsidRPr="00487029">
        <w:rPr>
          <w:vertAlign w:val="subscript"/>
        </w:rPr>
        <w:t>0</w:t>
      </w:r>
      <w:r w:rsidRPr="00487029">
        <w:t xml:space="preserve"> and Y</w:t>
      </w:r>
      <w:r w:rsidRPr="00487029">
        <w:rPr>
          <w:vertAlign w:val="subscript"/>
        </w:rPr>
        <w:t>1</w:t>
      </w:r>
      <w:r w:rsidRPr="00487029">
        <w:t>, while the second encoder produces the bits X’, Y’</w:t>
      </w:r>
      <w:r w:rsidRPr="00487029">
        <w:rPr>
          <w:vertAlign w:val="subscript"/>
        </w:rPr>
        <w:t>0</w:t>
      </w:r>
      <w:r w:rsidRPr="00487029">
        <w:t xml:space="preserve"> and Y’</w:t>
      </w:r>
      <w:r w:rsidRPr="00487029">
        <w:rPr>
          <w:vertAlign w:val="subscript"/>
        </w:rPr>
        <w:t>1</w:t>
      </w:r>
      <w:r w:rsidRPr="00487029">
        <w:t>.</w:t>
      </w:r>
    </w:p>
    <w:p w:rsidR="00610E16" w:rsidRPr="00487029" w:rsidRDefault="00610E16" w:rsidP="00610E16">
      <w:r w:rsidRPr="00487029">
        <w:t xml:space="preserve">The first encoder gets as input a word </w:t>
      </w:r>
      <w:r w:rsidRPr="00487029">
        <w:rPr>
          <w:b/>
        </w:rPr>
        <w:t>u</w:t>
      </w:r>
      <w:r w:rsidRPr="00487029">
        <w:t xml:space="preserve"> of k bits, with k, as specified in </w:t>
      </w:r>
      <w:r w:rsidR="00B451B5" w:rsidRPr="00487029">
        <w:t xml:space="preserve">section </w:t>
      </w:r>
      <w:r w:rsidRPr="00487029">
        <w:t xml:space="preserve">3.5.3. The second encoder input is denoted by </w:t>
      </w:r>
      <w:r w:rsidRPr="00487029">
        <w:rPr>
          <w:b/>
        </w:rPr>
        <w:t>u</w:t>
      </w:r>
      <w:r w:rsidRPr="00487029">
        <w:t xml:space="preserve">’ and it is a permuted version of the vector </w:t>
      </w:r>
      <w:r w:rsidRPr="00487029">
        <w:rPr>
          <w:b/>
        </w:rPr>
        <w:t>u</w:t>
      </w:r>
      <w:r w:rsidRPr="00487029">
        <w:t xml:space="preserve">. The permutation is performed according to the definition provided in </w:t>
      </w:r>
      <w:r w:rsidR="00B451B5" w:rsidRPr="00487029">
        <w:t xml:space="preserve">section </w:t>
      </w:r>
      <w:r w:rsidRPr="00487029">
        <w:t>3.5.3 below.</w:t>
      </w:r>
    </w:p>
    <w:p w:rsidR="00610E16" w:rsidRPr="00487029" w:rsidRDefault="00610E16" w:rsidP="00610E16">
      <w:pPr>
        <w:pStyle w:val="FigureNo"/>
      </w:pPr>
      <w:bookmarkStart w:id="13" w:name="_Ref417391193"/>
      <w:bookmarkStart w:id="14" w:name="_Toc419294263"/>
      <w:r w:rsidRPr="00487029">
        <w:t>Figure A1-4</w:t>
      </w:r>
      <w:bookmarkEnd w:id="13"/>
    </w:p>
    <w:p w:rsidR="00610E16" w:rsidRPr="00487029" w:rsidRDefault="00610E16" w:rsidP="00610E16">
      <w:pPr>
        <w:pStyle w:val="Figuretitle"/>
      </w:pPr>
      <w:r w:rsidRPr="00487029">
        <w:t>Turbo encoder structure (high-level)</w:t>
      </w:r>
      <w:bookmarkEnd w:id="14"/>
    </w:p>
    <w:p w:rsidR="00610E16" w:rsidRPr="00487029" w:rsidRDefault="00610E16" w:rsidP="00462F12">
      <w:pPr>
        <w:pStyle w:val="Figure"/>
      </w:pPr>
      <w:r w:rsidRPr="00487029">
        <w:object w:dxaOrig="9875" w:dyaOrig="4596">
          <v:shape id="_x0000_i1026" type="#_x0000_t75" style="width:317.5pt;height:152.5pt" o:ole="">
            <v:imagedata r:id="rId17" o:title=""/>
          </v:shape>
          <o:OLEObject Type="Embed" ProgID="Visio.Drawing.11" ShapeID="_x0000_i1026" DrawAspect="Content" ObjectID="_1503218923" r:id="rId18"/>
        </w:object>
      </w:r>
    </w:p>
    <w:p w:rsidR="00610E16" w:rsidRPr="00487029" w:rsidRDefault="00610E16" w:rsidP="00610E16">
      <w:pPr>
        <w:tabs>
          <w:tab w:val="clear" w:pos="1134"/>
          <w:tab w:val="clear" w:pos="1871"/>
          <w:tab w:val="clear" w:pos="2268"/>
        </w:tabs>
        <w:overflowPunct/>
        <w:autoSpaceDE/>
        <w:autoSpaceDN/>
        <w:adjustRightInd/>
        <w:spacing w:before="0"/>
        <w:textAlignment w:val="auto"/>
        <w:rPr>
          <w:b/>
        </w:rPr>
      </w:pPr>
      <w:bookmarkStart w:id="15" w:name="_Ref417487691"/>
      <w:bookmarkStart w:id="16" w:name="_Toc419294259"/>
      <w:r w:rsidRPr="00487029">
        <w:br w:type="page"/>
      </w:r>
    </w:p>
    <w:p w:rsidR="00610E16" w:rsidRPr="00487029" w:rsidRDefault="00610E16" w:rsidP="00610E16">
      <w:pPr>
        <w:pStyle w:val="Heading3"/>
      </w:pPr>
      <w:r w:rsidRPr="00487029">
        <w:t>3.5.2</w:t>
      </w:r>
      <w:r w:rsidRPr="00487029">
        <w:tab/>
        <w:t>Constituent codes</w:t>
      </w:r>
      <w:bookmarkEnd w:id="15"/>
      <w:bookmarkEnd w:id="16"/>
    </w:p>
    <w:p w:rsidR="00610E16" w:rsidRPr="00487029" w:rsidRDefault="00610E16" w:rsidP="00610E16">
      <w:r w:rsidRPr="00487029">
        <w:t>The constituent codes are specified by the transfer function</w:t>
      </w:r>
    </w:p>
    <w:p w:rsidR="00610E16" w:rsidRPr="00487029" w:rsidRDefault="00610E16" w:rsidP="00610E16">
      <m:oMathPara>
        <m:oMath>
          <m:r>
            <w:rPr>
              <w:rFonts w:ascii="Cambria Math" w:hAnsi="Cambria Math"/>
            </w:rPr>
            <m:t>G</m:t>
          </m:r>
          <m:d>
            <m:dPr>
              <m:ctrlPr>
                <w:rPr>
                  <w:rFonts w:ascii="Cambria Math" w:hAnsi="Cambria Math"/>
                  <w:i/>
                </w:rPr>
              </m:ctrlPr>
            </m:dPr>
            <m:e>
              <m:r>
                <w:rPr>
                  <w:rFonts w:ascii="Cambria Math" w:hAnsi="Cambria Math"/>
                </w:rPr>
                <m:t>D</m:t>
              </m:r>
            </m:e>
          </m:d>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(D)</m:t>
                        </m:r>
                      </m:num>
                      <m:den>
                        <m:r>
                          <w:rPr>
                            <w:rFonts w:ascii="Cambria Math" w:hAnsi="Cambria Math"/>
                          </w:rPr>
                          <m:t>d(D)</m:t>
                        </m:r>
                      </m:den>
                    </m:f>
                  </m:e>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(D)</m:t>
                        </m:r>
                      </m:num>
                      <m:den>
                        <m:r>
                          <w:rPr>
                            <w:rFonts w:ascii="Cambria Math" w:hAnsi="Cambria Math"/>
                          </w:rPr>
                          <m:t>d(D)</m:t>
                        </m:r>
                      </m:den>
                    </m:f>
                  </m:e>
                </m:mr>
              </m:m>
            </m:e>
          </m:d>
        </m:oMath>
      </m:oMathPara>
    </w:p>
    <w:p w:rsidR="00610E16" w:rsidRPr="00487029" w:rsidRDefault="00610E16" w:rsidP="00610E16">
      <w:r w:rsidRPr="00487029">
        <w:t xml:space="preserve">where </w:t>
      </w:r>
    </w:p>
    <w:p w:rsidR="00610E16" w:rsidRPr="00487029" w:rsidRDefault="004F3EA9" w:rsidP="00610E16">
      <m:oMathPara>
        <m:oMath>
          <m:sSub>
            <m:sSubPr>
              <m:ctrlPr>
                <w:rPr>
                  <w:rFonts w:ascii="Cambria Math" w:hAnsi="Cambria Math"/>
                  <w:i/>
                </w:rPr>
              </m:ctrlPr>
            </m:sSubPr>
            <m:e>
              <m:r>
                <w:rPr>
                  <w:rFonts w:ascii="Cambria Math" w:hAnsi="Cambria Math"/>
                </w:rPr>
                <m:t>n</m:t>
              </m:r>
            </m:e>
            <m:sub>
              <m:r>
                <w:rPr>
                  <w:rFonts w:ascii="Cambria Math" w:hAnsi="Cambria Math"/>
                </w:rPr>
                <m:t>0</m:t>
              </m:r>
            </m:sub>
          </m:sSub>
          <m:d>
            <m:dPr>
              <m:ctrlPr>
                <w:rPr>
                  <w:rFonts w:ascii="Cambria Math" w:hAnsi="Cambria Math"/>
                  <w:i/>
                </w:rPr>
              </m:ctrlPr>
            </m:dPr>
            <m:e>
              <m:r>
                <w:rPr>
                  <w:rFonts w:ascii="Cambria Math" w:hAnsi="Cambria Math"/>
                </w:rPr>
                <m:t>D</m:t>
              </m:r>
            </m:e>
          </m:d>
          <m:r>
            <w:rPr>
              <w:rFonts w:ascii="Cambria Math" w:hAnsi="Cambria Math"/>
            </w:rPr>
            <m:t>=1+D+</m:t>
          </m:r>
          <m:sSup>
            <m:sSupPr>
              <m:ctrlPr>
                <w:rPr>
                  <w:rFonts w:ascii="Cambria Math" w:hAnsi="Cambria Math"/>
                  <w:i/>
                </w:rPr>
              </m:ctrlPr>
            </m:sSupPr>
            <m:e>
              <m:r>
                <w:rPr>
                  <w:rFonts w:ascii="Cambria Math" w:hAnsi="Cambria Math"/>
                </w:rPr>
                <m:t>D</m:t>
              </m:r>
            </m:e>
            <m:sup>
              <m:r>
                <w:rPr>
                  <w:rFonts w:ascii="Cambria Math" w:hAnsi="Cambria Math"/>
                </w:rPr>
                <m:t>3</m:t>
              </m:r>
            </m:sup>
          </m:sSup>
        </m:oMath>
      </m:oMathPara>
    </w:p>
    <w:p w:rsidR="00610E16" w:rsidRPr="00487029" w:rsidRDefault="004F3EA9" w:rsidP="00610E16">
      <m:oMathPara>
        <m:oMath>
          <m:sSub>
            <m:sSubPr>
              <m:ctrlPr>
                <w:rPr>
                  <w:rFonts w:ascii="Cambria Math" w:hAnsi="Cambria Math"/>
                  <w:i/>
                </w:rPr>
              </m:ctrlPr>
            </m:sSubPr>
            <m:e>
              <m:r>
                <w:rPr>
                  <w:rFonts w:ascii="Cambria Math" w:hAnsi="Cambria Math"/>
                </w:rPr>
                <m:t>n</m:t>
              </m:r>
            </m:e>
            <m:sub>
              <m:r>
                <w:rPr>
                  <w:rFonts w:ascii="Cambria Math" w:hAnsi="Cambria Math"/>
                </w:rPr>
                <m:t>1</m:t>
              </m:r>
            </m:sub>
          </m:sSub>
          <m:d>
            <m:dPr>
              <m:ctrlPr>
                <w:rPr>
                  <w:rFonts w:ascii="Cambria Math" w:hAnsi="Cambria Math"/>
                  <w:i/>
                </w:rPr>
              </m:ctrlPr>
            </m:dPr>
            <m:e>
              <m:r>
                <w:rPr>
                  <w:rFonts w:ascii="Cambria Math" w:hAnsi="Cambria Math"/>
                </w:rPr>
                <m:t>D</m:t>
              </m:r>
            </m:e>
          </m:d>
          <m:r>
            <w:rPr>
              <w:rFonts w:ascii="Cambria Math" w:hAnsi="Cambria Math"/>
            </w:rPr>
            <m:t>=1+D+</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3</m:t>
              </m:r>
            </m:sup>
          </m:sSup>
        </m:oMath>
      </m:oMathPara>
    </w:p>
    <w:p w:rsidR="00610E16" w:rsidRPr="00487029" w:rsidRDefault="00610E16" w:rsidP="00610E16">
      <m:oMathPara>
        <m:oMath>
          <m:r>
            <w:rPr>
              <w:rFonts w:ascii="Cambria Math" w:hAnsi="Cambria Math"/>
            </w:rPr>
            <m:t>d</m:t>
          </m:r>
          <m:d>
            <m:dPr>
              <m:ctrlPr>
                <w:rPr>
                  <w:rFonts w:ascii="Cambria Math" w:hAnsi="Cambria Math"/>
                  <w:i/>
                </w:rPr>
              </m:ctrlPr>
            </m:dPr>
            <m:e>
              <m:r>
                <w:rPr>
                  <w:rFonts w:ascii="Cambria Math" w:hAnsi="Cambria Math"/>
                </w:rPr>
                <m:t>D</m:t>
              </m:r>
            </m:e>
          </m:d>
          <m:r>
            <w:rPr>
              <w:rFonts w:ascii="Cambria Math" w:hAnsi="Cambria Math"/>
            </w:rPr>
            <m:t>=1+</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3</m:t>
              </m:r>
            </m:sup>
          </m:sSup>
          <m:r>
            <w:rPr>
              <w:rFonts w:ascii="Cambria Math" w:hAnsi="Cambria Math"/>
            </w:rPr>
            <m:t>.</m:t>
          </m:r>
        </m:oMath>
      </m:oMathPara>
    </w:p>
    <w:p w:rsidR="00610E16" w:rsidRPr="00487029" w:rsidRDefault="00610E16" w:rsidP="00610E16">
      <w:r w:rsidRPr="00487029">
        <w:t>The constituted encoder definition is provided in Figure A1-5. For the first k clocks the switch is in position (a), i.e., information is fed into the encoder. For the subsequent 6 clocks, the switch is moved to position (b) to handle the RSC trellis termination. In the first 3 termination clocks, only the RSC 1 (upper branch) is output, while in the subsequent 3 termination clocks, only the output of RSC 2 (lower branch) is provided. The termination is thus given by the sequence of 6 termination bits (X, Y</w:t>
      </w:r>
      <w:r w:rsidRPr="00487029">
        <w:rPr>
          <w:vertAlign w:val="subscript"/>
        </w:rPr>
        <w:t>0</w:t>
      </w:r>
      <w:r w:rsidRPr="00487029">
        <w:t>, Y</w:t>
      </w:r>
      <w:r w:rsidRPr="00487029">
        <w:rPr>
          <w:vertAlign w:val="subscript"/>
        </w:rPr>
        <w:t>1</w:t>
      </w:r>
      <w:r w:rsidRPr="00487029">
        <w:t>, X’, Y’</w:t>
      </w:r>
      <w:r w:rsidRPr="00487029">
        <w:rPr>
          <w:vertAlign w:val="subscript"/>
        </w:rPr>
        <w:t>0</w:t>
      </w:r>
      <w:r w:rsidRPr="00487029">
        <w:t>, Y’</w:t>
      </w:r>
      <w:r w:rsidRPr="00487029">
        <w:rPr>
          <w:vertAlign w:val="subscript"/>
        </w:rPr>
        <w:t>1</w:t>
      </w:r>
      <w:r w:rsidRPr="00487029">
        <w:t>) with X output first.</w:t>
      </w:r>
    </w:p>
    <w:p w:rsidR="00610E16" w:rsidRPr="00487029" w:rsidRDefault="00610E16" w:rsidP="00610E16">
      <w:pPr>
        <w:pStyle w:val="FigureNo"/>
      </w:pPr>
      <w:bookmarkStart w:id="17" w:name="_Ref417393784"/>
      <w:bookmarkStart w:id="18" w:name="_Toc419294264"/>
      <w:r w:rsidRPr="00487029">
        <w:t>Figure A1-5</w:t>
      </w:r>
      <w:bookmarkEnd w:id="17"/>
    </w:p>
    <w:p w:rsidR="00610E16" w:rsidRPr="00487029" w:rsidRDefault="00610E16" w:rsidP="00610E16">
      <w:pPr>
        <w:pStyle w:val="Figuretitle"/>
      </w:pPr>
      <w:r w:rsidRPr="00487029">
        <w:t>RSC code encoder</w:t>
      </w:r>
      <w:bookmarkEnd w:id="18"/>
    </w:p>
    <w:p w:rsidR="00610E16" w:rsidRPr="00487029" w:rsidRDefault="00610E16" w:rsidP="00462F12">
      <w:pPr>
        <w:pStyle w:val="Figure"/>
      </w:pPr>
      <w:r w:rsidRPr="00487029">
        <w:object w:dxaOrig="6149" w:dyaOrig="4222">
          <v:shape id="_x0000_i1027" type="#_x0000_t75" style="width:309.5pt;height:207.5pt" o:ole="">
            <v:imagedata r:id="rId19" o:title=""/>
          </v:shape>
          <o:OLEObject Type="Embed" ProgID="Visio.Drawing.11" ShapeID="_x0000_i1027" DrawAspect="Content" ObjectID="_1503218924" r:id="rId20"/>
        </w:object>
      </w:r>
    </w:p>
    <w:p w:rsidR="00610E16" w:rsidRPr="00487029" w:rsidRDefault="00610E16" w:rsidP="00610E16">
      <w:pPr>
        <w:pStyle w:val="Heading3"/>
      </w:pPr>
      <w:bookmarkStart w:id="19" w:name="_Ref417487821"/>
      <w:bookmarkStart w:id="20" w:name="_Ref419291692"/>
      <w:bookmarkStart w:id="21" w:name="_Toc419294260"/>
      <w:r w:rsidRPr="00487029">
        <w:t>3.5.3</w:t>
      </w:r>
      <w:r w:rsidRPr="00487029">
        <w:tab/>
        <w:t>Interleaver definition</w:t>
      </w:r>
      <w:bookmarkEnd w:id="19"/>
      <w:bookmarkEnd w:id="20"/>
      <w:bookmarkEnd w:id="21"/>
    </w:p>
    <w:p w:rsidR="00610E16" w:rsidRPr="00487029" w:rsidRDefault="00610E16" w:rsidP="00462F12">
      <w:r w:rsidRPr="00487029">
        <w:t xml:space="preserve">The interleaver specification follows </w:t>
      </w:r>
      <w:r w:rsidR="00732750">
        <w:t>{</w:t>
      </w:r>
      <w:r w:rsidRPr="00487029">
        <w:t>RD-2</w:t>
      </w:r>
      <w:r w:rsidR="00732750">
        <w:t>}</w:t>
      </w:r>
      <w:r w:rsidRPr="00487029">
        <w:t>.</w:t>
      </w:r>
    </w:p>
    <w:p w:rsidR="00610E16" w:rsidRPr="00487029" w:rsidRDefault="00610E16" w:rsidP="00462F12">
      <w:r w:rsidRPr="00487029">
        <w:t xml:space="preserve">First factorize </w:t>
      </w:r>
      <w:r w:rsidR="00462F12" w:rsidRPr="00487029">
        <w:rPr>
          <w:i/>
          <w:iCs/>
        </w:rPr>
        <w:t>k</w:t>
      </w:r>
      <w:r w:rsidR="00462F12" w:rsidRPr="00487029">
        <w:t xml:space="preserve"> = </w:t>
      </w:r>
      <w:r w:rsidR="00462F12" w:rsidRPr="00487029">
        <w:rPr>
          <w:i/>
          <w:iCs/>
        </w:rPr>
        <w:t>k</w:t>
      </w:r>
      <w:r w:rsidR="00462F12" w:rsidRPr="00487029">
        <w:rPr>
          <w:vertAlign w:val="subscript"/>
        </w:rPr>
        <w:t>1</w:t>
      </w:r>
      <w:r w:rsidR="00462F12" w:rsidRPr="00487029">
        <w:t> </w:t>
      </w:r>
      <w:r w:rsidR="00462F12" w:rsidRPr="00487029">
        <w:rPr>
          <w:i/>
          <w:iCs/>
        </w:rPr>
        <w:t>k</w:t>
      </w:r>
      <w:r w:rsidR="00462F12" w:rsidRPr="00487029">
        <w:rPr>
          <w:vertAlign w:val="subscript"/>
        </w:rPr>
        <w:t>2</w:t>
      </w:r>
      <w:r w:rsidRPr="00487029">
        <w:t>, where the parameters</w:t>
      </w:r>
      <w:r w:rsidR="00462F12" w:rsidRPr="00487029">
        <w:rPr>
          <w:i/>
          <w:iCs/>
        </w:rPr>
        <w:t xml:space="preserve"> k</w:t>
      </w:r>
      <w:r w:rsidR="00462F12" w:rsidRPr="00487029">
        <w:rPr>
          <w:vertAlign w:val="subscript"/>
        </w:rPr>
        <w:t>1</w:t>
      </w:r>
      <w:r w:rsidRPr="00487029">
        <w:t xml:space="preserve"> and</w:t>
      </w:r>
      <w:r w:rsidR="00A367D6" w:rsidRPr="00487029">
        <w:rPr>
          <w:i/>
          <w:iCs/>
        </w:rPr>
        <w:t xml:space="preserve"> k</w:t>
      </w:r>
      <w:r w:rsidR="00A367D6" w:rsidRPr="00487029">
        <w:rPr>
          <w:vertAlign w:val="subscript"/>
        </w:rPr>
        <w:t>2</w:t>
      </w:r>
      <w:r w:rsidRPr="00487029">
        <w:t xml:space="preserve"> depend on the choice of the respective code, where </w:t>
      </w:r>
      <w:r w:rsidRPr="00487029">
        <w:rPr>
          <w:i/>
        </w:rPr>
        <w:t>k</w:t>
      </w:r>
      <w:r w:rsidRPr="00487029">
        <w:t xml:space="preserve"> is the information block length. The values are given in Table A1-2. </w:t>
      </w:r>
    </w:p>
    <w:p w:rsidR="00610E16" w:rsidRPr="00487029" w:rsidRDefault="00610E16" w:rsidP="00610E16">
      <w:pPr>
        <w:pStyle w:val="TableNo"/>
      </w:pPr>
      <w:bookmarkStart w:id="22" w:name="_Ref419291114"/>
      <w:bookmarkStart w:id="23" w:name="_Toc419294267"/>
      <w:r w:rsidRPr="00487029">
        <w:t>Table A1-2</w:t>
      </w:r>
      <w:bookmarkEnd w:id="22"/>
    </w:p>
    <w:p w:rsidR="00610E16" w:rsidRPr="00487029" w:rsidRDefault="00610E16" w:rsidP="00610E16">
      <w:pPr>
        <w:pStyle w:val="Tabletitle"/>
      </w:pPr>
      <w:r w:rsidRPr="00487029">
        <w:t>Interleaver parameters for different information lengths/code rates</w:t>
      </w:r>
      <w:bookmarkEnd w:id="23"/>
    </w:p>
    <w:tbl>
      <w:tblPr>
        <w:tblStyle w:val="TableGrid"/>
        <w:tblW w:w="9558" w:type="dxa"/>
        <w:tblLook w:val="04A0" w:firstRow="1" w:lastRow="0" w:firstColumn="1" w:lastColumn="0" w:noHBand="0" w:noVBand="1"/>
      </w:tblPr>
      <w:tblGrid>
        <w:gridCol w:w="1548"/>
        <w:gridCol w:w="1261"/>
        <w:gridCol w:w="6749"/>
      </w:tblGrid>
      <w:tr w:rsidR="00610E16" w:rsidRPr="00487029" w:rsidTr="00610E16">
        <w:tc>
          <w:tcPr>
            <w:tcW w:w="1548" w:type="dxa"/>
          </w:tcPr>
          <w:p w:rsidR="00610E16" w:rsidRPr="00487029" w:rsidRDefault="00610E16" w:rsidP="00610E16">
            <w:pPr>
              <w:pStyle w:val="Tablehead"/>
            </w:pPr>
            <w:r w:rsidRPr="00487029">
              <w:t>Nominal code rate</w:t>
            </w:r>
          </w:p>
        </w:tc>
        <w:tc>
          <w:tcPr>
            <w:tcW w:w="1260" w:type="dxa"/>
          </w:tcPr>
          <w:p w:rsidR="00610E16" w:rsidRPr="00487029" w:rsidRDefault="00610E16" w:rsidP="00610E16">
            <w:pPr>
              <w:pStyle w:val="Tablehead"/>
            </w:pPr>
            <w:r w:rsidRPr="00487029">
              <w:t>Information length</w:t>
            </w:r>
          </w:p>
        </w:tc>
        <w:tc>
          <w:tcPr>
            <w:tcW w:w="6750" w:type="dxa"/>
          </w:tcPr>
          <w:p w:rsidR="00610E16" w:rsidRPr="00487029" w:rsidRDefault="00610E16" w:rsidP="00610E16">
            <w:pPr>
              <w:pStyle w:val="Tablehead"/>
            </w:pPr>
            <w:r w:rsidRPr="00487029">
              <w:t>k</w:t>
            </w:r>
            <w:r w:rsidRPr="00AA44E9">
              <w:rPr>
                <w:vertAlign w:val="subscript"/>
              </w:rPr>
              <w:t>1</w:t>
            </w:r>
            <w:r w:rsidRPr="00487029">
              <w:t>|k</w:t>
            </w:r>
            <w:r w:rsidRPr="00AA44E9">
              <w:rPr>
                <w:vertAlign w:val="subscript"/>
              </w:rPr>
              <w:t>2</w:t>
            </w:r>
          </w:p>
        </w:tc>
      </w:tr>
      <w:tr w:rsidR="00610E16" w:rsidRPr="00487029" w:rsidTr="00610E16">
        <w:tc>
          <w:tcPr>
            <w:tcW w:w="1548" w:type="dxa"/>
          </w:tcPr>
          <w:p w:rsidR="00610E16" w:rsidRPr="00487029" w:rsidRDefault="00610E16" w:rsidP="00610E16">
            <w:pPr>
              <w:pStyle w:val="Tabletext"/>
              <w:jc w:val="center"/>
            </w:pPr>
            <w:r w:rsidRPr="00487029">
              <w:t>1/4</w:t>
            </w:r>
          </w:p>
        </w:tc>
        <w:tc>
          <w:tcPr>
            <w:tcW w:w="1260" w:type="dxa"/>
          </w:tcPr>
          <w:p w:rsidR="00610E16" w:rsidRPr="00487029" w:rsidRDefault="00610E16" w:rsidP="00610E16">
            <w:pPr>
              <w:pStyle w:val="Tabletext"/>
              <w:jc w:val="center"/>
            </w:pPr>
            <w:r w:rsidRPr="00487029">
              <w:t>23552</w:t>
            </w:r>
          </w:p>
        </w:tc>
        <w:tc>
          <w:tcPr>
            <w:tcW w:w="6750" w:type="dxa"/>
          </w:tcPr>
          <w:p w:rsidR="00610E16" w:rsidRPr="00487029" w:rsidRDefault="00610E16" w:rsidP="00610E16">
            <w:pPr>
              <w:pStyle w:val="Tabletext"/>
              <w:jc w:val="center"/>
            </w:pPr>
            <w:r w:rsidRPr="00487029">
              <w:rPr>
                <w:rFonts w:cs="Arial"/>
                <w:lang w:eastAsia="en-GB"/>
              </w:rPr>
              <w:t>8|2944</w:t>
            </w:r>
          </w:p>
        </w:tc>
      </w:tr>
      <w:tr w:rsidR="00610E16" w:rsidRPr="00487029" w:rsidTr="00610E16">
        <w:tc>
          <w:tcPr>
            <w:tcW w:w="1548" w:type="dxa"/>
          </w:tcPr>
          <w:p w:rsidR="00610E16" w:rsidRPr="00487029" w:rsidRDefault="00610E16" w:rsidP="00610E16">
            <w:pPr>
              <w:pStyle w:val="Tabletext"/>
              <w:jc w:val="center"/>
            </w:pPr>
            <w:r w:rsidRPr="00487029">
              <w:t>1/3</w:t>
            </w:r>
          </w:p>
        </w:tc>
        <w:tc>
          <w:tcPr>
            <w:tcW w:w="1260" w:type="dxa"/>
          </w:tcPr>
          <w:p w:rsidR="00610E16" w:rsidRPr="00487029" w:rsidRDefault="00610E16" w:rsidP="00610E16">
            <w:pPr>
              <w:pStyle w:val="Tabletext"/>
              <w:jc w:val="center"/>
            </w:pPr>
            <w:r w:rsidRPr="00487029">
              <w:t>128</w:t>
            </w:r>
          </w:p>
        </w:tc>
        <w:tc>
          <w:tcPr>
            <w:tcW w:w="6750" w:type="dxa"/>
          </w:tcPr>
          <w:p w:rsidR="00610E16" w:rsidRPr="00487029" w:rsidRDefault="00610E16" w:rsidP="00610E16">
            <w:pPr>
              <w:pStyle w:val="Tabletext"/>
              <w:jc w:val="center"/>
            </w:pPr>
            <w:r w:rsidRPr="00487029">
              <w:rPr>
                <w:rFonts w:cs="Arial"/>
                <w:lang w:eastAsia="en-GB"/>
              </w:rPr>
              <w:t>2|64</w:t>
            </w:r>
          </w:p>
        </w:tc>
      </w:tr>
      <w:tr w:rsidR="00610E16" w:rsidRPr="00487029" w:rsidTr="00610E16">
        <w:tc>
          <w:tcPr>
            <w:tcW w:w="1548" w:type="dxa"/>
          </w:tcPr>
          <w:p w:rsidR="00610E16" w:rsidRPr="00487029" w:rsidRDefault="00610E16" w:rsidP="00610E16">
            <w:pPr>
              <w:pStyle w:val="Tabletext"/>
              <w:jc w:val="center"/>
            </w:pPr>
            <w:r w:rsidRPr="00487029">
              <w:t>1/2</w:t>
            </w:r>
          </w:p>
        </w:tc>
        <w:tc>
          <w:tcPr>
            <w:tcW w:w="1260" w:type="dxa"/>
          </w:tcPr>
          <w:p w:rsidR="00610E16" w:rsidRPr="00487029" w:rsidRDefault="00610E16" w:rsidP="00610E16">
            <w:pPr>
              <w:pStyle w:val="Tabletext"/>
              <w:jc w:val="center"/>
            </w:pPr>
            <w:r w:rsidRPr="00487029">
              <w:t>1920</w:t>
            </w:r>
          </w:p>
        </w:tc>
        <w:tc>
          <w:tcPr>
            <w:tcW w:w="6750" w:type="dxa"/>
          </w:tcPr>
          <w:p w:rsidR="00610E16" w:rsidRPr="00487029" w:rsidRDefault="00610E16" w:rsidP="00610E16">
            <w:pPr>
              <w:pStyle w:val="Tabletext"/>
              <w:jc w:val="center"/>
            </w:pPr>
            <w:r w:rsidRPr="00487029">
              <w:rPr>
                <w:rFonts w:cs="Arial"/>
                <w:lang w:eastAsia="en-GB"/>
              </w:rPr>
              <w:t>4|480</w:t>
            </w:r>
          </w:p>
        </w:tc>
      </w:tr>
      <w:tr w:rsidR="00610E16" w:rsidRPr="00487029" w:rsidTr="00610E16">
        <w:tc>
          <w:tcPr>
            <w:tcW w:w="1548" w:type="dxa"/>
          </w:tcPr>
          <w:p w:rsidR="00610E16" w:rsidRPr="00487029" w:rsidRDefault="00610E16" w:rsidP="00610E16">
            <w:pPr>
              <w:pStyle w:val="Tabletext"/>
              <w:jc w:val="center"/>
            </w:pPr>
            <w:r w:rsidRPr="00487029">
              <w:t>1/2</w:t>
            </w:r>
          </w:p>
        </w:tc>
        <w:tc>
          <w:tcPr>
            <w:tcW w:w="1260" w:type="dxa"/>
          </w:tcPr>
          <w:p w:rsidR="00610E16" w:rsidRPr="00487029" w:rsidRDefault="00610E16" w:rsidP="00610E16">
            <w:pPr>
              <w:pStyle w:val="Tabletext"/>
              <w:jc w:val="center"/>
            </w:pPr>
            <w:r w:rsidRPr="00487029">
              <w:t>23056</w:t>
            </w:r>
          </w:p>
        </w:tc>
        <w:tc>
          <w:tcPr>
            <w:tcW w:w="6750" w:type="dxa"/>
          </w:tcPr>
          <w:p w:rsidR="00610E16" w:rsidRPr="00487029" w:rsidRDefault="00610E16" w:rsidP="00610E16">
            <w:pPr>
              <w:pStyle w:val="Tabletext"/>
              <w:jc w:val="center"/>
            </w:pPr>
            <w:r w:rsidRPr="00487029">
              <w:rPr>
                <w:rFonts w:cs="Arial"/>
                <w:lang w:eastAsia="en-GB"/>
              </w:rPr>
              <w:t>8|2882</w:t>
            </w:r>
          </w:p>
        </w:tc>
      </w:tr>
      <w:tr w:rsidR="00610E16" w:rsidRPr="00487029" w:rsidTr="00610E16">
        <w:tc>
          <w:tcPr>
            <w:tcW w:w="1548" w:type="dxa"/>
          </w:tcPr>
          <w:p w:rsidR="00610E16" w:rsidRPr="00487029" w:rsidRDefault="00610E16" w:rsidP="00610E16">
            <w:pPr>
              <w:pStyle w:val="Tabletext"/>
              <w:jc w:val="center"/>
            </w:pPr>
            <w:r w:rsidRPr="00487029">
              <w:t>3/4</w:t>
            </w:r>
          </w:p>
        </w:tc>
        <w:tc>
          <w:tcPr>
            <w:tcW w:w="1260" w:type="dxa"/>
          </w:tcPr>
          <w:p w:rsidR="00610E16" w:rsidRPr="00487029" w:rsidRDefault="00610E16" w:rsidP="00610E16">
            <w:pPr>
              <w:pStyle w:val="Tabletext"/>
              <w:jc w:val="center"/>
            </w:pPr>
            <w:r w:rsidRPr="00487029">
              <w:t>136</w:t>
            </w:r>
          </w:p>
        </w:tc>
        <w:tc>
          <w:tcPr>
            <w:tcW w:w="6750" w:type="dxa"/>
          </w:tcPr>
          <w:p w:rsidR="00610E16" w:rsidRPr="00487029" w:rsidRDefault="00610E16" w:rsidP="00610E16">
            <w:pPr>
              <w:pStyle w:val="Tabletext"/>
              <w:jc w:val="center"/>
            </w:pPr>
            <w:r w:rsidRPr="00487029">
              <w:rPr>
                <w:rFonts w:cs="Arial"/>
                <w:lang w:eastAsia="en-GB"/>
              </w:rPr>
              <w:t>2|68</w:t>
            </w:r>
          </w:p>
        </w:tc>
      </w:tr>
      <w:tr w:rsidR="00610E16" w:rsidRPr="00487029" w:rsidTr="00610E16">
        <w:tc>
          <w:tcPr>
            <w:tcW w:w="1548" w:type="dxa"/>
          </w:tcPr>
          <w:p w:rsidR="00610E16" w:rsidRPr="00487029" w:rsidRDefault="00610E16" w:rsidP="00610E16">
            <w:pPr>
              <w:pStyle w:val="Tabletext"/>
              <w:jc w:val="center"/>
            </w:pPr>
            <w:r w:rsidRPr="00487029">
              <w:t>3/4</w:t>
            </w:r>
          </w:p>
        </w:tc>
        <w:tc>
          <w:tcPr>
            <w:tcW w:w="1260" w:type="dxa"/>
          </w:tcPr>
          <w:p w:rsidR="00610E16" w:rsidRPr="00487029" w:rsidRDefault="00610E16" w:rsidP="00610E16">
            <w:pPr>
              <w:pStyle w:val="Tabletext"/>
              <w:jc w:val="center"/>
            </w:pPr>
            <w:r w:rsidRPr="00487029">
              <w:t>296</w:t>
            </w:r>
          </w:p>
        </w:tc>
        <w:tc>
          <w:tcPr>
            <w:tcW w:w="6750" w:type="dxa"/>
          </w:tcPr>
          <w:p w:rsidR="00610E16" w:rsidRPr="00487029" w:rsidRDefault="00610E16" w:rsidP="00610E16">
            <w:pPr>
              <w:pStyle w:val="Tabletext"/>
              <w:jc w:val="center"/>
            </w:pPr>
            <w:r w:rsidRPr="00487029">
              <w:t>2|148</w:t>
            </w:r>
          </w:p>
        </w:tc>
      </w:tr>
      <w:tr w:rsidR="00610E16" w:rsidRPr="00487029" w:rsidTr="00610E16">
        <w:tc>
          <w:tcPr>
            <w:tcW w:w="1548" w:type="dxa"/>
          </w:tcPr>
          <w:p w:rsidR="00610E16" w:rsidRPr="00487029" w:rsidRDefault="00610E16" w:rsidP="00610E16">
            <w:pPr>
              <w:pStyle w:val="Tabletext"/>
              <w:jc w:val="center"/>
            </w:pPr>
            <w:r w:rsidRPr="00487029">
              <w:t>3/4</w:t>
            </w:r>
          </w:p>
        </w:tc>
        <w:tc>
          <w:tcPr>
            <w:tcW w:w="1260" w:type="dxa"/>
          </w:tcPr>
          <w:p w:rsidR="00610E16" w:rsidRPr="00487029" w:rsidRDefault="00610E16" w:rsidP="00610E16">
            <w:pPr>
              <w:pStyle w:val="Tabletext"/>
              <w:jc w:val="center"/>
            </w:pPr>
            <w:r w:rsidRPr="00487029">
              <w:t>32800</w:t>
            </w:r>
          </w:p>
        </w:tc>
        <w:tc>
          <w:tcPr>
            <w:tcW w:w="6750" w:type="dxa"/>
          </w:tcPr>
          <w:p w:rsidR="00610E16" w:rsidRPr="00487029" w:rsidRDefault="00610E16" w:rsidP="00610E16">
            <w:pPr>
              <w:pStyle w:val="Tabletext"/>
              <w:jc w:val="center"/>
            </w:pPr>
            <w:r w:rsidRPr="00487029">
              <w:t>10|3280</w:t>
            </w:r>
          </w:p>
        </w:tc>
      </w:tr>
    </w:tbl>
    <w:p w:rsidR="00610E16" w:rsidRPr="00487029" w:rsidRDefault="00610E16" w:rsidP="00610E16">
      <w:r w:rsidRPr="00487029">
        <w:t>This table will be extended as different information block lengths are defined.</w:t>
      </w:r>
    </w:p>
    <w:p w:rsidR="00610E16" w:rsidRPr="00487029" w:rsidRDefault="00610E16" w:rsidP="0082191B">
      <w:r w:rsidRPr="00487029">
        <w:t>This FEC will be calculated by first choosing prime numbers</w:t>
      </w:r>
      <w:r w:rsidR="00A367D6" w:rsidRPr="00487029">
        <w:t xml:space="preserve"> </w:t>
      </w:r>
      <w:r w:rsidR="00A367D6" w:rsidRPr="00487029">
        <w:rPr>
          <w:i/>
          <w:iCs/>
        </w:rPr>
        <w:t>p</w:t>
      </w:r>
      <w:r w:rsidR="00A367D6" w:rsidRPr="00487029">
        <w:rPr>
          <w:i/>
          <w:iCs/>
          <w:vertAlign w:val="subscript"/>
        </w:rPr>
        <w:t>q</w:t>
      </w:r>
      <w:r w:rsidR="00A367D6" w:rsidRPr="00487029">
        <w:t>,</w:t>
      </w:r>
      <w:r w:rsidR="0082191B" w:rsidRPr="00487029">
        <w:t xml:space="preserve"> </w:t>
      </w:r>
      <w:r w:rsidR="00A367D6" w:rsidRPr="00487029">
        <w:rPr>
          <w:i/>
          <w:iCs/>
        </w:rPr>
        <w:t>q</w:t>
      </w:r>
      <w:r w:rsidR="00A367D6" w:rsidRPr="00487029">
        <w:t xml:space="preserve"> </w:t>
      </w:r>
      <w:r w:rsidR="0082191B" w:rsidRPr="00487029">
        <w:sym w:font="Symbol" w:char="F0CE"/>
      </w:r>
      <w:r w:rsidR="0082191B" w:rsidRPr="00487029">
        <w:t xml:space="preserve"> (1, ..., 8)</w:t>
      </w:r>
    </w:p>
    <w:p w:rsidR="0082191B" w:rsidRPr="00487029" w:rsidRDefault="0082191B" w:rsidP="0082191B">
      <w:r w:rsidRPr="00487029">
        <w:rPr>
          <w:i/>
          <w:iCs/>
        </w:rPr>
        <w:t>p</w:t>
      </w:r>
      <w:r w:rsidRPr="00487029">
        <w:rPr>
          <w:vertAlign w:val="subscript"/>
        </w:rPr>
        <w:t>1</w:t>
      </w:r>
      <w:r w:rsidRPr="00487029">
        <w:t xml:space="preserve"> = 31</w:t>
      </w:r>
    </w:p>
    <w:p w:rsidR="0082191B" w:rsidRPr="00487029" w:rsidRDefault="0082191B" w:rsidP="0082191B">
      <w:r w:rsidRPr="00487029">
        <w:rPr>
          <w:i/>
          <w:iCs/>
        </w:rPr>
        <w:t>p</w:t>
      </w:r>
      <w:r w:rsidRPr="00487029">
        <w:rPr>
          <w:vertAlign w:val="subscript"/>
        </w:rPr>
        <w:t>2</w:t>
      </w:r>
      <w:r w:rsidRPr="00487029">
        <w:t xml:space="preserve"> = 37</w:t>
      </w:r>
    </w:p>
    <w:p w:rsidR="0082191B" w:rsidRPr="00487029" w:rsidRDefault="0082191B" w:rsidP="0082191B">
      <w:r w:rsidRPr="00487029">
        <w:rPr>
          <w:i/>
          <w:iCs/>
        </w:rPr>
        <w:t>p</w:t>
      </w:r>
      <w:r w:rsidRPr="00487029">
        <w:rPr>
          <w:vertAlign w:val="subscript"/>
        </w:rPr>
        <w:t>3</w:t>
      </w:r>
      <w:r w:rsidRPr="00487029">
        <w:t xml:space="preserve"> = 43</w:t>
      </w:r>
    </w:p>
    <w:p w:rsidR="0082191B" w:rsidRPr="00487029" w:rsidRDefault="0082191B" w:rsidP="0082191B">
      <w:r w:rsidRPr="00487029">
        <w:rPr>
          <w:i/>
          <w:iCs/>
        </w:rPr>
        <w:t>p</w:t>
      </w:r>
      <w:r w:rsidRPr="00487029">
        <w:rPr>
          <w:vertAlign w:val="subscript"/>
        </w:rPr>
        <w:t>4</w:t>
      </w:r>
      <w:r w:rsidRPr="00487029">
        <w:t xml:space="preserve"> = 47</w:t>
      </w:r>
    </w:p>
    <w:p w:rsidR="0082191B" w:rsidRPr="00487029" w:rsidRDefault="0082191B" w:rsidP="0082191B">
      <w:r w:rsidRPr="00487029">
        <w:rPr>
          <w:i/>
          <w:iCs/>
        </w:rPr>
        <w:t>p</w:t>
      </w:r>
      <w:r w:rsidRPr="00487029">
        <w:rPr>
          <w:vertAlign w:val="subscript"/>
        </w:rPr>
        <w:t>5</w:t>
      </w:r>
      <w:r w:rsidRPr="00487029">
        <w:t xml:space="preserve"> = 53</w:t>
      </w:r>
    </w:p>
    <w:p w:rsidR="0082191B" w:rsidRPr="00487029" w:rsidRDefault="0082191B" w:rsidP="0082191B">
      <w:r w:rsidRPr="00487029">
        <w:rPr>
          <w:i/>
          <w:iCs/>
        </w:rPr>
        <w:t>p</w:t>
      </w:r>
      <w:r w:rsidRPr="00487029">
        <w:rPr>
          <w:vertAlign w:val="subscript"/>
        </w:rPr>
        <w:t>6</w:t>
      </w:r>
      <w:r w:rsidRPr="00487029">
        <w:t xml:space="preserve"> = 59</w:t>
      </w:r>
    </w:p>
    <w:p w:rsidR="0082191B" w:rsidRPr="00487029" w:rsidRDefault="0082191B" w:rsidP="0082191B">
      <w:r w:rsidRPr="00487029">
        <w:rPr>
          <w:i/>
          <w:iCs/>
        </w:rPr>
        <w:t>p</w:t>
      </w:r>
      <w:r w:rsidRPr="00487029">
        <w:rPr>
          <w:vertAlign w:val="subscript"/>
        </w:rPr>
        <w:t>7</w:t>
      </w:r>
      <w:r w:rsidRPr="00487029">
        <w:t xml:space="preserve"> = 61</w:t>
      </w:r>
    </w:p>
    <w:p w:rsidR="0082191B" w:rsidRPr="00487029" w:rsidRDefault="0082191B" w:rsidP="0082191B">
      <w:r w:rsidRPr="00487029">
        <w:rPr>
          <w:i/>
          <w:iCs/>
        </w:rPr>
        <w:t>p</w:t>
      </w:r>
      <w:r w:rsidRPr="00487029">
        <w:rPr>
          <w:vertAlign w:val="subscript"/>
        </w:rPr>
        <w:t>8</w:t>
      </w:r>
      <w:r w:rsidRPr="00487029">
        <w:t xml:space="preserve"> = 67</w:t>
      </w:r>
    </w:p>
    <w:p w:rsidR="00610E16" w:rsidRPr="00487029" w:rsidRDefault="00610E16" w:rsidP="0082191B">
      <w:pPr>
        <w:spacing w:before="240"/>
      </w:pPr>
      <w:r w:rsidRPr="00487029">
        <w:t>The following operations shall be performed for</w:t>
      </w:r>
      <w:r w:rsidR="0082191B" w:rsidRPr="00487029">
        <w:t xml:space="preserve"> </w:t>
      </w:r>
      <w:r w:rsidR="0082191B" w:rsidRPr="00487029">
        <w:rPr>
          <w:i/>
          <w:iCs/>
        </w:rPr>
        <w:t>s</w:t>
      </w:r>
      <w:r w:rsidR="0082191B" w:rsidRPr="00487029">
        <w:t xml:space="preserve"> </w:t>
      </w:r>
      <w:r w:rsidR="0082191B" w:rsidRPr="00487029">
        <w:sym w:font="Symbol" w:char="F0CE"/>
      </w:r>
      <w:r w:rsidR="0082191B" w:rsidRPr="00487029">
        <w:t xml:space="preserve"> (1, ..., </w:t>
      </w:r>
      <w:r w:rsidR="0082191B" w:rsidRPr="00487029">
        <w:rPr>
          <w:i/>
          <w:iCs/>
        </w:rPr>
        <w:t>k</w:t>
      </w:r>
      <w:r w:rsidR="0082191B" w:rsidRPr="00487029">
        <w:t>)</w:t>
      </w:r>
      <w:r w:rsidRPr="00487029">
        <w:t xml:space="preserve"> to obtain the permutation numbers </w:t>
      </w:r>
      <w:r w:rsidR="0082191B" w:rsidRPr="00487029">
        <w:rPr>
          <w:rFonts w:ascii="Cambria Math" w:hAnsi="Cambria Math"/>
        </w:rPr>
        <w:t>π</w:t>
      </w:r>
      <w:r w:rsidR="0082191B" w:rsidRPr="00487029">
        <w:t>(</w:t>
      </w:r>
      <w:r w:rsidR="0082191B" w:rsidRPr="00487029">
        <w:rPr>
          <w:i/>
          <w:iCs/>
        </w:rPr>
        <w:t>s</w:t>
      </w:r>
      <w:r w:rsidR="0082191B" w:rsidRPr="00487029">
        <w:t>)</w:t>
      </w:r>
      <w:r w:rsidRPr="00487029">
        <w:t>:</w:t>
      </w:r>
    </w:p>
    <w:p w:rsidR="00610E16" w:rsidRPr="00487029" w:rsidRDefault="00610E16" w:rsidP="0082191B">
      <w:pPr>
        <w:rPr>
          <w:i/>
        </w:rPr>
      </w:pPr>
      <m:oMathPara>
        <m:oMathParaPr>
          <m:jc m:val="left"/>
        </m:oMathParaPr>
        <m:oMath>
          <m:r>
            <w:rPr>
              <w:rFonts w:ascii="Cambria Math" w:hAnsi="Cambria Math"/>
            </w:rPr>
            <m:t>m=</m:t>
          </m:r>
          <m:d>
            <m:dPr>
              <m:ctrlPr>
                <w:rPr>
                  <w:rFonts w:ascii="Cambria Math" w:hAnsi="Cambria Math"/>
                  <w:i/>
                </w:rPr>
              </m:ctrlPr>
            </m:dPr>
            <m:e>
              <m:r>
                <w:rPr>
                  <w:rFonts w:ascii="Cambria Math" w:hAnsi="Cambria Math"/>
                </w:rPr>
                <m:t>s-1</m:t>
              </m:r>
            </m:e>
          </m:d>
          <m:r>
            <w:rPr>
              <w:rFonts w:ascii="Cambria Math" w:hAnsi="Cambria Math"/>
            </w:rPr>
            <m:t xml:space="preserve"> mod 2</m:t>
          </m:r>
        </m:oMath>
      </m:oMathPara>
    </w:p>
    <w:p w:rsidR="00610E16" w:rsidRPr="00487029" w:rsidRDefault="00610E16" w:rsidP="00610E16">
      <w:pPr>
        <w:rPr>
          <w:i/>
        </w:rPr>
      </w:pPr>
      <m:oMathPara>
        <m:oMathParaPr>
          <m:jc m:val="left"/>
        </m:oMathParaPr>
        <m:oMath>
          <m:r>
            <w:rPr>
              <w:rFonts w:ascii="Cambria Math" w:hAnsi="Cambria Math"/>
            </w:rPr>
            <m:t>i=floor (</m:t>
          </m:r>
          <m:d>
            <m:dPr>
              <m:ctrlPr>
                <w:rPr>
                  <w:rFonts w:ascii="Cambria Math" w:hAnsi="Cambria Math"/>
                  <w:i/>
                </w:rPr>
              </m:ctrlPr>
            </m:dPr>
            <m:e>
              <m:r>
                <w:rPr>
                  <w:rFonts w:ascii="Cambria Math" w:hAnsi="Cambria Math"/>
                </w:rPr>
                <m:t>s-1</m:t>
              </m:r>
            </m:e>
          </m:d>
          <m:r>
            <w:rPr>
              <w:rFonts w:ascii="Cambria Math" w:hAnsi="Cambria Math"/>
            </w:rPr>
            <m:t xml:space="preserve"> /(2</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oMath>
      </m:oMathPara>
    </w:p>
    <w:p w:rsidR="00610E16" w:rsidRPr="00487029" w:rsidRDefault="00610E16" w:rsidP="00610E16">
      <w:pPr>
        <w:rPr>
          <w:i/>
        </w:rPr>
      </w:pPr>
      <m:oMathPara>
        <m:oMathParaPr>
          <m:jc m:val="left"/>
        </m:oMathParaPr>
        <m:oMath>
          <m:r>
            <w:rPr>
              <w:rFonts w:ascii="Cambria Math" w:hAnsi="Cambria Math"/>
            </w:rPr>
            <m:t>j=floor (</m:t>
          </m:r>
          <m:d>
            <m:dPr>
              <m:ctrlPr>
                <w:rPr>
                  <w:rFonts w:ascii="Cambria Math" w:hAnsi="Cambria Math"/>
                  <w:i/>
                </w:rPr>
              </m:ctrlPr>
            </m:dPr>
            <m:e>
              <m:r>
                <w:rPr>
                  <w:rFonts w:ascii="Cambria Math" w:hAnsi="Cambria Math"/>
                </w:rPr>
                <m:t>s-1</m:t>
              </m:r>
            </m:e>
          </m:d>
          <m:r>
            <w:rPr>
              <w:rFonts w:ascii="Cambria Math" w:hAnsi="Cambria Math"/>
            </w:rPr>
            <m:t xml:space="preserve"> /2))-i</m:t>
          </m:r>
          <m:sSub>
            <m:sSubPr>
              <m:ctrlPr>
                <w:rPr>
                  <w:rFonts w:ascii="Cambria Math" w:hAnsi="Cambria Math"/>
                  <w:i/>
                </w:rPr>
              </m:ctrlPr>
            </m:sSubPr>
            <m:e>
              <m:r>
                <w:rPr>
                  <w:rFonts w:ascii="Cambria Math" w:hAnsi="Cambria Math"/>
                </w:rPr>
                <m:t>k</m:t>
              </m:r>
            </m:e>
            <m:sub>
              <m:r>
                <w:rPr>
                  <w:rFonts w:ascii="Cambria Math" w:hAnsi="Cambria Math"/>
                </w:rPr>
                <m:t>2</m:t>
              </m:r>
            </m:sub>
          </m:sSub>
        </m:oMath>
      </m:oMathPara>
    </w:p>
    <w:p w:rsidR="00610E16" w:rsidRPr="00487029" w:rsidRDefault="00610E16" w:rsidP="00610E16">
      <w:pPr>
        <w:rPr>
          <w:i/>
        </w:rPr>
      </w:pPr>
      <m:oMathPara>
        <m:oMathParaPr>
          <m:jc m:val="left"/>
        </m:oMathParaPr>
        <m:oMath>
          <m:r>
            <w:rPr>
              <w:rFonts w:ascii="Cambria Math" w:hAnsi="Cambria Math"/>
            </w:rPr>
            <m:t>t=</m:t>
          </m:r>
          <m:d>
            <m:dPr>
              <m:ctrlPr>
                <w:rPr>
                  <w:rFonts w:ascii="Cambria Math" w:hAnsi="Cambria Math"/>
                  <w:i/>
                </w:rPr>
              </m:ctrlPr>
            </m:dPr>
            <m:e>
              <m:r>
                <w:rPr>
                  <w:rFonts w:ascii="Cambria Math" w:hAnsi="Cambria Math"/>
                </w:rPr>
                <m:t>19i+1</m:t>
              </m:r>
            </m:e>
          </m:d>
          <m:r>
            <w:rPr>
              <w:rFonts w:ascii="Cambria Math" w:hAnsi="Cambria Math"/>
            </w:rPr>
            <m:t xml:space="preserve"> mod (</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/2)</m:t>
          </m:r>
        </m:oMath>
      </m:oMathPara>
    </w:p>
    <w:p w:rsidR="00610E16" w:rsidRPr="00487029" w:rsidRDefault="00610E16" w:rsidP="00610E16">
      <w:pPr>
        <w:rPr>
          <w:i/>
        </w:rPr>
      </w:pPr>
      <m:oMathPara>
        <m:oMathParaPr>
          <m:jc m:val="left"/>
        </m:oMathParaPr>
        <m:oMath>
          <m:r>
            <w:rPr>
              <w:rFonts w:ascii="Cambria Math" w:hAnsi="Cambria Math"/>
            </w:rPr>
            <m:t>q=t mod 8+1</m:t>
          </m:r>
        </m:oMath>
      </m:oMathPara>
    </w:p>
    <w:p w:rsidR="00610E16" w:rsidRPr="00487029" w:rsidRDefault="00610E16" w:rsidP="00610E16">
      <w:pPr>
        <w:rPr>
          <w:i/>
        </w:rPr>
      </w:pPr>
      <m:oMathPara>
        <m:oMathParaPr>
          <m:jc m:val="left"/>
        </m:oMathParaPr>
        <m:oMath>
          <m:r>
            <w:rPr>
              <w:rFonts w:ascii="Cambria Math" w:hAnsi="Cambria Math"/>
            </w:rPr>
            <m:t>c=</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q</m:t>
                  </m:r>
                </m:sub>
              </m:sSub>
              <m:r>
                <w:rPr>
                  <w:rFonts w:ascii="Cambria Math" w:hAnsi="Cambria Math"/>
                </w:rPr>
                <m:t>j+21m</m:t>
              </m:r>
            </m:e>
          </m:d>
          <m:r>
            <w:rPr>
              <w:rFonts w:ascii="Cambria Math" w:hAnsi="Cambria Math"/>
            </w:rPr>
            <m:t xml:space="preserve"> mod </m:t>
          </m:r>
          <m:sSub>
            <m:sSubPr>
              <m:ctrlPr>
                <w:rPr>
                  <w:rFonts w:ascii="Cambria Math" w:hAnsi="Cambria Math"/>
                  <w:i/>
                </w:rPr>
              </m:ctrlPr>
            </m:sSubPr>
            <m:e>
              <m:r>
                <w:rPr>
                  <w:rFonts w:ascii="Cambria Math" w:hAnsi="Cambria Math"/>
                </w:rPr>
                <m:t>k</m:t>
              </m:r>
            </m:e>
            <m:sub>
              <m:r>
                <w:rPr>
                  <w:rFonts w:ascii="Cambria Math" w:hAnsi="Cambria Math"/>
                </w:rPr>
                <m:t>2</m:t>
              </m:r>
            </m:sub>
          </m:sSub>
        </m:oMath>
      </m:oMathPara>
    </w:p>
    <w:p w:rsidR="00610E16" w:rsidRPr="00487029" w:rsidRDefault="0082191B" w:rsidP="00610E16">
      <w:pPr>
        <w:rPr>
          <w:i/>
        </w:rPr>
      </w:pPr>
      <m:oMathPara>
        <m:oMathParaPr>
          <m:jc m:val="left"/>
        </m:oMathParaPr>
        <m:oMath>
          <m:r>
            <m:rPr>
              <m:sty m:val="p"/>
            </m:rPr>
            <w:rPr>
              <w:rFonts w:ascii="Cambria Math" w:hAnsi="Cambria Math"/>
            </w:rPr>
            <m:t>π</m:t>
          </m:r>
          <m:d>
            <m:dPr>
              <m:ctrlPr>
                <w:rPr>
                  <w:rFonts w:ascii="Cambria Math" w:hAnsi="Cambria Math"/>
                  <w:i/>
                </w:rPr>
              </m:ctrlPr>
            </m:dPr>
            <m:e>
              <m:r>
                <w:rPr>
                  <w:rFonts w:ascii="Cambria Math" w:hAnsi="Cambria Math"/>
                </w:rPr>
                <m:t>s</m:t>
              </m:r>
            </m:e>
          </m:d>
          <m:r>
            <w:rPr>
              <w:rFonts w:ascii="Cambria Math" w:hAnsi="Cambria Math"/>
            </w:rPr>
            <m:t>=2</m:t>
          </m:r>
          <m:d>
            <m:dPr>
              <m:ctrlPr>
                <w:rPr>
                  <w:rFonts w:ascii="Cambria Math" w:hAnsi="Cambria Math"/>
                  <w:i/>
                </w:rPr>
              </m:ctrlPr>
            </m:dPr>
            <m:e>
              <m:r>
                <w:rPr>
                  <w:rFonts w:ascii="Cambria Math" w:hAnsi="Cambria Math"/>
                </w:rPr>
                <m:t>t+c</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/2+1</m:t>
              </m:r>
            </m:e>
          </m:d>
          <m:r>
            <w:rPr>
              <w:rFonts w:ascii="Cambria Math" w:hAnsi="Cambria Math"/>
            </w:rPr>
            <m:t>-m</m:t>
          </m:r>
        </m:oMath>
      </m:oMathPara>
    </w:p>
    <w:p w:rsidR="00610E16" w:rsidRPr="00487029" w:rsidRDefault="00610E16" w:rsidP="0082191B">
      <w:r w:rsidRPr="00487029">
        <w:t xml:space="preserve">The permutation numbers shall be interpreted such that the </w:t>
      </w:r>
      <w:r w:rsidR="0082191B" w:rsidRPr="00487029">
        <w:rPr>
          <w:i/>
          <w:iCs/>
        </w:rPr>
        <w:t>s</w:t>
      </w:r>
      <w:r w:rsidR="0082191B" w:rsidRPr="00534B3D">
        <w:rPr>
          <w:szCs w:val="24"/>
          <w:vertAlign w:val="superscript"/>
        </w:rPr>
        <w:t>th</w:t>
      </w:r>
      <w:r w:rsidRPr="00487029">
        <w:t xml:space="preserve"> bit read out after interleaving is the </w:t>
      </w:r>
      <w:r w:rsidR="0082191B" w:rsidRPr="00487029">
        <w:rPr>
          <w:rFonts w:ascii="Cambria Math" w:hAnsi="Cambria Math"/>
        </w:rPr>
        <w:t>π</w:t>
      </w:r>
      <w:r w:rsidR="0082191B" w:rsidRPr="00487029">
        <w:t>(</w:t>
      </w:r>
      <w:r w:rsidR="0082191B" w:rsidRPr="00487029">
        <w:rPr>
          <w:i/>
          <w:iCs/>
        </w:rPr>
        <w:t>s</w:t>
      </w:r>
      <w:r w:rsidR="0082191B" w:rsidRPr="00487029">
        <w:t>)</w:t>
      </w:r>
      <w:r w:rsidRPr="00534B3D">
        <w:rPr>
          <w:vertAlign w:val="superscript"/>
        </w:rPr>
        <w:t>th</w:t>
      </w:r>
      <w:r w:rsidRPr="00487029">
        <w:t xml:space="preserve"> bit of the input information block.</w:t>
      </w:r>
    </w:p>
    <w:p w:rsidR="00610E16" w:rsidRPr="00487029" w:rsidRDefault="00610E16" w:rsidP="00610E16">
      <w:pPr>
        <w:pStyle w:val="Heading3"/>
      </w:pPr>
      <w:bookmarkStart w:id="24" w:name="_Ref417487797"/>
      <w:bookmarkStart w:id="25" w:name="_Toc419294261"/>
      <w:r w:rsidRPr="00487029">
        <w:t>3.5.4</w:t>
      </w:r>
      <w:r w:rsidRPr="00487029">
        <w:tab/>
        <w:t>Rate Adaptation</w:t>
      </w:r>
      <w:bookmarkEnd w:id="24"/>
      <w:bookmarkEnd w:id="25"/>
    </w:p>
    <w:p w:rsidR="00610E16" w:rsidRPr="00487029" w:rsidRDefault="00610E16" w:rsidP="0082191B">
      <w:r w:rsidRPr="00487029">
        <w:t xml:space="preserve">Rate adaptation is obtained by puncturing the encoder output as in Clause 5.3.1 of {RD-1}, as recalled in Table A1-3 for the first </w:t>
      </w:r>
      <w:r w:rsidRPr="00487029">
        <w:rPr>
          <w:i/>
          <w:iCs/>
        </w:rPr>
        <w:t>k</w:t>
      </w:r>
      <w:r w:rsidRPr="00487029">
        <w:t xml:space="preserve"> clocks, and as in {RD-1}</w:t>
      </w:r>
      <w:r w:rsidR="0082191B" w:rsidRPr="00487029">
        <w:t>.</w:t>
      </w:r>
    </w:p>
    <w:p w:rsidR="00610E16" w:rsidRPr="00487029" w:rsidRDefault="00610E16" w:rsidP="0082191B">
      <w:r w:rsidRPr="00487029">
        <w:t xml:space="preserve">The puncturing table for the termination part is given in Table A1-3. The last row of the table is note part of {RD-1}. </w:t>
      </w:r>
    </w:p>
    <w:p w:rsidR="00610E16" w:rsidRPr="00487029" w:rsidRDefault="00610E16" w:rsidP="00610E16">
      <w:pPr>
        <w:pStyle w:val="Normalend"/>
        <w:rPr>
          <w:lang w:val="en-GB"/>
        </w:rPr>
      </w:pPr>
      <w:r w:rsidRPr="00487029">
        <w:rPr>
          <w:lang w:val="en-GB"/>
        </w:rPr>
        <w:t xml:space="preserve">Table A1-3 is for the terminations. The last row with ID 8 is introduced in this </w:t>
      </w:r>
      <w:r w:rsidR="00562C8A">
        <w:rPr>
          <w:lang w:val="en-GB"/>
        </w:rPr>
        <w:t>f</w:t>
      </w:r>
      <w:r w:rsidRPr="00487029">
        <w:rPr>
          <w:lang w:val="en-GB"/>
        </w:rPr>
        <w:t>document to obtain higher rates and is not part of {RD-1}.</w:t>
      </w:r>
    </w:p>
    <w:p w:rsidR="00610E16" w:rsidRPr="00487029" w:rsidRDefault="00610E16" w:rsidP="00610E16">
      <w:pPr>
        <w:pStyle w:val="TableNo"/>
      </w:pPr>
      <w:bookmarkStart w:id="26" w:name="_Ref417394975"/>
      <w:bookmarkStart w:id="27" w:name="_Toc419294268"/>
      <w:r w:rsidRPr="00487029">
        <w:t xml:space="preserve">Table </w:t>
      </w:r>
      <w:bookmarkEnd w:id="26"/>
      <w:r w:rsidRPr="00487029">
        <w:t>A1-3</w:t>
      </w:r>
    </w:p>
    <w:p w:rsidR="00610E16" w:rsidRPr="00487029" w:rsidRDefault="00610E16" w:rsidP="00610E16">
      <w:pPr>
        <w:pStyle w:val="Tabletitle"/>
      </w:pPr>
      <w:r w:rsidRPr="00487029">
        <w:t>Puncturing patterns for data bit periods</w:t>
      </w:r>
      <w:bookmarkEnd w:id="27"/>
    </w:p>
    <w:tbl>
      <w:tblPr>
        <w:tblStyle w:val="TableGrid"/>
        <w:tblW w:w="9558" w:type="dxa"/>
        <w:tblLook w:val="04A0" w:firstRow="1" w:lastRow="0" w:firstColumn="1" w:lastColumn="0" w:noHBand="0" w:noVBand="1"/>
      </w:tblPr>
      <w:tblGrid>
        <w:gridCol w:w="1548"/>
        <w:gridCol w:w="1260"/>
        <w:gridCol w:w="6750"/>
      </w:tblGrid>
      <w:tr w:rsidR="00610E16" w:rsidRPr="00D53815" w:rsidTr="00610E16">
        <w:tc>
          <w:tcPr>
            <w:tcW w:w="1548" w:type="dxa"/>
          </w:tcPr>
          <w:p w:rsidR="00610E16" w:rsidRPr="00487029" w:rsidRDefault="00610E16" w:rsidP="00610E16">
            <w:pPr>
              <w:pStyle w:val="Tablehead"/>
            </w:pPr>
            <w:r w:rsidRPr="00487029">
              <w:t>Punc. Pattern ID</w:t>
            </w:r>
          </w:p>
        </w:tc>
        <w:tc>
          <w:tcPr>
            <w:tcW w:w="1260" w:type="dxa"/>
          </w:tcPr>
          <w:p w:rsidR="00610E16" w:rsidRPr="00487029" w:rsidRDefault="00610E16" w:rsidP="00610E16">
            <w:pPr>
              <w:pStyle w:val="Tablehead"/>
            </w:pPr>
            <w:r w:rsidRPr="00487029">
              <w:t>Code Rate</w:t>
            </w:r>
          </w:p>
        </w:tc>
        <w:tc>
          <w:tcPr>
            <w:tcW w:w="6750" w:type="dxa"/>
          </w:tcPr>
          <w:p w:rsidR="00610E16" w:rsidRPr="00012A85" w:rsidRDefault="00610E16" w:rsidP="00610E16">
            <w:pPr>
              <w:pStyle w:val="Tablehead"/>
              <w:rPr>
                <w:lang w:val="es-ES_tradnl"/>
              </w:rPr>
            </w:pPr>
            <w:r w:rsidRPr="00012A85">
              <w:rPr>
                <w:lang w:val="es-ES_tradnl"/>
              </w:rPr>
              <w:t>Punc. Pattern (X; Y</w:t>
            </w:r>
            <w:r w:rsidRPr="00012A85">
              <w:rPr>
                <w:vertAlign w:val="subscript"/>
                <w:lang w:val="es-ES_tradnl"/>
              </w:rPr>
              <w:t>0</w:t>
            </w:r>
            <w:r w:rsidRPr="00012A85">
              <w:rPr>
                <w:lang w:val="es-ES_tradnl"/>
              </w:rPr>
              <w:t>; Y</w:t>
            </w:r>
            <w:r w:rsidRPr="00012A85">
              <w:rPr>
                <w:vertAlign w:val="subscript"/>
                <w:lang w:val="es-ES_tradnl"/>
              </w:rPr>
              <w:t>1</w:t>
            </w:r>
            <w:r w:rsidRPr="00012A85">
              <w:rPr>
                <w:lang w:val="es-ES_tradnl"/>
              </w:rPr>
              <w:t>; X’; Y’</w:t>
            </w:r>
            <w:r w:rsidRPr="00012A85">
              <w:rPr>
                <w:vertAlign w:val="subscript"/>
                <w:lang w:val="es-ES_tradnl"/>
              </w:rPr>
              <w:t>0</w:t>
            </w:r>
            <w:r w:rsidRPr="00012A85">
              <w:rPr>
                <w:lang w:val="es-ES_tradnl"/>
              </w:rPr>
              <w:t>; Y’</w:t>
            </w:r>
            <w:r w:rsidRPr="00012A85">
              <w:rPr>
                <w:vertAlign w:val="subscript"/>
                <w:lang w:val="es-ES_tradnl"/>
              </w:rPr>
              <w:t xml:space="preserve">1 </w:t>
            </w:r>
            <w:r w:rsidRPr="00012A85">
              <w:rPr>
                <w:lang w:val="es-ES_tradnl"/>
              </w:rPr>
              <w:t>|</w:t>
            </w:r>
            <w:r w:rsidRPr="00012A85">
              <w:rPr>
                <w:vertAlign w:val="subscript"/>
                <w:lang w:val="es-ES_tradnl"/>
              </w:rPr>
              <w:t xml:space="preserve"> </w:t>
            </w:r>
            <w:r w:rsidRPr="00012A85">
              <w:rPr>
                <w:lang w:val="es-ES_tradnl"/>
              </w:rPr>
              <w:t>X; Y</w:t>
            </w:r>
            <w:r w:rsidRPr="00012A85">
              <w:rPr>
                <w:vertAlign w:val="subscript"/>
                <w:lang w:val="es-ES_tradnl"/>
              </w:rPr>
              <w:t>0</w:t>
            </w:r>
            <w:r w:rsidRPr="00012A85">
              <w:rPr>
                <w:lang w:val="es-ES_tradnl"/>
              </w:rPr>
              <w:t>; Y</w:t>
            </w:r>
            <w:r w:rsidRPr="00012A85">
              <w:rPr>
                <w:vertAlign w:val="subscript"/>
                <w:lang w:val="es-ES_tradnl"/>
              </w:rPr>
              <w:t>1</w:t>
            </w:r>
            <w:r w:rsidRPr="00012A85">
              <w:rPr>
                <w:lang w:val="es-ES_tradnl"/>
              </w:rPr>
              <w:t>; X’; Y’</w:t>
            </w:r>
            <w:r w:rsidRPr="00012A85">
              <w:rPr>
                <w:vertAlign w:val="subscript"/>
                <w:lang w:val="es-ES_tradnl"/>
              </w:rPr>
              <w:t>0</w:t>
            </w:r>
            <w:r w:rsidRPr="00012A85">
              <w:rPr>
                <w:lang w:val="es-ES_tradnl"/>
              </w:rPr>
              <w:t>; Y’</w:t>
            </w:r>
            <w:r w:rsidRPr="00012A85">
              <w:rPr>
                <w:vertAlign w:val="subscript"/>
                <w:lang w:val="es-ES_tradnl"/>
              </w:rPr>
              <w:t xml:space="preserve">1 </w:t>
            </w:r>
            <w:r w:rsidRPr="00012A85">
              <w:rPr>
                <w:lang w:val="es-ES_tradnl"/>
              </w:rPr>
              <w:t>|</w:t>
            </w:r>
            <w:r w:rsidRPr="00012A85">
              <w:rPr>
                <w:vertAlign w:val="subscript"/>
                <w:lang w:val="es-ES_tradnl"/>
              </w:rPr>
              <w:t xml:space="preserve"> …</w:t>
            </w:r>
            <w:r w:rsidRPr="00012A85">
              <w:rPr>
                <w:lang w:val="es-ES_tradnl"/>
              </w:rPr>
              <w:t>)</w:t>
            </w:r>
          </w:p>
        </w:tc>
      </w:tr>
      <w:tr w:rsidR="00610E16" w:rsidRPr="00487029" w:rsidTr="00610E16">
        <w:tc>
          <w:tcPr>
            <w:tcW w:w="1548" w:type="dxa"/>
          </w:tcPr>
          <w:p w:rsidR="00610E16" w:rsidRPr="00487029" w:rsidRDefault="00610E16" w:rsidP="00610E16">
            <w:pPr>
              <w:pStyle w:val="Tabletext"/>
              <w:jc w:val="center"/>
            </w:pPr>
            <w:r w:rsidRPr="00487029">
              <w:t>0</w:t>
            </w:r>
          </w:p>
        </w:tc>
        <w:tc>
          <w:tcPr>
            <w:tcW w:w="1260" w:type="dxa"/>
          </w:tcPr>
          <w:p w:rsidR="00610E16" w:rsidRPr="00487029" w:rsidRDefault="00610E16" w:rsidP="00610E16">
            <w:pPr>
              <w:pStyle w:val="Tabletext"/>
              <w:jc w:val="center"/>
            </w:pPr>
            <w:r w:rsidRPr="00487029">
              <w:t>1/5</w:t>
            </w:r>
          </w:p>
        </w:tc>
        <w:tc>
          <w:tcPr>
            <w:tcW w:w="6750" w:type="dxa"/>
          </w:tcPr>
          <w:p w:rsidR="00610E16" w:rsidRPr="00487029" w:rsidRDefault="00610E16" w:rsidP="00610E16">
            <w:pPr>
              <w:pStyle w:val="Tabletext"/>
              <w:jc w:val="center"/>
            </w:pPr>
            <w:r w:rsidRPr="00487029">
              <w:rPr>
                <w:rFonts w:cs="Arial"/>
                <w:lang w:eastAsia="en-GB"/>
              </w:rPr>
              <w:t>1;1;1;0;1;1</w:t>
            </w:r>
          </w:p>
        </w:tc>
      </w:tr>
      <w:tr w:rsidR="00610E16" w:rsidRPr="00487029" w:rsidTr="00610E16">
        <w:tc>
          <w:tcPr>
            <w:tcW w:w="1548" w:type="dxa"/>
          </w:tcPr>
          <w:p w:rsidR="00610E16" w:rsidRPr="00487029" w:rsidRDefault="00610E16" w:rsidP="00610E16">
            <w:pPr>
              <w:pStyle w:val="Tabletext"/>
              <w:jc w:val="center"/>
            </w:pPr>
            <w:r w:rsidRPr="00487029">
              <w:t>1</w:t>
            </w:r>
          </w:p>
        </w:tc>
        <w:tc>
          <w:tcPr>
            <w:tcW w:w="1260" w:type="dxa"/>
          </w:tcPr>
          <w:p w:rsidR="00610E16" w:rsidRPr="00487029" w:rsidRDefault="00610E16" w:rsidP="00610E16">
            <w:pPr>
              <w:pStyle w:val="Tabletext"/>
              <w:jc w:val="center"/>
            </w:pPr>
            <w:r w:rsidRPr="00487029">
              <w:t>2/9</w:t>
            </w:r>
          </w:p>
        </w:tc>
        <w:tc>
          <w:tcPr>
            <w:tcW w:w="6750" w:type="dxa"/>
          </w:tcPr>
          <w:p w:rsidR="00610E16" w:rsidRPr="00487029" w:rsidRDefault="00610E16" w:rsidP="00610E16">
            <w:pPr>
              <w:pStyle w:val="Tabletext"/>
              <w:jc w:val="center"/>
            </w:pPr>
            <w:r w:rsidRPr="00487029">
              <w:rPr>
                <w:rFonts w:cs="Arial"/>
                <w:lang w:eastAsia="en-GB"/>
              </w:rPr>
              <w:t>1;0;1;0;1;1    |    1;1;1;0;1;1    |    1;1;1;0;0;1    |    1;1;1;0;1;1</w:t>
            </w:r>
          </w:p>
        </w:tc>
      </w:tr>
      <w:tr w:rsidR="00610E16" w:rsidRPr="00487029" w:rsidTr="00610E16">
        <w:tc>
          <w:tcPr>
            <w:tcW w:w="1548" w:type="dxa"/>
          </w:tcPr>
          <w:p w:rsidR="00610E16" w:rsidRPr="00487029" w:rsidRDefault="00610E16" w:rsidP="00610E16">
            <w:pPr>
              <w:pStyle w:val="Tabletext"/>
              <w:jc w:val="center"/>
            </w:pPr>
            <w:r w:rsidRPr="00487029">
              <w:t>2</w:t>
            </w:r>
          </w:p>
        </w:tc>
        <w:tc>
          <w:tcPr>
            <w:tcW w:w="1260" w:type="dxa"/>
          </w:tcPr>
          <w:p w:rsidR="00610E16" w:rsidRPr="00487029" w:rsidRDefault="0082191B" w:rsidP="00610E16">
            <w:pPr>
              <w:pStyle w:val="Tabletext"/>
              <w:jc w:val="center"/>
            </w:pPr>
            <w:r w:rsidRPr="00487029">
              <w:t>1/4</w:t>
            </w:r>
          </w:p>
        </w:tc>
        <w:tc>
          <w:tcPr>
            <w:tcW w:w="6750" w:type="dxa"/>
          </w:tcPr>
          <w:p w:rsidR="00610E16" w:rsidRPr="00487029" w:rsidRDefault="00610E16" w:rsidP="00610E16">
            <w:pPr>
              <w:pStyle w:val="Tabletext"/>
              <w:jc w:val="center"/>
            </w:pPr>
            <w:r w:rsidRPr="00487029">
              <w:rPr>
                <w:rFonts w:cs="Arial"/>
                <w:lang w:eastAsia="en-GB"/>
              </w:rPr>
              <w:t>1;1;1;0;0;1    |    1;1;0;0;1;1</w:t>
            </w:r>
          </w:p>
        </w:tc>
      </w:tr>
      <w:tr w:rsidR="00610E16" w:rsidRPr="00487029" w:rsidTr="00610E16">
        <w:tc>
          <w:tcPr>
            <w:tcW w:w="1548" w:type="dxa"/>
          </w:tcPr>
          <w:p w:rsidR="00610E16" w:rsidRPr="00487029" w:rsidRDefault="00610E16" w:rsidP="00610E16">
            <w:pPr>
              <w:pStyle w:val="Tabletext"/>
              <w:jc w:val="center"/>
            </w:pPr>
            <w:r w:rsidRPr="00487029">
              <w:t>3</w:t>
            </w:r>
          </w:p>
        </w:tc>
        <w:tc>
          <w:tcPr>
            <w:tcW w:w="1260" w:type="dxa"/>
          </w:tcPr>
          <w:p w:rsidR="00610E16" w:rsidRPr="00487029" w:rsidRDefault="00610E16" w:rsidP="00610E16">
            <w:pPr>
              <w:pStyle w:val="Tabletext"/>
              <w:jc w:val="center"/>
            </w:pPr>
            <w:r w:rsidRPr="00487029">
              <w:t>2/7</w:t>
            </w:r>
          </w:p>
        </w:tc>
        <w:tc>
          <w:tcPr>
            <w:tcW w:w="6750" w:type="dxa"/>
          </w:tcPr>
          <w:p w:rsidR="00610E16" w:rsidRPr="00487029" w:rsidRDefault="00610E16" w:rsidP="00610E16">
            <w:pPr>
              <w:pStyle w:val="Tabletext"/>
              <w:jc w:val="center"/>
            </w:pPr>
            <w:r w:rsidRPr="00487029">
              <w:rPr>
                <w:rFonts w:cs="Arial"/>
                <w:lang w:eastAsia="en-GB"/>
              </w:rPr>
              <w:t>1;0;1;0;0;1    |    1;0;1;0;1;1    |    1;0;1;0;0;1    |    1;1;1;0;0;1</w:t>
            </w:r>
          </w:p>
        </w:tc>
      </w:tr>
      <w:tr w:rsidR="00610E16" w:rsidRPr="00487029" w:rsidTr="00610E16">
        <w:tc>
          <w:tcPr>
            <w:tcW w:w="1548" w:type="dxa"/>
          </w:tcPr>
          <w:p w:rsidR="00610E16" w:rsidRPr="00487029" w:rsidRDefault="00610E16" w:rsidP="00610E16">
            <w:pPr>
              <w:pStyle w:val="Tabletext"/>
              <w:jc w:val="center"/>
            </w:pPr>
            <w:r w:rsidRPr="00487029">
              <w:t>4</w:t>
            </w:r>
          </w:p>
        </w:tc>
        <w:tc>
          <w:tcPr>
            <w:tcW w:w="1260" w:type="dxa"/>
          </w:tcPr>
          <w:p w:rsidR="00610E16" w:rsidRPr="00487029" w:rsidRDefault="00610E16" w:rsidP="00610E16">
            <w:pPr>
              <w:pStyle w:val="Tabletext"/>
              <w:jc w:val="center"/>
            </w:pPr>
            <w:r w:rsidRPr="00487029">
              <w:t>1/3</w:t>
            </w:r>
          </w:p>
        </w:tc>
        <w:tc>
          <w:tcPr>
            <w:tcW w:w="6750" w:type="dxa"/>
          </w:tcPr>
          <w:p w:rsidR="00610E16" w:rsidRPr="00487029" w:rsidRDefault="00610E16" w:rsidP="00610E16">
            <w:pPr>
              <w:pStyle w:val="Tabletext"/>
              <w:jc w:val="center"/>
            </w:pPr>
            <w:r w:rsidRPr="00487029">
              <w:rPr>
                <w:rFonts w:cs="Arial"/>
                <w:lang w:eastAsia="en-GB"/>
              </w:rPr>
              <w:t>1;1;0;0;1;0</w:t>
            </w:r>
          </w:p>
        </w:tc>
      </w:tr>
      <w:tr w:rsidR="00610E16" w:rsidRPr="00487029" w:rsidTr="00610E16">
        <w:tc>
          <w:tcPr>
            <w:tcW w:w="1548" w:type="dxa"/>
          </w:tcPr>
          <w:p w:rsidR="00610E16" w:rsidRPr="00487029" w:rsidRDefault="00610E16" w:rsidP="00610E16">
            <w:pPr>
              <w:pStyle w:val="Tabletext"/>
              <w:jc w:val="center"/>
            </w:pPr>
            <w:r w:rsidRPr="00487029">
              <w:t>5</w:t>
            </w:r>
          </w:p>
        </w:tc>
        <w:tc>
          <w:tcPr>
            <w:tcW w:w="1260" w:type="dxa"/>
          </w:tcPr>
          <w:p w:rsidR="00610E16" w:rsidRPr="00487029" w:rsidRDefault="00610E16" w:rsidP="00610E16">
            <w:pPr>
              <w:pStyle w:val="Tabletext"/>
              <w:jc w:val="center"/>
            </w:pPr>
            <w:r w:rsidRPr="00487029">
              <w:t>2/5</w:t>
            </w:r>
          </w:p>
        </w:tc>
        <w:tc>
          <w:tcPr>
            <w:tcW w:w="6750" w:type="dxa"/>
          </w:tcPr>
          <w:p w:rsidR="00610E16" w:rsidRPr="00487029" w:rsidRDefault="00610E16" w:rsidP="00610E16">
            <w:pPr>
              <w:pStyle w:val="Tabletext"/>
              <w:jc w:val="center"/>
            </w:pPr>
            <w:r w:rsidRPr="00487029">
              <w:rPr>
                <w:rFonts w:cs="Arial"/>
                <w:lang w:eastAsia="en-GB"/>
              </w:rPr>
              <w:t>1;0;0;0;0;0    |    1;0;1;0;0;1    |    0;0;1;0;0;1    |    1;0;1;0;0;1    |    1;0;1;0;0;1    |    0;0;1;0;0;1    |    1;0;1;0;0;1    |    1;0;1;0;0;1    |    0;0;1;0;0;1    |    1;0;1;0;0;1    |    1;0;1;0;0;1    |    0;0;1;0;0;1</w:t>
            </w:r>
          </w:p>
        </w:tc>
      </w:tr>
      <w:tr w:rsidR="00610E16" w:rsidRPr="00487029" w:rsidTr="00610E16">
        <w:tc>
          <w:tcPr>
            <w:tcW w:w="1548" w:type="dxa"/>
          </w:tcPr>
          <w:p w:rsidR="00610E16" w:rsidRPr="00487029" w:rsidRDefault="00610E16" w:rsidP="00610E16">
            <w:pPr>
              <w:pStyle w:val="Tabletext"/>
              <w:jc w:val="center"/>
            </w:pPr>
            <w:r w:rsidRPr="00487029">
              <w:t>6</w:t>
            </w:r>
          </w:p>
        </w:tc>
        <w:tc>
          <w:tcPr>
            <w:tcW w:w="1260" w:type="dxa"/>
          </w:tcPr>
          <w:p w:rsidR="00610E16" w:rsidRPr="00487029" w:rsidRDefault="0082191B" w:rsidP="00610E16">
            <w:pPr>
              <w:pStyle w:val="Tabletext"/>
              <w:jc w:val="center"/>
            </w:pPr>
            <w:r w:rsidRPr="00487029">
              <w:t>1/2</w:t>
            </w:r>
          </w:p>
        </w:tc>
        <w:tc>
          <w:tcPr>
            <w:tcW w:w="6750" w:type="dxa"/>
          </w:tcPr>
          <w:p w:rsidR="00610E16" w:rsidRPr="00487029" w:rsidRDefault="00610E16" w:rsidP="00610E16">
            <w:pPr>
              <w:pStyle w:val="Tabletext"/>
              <w:jc w:val="center"/>
            </w:pPr>
            <w:r w:rsidRPr="00487029">
              <w:rPr>
                <w:rFonts w:cs="Arial"/>
                <w:lang w:eastAsia="en-GB"/>
              </w:rPr>
              <w:t>1;1;0;0;0;0    |    1;0;0;0;1;0</w:t>
            </w:r>
          </w:p>
        </w:tc>
      </w:tr>
      <w:tr w:rsidR="00610E16" w:rsidRPr="00487029" w:rsidTr="00610E16">
        <w:tc>
          <w:tcPr>
            <w:tcW w:w="1548" w:type="dxa"/>
          </w:tcPr>
          <w:p w:rsidR="00610E16" w:rsidRPr="00487029" w:rsidRDefault="00610E16" w:rsidP="00610E16">
            <w:pPr>
              <w:pStyle w:val="Tabletext"/>
              <w:jc w:val="center"/>
            </w:pPr>
            <w:r w:rsidRPr="00487029">
              <w:t>7</w:t>
            </w:r>
          </w:p>
        </w:tc>
        <w:tc>
          <w:tcPr>
            <w:tcW w:w="1260" w:type="dxa"/>
          </w:tcPr>
          <w:p w:rsidR="00610E16" w:rsidRPr="00487029" w:rsidRDefault="00610E16" w:rsidP="00610E16">
            <w:pPr>
              <w:pStyle w:val="Tabletext"/>
              <w:jc w:val="center"/>
            </w:pPr>
            <w:r w:rsidRPr="00487029">
              <w:t>2/3</w:t>
            </w:r>
          </w:p>
        </w:tc>
        <w:tc>
          <w:tcPr>
            <w:tcW w:w="6750" w:type="dxa"/>
          </w:tcPr>
          <w:p w:rsidR="00610E16" w:rsidRPr="00487029" w:rsidRDefault="00610E16" w:rsidP="00610E16">
            <w:pPr>
              <w:pStyle w:val="Tabletext"/>
              <w:jc w:val="center"/>
            </w:pPr>
            <w:r w:rsidRPr="00487029">
              <w:rPr>
                <w:rFonts w:cs="Arial"/>
                <w:lang w:eastAsia="en-GB"/>
              </w:rPr>
              <w:t>1;0;0;0;0;0    |    1;0;0;0;0;0    |    1;0;0;0;0;0    |    1;0;1;0;0;1</w:t>
            </w:r>
          </w:p>
        </w:tc>
      </w:tr>
      <w:tr w:rsidR="00610E16" w:rsidRPr="00487029" w:rsidTr="00610E16">
        <w:tc>
          <w:tcPr>
            <w:tcW w:w="1548" w:type="dxa"/>
          </w:tcPr>
          <w:p w:rsidR="00610E16" w:rsidRPr="00487029" w:rsidRDefault="00610E16" w:rsidP="00610E16">
            <w:pPr>
              <w:pStyle w:val="Tabletext"/>
              <w:jc w:val="center"/>
            </w:pPr>
            <w:r w:rsidRPr="00487029">
              <w:t>8</w:t>
            </w:r>
          </w:p>
        </w:tc>
        <w:tc>
          <w:tcPr>
            <w:tcW w:w="1260" w:type="dxa"/>
          </w:tcPr>
          <w:p w:rsidR="00610E16" w:rsidRPr="00487029" w:rsidRDefault="00610E16" w:rsidP="00610E16">
            <w:pPr>
              <w:pStyle w:val="Tabletext"/>
              <w:jc w:val="center"/>
            </w:pPr>
            <w:r w:rsidRPr="00487029">
              <w:t>3/4</w:t>
            </w:r>
          </w:p>
        </w:tc>
        <w:tc>
          <w:tcPr>
            <w:tcW w:w="6750" w:type="dxa"/>
          </w:tcPr>
          <w:p w:rsidR="00610E16" w:rsidRPr="00487029" w:rsidRDefault="00610E16" w:rsidP="00610E16">
            <w:pPr>
              <w:pStyle w:val="Tabletext"/>
              <w:jc w:val="center"/>
              <w:rPr>
                <w:rFonts w:cs="Arial"/>
                <w:lang w:eastAsia="en-GB"/>
              </w:rPr>
            </w:pPr>
            <w:r w:rsidRPr="00487029">
              <w:rPr>
                <w:rFonts w:cs="Arial"/>
                <w:lang w:eastAsia="en-GB"/>
              </w:rPr>
              <w:t>1;0;1;0;0;0    |    1;0;0;0;0;0    |    1;0;0;0;0;0    |    1;0;0;0;0;0    |    1;0;0;0;0;0    |    1;0;0;0;0;1</w:t>
            </w:r>
          </w:p>
        </w:tc>
      </w:tr>
      <w:tr w:rsidR="00610E16" w:rsidRPr="00487029" w:rsidTr="00610E16">
        <w:tc>
          <w:tcPr>
            <w:tcW w:w="9558" w:type="dxa"/>
            <w:gridSpan w:val="3"/>
          </w:tcPr>
          <w:p w:rsidR="00610E16" w:rsidRPr="00487029" w:rsidRDefault="00610E16" w:rsidP="0082191B">
            <w:pPr>
              <w:pStyle w:val="Tablelegend"/>
              <w:rPr>
                <w:i/>
                <w:iCs/>
              </w:rPr>
            </w:pPr>
            <w:r w:rsidRPr="00487029">
              <w:rPr>
                <w:i/>
                <w:iCs/>
              </w:rPr>
              <w:t>For each rate, the puncturing table shall be read first from left to right and then from top to bottom.</w:t>
            </w:r>
          </w:p>
        </w:tc>
      </w:tr>
    </w:tbl>
    <w:p w:rsidR="00610E16" w:rsidRPr="00487029" w:rsidRDefault="00610E16" w:rsidP="00610E16">
      <w:pPr>
        <w:rPr>
          <w:lang w:eastAsia="en-GB"/>
        </w:rPr>
      </w:pPr>
      <w:r w:rsidRPr="00487029">
        <w:t>W</w:t>
      </w:r>
      <w:r w:rsidRPr="00487029">
        <w:rPr>
          <w:lang w:eastAsia="en-GB"/>
        </w:rPr>
        <w:t>ithin a puncturing pattern, a ‘0’ means that the symbol shall be deleted and a ‘1’ means that a symbol shall be passed. A ‘2’ or a ‘3’ means that two or three copies of the symbol shall be passed. This is relevant for the termination periods. In particular</w:t>
      </w:r>
    </w:p>
    <w:p w:rsidR="00610E16" w:rsidRPr="00487029" w:rsidRDefault="00610E16" w:rsidP="0082191B">
      <w:pPr>
        <w:pStyle w:val="enumlev1"/>
        <w:rPr>
          <w:lang w:eastAsia="en-GB"/>
        </w:rPr>
      </w:pPr>
      <w:r w:rsidRPr="00487029">
        <w:t>–</w:t>
      </w:r>
      <w:r w:rsidRPr="00487029">
        <w:tab/>
      </w:r>
      <w:r w:rsidRPr="00487029">
        <w:rPr>
          <w:lang w:eastAsia="en-GB"/>
        </w:rPr>
        <w:t xml:space="preserve">For the rate 1/5 turbo code (Punct_Pat_ID=0), the tail output symbols for each of the first three </w:t>
      </w:r>
      <w:r w:rsidRPr="00487029">
        <w:t>tail</w:t>
      </w:r>
      <w:r w:rsidRPr="00487029">
        <w:rPr>
          <w:lang w:eastAsia="en-GB"/>
        </w:rPr>
        <w:t xml:space="preserve"> bit periods shall be XXXY</w:t>
      </w:r>
      <w:r w:rsidRPr="00487029">
        <w:rPr>
          <w:szCs w:val="24"/>
          <w:vertAlign w:val="subscript"/>
          <w:lang w:eastAsia="en-GB"/>
        </w:rPr>
        <w:t>0</w:t>
      </w:r>
      <w:r w:rsidRPr="00487029">
        <w:rPr>
          <w:lang w:eastAsia="en-GB"/>
        </w:rPr>
        <w:t>Y</w:t>
      </w:r>
      <w:r w:rsidRPr="00487029">
        <w:rPr>
          <w:szCs w:val="24"/>
          <w:vertAlign w:val="subscript"/>
          <w:lang w:eastAsia="en-GB"/>
        </w:rPr>
        <w:t>1</w:t>
      </w:r>
      <w:r w:rsidRPr="00487029">
        <w:rPr>
          <w:lang w:eastAsia="en-GB"/>
        </w:rPr>
        <w:t>, and the tail output symbols for each of the last three tail bit periods shall be X’X’X’Y’</w:t>
      </w:r>
      <w:r w:rsidRPr="00487029">
        <w:rPr>
          <w:szCs w:val="24"/>
          <w:vertAlign w:val="subscript"/>
          <w:lang w:eastAsia="en-GB"/>
        </w:rPr>
        <w:t>0</w:t>
      </w:r>
      <w:r w:rsidRPr="00487029">
        <w:rPr>
          <w:lang w:eastAsia="en-GB"/>
        </w:rPr>
        <w:t>Y’</w:t>
      </w:r>
      <w:r w:rsidRPr="00487029">
        <w:rPr>
          <w:szCs w:val="24"/>
          <w:vertAlign w:val="subscript"/>
          <w:lang w:eastAsia="en-GB"/>
        </w:rPr>
        <w:t>1</w:t>
      </w:r>
      <w:r w:rsidRPr="00487029">
        <w:rPr>
          <w:lang w:eastAsia="en-GB"/>
        </w:rPr>
        <w:t>.</w:t>
      </w:r>
    </w:p>
    <w:p w:rsidR="00610E16" w:rsidRPr="00487029" w:rsidRDefault="00610E16" w:rsidP="0082191B">
      <w:pPr>
        <w:pStyle w:val="enumlev1"/>
        <w:rPr>
          <w:lang w:eastAsia="en-GB"/>
        </w:rPr>
      </w:pPr>
      <w:r w:rsidRPr="00487029">
        <w:t>–</w:t>
      </w:r>
      <w:r w:rsidRPr="00487029">
        <w:tab/>
      </w:r>
      <w:r w:rsidRPr="00487029">
        <w:rPr>
          <w:lang w:eastAsia="en-GB"/>
        </w:rPr>
        <w:t>For the rate 2/9 turbo code (Punct_Pat_ID=1), the tail output symbols for the first and the second output period shall be XXXY</w:t>
      </w:r>
      <w:r w:rsidRPr="00487029">
        <w:rPr>
          <w:szCs w:val="24"/>
          <w:vertAlign w:val="subscript"/>
          <w:lang w:eastAsia="en-GB"/>
        </w:rPr>
        <w:t>0</w:t>
      </w:r>
      <w:r w:rsidRPr="00487029">
        <w:rPr>
          <w:lang w:eastAsia="en-GB"/>
        </w:rPr>
        <w:t>Y</w:t>
      </w:r>
      <w:r w:rsidRPr="00487029">
        <w:rPr>
          <w:szCs w:val="24"/>
          <w:vertAlign w:val="subscript"/>
          <w:lang w:eastAsia="en-GB"/>
        </w:rPr>
        <w:t>1</w:t>
      </w:r>
      <w:r w:rsidRPr="00487029">
        <w:rPr>
          <w:lang w:eastAsia="en-GB"/>
        </w:rPr>
        <w:t>, for the third output period XXY</w:t>
      </w:r>
      <w:r w:rsidRPr="00487029">
        <w:rPr>
          <w:szCs w:val="24"/>
          <w:vertAlign w:val="subscript"/>
          <w:lang w:eastAsia="en-GB"/>
        </w:rPr>
        <w:t>0</w:t>
      </w:r>
      <w:r w:rsidRPr="00487029">
        <w:rPr>
          <w:lang w:eastAsia="en-GB"/>
        </w:rPr>
        <w:t>Y</w:t>
      </w:r>
      <w:r w:rsidRPr="00487029">
        <w:rPr>
          <w:szCs w:val="24"/>
          <w:vertAlign w:val="subscript"/>
          <w:lang w:eastAsia="en-GB"/>
        </w:rPr>
        <w:t>1</w:t>
      </w:r>
      <w:r w:rsidRPr="00487029">
        <w:rPr>
          <w:lang w:eastAsia="en-GB"/>
        </w:rPr>
        <w:t>, for the fourth and fifth output period X’X’Y’</w:t>
      </w:r>
      <w:r w:rsidRPr="00487029">
        <w:rPr>
          <w:szCs w:val="24"/>
          <w:vertAlign w:val="subscript"/>
          <w:lang w:eastAsia="en-GB"/>
        </w:rPr>
        <w:t>0</w:t>
      </w:r>
      <w:r w:rsidRPr="00487029">
        <w:rPr>
          <w:lang w:eastAsia="en-GB"/>
        </w:rPr>
        <w:t>Y’</w:t>
      </w:r>
      <w:r w:rsidRPr="00487029">
        <w:rPr>
          <w:szCs w:val="24"/>
          <w:vertAlign w:val="subscript"/>
          <w:lang w:eastAsia="en-GB"/>
        </w:rPr>
        <w:t>1</w:t>
      </w:r>
      <w:r w:rsidRPr="00487029">
        <w:rPr>
          <w:lang w:eastAsia="en-GB"/>
        </w:rPr>
        <w:t>, and for the sixth (last) output period X’X’X’Y’</w:t>
      </w:r>
      <w:r w:rsidRPr="00487029">
        <w:rPr>
          <w:szCs w:val="24"/>
          <w:vertAlign w:val="subscript"/>
          <w:lang w:eastAsia="en-GB"/>
        </w:rPr>
        <w:t>0</w:t>
      </w:r>
      <w:r w:rsidRPr="00487029">
        <w:rPr>
          <w:lang w:eastAsia="en-GB"/>
        </w:rPr>
        <w:t>Y’</w:t>
      </w:r>
      <w:r w:rsidRPr="00487029">
        <w:rPr>
          <w:szCs w:val="24"/>
          <w:vertAlign w:val="subscript"/>
          <w:lang w:eastAsia="en-GB"/>
        </w:rPr>
        <w:t>1</w:t>
      </w:r>
      <w:r w:rsidRPr="00487029">
        <w:rPr>
          <w:lang w:eastAsia="en-GB"/>
        </w:rPr>
        <w:t>.</w:t>
      </w:r>
    </w:p>
    <w:p w:rsidR="00610E16" w:rsidRPr="00487029" w:rsidRDefault="00610E16" w:rsidP="0082191B">
      <w:pPr>
        <w:pStyle w:val="enumlev1"/>
        <w:rPr>
          <w:lang w:eastAsia="en-GB"/>
        </w:rPr>
      </w:pPr>
      <w:r w:rsidRPr="00487029">
        <w:t>–</w:t>
      </w:r>
      <w:r w:rsidRPr="00487029">
        <w:tab/>
      </w:r>
      <w:r w:rsidRPr="00487029">
        <w:rPr>
          <w:lang w:eastAsia="en-GB"/>
        </w:rPr>
        <w:t>For the rate 1/4 turbo code (Punct_Pat_ID=2), the tail output symbols for each of the first three tail bit periods shall be XXY</w:t>
      </w:r>
      <w:r w:rsidRPr="00487029">
        <w:rPr>
          <w:szCs w:val="24"/>
          <w:vertAlign w:val="subscript"/>
          <w:lang w:eastAsia="en-GB"/>
        </w:rPr>
        <w:t>0</w:t>
      </w:r>
      <w:r w:rsidRPr="00487029">
        <w:rPr>
          <w:lang w:eastAsia="en-GB"/>
        </w:rPr>
        <w:t>Y</w:t>
      </w:r>
      <w:r w:rsidRPr="00487029">
        <w:rPr>
          <w:szCs w:val="24"/>
          <w:vertAlign w:val="subscript"/>
          <w:lang w:eastAsia="en-GB"/>
        </w:rPr>
        <w:t>1</w:t>
      </w:r>
      <w:r w:rsidRPr="00487029">
        <w:rPr>
          <w:lang w:eastAsia="en-GB"/>
        </w:rPr>
        <w:t>, and the tail output symbols for each of the last three tail bit periods shall be X’X’ Y’</w:t>
      </w:r>
      <w:r w:rsidRPr="00487029">
        <w:rPr>
          <w:szCs w:val="24"/>
          <w:vertAlign w:val="subscript"/>
          <w:lang w:eastAsia="en-GB"/>
        </w:rPr>
        <w:t>0</w:t>
      </w:r>
      <w:r w:rsidRPr="00487029">
        <w:rPr>
          <w:lang w:eastAsia="en-GB"/>
        </w:rPr>
        <w:t>Y’</w:t>
      </w:r>
      <w:r w:rsidRPr="00487029">
        <w:rPr>
          <w:szCs w:val="24"/>
          <w:vertAlign w:val="subscript"/>
          <w:lang w:eastAsia="en-GB"/>
        </w:rPr>
        <w:t>1</w:t>
      </w:r>
      <w:r w:rsidRPr="00487029">
        <w:rPr>
          <w:lang w:eastAsia="en-GB"/>
        </w:rPr>
        <w:t>.</w:t>
      </w:r>
    </w:p>
    <w:p w:rsidR="00610E16" w:rsidRPr="00487029" w:rsidRDefault="00610E16" w:rsidP="00A979DB">
      <w:r w:rsidRPr="00487029">
        <w:rPr>
          <w:lang w:eastAsia="en-GB"/>
        </w:rPr>
        <w:t>All other code rates shall be processed similar to the given examples above with the exact puncturing patterns to be derived from</w:t>
      </w:r>
      <w:bookmarkStart w:id="28" w:name="_Ref417395594"/>
      <w:r w:rsidRPr="00487029">
        <w:rPr>
          <w:lang w:eastAsia="en-GB"/>
        </w:rPr>
        <w:t xml:space="preserve"> {RD-1}.</w:t>
      </w:r>
    </w:p>
    <w:p w:rsidR="00610E16" w:rsidRPr="00487029" w:rsidRDefault="00610E16" w:rsidP="00A979DB">
      <w:r w:rsidRPr="00487029">
        <w:t>The puncturing table for the termination part is given in Table A1-4. The last row of the table is introduced in this document to obtain higher rates and is not part of {RD-1}.</w:t>
      </w:r>
    </w:p>
    <w:p w:rsidR="00A979DB" w:rsidRPr="00487029" w:rsidRDefault="00A979DB" w:rsidP="00A979DB">
      <w:bookmarkStart w:id="29" w:name="_Ref419291349"/>
      <w:bookmarkStart w:id="30" w:name="_Toc419294269"/>
      <w:r w:rsidRPr="00487029">
        <w:br w:type="page"/>
      </w:r>
    </w:p>
    <w:p w:rsidR="00610E16" w:rsidRPr="00487029" w:rsidRDefault="00610E16" w:rsidP="00610E16">
      <w:pPr>
        <w:pStyle w:val="TableNo"/>
      </w:pPr>
      <w:r w:rsidRPr="00487029">
        <w:t xml:space="preserve">Table </w:t>
      </w:r>
      <w:bookmarkEnd w:id="28"/>
      <w:bookmarkEnd w:id="29"/>
      <w:r w:rsidRPr="00487029">
        <w:t>A1-4</w:t>
      </w:r>
    </w:p>
    <w:p w:rsidR="00610E16" w:rsidRPr="00487029" w:rsidRDefault="00610E16" w:rsidP="00A979DB">
      <w:pPr>
        <w:pStyle w:val="Tabletitle"/>
      </w:pPr>
      <w:r w:rsidRPr="00487029">
        <w:t>Puncturing and repetition patterns for tail bit periods (last 6 clocks)</w:t>
      </w:r>
      <w:bookmarkEnd w:id="30"/>
    </w:p>
    <w:tbl>
      <w:tblPr>
        <w:tblStyle w:val="TableGrid"/>
        <w:tblW w:w="9738" w:type="dxa"/>
        <w:tblLook w:val="04A0" w:firstRow="1" w:lastRow="0" w:firstColumn="1" w:lastColumn="0" w:noHBand="0" w:noVBand="1"/>
      </w:tblPr>
      <w:tblGrid>
        <w:gridCol w:w="1548"/>
        <w:gridCol w:w="1260"/>
        <w:gridCol w:w="6930"/>
      </w:tblGrid>
      <w:tr w:rsidR="00610E16" w:rsidRPr="00D53815" w:rsidTr="00610E16">
        <w:trPr>
          <w:tblHeader/>
        </w:trPr>
        <w:tc>
          <w:tcPr>
            <w:tcW w:w="1548" w:type="dxa"/>
          </w:tcPr>
          <w:p w:rsidR="00610E16" w:rsidRPr="00487029" w:rsidRDefault="00610E16" w:rsidP="00A979DB">
            <w:pPr>
              <w:pStyle w:val="Tablehead"/>
            </w:pPr>
            <w:r w:rsidRPr="00487029">
              <w:t>Punct. Pattern ID</w:t>
            </w:r>
          </w:p>
        </w:tc>
        <w:tc>
          <w:tcPr>
            <w:tcW w:w="1260" w:type="dxa"/>
          </w:tcPr>
          <w:p w:rsidR="00610E16" w:rsidRPr="00487029" w:rsidRDefault="00610E16" w:rsidP="00A979DB">
            <w:pPr>
              <w:pStyle w:val="Tablehead"/>
            </w:pPr>
            <w:r w:rsidRPr="00487029">
              <w:t>Code Rate</w:t>
            </w:r>
          </w:p>
        </w:tc>
        <w:tc>
          <w:tcPr>
            <w:tcW w:w="6930" w:type="dxa"/>
          </w:tcPr>
          <w:p w:rsidR="00610E16" w:rsidRPr="00012A85" w:rsidRDefault="00610E16" w:rsidP="00A979DB">
            <w:pPr>
              <w:pStyle w:val="Tablehead"/>
              <w:rPr>
                <w:lang w:val="es-ES_tradnl"/>
              </w:rPr>
            </w:pPr>
            <w:r w:rsidRPr="00012A85">
              <w:rPr>
                <w:lang w:val="es-ES_tradnl"/>
              </w:rPr>
              <w:t>Punct. / Rep. Pattern (X; Y</w:t>
            </w:r>
            <w:r w:rsidRPr="00012A85">
              <w:rPr>
                <w:vertAlign w:val="subscript"/>
                <w:lang w:val="es-ES_tradnl"/>
              </w:rPr>
              <w:t>0</w:t>
            </w:r>
            <w:r w:rsidRPr="00012A85">
              <w:rPr>
                <w:lang w:val="es-ES_tradnl"/>
              </w:rPr>
              <w:t>; Y</w:t>
            </w:r>
            <w:r w:rsidRPr="00012A85">
              <w:rPr>
                <w:vertAlign w:val="subscript"/>
                <w:lang w:val="es-ES_tradnl"/>
              </w:rPr>
              <w:t>1</w:t>
            </w:r>
            <w:r w:rsidRPr="00012A85">
              <w:rPr>
                <w:lang w:val="es-ES_tradnl"/>
              </w:rPr>
              <w:t>; X’; Y’</w:t>
            </w:r>
            <w:r w:rsidRPr="00012A85">
              <w:rPr>
                <w:vertAlign w:val="subscript"/>
                <w:lang w:val="es-ES_tradnl"/>
              </w:rPr>
              <w:t>0</w:t>
            </w:r>
            <w:r w:rsidRPr="00012A85">
              <w:rPr>
                <w:lang w:val="es-ES_tradnl"/>
              </w:rPr>
              <w:t>; Y’</w:t>
            </w:r>
            <w:r w:rsidRPr="00012A85">
              <w:rPr>
                <w:vertAlign w:val="subscript"/>
                <w:lang w:val="es-ES_tradnl"/>
              </w:rPr>
              <w:t>1</w:t>
            </w:r>
            <w:r w:rsidRPr="00012A85">
              <w:rPr>
                <w:lang w:val="es-ES_tradnl"/>
              </w:rPr>
              <w:t xml:space="preserve"> | X; Y</w:t>
            </w:r>
            <w:r w:rsidRPr="00012A85">
              <w:rPr>
                <w:vertAlign w:val="subscript"/>
                <w:lang w:val="es-ES_tradnl"/>
              </w:rPr>
              <w:t>0</w:t>
            </w:r>
            <w:r w:rsidRPr="00012A85">
              <w:rPr>
                <w:lang w:val="es-ES_tradnl"/>
              </w:rPr>
              <w:t>; Y</w:t>
            </w:r>
            <w:r w:rsidRPr="00012A85">
              <w:rPr>
                <w:vertAlign w:val="subscript"/>
                <w:lang w:val="es-ES_tradnl"/>
              </w:rPr>
              <w:t>1</w:t>
            </w:r>
            <w:r w:rsidRPr="00012A85">
              <w:rPr>
                <w:lang w:val="es-ES_tradnl"/>
              </w:rPr>
              <w:t>; X’; Y’</w:t>
            </w:r>
            <w:r w:rsidRPr="00012A85">
              <w:rPr>
                <w:vertAlign w:val="subscript"/>
                <w:lang w:val="es-ES_tradnl"/>
              </w:rPr>
              <w:t>0</w:t>
            </w:r>
            <w:r w:rsidRPr="00012A85">
              <w:rPr>
                <w:lang w:val="es-ES_tradnl"/>
              </w:rPr>
              <w:t>; Y’</w:t>
            </w:r>
            <w:r w:rsidRPr="00012A85">
              <w:rPr>
                <w:vertAlign w:val="subscript"/>
                <w:lang w:val="es-ES_tradnl"/>
              </w:rPr>
              <w:t>1</w:t>
            </w:r>
            <w:r w:rsidRPr="00012A85">
              <w:rPr>
                <w:lang w:val="es-ES_tradnl"/>
              </w:rPr>
              <w:t xml:space="preserve"> | …)</w:t>
            </w:r>
          </w:p>
        </w:tc>
      </w:tr>
      <w:tr w:rsidR="00610E16" w:rsidRPr="00487029" w:rsidTr="00610E16">
        <w:tc>
          <w:tcPr>
            <w:tcW w:w="1548" w:type="dxa"/>
          </w:tcPr>
          <w:p w:rsidR="00610E16" w:rsidRPr="00487029" w:rsidRDefault="00610E16" w:rsidP="00A979DB">
            <w:pPr>
              <w:pStyle w:val="Tabletext"/>
              <w:jc w:val="center"/>
            </w:pPr>
            <w:r w:rsidRPr="00487029">
              <w:t>0</w:t>
            </w:r>
          </w:p>
        </w:tc>
        <w:tc>
          <w:tcPr>
            <w:tcW w:w="1260" w:type="dxa"/>
          </w:tcPr>
          <w:p w:rsidR="00610E16" w:rsidRPr="00487029" w:rsidRDefault="00610E16" w:rsidP="00A979DB">
            <w:pPr>
              <w:pStyle w:val="Tabletext"/>
              <w:jc w:val="center"/>
            </w:pPr>
            <w:r w:rsidRPr="00487029">
              <w:t>1/5</w:t>
            </w:r>
          </w:p>
        </w:tc>
        <w:tc>
          <w:tcPr>
            <w:tcW w:w="6930" w:type="dxa"/>
          </w:tcPr>
          <w:p w:rsidR="00610E16" w:rsidRPr="00487029" w:rsidRDefault="00610E16" w:rsidP="00A979DB">
            <w:pPr>
              <w:pStyle w:val="Tabletext"/>
              <w:jc w:val="center"/>
            </w:pPr>
            <w:r w:rsidRPr="00487029">
              <w:t>3;1;1;0;0;0    |    3;1;1;0;0;0    |    3;1;1;0;0;0    |    0;0;0;3;1;1    |    0;0;0;3;1;1    |    0;0;0;3;1;1</w:t>
            </w:r>
          </w:p>
        </w:tc>
      </w:tr>
      <w:tr w:rsidR="00610E16" w:rsidRPr="00487029" w:rsidTr="00610E16">
        <w:tc>
          <w:tcPr>
            <w:tcW w:w="1548" w:type="dxa"/>
          </w:tcPr>
          <w:p w:rsidR="00610E16" w:rsidRPr="00487029" w:rsidRDefault="00610E16" w:rsidP="00A979DB">
            <w:pPr>
              <w:pStyle w:val="Tabletext"/>
              <w:jc w:val="center"/>
            </w:pPr>
            <w:r w:rsidRPr="00487029">
              <w:t>1</w:t>
            </w:r>
          </w:p>
        </w:tc>
        <w:tc>
          <w:tcPr>
            <w:tcW w:w="1260" w:type="dxa"/>
          </w:tcPr>
          <w:p w:rsidR="00610E16" w:rsidRPr="00487029" w:rsidRDefault="00610E16" w:rsidP="00A979DB">
            <w:pPr>
              <w:pStyle w:val="Tabletext"/>
              <w:jc w:val="center"/>
            </w:pPr>
            <w:r w:rsidRPr="00487029">
              <w:t>2/9</w:t>
            </w:r>
          </w:p>
        </w:tc>
        <w:tc>
          <w:tcPr>
            <w:tcW w:w="6930" w:type="dxa"/>
          </w:tcPr>
          <w:p w:rsidR="00610E16" w:rsidRPr="00487029" w:rsidRDefault="00610E16" w:rsidP="00A979DB">
            <w:pPr>
              <w:pStyle w:val="Tabletext"/>
              <w:jc w:val="center"/>
            </w:pPr>
            <w:r w:rsidRPr="00487029">
              <w:t>3;1;1;0;0;0    |    3;1;1;0;0;0    |    2;1;1;0;0;0    |    0;0;0;2;1;1    |    0;0;0;2;1;1    |    0;0;0;3;1;1</w:t>
            </w:r>
          </w:p>
        </w:tc>
      </w:tr>
      <w:tr w:rsidR="00610E16" w:rsidRPr="00487029" w:rsidTr="00610E16">
        <w:tc>
          <w:tcPr>
            <w:tcW w:w="1548" w:type="dxa"/>
          </w:tcPr>
          <w:p w:rsidR="00610E16" w:rsidRPr="00487029" w:rsidRDefault="00610E16" w:rsidP="00A979DB">
            <w:pPr>
              <w:pStyle w:val="Tabletext"/>
              <w:jc w:val="center"/>
            </w:pPr>
            <w:r w:rsidRPr="00487029">
              <w:t>2</w:t>
            </w:r>
          </w:p>
        </w:tc>
        <w:tc>
          <w:tcPr>
            <w:tcW w:w="1260" w:type="dxa"/>
          </w:tcPr>
          <w:p w:rsidR="00610E16" w:rsidRPr="00487029" w:rsidRDefault="00A979DB" w:rsidP="00A979DB">
            <w:pPr>
              <w:pStyle w:val="Tabletext"/>
              <w:jc w:val="center"/>
            </w:pPr>
            <w:r w:rsidRPr="00487029">
              <w:t>1/4</w:t>
            </w:r>
          </w:p>
        </w:tc>
        <w:tc>
          <w:tcPr>
            <w:tcW w:w="6930" w:type="dxa"/>
          </w:tcPr>
          <w:p w:rsidR="00610E16" w:rsidRPr="00487029" w:rsidRDefault="00610E16" w:rsidP="00A979DB">
            <w:pPr>
              <w:pStyle w:val="Tabletext"/>
              <w:jc w:val="center"/>
            </w:pPr>
            <w:r w:rsidRPr="00487029">
              <w:t>2;1;1;0;0;0    |    2;1;1;0;0;0    |    2;1;1;0;0;0    |    0;0;0;2;1;1    |    0;0;0;2;1;1    |    0;0;0;2;1;1</w:t>
            </w:r>
          </w:p>
        </w:tc>
      </w:tr>
      <w:tr w:rsidR="00610E16" w:rsidRPr="00487029" w:rsidTr="00610E16">
        <w:tc>
          <w:tcPr>
            <w:tcW w:w="1548" w:type="dxa"/>
          </w:tcPr>
          <w:p w:rsidR="00610E16" w:rsidRPr="00487029" w:rsidRDefault="00610E16" w:rsidP="00A979DB">
            <w:pPr>
              <w:pStyle w:val="Tabletext"/>
              <w:jc w:val="center"/>
            </w:pPr>
            <w:r w:rsidRPr="00487029">
              <w:t>3</w:t>
            </w:r>
          </w:p>
        </w:tc>
        <w:tc>
          <w:tcPr>
            <w:tcW w:w="1260" w:type="dxa"/>
          </w:tcPr>
          <w:p w:rsidR="00610E16" w:rsidRPr="00487029" w:rsidRDefault="00610E16" w:rsidP="00A979DB">
            <w:pPr>
              <w:pStyle w:val="Tabletext"/>
              <w:jc w:val="center"/>
            </w:pPr>
            <w:r w:rsidRPr="00487029">
              <w:t>2/7</w:t>
            </w:r>
          </w:p>
        </w:tc>
        <w:tc>
          <w:tcPr>
            <w:tcW w:w="6930" w:type="dxa"/>
          </w:tcPr>
          <w:p w:rsidR="00610E16" w:rsidRPr="00487029" w:rsidRDefault="00610E16" w:rsidP="00A979DB">
            <w:pPr>
              <w:pStyle w:val="Tabletext"/>
              <w:jc w:val="center"/>
            </w:pPr>
            <w:r w:rsidRPr="00487029">
              <w:t>1;1;1;0;0;0    |     2;1;1;0;0;0    |    2;1;1;0;0;0    |    0;0;0;2;1;1    |    0;0;0;1;1;1    |     0;0;0;1;1;1</w:t>
            </w:r>
          </w:p>
        </w:tc>
      </w:tr>
      <w:tr w:rsidR="00610E16" w:rsidRPr="00487029" w:rsidTr="00610E16">
        <w:tc>
          <w:tcPr>
            <w:tcW w:w="1548" w:type="dxa"/>
          </w:tcPr>
          <w:p w:rsidR="00610E16" w:rsidRPr="00487029" w:rsidRDefault="00610E16" w:rsidP="00A979DB">
            <w:pPr>
              <w:pStyle w:val="Tabletext"/>
              <w:jc w:val="center"/>
            </w:pPr>
            <w:r w:rsidRPr="00487029">
              <w:t>4</w:t>
            </w:r>
          </w:p>
        </w:tc>
        <w:tc>
          <w:tcPr>
            <w:tcW w:w="1260" w:type="dxa"/>
          </w:tcPr>
          <w:p w:rsidR="00610E16" w:rsidRPr="00487029" w:rsidRDefault="00610E16" w:rsidP="00A979DB">
            <w:pPr>
              <w:pStyle w:val="Tabletext"/>
              <w:jc w:val="center"/>
            </w:pPr>
            <w:r w:rsidRPr="00487029">
              <w:t>1/3</w:t>
            </w:r>
          </w:p>
        </w:tc>
        <w:tc>
          <w:tcPr>
            <w:tcW w:w="6930" w:type="dxa"/>
          </w:tcPr>
          <w:p w:rsidR="00610E16" w:rsidRPr="00487029" w:rsidRDefault="00610E16" w:rsidP="00A979DB">
            <w:pPr>
              <w:pStyle w:val="Tabletext"/>
              <w:jc w:val="center"/>
            </w:pPr>
            <w:r w:rsidRPr="00487029">
              <w:t>2;1;0;0;0;0    |    2;1;0;0;0;0    |    2;1;0;0;0;0    |    0;0;0;2;1;0    |    0;0;0;2;1;0    |     0;0;0;2;1;0</w:t>
            </w:r>
          </w:p>
        </w:tc>
      </w:tr>
      <w:tr w:rsidR="00610E16" w:rsidRPr="00487029" w:rsidTr="00610E16">
        <w:tc>
          <w:tcPr>
            <w:tcW w:w="1548" w:type="dxa"/>
          </w:tcPr>
          <w:p w:rsidR="00610E16" w:rsidRPr="00487029" w:rsidRDefault="00610E16" w:rsidP="00A979DB">
            <w:pPr>
              <w:pStyle w:val="Tabletext"/>
              <w:jc w:val="center"/>
            </w:pPr>
            <w:r w:rsidRPr="00487029">
              <w:t>5</w:t>
            </w:r>
          </w:p>
        </w:tc>
        <w:tc>
          <w:tcPr>
            <w:tcW w:w="1260" w:type="dxa"/>
          </w:tcPr>
          <w:p w:rsidR="00610E16" w:rsidRPr="00487029" w:rsidRDefault="00610E16" w:rsidP="00A979DB">
            <w:pPr>
              <w:pStyle w:val="Tabletext"/>
              <w:jc w:val="center"/>
            </w:pPr>
            <w:r w:rsidRPr="00487029">
              <w:t>2/5</w:t>
            </w:r>
          </w:p>
        </w:tc>
        <w:tc>
          <w:tcPr>
            <w:tcW w:w="6930" w:type="dxa"/>
          </w:tcPr>
          <w:p w:rsidR="00610E16" w:rsidRPr="00487029" w:rsidRDefault="00610E16" w:rsidP="00A979DB">
            <w:pPr>
              <w:pStyle w:val="Tabletext"/>
              <w:jc w:val="center"/>
            </w:pPr>
            <w:r w:rsidRPr="00487029">
              <w:t>1;1;1;0;0;0    |    1;1;1;0;0;0    |    1;0;1;0;0;0    |    0;0;0;1;1;1    |    0;0;0;1;1;1    |    0;0;0;1;0;1</w:t>
            </w:r>
          </w:p>
        </w:tc>
      </w:tr>
      <w:tr w:rsidR="00610E16" w:rsidRPr="00487029" w:rsidTr="00610E16">
        <w:tc>
          <w:tcPr>
            <w:tcW w:w="1548" w:type="dxa"/>
          </w:tcPr>
          <w:p w:rsidR="00610E16" w:rsidRPr="00487029" w:rsidRDefault="00610E16" w:rsidP="00A979DB">
            <w:pPr>
              <w:pStyle w:val="Tabletext"/>
              <w:jc w:val="center"/>
            </w:pPr>
            <w:r w:rsidRPr="00487029">
              <w:t>6</w:t>
            </w:r>
          </w:p>
        </w:tc>
        <w:tc>
          <w:tcPr>
            <w:tcW w:w="1260" w:type="dxa"/>
          </w:tcPr>
          <w:p w:rsidR="00610E16" w:rsidRPr="00487029" w:rsidRDefault="00A979DB" w:rsidP="00A979DB">
            <w:pPr>
              <w:pStyle w:val="Tabletext"/>
              <w:jc w:val="center"/>
            </w:pPr>
            <w:r w:rsidRPr="00487029">
              <w:t>1/2</w:t>
            </w:r>
          </w:p>
        </w:tc>
        <w:tc>
          <w:tcPr>
            <w:tcW w:w="6930" w:type="dxa"/>
          </w:tcPr>
          <w:p w:rsidR="00610E16" w:rsidRPr="00487029" w:rsidRDefault="00610E16" w:rsidP="00A979DB">
            <w:pPr>
              <w:pStyle w:val="Tabletext"/>
              <w:jc w:val="center"/>
            </w:pPr>
            <w:r w:rsidRPr="00487029">
              <w:t>1;1;0;0;0;0    |    1;1;0;0;0;0    |    1;1;0;0;0;0    |    0;0;0;1;1;0    |    0;0;0;1;1;0    |    0;0;0;1;1;0</w:t>
            </w:r>
          </w:p>
        </w:tc>
      </w:tr>
      <w:tr w:rsidR="00610E16" w:rsidRPr="00487029" w:rsidTr="00610E16">
        <w:tc>
          <w:tcPr>
            <w:tcW w:w="1548" w:type="dxa"/>
          </w:tcPr>
          <w:p w:rsidR="00610E16" w:rsidRPr="00487029" w:rsidRDefault="00610E16" w:rsidP="00A979DB">
            <w:pPr>
              <w:pStyle w:val="Tabletext"/>
              <w:jc w:val="center"/>
            </w:pPr>
            <w:r w:rsidRPr="00487029">
              <w:t>7</w:t>
            </w:r>
          </w:p>
        </w:tc>
        <w:tc>
          <w:tcPr>
            <w:tcW w:w="1260" w:type="dxa"/>
          </w:tcPr>
          <w:p w:rsidR="00610E16" w:rsidRPr="00487029" w:rsidRDefault="00610E16" w:rsidP="00A979DB">
            <w:pPr>
              <w:pStyle w:val="Tabletext"/>
              <w:jc w:val="center"/>
            </w:pPr>
            <w:r w:rsidRPr="00487029">
              <w:t>2/3</w:t>
            </w:r>
          </w:p>
        </w:tc>
        <w:tc>
          <w:tcPr>
            <w:tcW w:w="6930" w:type="dxa"/>
          </w:tcPr>
          <w:p w:rsidR="00610E16" w:rsidRPr="00487029" w:rsidRDefault="00610E16" w:rsidP="00A979DB">
            <w:pPr>
              <w:pStyle w:val="Tabletext"/>
              <w:jc w:val="center"/>
            </w:pPr>
            <w:r w:rsidRPr="00487029">
              <w:t>1;0;0;0;0;0    |    1;0;1;0;0;0    |    1;0;1;0;0;0    |    0;0;0;1;0;0    |    0;0;0;1;0;1    |    0;0;0;1;0;1</w:t>
            </w:r>
          </w:p>
        </w:tc>
      </w:tr>
      <w:tr w:rsidR="00610E16" w:rsidRPr="00487029" w:rsidTr="00610E16">
        <w:tc>
          <w:tcPr>
            <w:tcW w:w="1548" w:type="dxa"/>
          </w:tcPr>
          <w:p w:rsidR="00610E16" w:rsidRPr="00487029" w:rsidRDefault="00610E16" w:rsidP="00A979DB">
            <w:pPr>
              <w:pStyle w:val="Tabletext"/>
              <w:jc w:val="center"/>
            </w:pPr>
            <w:r w:rsidRPr="00487029">
              <w:t>8</w:t>
            </w:r>
          </w:p>
        </w:tc>
        <w:tc>
          <w:tcPr>
            <w:tcW w:w="1260" w:type="dxa"/>
          </w:tcPr>
          <w:p w:rsidR="00610E16" w:rsidRPr="00487029" w:rsidRDefault="00610E16" w:rsidP="00A979DB">
            <w:pPr>
              <w:pStyle w:val="Tabletext"/>
              <w:jc w:val="center"/>
            </w:pPr>
            <w:r w:rsidRPr="00487029">
              <w:t>3/4</w:t>
            </w:r>
          </w:p>
        </w:tc>
        <w:tc>
          <w:tcPr>
            <w:tcW w:w="6930" w:type="dxa"/>
          </w:tcPr>
          <w:p w:rsidR="00610E16" w:rsidRPr="00487029" w:rsidRDefault="00610E16" w:rsidP="00A979DB">
            <w:pPr>
              <w:pStyle w:val="Tabletext"/>
              <w:jc w:val="center"/>
            </w:pPr>
            <w:r w:rsidRPr="00487029">
              <w:t>1;0;1;0;0;0    |    1;0;1;0;0;0    |    1;0;1;0;0;0    |    0;0;0;1;0;1    |    0;0;0;1;0;1    |    0;0;0;1;0;1</w:t>
            </w:r>
          </w:p>
        </w:tc>
      </w:tr>
      <w:tr w:rsidR="00610E16" w:rsidRPr="00487029" w:rsidTr="00610E16">
        <w:tc>
          <w:tcPr>
            <w:tcW w:w="9738" w:type="dxa"/>
            <w:gridSpan w:val="3"/>
          </w:tcPr>
          <w:p w:rsidR="00610E16" w:rsidRPr="00487029" w:rsidRDefault="00610E16" w:rsidP="00A979DB">
            <w:pPr>
              <w:pStyle w:val="Tablelegend"/>
              <w:rPr>
                <w:i/>
                <w:iCs/>
              </w:rPr>
            </w:pPr>
            <w:r w:rsidRPr="00487029">
              <w:rPr>
                <w:i/>
                <w:iCs/>
              </w:rPr>
              <w:t>For each rate, the puncturing table shall be read first from left to right and then from top to bottom.</w:t>
            </w:r>
          </w:p>
        </w:tc>
      </w:tr>
    </w:tbl>
    <w:p w:rsidR="00610E16" w:rsidRPr="00487029" w:rsidRDefault="00610E16" w:rsidP="00610E16">
      <w:pPr>
        <w:pStyle w:val="Heading2"/>
        <w:rPr>
          <w:rFonts w:eastAsia="Calibri"/>
        </w:rPr>
      </w:pPr>
      <w:r w:rsidRPr="00487029">
        <w:t>3.6</w:t>
      </w:r>
      <w:r w:rsidRPr="00487029">
        <w:tab/>
        <w:t>CRC</w:t>
      </w:r>
    </w:p>
    <w:p w:rsidR="00610E16" w:rsidRPr="00487029" w:rsidRDefault="00610E16" w:rsidP="00A979DB">
      <w:r w:rsidRPr="00487029">
        <w:t xml:space="preserve">The 32 bit ITU-T V.42 {RD-5} polynomial 0x04C11DB7 CRC is appended to the last segment of the datagram. The CRC is calculated over all fragments of the datagram. </w:t>
      </w:r>
    </w:p>
    <w:p w:rsidR="00610E16" w:rsidRPr="00487029" w:rsidRDefault="00610E16" w:rsidP="00811736">
      <w:r w:rsidRPr="00487029">
        <w:t>F(x)</w:t>
      </w:r>
      <w:r w:rsidR="00A979DB" w:rsidRPr="00487029">
        <w:t xml:space="preserve"> </w:t>
      </w:r>
      <w:r w:rsidRPr="00487029">
        <w:t>=</w:t>
      </w:r>
      <w:r w:rsidR="00A979DB" w:rsidRPr="00487029">
        <w:t xml:space="preserve"> </w:t>
      </w:r>
      <w:r w:rsidRPr="00487029">
        <w:t>x</w:t>
      </w:r>
      <w:r w:rsidRPr="00487029">
        <w:rPr>
          <w:vertAlign w:val="superscript"/>
        </w:rPr>
        <w:t>32</w:t>
      </w:r>
      <w:r w:rsidRPr="00487029">
        <w:t xml:space="preserve"> + x</w:t>
      </w:r>
      <w:r w:rsidRPr="00487029">
        <w:rPr>
          <w:vertAlign w:val="superscript"/>
        </w:rPr>
        <w:t>26</w:t>
      </w:r>
      <w:r w:rsidRPr="00487029">
        <w:t xml:space="preserve"> +</w:t>
      </w:r>
      <w:r w:rsidR="00811736">
        <w:t xml:space="preserve"> </w:t>
      </w:r>
      <w:r w:rsidRPr="00487029">
        <w:t>x</w:t>
      </w:r>
      <w:r w:rsidRPr="00487029">
        <w:rPr>
          <w:vertAlign w:val="superscript"/>
        </w:rPr>
        <w:t>23</w:t>
      </w:r>
      <w:r w:rsidRPr="00487029">
        <w:t xml:space="preserve"> + x</w:t>
      </w:r>
      <w:r w:rsidRPr="00487029">
        <w:rPr>
          <w:vertAlign w:val="superscript"/>
        </w:rPr>
        <w:t>22</w:t>
      </w:r>
      <w:r w:rsidRPr="00487029">
        <w:t xml:space="preserve"> + x</w:t>
      </w:r>
      <w:r w:rsidRPr="00487029">
        <w:rPr>
          <w:vertAlign w:val="superscript"/>
        </w:rPr>
        <w:t>16</w:t>
      </w:r>
      <w:r w:rsidRPr="00487029">
        <w:t xml:space="preserve"> + x</w:t>
      </w:r>
      <w:r w:rsidRPr="00487029">
        <w:rPr>
          <w:vertAlign w:val="superscript"/>
        </w:rPr>
        <w:t>12</w:t>
      </w:r>
      <w:r w:rsidRPr="00487029">
        <w:t xml:space="preserve"> + x</w:t>
      </w:r>
      <w:r w:rsidRPr="00487029">
        <w:rPr>
          <w:vertAlign w:val="superscript"/>
        </w:rPr>
        <w:t>11</w:t>
      </w:r>
      <w:r w:rsidRPr="00487029">
        <w:t xml:space="preserve"> + x</w:t>
      </w:r>
      <w:r w:rsidRPr="00487029">
        <w:rPr>
          <w:vertAlign w:val="superscript"/>
        </w:rPr>
        <w:t>10</w:t>
      </w:r>
      <w:r w:rsidRPr="00487029">
        <w:t xml:space="preserve"> + x</w:t>
      </w:r>
      <w:r w:rsidRPr="00487029">
        <w:rPr>
          <w:vertAlign w:val="superscript"/>
        </w:rPr>
        <w:t>8</w:t>
      </w:r>
      <w:r w:rsidRPr="00487029">
        <w:t xml:space="preserve"> + x</w:t>
      </w:r>
      <w:r w:rsidRPr="00487029">
        <w:rPr>
          <w:vertAlign w:val="superscript"/>
        </w:rPr>
        <w:t>7</w:t>
      </w:r>
      <w:r w:rsidRPr="00487029">
        <w:t xml:space="preserve"> + x</w:t>
      </w:r>
      <w:r w:rsidRPr="00487029">
        <w:rPr>
          <w:vertAlign w:val="superscript"/>
        </w:rPr>
        <w:t>5</w:t>
      </w:r>
      <w:r w:rsidRPr="00487029">
        <w:t xml:space="preserve"> + x</w:t>
      </w:r>
      <w:r w:rsidRPr="00487029">
        <w:rPr>
          <w:vertAlign w:val="superscript"/>
        </w:rPr>
        <w:t>4</w:t>
      </w:r>
      <w:r w:rsidRPr="00487029">
        <w:t xml:space="preserve"> + x</w:t>
      </w:r>
      <w:r w:rsidRPr="00487029">
        <w:rPr>
          <w:vertAlign w:val="superscript"/>
        </w:rPr>
        <w:t>2</w:t>
      </w:r>
      <w:r w:rsidRPr="00487029">
        <w:t xml:space="preserve"> + x + 1</w:t>
      </w:r>
    </w:p>
    <w:p w:rsidR="00610E16" w:rsidRPr="00487029" w:rsidRDefault="00610E16" w:rsidP="00A979DB">
      <w:pPr>
        <w:rPr>
          <w:rStyle w:val="Heading2Char"/>
          <w:rFonts w:eastAsia="Calibri"/>
        </w:rPr>
      </w:pPr>
      <w:r w:rsidRPr="00487029">
        <w:t>Initial state: 0xFFFFFFFF</w:t>
      </w:r>
    </w:p>
    <w:p w:rsidR="00610E16" w:rsidRPr="00487029" w:rsidRDefault="00610E16" w:rsidP="00610E16">
      <w:pPr>
        <w:pStyle w:val="Heading2"/>
      </w:pPr>
      <w:r w:rsidRPr="00487029">
        <w:t>3.7</w:t>
      </w:r>
      <w:r w:rsidRPr="00487029">
        <w:tab/>
        <w:t>Antenna configurations for VDES ship stations</w:t>
      </w:r>
    </w:p>
    <w:p w:rsidR="00610E16" w:rsidRPr="00487029" w:rsidRDefault="00610E16" w:rsidP="00610E16">
      <w:pPr>
        <w:pStyle w:val="Heading3"/>
      </w:pPr>
      <w:r w:rsidRPr="00487029">
        <w:t>3.7.1</w:t>
      </w:r>
      <w:r w:rsidRPr="00487029">
        <w:tab/>
        <w:t>Antenna Gain</w:t>
      </w:r>
    </w:p>
    <w:p w:rsidR="00610E16" w:rsidRPr="00487029" w:rsidRDefault="00610E16" w:rsidP="00610E16">
      <w:r w:rsidRPr="00487029">
        <w:t>Existing ship antennas may be used for VDES. The maximum antenna gain for these antennas ranges from 2 dBi to 10 dBi. Representative antenna patterns are shown in Figure A1-6.</w:t>
      </w:r>
    </w:p>
    <w:p w:rsidR="00610E16" w:rsidRPr="00487029" w:rsidRDefault="00610E16" w:rsidP="00610E16">
      <w:r w:rsidRPr="00487029">
        <w:t>A ship antenna with a minimum gain at 0 degrees elevation of 3 dBi at the receiver input is required.</w:t>
      </w:r>
    </w:p>
    <w:p w:rsidR="00610E16" w:rsidRPr="00487029" w:rsidRDefault="00610E16" w:rsidP="00610E16">
      <w:pPr>
        <w:pStyle w:val="FigureNo"/>
      </w:pPr>
      <w:r w:rsidRPr="00487029">
        <w:t xml:space="preserve">Figure A1-6 </w:t>
      </w:r>
    </w:p>
    <w:p w:rsidR="00610E16" w:rsidRPr="00487029" w:rsidRDefault="00610E16" w:rsidP="00610E16">
      <w:pPr>
        <w:pStyle w:val="Figuretitle"/>
      </w:pPr>
      <w:r w:rsidRPr="00487029">
        <w:t>Ship antenna gain vs. elevation angle</w:t>
      </w:r>
    </w:p>
    <w:p w:rsidR="00610E16" w:rsidRPr="00487029" w:rsidRDefault="00610E16" w:rsidP="00A979DB">
      <w:pPr>
        <w:pStyle w:val="Figure"/>
      </w:pPr>
      <w:r w:rsidRPr="00487029">
        <w:rPr>
          <w:noProof/>
          <w:lang w:eastAsia="zh-CN"/>
        </w:rPr>
        <w:drawing>
          <wp:inline distT="0" distB="0" distL="0" distR="0" wp14:anchorId="60F2D7EF" wp14:editId="5F52C97C">
            <wp:extent cx="5756910" cy="3530897"/>
            <wp:effectExtent l="0" t="0" r="15240" b="12700"/>
            <wp:docPr id="30"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10E16" w:rsidRPr="00487029" w:rsidRDefault="00610E16" w:rsidP="00610E16">
      <w:pPr>
        <w:pStyle w:val="Heading3"/>
      </w:pPr>
      <w:r w:rsidRPr="00487029">
        <w:t>3.7.2</w:t>
      </w:r>
      <w:r w:rsidRPr="00487029">
        <w:tab/>
        <w:t>Received signal to noise plus interference level</w:t>
      </w:r>
    </w:p>
    <w:p w:rsidR="00610E16" w:rsidRPr="00487029" w:rsidRDefault="00610E16" w:rsidP="00A979DB">
      <w:r w:rsidRPr="00487029">
        <w:t>The noise floor is a function of many sources such as vessel electronics, other radio equipment, power supplies, etc., and sensitivity is also reduced by RF cabling losses and the LNA noise figure. Table A1-5 presents representative values for the receiver noise figure.</w:t>
      </w:r>
    </w:p>
    <w:p w:rsidR="00610E16" w:rsidRPr="00487029" w:rsidRDefault="00610E16" w:rsidP="00610E16">
      <w:pPr>
        <w:pStyle w:val="TableNo"/>
        <w:rPr>
          <w:b/>
        </w:rPr>
      </w:pPr>
      <w:bookmarkStart w:id="31" w:name="_Ref419289415"/>
      <w:r w:rsidRPr="00487029">
        <w:t>Table A1-5</w:t>
      </w:r>
      <w:bookmarkEnd w:id="31"/>
    </w:p>
    <w:p w:rsidR="00610E16" w:rsidRPr="00487029" w:rsidRDefault="00610E16" w:rsidP="00610E16">
      <w:pPr>
        <w:pStyle w:val="Tabletitle"/>
      </w:pPr>
      <w:r w:rsidRPr="00487029">
        <w:t>Ship receiver noise figure calculations</w:t>
      </w:r>
    </w:p>
    <w:tbl>
      <w:tblPr>
        <w:tblW w:w="5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82"/>
        <w:gridCol w:w="992"/>
        <w:gridCol w:w="1418"/>
      </w:tblGrid>
      <w:tr w:rsidR="00610E16" w:rsidRPr="00487029" w:rsidTr="00610E16">
        <w:trPr>
          <w:trHeight w:val="300"/>
          <w:jc w:val="center"/>
        </w:trPr>
        <w:tc>
          <w:tcPr>
            <w:tcW w:w="2982" w:type="dxa"/>
            <w:shd w:val="clear" w:color="auto" w:fill="auto"/>
            <w:noWrap/>
            <w:vAlign w:val="bottom"/>
            <w:hideMark/>
          </w:tcPr>
          <w:p w:rsidR="00610E16" w:rsidRPr="00487029" w:rsidRDefault="00610E16" w:rsidP="00610E16">
            <w:pPr>
              <w:pStyle w:val="Tabletext"/>
              <w:jc w:val="center"/>
            </w:pPr>
            <w:r w:rsidRPr="00487029">
              <w:t>Antenna noise temperature</w:t>
            </w:r>
            <w:r w:rsidRPr="00487029">
              <w:rPr>
                <w:rStyle w:val="FootnoteReference"/>
              </w:rPr>
              <w:t>*</w:t>
            </w:r>
          </w:p>
        </w:tc>
        <w:tc>
          <w:tcPr>
            <w:tcW w:w="992" w:type="dxa"/>
            <w:shd w:val="clear" w:color="auto" w:fill="auto"/>
            <w:noWrap/>
            <w:vAlign w:val="bottom"/>
            <w:hideMark/>
          </w:tcPr>
          <w:p w:rsidR="00610E16" w:rsidRPr="00487029" w:rsidRDefault="00610E16" w:rsidP="00610E16">
            <w:pPr>
              <w:pStyle w:val="Tabletext"/>
              <w:jc w:val="center"/>
            </w:pPr>
            <w:r w:rsidRPr="00487029">
              <w:t>245.0</w:t>
            </w:r>
          </w:p>
        </w:tc>
        <w:tc>
          <w:tcPr>
            <w:tcW w:w="1418" w:type="dxa"/>
            <w:shd w:val="clear" w:color="auto" w:fill="auto"/>
            <w:noWrap/>
            <w:vAlign w:val="bottom"/>
            <w:hideMark/>
          </w:tcPr>
          <w:p w:rsidR="00610E16" w:rsidRPr="00487029" w:rsidRDefault="00610E16" w:rsidP="00610E16">
            <w:pPr>
              <w:pStyle w:val="Tabletext"/>
              <w:jc w:val="center"/>
            </w:pPr>
            <w:r w:rsidRPr="00487029">
              <w:t>K</w:t>
            </w:r>
          </w:p>
        </w:tc>
      </w:tr>
      <w:tr w:rsidR="00610E16" w:rsidRPr="00487029" w:rsidTr="00610E16">
        <w:trPr>
          <w:trHeight w:val="300"/>
          <w:jc w:val="center"/>
        </w:trPr>
        <w:tc>
          <w:tcPr>
            <w:tcW w:w="2982" w:type="dxa"/>
            <w:shd w:val="clear" w:color="auto" w:fill="auto"/>
            <w:noWrap/>
            <w:vAlign w:val="bottom"/>
            <w:hideMark/>
          </w:tcPr>
          <w:p w:rsidR="00610E16" w:rsidRPr="00487029" w:rsidRDefault="00610E16" w:rsidP="00610E16">
            <w:pPr>
              <w:pStyle w:val="Tabletext"/>
              <w:jc w:val="center"/>
            </w:pPr>
            <w:r w:rsidRPr="00487029">
              <w:t>LNA noise figure</w:t>
            </w:r>
          </w:p>
        </w:tc>
        <w:tc>
          <w:tcPr>
            <w:tcW w:w="992" w:type="dxa"/>
            <w:shd w:val="clear" w:color="auto" w:fill="auto"/>
            <w:noWrap/>
            <w:vAlign w:val="bottom"/>
            <w:hideMark/>
          </w:tcPr>
          <w:p w:rsidR="00610E16" w:rsidRPr="00487029" w:rsidRDefault="00610E16" w:rsidP="00610E16">
            <w:pPr>
              <w:pStyle w:val="Tabletext"/>
              <w:jc w:val="center"/>
            </w:pPr>
            <w:r w:rsidRPr="00487029">
              <w:t>6.0</w:t>
            </w:r>
          </w:p>
        </w:tc>
        <w:tc>
          <w:tcPr>
            <w:tcW w:w="1418" w:type="dxa"/>
            <w:shd w:val="clear" w:color="auto" w:fill="auto"/>
            <w:noWrap/>
            <w:vAlign w:val="bottom"/>
            <w:hideMark/>
          </w:tcPr>
          <w:p w:rsidR="00610E16" w:rsidRPr="00487029" w:rsidRDefault="00610E16" w:rsidP="00610E16">
            <w:pPr>
              <w:pStyle w:val="Tabletext"/>
              <w:jc w:val="center"/>
            </w:pPr>
            <w:r w:rsidRPr="00487029">
              <w:t>dB</w:t>
            </w:r>
          </w:p>
        </w:tc>
      </w:tr>
      <w:tr w:rsidR="00610E16" w:rsidRPr="00487029" w:rsidTr="00610E16">
        <w:trPr>
          <w:trHeight w:val="300"/>
          <w:jc w:val="center"/>
        </w:trPr>
        <w:tc>
          <w:tcPr>
            <w:tcW w:w="2982" w:type="dxa"/>
            <w:shd w:val="clear" w:color="auto" w:fill="auto"/>
            <w:noWrap/>
            <w:vAlign w:val="bottom"/>
            <w:hideMark/>
          </w:tcPr>
          <w:p w:rsidR="00610E16" w:rsidRPr="00487029" w:rsidRDefault="00610E16" w:rsidP="00610E16">
            <w:pPr>
              <w:pStyle w:val="Tabletext"/>
              <w:jc w:val="center"/>
            </w:pPr>
            <w:r w:rsidRPr="00487029">
              <w:t>LNA noise temperature</w:t>
            </w:r>
          </w:p>
        </w:tc>
        <w:tc>
          <w:tcPr>
            <w:tcW w:w="992" w:type="dxa"/>
            <w:shd w:val="clear" w:color="auto" w:fill="auto"/>
            <w:noWrap/>
            <w:vAlign w:val="bottom"/>
            <w:hideMark/>
          </w:tcPr>
          <w:p w:rsidR="00610E16" w:rsidRPr="00487029" w:rsidRDefault="00610E16" w:rsidP="00610E16">
            <w:pPr>
              <w:pStyle w:val="Tabletext"/>
              <w:jc w:val="center"/>
            </w:pPr>
            <w:r w:rsidRPr="00487029">
              <w:t>813.8</w:t>
            </w:r>
          </w:p>
        </w:tc>
        <w:tc>
          <w:tcPr>
            <w:tcW w:w="1418" w:type="dxa"/>
            <w:shd w:val="clear" w:color="auto" w:fill="auto"/>
            <w:noWrap/>
            <w:vAlign w:val="bottom"/>
            <w:hideMark/>
          </w:tcPr>
          <w:p w:rsidR="00610E16" w:rsidRPr="00487029" w:rsidRDefault="00610E16" w:rsidP="00610E16">
            <w:pPr>
              <w:pStyle w:val="Tabletext"/>
              <w:jc w:val="center"/>
            </w:pPr>
            <w:r w:rsidRPr="00487029">
              <w:t>K</w:t>
            </w:r>
          </w:p>
        </w:tc>
      </w:tr>
      <w:tr w:rsidR="00610E16" w:rsidRPr="00487029" w:rsidTr="00610E16">
        <w:trPr>
          <w:trHeight w:val="300"/>
          <w:jc w:val="center"/>
        </w:trPr>
        <w:tc>
          <w:tcPr>
            <w:tcW w:w="2982" w:type="dxa"/>
            <w:shd w:val="clear" w:color="auto" w:fill="auto"/>
            <w:noWrap/>
            <w:vAlign w:val="bottom"/>
            <w:hideMark/>
          </w:tcPr>
          <w:p w:rsidR="00610E16" w:rsidRPr="00487029" w:rsidRDefault="00610E16" w:rsidP="00610E16">
            <w:pPr>
              <w:pStyle w:val="Tabletext"/>
              <w:jc w:val="center"/>
            </w:pPr>
            <w:r w:rsidRPr="00487029">
              <w:t>Feed loss noise temp at LNA</w:t>
            </w:r>
          </w:p>
        </w:tc>
        <w:tc>
          <w:tcPr>
            <w:tcW w:w="992" w:type="dxa"/>
            <w:shd w:val="clear" w:color="auto" w:fill="auto"/>
            <w:noWrap/>
            <w:vAlign w:val="bottom"/>
            <w:hideMark/>
          </w:tcPr>
          <w:p w:rsidR="00610E16" w:rsidRPr="00487029" w:rsidRDefault="00610E16" w:rsidP="00610E16">
            <w:pPr>
              <w:pStyle w:val="Tabletext"/>
              <w:jc w:val="center"/>
            </w:pPr>
            <w:r w:rsidRPr="00487029">
              <w:t>0.0</w:t>
            </w:r>
          </w:p>
        </w:tc>
        <w:tc>
          <w:tcPr>
            <w:tcW w:w="1418" w:type="dxa"/>
            <w:shd w:val="clear" w:color="auto" w:fill="auto"/>
            <w:noWrap/>
            <w:vAlign w:val="bottom"/>
            <w:hideMark/>
          </w:tcPr>
          <w:p w:rsidR="00610E16" w:rsidRPr="00487029" w:rsidRDefault="00610E16" w:rsidP="00610E16">
            <w:pPr>
              <w:pStyle w:val="Tabletext"/>
              <w:jc w:val="center"/>
            </w:pPr>
            <w:r w:rsidRPr="00487029">
              <w:t>K</w:t>
            </w:r>
          </w:p>
        </w:tc>
      </w:tr>
      <w:tr w:rsidR="00610E16" w:rsidRPr="00487029" w:rsidTr="00610E16">
        <w:trPr>
          <w:trHeight w:val="300"/>
          <w:jc w:val="center"/>
        </w:trPr>
        <w:tc>
          <w:tcPr>
            <w:tcW w:w="2982" w:type="dxa"/>
            <w:shd w:val="clear" w:color="auto" w:fill="auto"/>
            <w:noWrap/>
            <w:vAlign w:val="bottom"/>
            <w:hideMark/>
          </w:tcPr>
          <w:p w:rsidR="00610E16" w:rsidRPr="00487029" w:rsidRDefault="00610E16" w:rsidP="00610E16">
            <w:pPr>
              <w:pStyle w:val="Tabletext"/>
              <w:jc w:val="center"/>
            </w:pPr>
            <w:r w:rsidRPr="00487029">
              <w:t>Antenna noise temp at LNA</w:t>
            </w:r>
          </w:p>
        </w:tc>
        <w:tc>
          <w:tcPr>
            <w:tcW w:w="992" w:type="dxa"/>
            <w:shd w:val="clear" w:color="auto" w:fill="auto"/>
            <w:noWrap/>
            <w:vAlign w:val="bottom"/>
            <w:hideMark/>
          </w:tcPr>
          <w:p w:rsidR="00610E16" w:rsidRPr="00487029" w:rsidRDefault="00610E16" w:rsidP="00610E16">
            <w:pPr>
              <w:pStyle w:val="Tabletext"/>
              <w:jc w:val="center"/>
            </w:pPr>
            <w:r w:rsidRPr="00487029">
              <w:t>245.0</w:t>
            </w:r>
          </w:p>
        </w:tc>
        <w:tc>
          <w:tcPr>
            <w:tcW w:w="1418" w:type="dxa"/>
            <w:shd w:val="clear" w:color="auto" w:fill="auto"/>
            <w:noWrap/>
            <w:vAlign w:val="bottom"/>
            <w:hideMark/>
          </w:tcPr>
          <w:p w:rsidR="00610E16" w:rsidRPr="00487029" w:rsidRDefault="00610E16" w:rsidP="00610E16">
            <w:pPr>
              <w:pStyle w:val="Tabletext"/>
              <w:jc w:val="center"/>
            </w:pPr>
            <w:r w:rsidRPr="00487029">
              <w:t>K</w:t>
            </w:r>
          </w:p>
        </w:tc>
      </w:tr>
      <w:tr w:rsidR="00610E16" w:rsidRPr="00487029" w:rsidTr="00551FC8">
        <w:trPr>
          <w:trHeight w:val="300"/>
          <w:jc w:val="center"/>
        </w:trPr>
        <w:tc>
          <w:tcPr>
            <w:tcW w:w="2982" w:type="dxa"/>
            <w:tcBorders>
              <w:bottom w:val="single" w:sz="4" w:space="0" w:color="auto"/>
            </w:tcBorders>
            <w:shd w:val="clear" w:color="auto" w:fill="auto"/>
            <w:noWrap/>
            <w:vAlign w:val="bottom"/>
            <w:hideMark/>
          </w:tcPr>
          <w:p w:rsidR="00610E16" w:rsidRPr="00487029" w:rsidRDefault="00610E16" w:rsidP="00610E16">
            <w:pPr>
              <w:pStyle w:val="Tabletext"/>
              <w:jc w:val="center"/>
            </w:pPr>
            <w:r w:rsidRPr="00487029">
              <w:t>System noise temp at LNA</w:t>
            </w:r>
          </w:p>
        </w:tc>
        <w:tc>
          <w:tcPr>
            <w:tcW w:w="992" w:type="dxa"/>
            <w:tcBorders>
              <w:bottom w:val="single" w:sz="4" w:space="0" w:color="auto"/>
            </w:tcBorders>
            <w:shd w:val="clear" w:color="auto" w:fill="auto"/>
            <w:noWrap/>
            <w:vAlign w:val="bottom"/>
            <w:hideMark/>
          </w:tcPr>
          <w:p w:rsidR="00610E16" w:rsidRPr="00487029" w:rsidRDefault="00610E16" w:rsidP="00610E16">
            <w:pPr>
              <w:pStyle w:val="Tabletext"/>
              <w:jc w:val="center"/>
            </w:pPr>
            <w:r w:rsidRPr="00487029">
              <w:t>1058.8</w:t>
            </w:r>
          </w:p>
        </w:tc>
        <w:tc>
          <w:tcPr>
            <w:tcW w:w="1418" w:type="dxa"/>
            <w:tcBorders>
              <w:bottom w:val="single" w:sz="4" w:space="0" w:color="auto"/>
            </w:tcBorders>
            <w:shd w:val="clear" w:color="auto" w:fill="auto"/>
            <w:noWrap/>
            <w:vAlign w:val="bottom"/>
            <w:hideMark/>
          </w:tcPr>
          <w:p w:rsidR="00610E16" w:rsidRPr="00487029" w:rsidRDefault="00610E16" w:rsidP="00610E16">
            <w:pPr>
              <w:pStyle w:val="Tabletext"/>
              <w:jc w:val="center"/>
            </w:pPr>
            <w:r w:rsidRPr="00487029">
              <w:t>K</w:t>
            </w:r>
          </w:p>
        </w:tc>
      </w:tr>
      <w:tr w:rsidR="00610E16" w:rsidRPr="00487029" w:rsidTr="00551FC8">
        <w:trPr>
          <w:trHeight w:val="300"/>
          <w:jc w:val="center"/>
        </w:trPr>
        <w:tc>
          <w:tcPr>
            <w:tcW w:w="2982" w:type="dxa"/>
            <w:tcBorders>
              <w:bottom w:val="single" w:sz="4" w:space="0" w:color="auto"/>
            </w:tcBorders>
            <w:shd w:val="clear" w:color="auto" w:fill="auto"/>
            <w:noWrap/>
            <w:vAlign w:val="bottom"/>
            <w:hideMark/>
          </w:tcPr>
          <w:p w:rsidR="00610E16" w:rsidRPr="00487029" w:rsidRDefault="00610E16" w:rsidP="00610E16">
            <w:pPr>
              <w:pStyle w:val="Tabletext"/>
              <w:jc w:val="center"/>
            </w:pPr>
            <w:r w:rsidRPr="00487029">
              <w:t>System noise temp at LNA</w:t>
            </w:r>
          </w:p>
        </w:tc>
        <w:tc>
          <w:tcPr>
            <w:tcW w:w="992" w:type="dxa"/>
            <w:tcBorders>
              <w:bottom w:val="single" w:sz="4" w:space="0" w:color="auto"/>
            </w:tcBorders>
            <w:shd w:val="clear" w:color="auto" w:fill="auto"/>
            <w:noWrap/>
            <w:vAlign w:val="bottom"/>
            <w:hideMark/>
          </w:tcPr>
          <w:p w:rsidR="00610E16" w:rsidRPr="00487029" w:rsidRDefault="00610E16" w:rsidP="00610E16">
            <w:pPr>
              <w:pStyle w:val="Tabletext"/>
              <w:jc w:val="center"/>
            </w:pPr>
            <w:r w:rsidRPr="00487029">
              <w:t>30.2</w:t>
            </w:r>
          </w:p>
        </w:tc>
        <w:tc>
          <w:tcPr>
            <w:tcW w:w="1418" w:type="dxa"/>
            <w:tcBorders>
              <w:bottom w:val="single" w:sz="4" w:space="0" w:color="auto"/>
            </w:tcBorders>
            <w:shd w:val="clear" w:color="auto" w:fill="auto"/>
            <w:noWrap/>
            <w:vAlign w:val="bottom"/>
            <w:hideMark/>
          </w:tcPr>
          <w:p w:rsidR="00610E16" w:rsidRPr="00487029" w:rsidRDefault="00610E16" w:rsidP="00610E16">
            <w:pPr>
              <w:pStyle w:val="Tabletext"/>
              <w:jc w:val="center"/>
            </w:pPr>
            <w:r w:rsidRPr="00487029">
              <w:t>dBK</w:t>
            </w:r>
          </w:p>
        </w:tc>
      </w:tr>
      <w:tr w:rsidR="00A979DB" w:rsidRPr="00487029" w:rsidTr="00551FC8">
        <w:trPr>
          <w:trHeight w:val="300"/>
          <w:jc w:val="center"/>
        </w:trPr>
        <w:tc>
          <w:tcPr>
            <w:tcW w:w="5392" w:type="dxa"/>
            <w:gridSpan w:val="3"/>
            <w:tcBorders>
              <w:top w:val="single" w:sz="4" w:space="0" w:color="auto"/>
              <w:left w:val="nil"/>
              <w:bottom w:val="nil"/>
              <w:right w:val="nil"/>
            </w:tcBorders>
            <w:shd w:val="clear" w:color="auto" w:fill="auto"/>
            <w:noWrap/>
            <w:vAlign w:val="bottom"/>
          </w:tcPr>
          <w:p w:rsidR="00A979DB" w:rsidRPr="00487029" w:rsidRDefault="00A979DB" w:rsidP="00551FC8">
            <w:pPr>
              <w:pStyle w:val="Tablelegend"/>
              <w:tabs>
                <w:tab w:val="clear" w:pos="567"/>
                <w:tab w:val="left" w:pos="284"/>
              </w:tabs>
              <w:ind w:left="284" w:hanging="284"/>
            </w:pPr>
            <w:r w:rsidRPr="00487029">
              <w:rPr>
                <w:rStyle w:val="FootnoteReference"/>
              </w:rPr>
              <w:t>*</w:t>
            </w:r>
            <w:r w:rsidRPr="00487029">
              <w:tab/>
              <w:t>The galactic background antenna noise temperature is 245 K at 160 MHz {RD-4}.</w:t>
            </w:r>
          </w:p>
        </w:tc>
      </w:tr>
    </w:tbl>
    <w:p w:rsidR="00610E16" w:rsidRPr="00487029" w:rsidRDefault="00610E16" w:rsidP="00610E16">
      <w:pPr>
        <w:pStyle w:val="Heading2"/>
      </w:pPr>
      <w:r w:rsidRPr="00487029">
        <w:t>3.8</w:t>
      </w:r>
      <w:r w:rsidRPr="00487029">
        <w:tab/>
        <w:t>Ship e.i.r.p. vs. elevation angle</w:t>
      </w:r>
    </w:p>
    <w:p w:rsidR="00610E16" w:rsidRPr="00487029" w:rsidRDefault="00610E16" w:rsidP="00610E16">
      <w:r w:rsidRPr="00487029">
        <w:t>The minimum ship e.i.r.p. vs elevation angle is shown in Table A1-6. There are no minimum e.i.r.p. requirements above 80 degrees elevation. Table A1-6 is based on a linear transmitter meeting the maximum Adjacent Channel Interference levels defined in Table A1-7. For saturated operation the e.i.r.p. shall be 3 dB higher.</w:t>
      </w:r>
    </w:p>
    <w:p w:rsidR="00610E16" w:rsidRPr="00487029" w:rsidRDefault="00610E16" w:rsidP="00610E16">
      <w:pPr>
        <w:pStyle w:val="TableNo"/>
      </w:pPr>
      <w:r w:rsidRPr="00487029">
        <w:t>Table A1-6</w:t>
      </w:r>
    </w:p>
    <w:p w:rsidR="00610E16" w:rsidRPr="00487029" w:rsidRDefault="00610E16" w:rsidP="00610E16">
      <w:pPr>
        <w:pStyle w:val="Tabletitle"/>
      </w:pPr>
      <w:r w:rsidRPr="00487029">
        <w:t>Minimum ship e.i.r.p. vs. elevation angle</w:t>
      </w:r>
    </w:p>
    <w:tbl>
      <w:tblPr>
        <w:tblW w:w="419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2235"/>
        <w:gridCol w:w="1998"/>
        <w:gridCol w:w="3851"/>
      </w:tblGrid>
      <w:tr w:rsidR="00610E16" w:rsidRPr="00487029" w:rsidTr="00610E16">
        <w:trPr>
          <w:trHeight w:val="300"/>
          <w:jc w:val="center"/>
        </w:trPr>
        <w:tc>
          <w:tcPr>
            <w:tcW w:w="1421" w:type="pct"/>
            <w:shd w:val="clear" w:color="auto" w:fill="auto"/>
            <w:noWrap/>
            <w:vAlign w:val="bottom"/>
            <w:hideMark/>
          </w:tcPr>
          <w:p w:rsidR="00610E16" w:rsidRPr="00487029" w:rsidRDefault="00610E16" w:rsidP="00610E16">
            <w:pPr>
              <w:pStyle w:val="Tablehead"/>
            </w:pPr>
            <w:r w:rsidRPr="00487029">
              <w:t>Ship elevation angle</w:t>
            </w:r>
          </w:p>
        </w:tc>
        <w:tc>
          <w:tcPr>
            <w:tcW w:w="1274" w:type="pct"/>
            <w:shd w:val="clear" w:color="auto" w:fill="auto"/>
            <w:noWrap/>
            <w:vAlign w:val="bottom"/>
            <w:hideMark/>
          </w:tcPr>
          <w:p w:rsidR="00610E16" w:rsidRPr="00487029" w:rsidRDefault="00610E16" w:rsidP="00610E16">
            <w:pPr>
              <w:pStyle w:val="Tablehead"/>
            </w:pPr>
            <w:r w:rsidRPr="00487029">
              <w:t>Ship antenna gain</w:t>
            </w:r>
          </w:p>
        </w:tc>
        <w:tc>
          <w:tcPr>
            <w:tcW w:w="2304" w:type="pct"/>
            <w:shd w:val="clear" w:color="auto" w:fill="auto"/>
            <w:noWrap/>
            <w:vAlign w:val="bottom"/>
            <w:hideMark/>
          </w:tcPr>
          <w:p w:rsidR="00610E16" w:rsidRPr="00487029" w:rsidRDefault="00610E16" w:rsidP="00610E16">
            <w:pPr>
              <w:pStyle w:val="Tablehead"/>
            </w:pPr>
            <w:r w:rsidRPr="00487029">
              <w:t>Minimum ship e.i.r.p. with 6 W transmitter</w:t>
            </w:r>
          </w:p>
        </w:tc>
      </w:tr>
      <w:tr w:rsidR="00610E16" w:rsidRPr="00487029" w:rsidTr="00610E16">
        <w:trPr>
          <w:trHeight w:val="300"/>
          <w:jc w:val="center"/>
        </w:trPr>
        <w:tc>
          <w:tcPr>
            <w:tcW w:w="1421" w:type="pct"/>
            <w:shd w:val="clear" w:color="auto" w:fill="auto"/>
            <w:noWrap/>
            <w:vAlign w:val="bottom"/>
            <w:hideMark/>
          </w:tcPr>
          <w:p w:rsidR="00610E16" w:rsidRPr="00487029" w:rsidRDefault="00610E16" w:rsidP="00610E16">
            <w:pPr>
              <w:pStyle w:val="Tabletext"/>
              <w:jc w:val="center"/>
            </w:pPr>
            <w:r w:rsidRPr="00487029">
              <w:t>degrees</w:t>
            </w:r>
          </w:p>
        </w:tc>
        <w:tc>
          <w:tcPr>
            <w:tcW w:w="1274" w:type="pct"/>
            <w:shd w:val="clear" w:color="auto" w:fill="auto"/>
            <w:noWrap/>
            <w:vAlign w:val="bottom"/>
            <w:hideMark/>
          </w:tcPr>
          <w:p w:rsidR="00610E16" w:rsidRPr="00487029" w:rsidRDefault="00610E16" w:rsidP="00610E16">
            <w:pPr>
              <w:pStyle w:val="Tabletext"/>
              <w:jc w:val="center"/>
            </w:pPr>
            <w:r w:rsidRPr="00487029">
              <w:t>dBi</w:t>
            </w:r>
          </w:p>
        </w:tc>
        <w:tc>
          <w:tcPr>
            <w:tcW w:w="2304" w:type="pct"/>
            <w:shd w:val="clear" w:color="auto" w:fill="auto"/>
            <w:noWrap/>
            <w:vAlign w:val="bottom"/>
            <w:hideMark/>
          </w:tcPr>
          <w:p w:rsidR="00610E16" w:rsidRPr="00487029" w:rsidRDefault="00610E16" w:rsidP="00610E16">
            <w:pPr>
              <w:pStyle w:val="Tabletext"/>
              <w:jc w:val="center"/>
            </w:pPr>
            <w:r w:rsidRPr="00487029">
              <w:t>dBW</w:t>
            </w:r>
          </w:p>
        </w:tc>
      </w:tr>
      <w:tr w:rsidR="00610E16" w:rsidRPr="00487029" w:rsidTr="00610E16">
        <w:trPr>
          <w:trHeight w:val="300"/>
          <w:jc w:val="center"/>
        </w:trPr>
        <w:tc>
          <w:tcPr>
            <w:tcW w:w="1421" w:type="pct"/>
            <w:shd w:val="clear" w:color="auto" w:fill="auto"/>
            <w:noWrap/>
            <w:vAlign w:val="bottom"/>
            <w:hideMark/>
          </w:tcPr>
          <w:p w:rsidR="00610E16" w:rsidRPr="00487029" w:rsidRDefault="00610E16" w:rsidP="00610E16">
            <w:pPr>
              <w:pStyle w:val="Tabletext"/>
              <w:jc w:val="center"/>
            </w:pPr>
            <w:r w:rsidRPr="00487029">
              <w:t>0</w:t>
            </w:r>
          </w:p>
        </w:tc>
        <w:tc>
          <w:tcPr>
            <w:tcW w:w="1274" w:type="pct"/>
            <w:shd w:val="clear" w:color="auto" w:fill="auto"/>
            <w:noWrap/>
            <w:vAlign w:val="bottom"/>
            <w:hideMark/>
          </w:tcPr>
          <w:p w:rsidR="00610E16" w:rsidRPr="00487029" w:rsidRDefault="00610E16" w:rsidP="00610E16">
            <w:pPr>
              <w:pStyle w:val="Tabletext"/>
              <w:jc w:val="center"/>
            </w:pPr>
            <w:r w:rsidRPr="00487029">
              <w:t>3</w:t>
            </w:r>
          </w:p>
        </w:tc>
        <w:tc>
          <w:tcPr>
            <w:tcW w:w="2304" w:type="pct"/>
            <w:shd w:val="clear" w:color="auto" w:fill="auto"/>
            <w:noWrap/>
            <w:vAlign w:val="bottom"/>
            <w:hideMark/>
          </w:tcPr>
          <w:p w:rsidR="00610E16" w:rsidRPr="00487029" w:rsidRDefault="00610E16" w:rsidP="00610E16">
            <w:pPr>
              <w:pStyle w:val="Tabletext"/>
              <w:jc w:val="center"/>
            </w:pPr>
            <w:r w:rsidRPr="00487029">
              <w:t>10.8</w:t>
            </w:r>
          </w:p>
        </w:tc>
      </w:tr>
      <w:tr w:rsidR="00610E16" w:rsidRPr="00487029" w:rsidTr="00610E16">
        <w:trPr>
          <w:trHeight w:val="300"/>
          <w:jc w:val="center"/>
        </w:trPr>
        <w:tc>
          <w:tcPr>
            <w:tcW w:w="1421" w:type="pct"/>
            <w:shd w:val="clear" w:color="auto" w:fill="auto"/>
            <w:noWrap/>
            <w:vAlign w:val="bottom"/>
            <w:hideMark/>
          </w:tcPr>
          <w:p w:rsidR="00610E16" w:rsidRPr="00487029" w:rsidRDefault="00610E16" w:rsidP="00610E16">
            <w:pPr>
              <w:pStyle w:val="Tabletext"/>
              <w:jc w:val="center"/>
            </w:pPr>
            <w:r w:rsidRPr="00487029">
              <w:t>10</w:t>
            </w:r>
          </w:p>
        </w:tc>
        <w:tc>
          <w:tcPr>
            <w:tcW w:w="1274" w:type="pct"/>
            <w:shd w:val="clear" w:color="auto" w:fill="auto"/>
            <w:noWrap/>
            <w:vAlign w:val="bottom"/>
            <w:hideMark/>
          </w:tcPr>
          <w:p w:rsidR="00610E16" w:rsidRPr="00487029" w:rsidRDefault="00610E16" w:rsidP="00610E16">
            <w:pPr>
              <w:pStyle w:val="Tabletext"/>
              <w:jc w:val="center"/>
            </w:pPr>
            <w:r w:rsidRPr="00487029">
              <w:t>3</w:t>
            </w:r>
          </w:p>
        </w:tc>
        <w:tc>
          <w:tcPr>
            <w:tcW w:w="2304" w:type="pct"/>
            <w:shd w:val="clear" w:color="auto" w:fill="auto"/>
            <w:noWrap/>
            <w:vAlign w:val="bottom"/>
            <w:hideMark/>
          </w:tcPr>
          <w:p w:rsidR="00610E16" w:rsidRPr="00487029" w:rsidRDefault="00610E16" w:rsidP="00610E16">
            <w:pPr>
              <w:pStyle w:val="Tabletext"/>
              <w:jc w:val="center"/>
            </w:pPr>
            <w:r w:rsidRPr="00487029">
              <w:t>10.8</w:t>
            </w:r>
          </w:p>
        </w:tc>
      </w:tr>
      <w:tr w:rsidR="00610E16" w:rsidRPr="00487029" w:rsidTr="00610E16">
        <w:trPr>
          <w:trHeight w:val="300"/>
          <w:jc w:val="center"/>
        </w:trPr>
        <w:tc>
          <w:tcPr>
            <w:tcW w:w="1421" w:type="pct"/>
            <w:shd w:val="clear" w:color="auto" w:fill="auto"/>
            <w:noWrap/>
            <w:vAlign w:val="bottom"/>
            <w:hideMark/>
          </w:tcPr>
          <w:p w:rsidR="00610E16" w:rsidRPr="00487029" w:rsidRDefault="00610E16" w:rsidP="00610E16">
            <w:pPr>
              <w:pStyle w:val="Tabletext"/>
              <w:jc w:val="center"/>
            </w:pPr>
            <w:r w:rsidRPr="00487029">
              <w:t>20</w:t>
            </w:r>
          </w:p>
        </w:tc>
        <w:tc>
          <w:tcPr>
            <w:tcW w:w="1274" w:type="pct"/>
            <w:shd w:val="clear" w:color="auto" w:fill="auto"/>
            <w:noWrap/>
            <w:vAlign w:val="bottom"/>
            <w:hideMark/>
          </w:tcPr>
          <w:p w:rsidR="00610E16" w:rsidRPr="00487029" w:rsidRDefault="00610E16" w:rsidP="00610E16">
            <w:pPr>
              <w:pStyle w:val="Tabletext"/>
              <w:jc w:val="center"/>
            </w:pPr>
            <w:r w:rsidRPr="00487029">
              <w:t>2.5</w:t>
            </w:r>
          </w:p>
        </w:tc>
        <w:tc>
          <w:tcPr>
            <w:tcW w:w="2304" w:type="pct"/>
            <w:shd w:val="clear" w:color="auto" w:fill="auto"/>
            <w:noWrap/>
            <w:vAlign w:val="bottom"/>
            <w:hideMark/>
          </w:tcPr>
          <w:p w:rsidR="00610E16" w:rsidRPr="00487029" w:rsidRDefault="00610E16" w:rsidP="00610E16">
            <w:pPr>
              <w:pStyle w:val="Tabletext"/>
              <w:jc w:val="center"/>
            </w:pPr>
            <w:r w:rsidRPr="00487029">
              <w:t>10.3</w:t>
            </w:r>
          </w:p>
        </w:tc>
      </w:tr>
      <w:tr w:rsidR="00610E16" w:rsidRPr="00487029" w:rsidTr="00610E16">
        <w:trPr>
          <w:trHeight w:val="300"/>
          <w:jc w:val="center"/>
        </w:trPr>
        <w:tc>
          <w:tcPr>
            <w:tcW w:w="1421" w:type="pct"/>
            <w:shd w:val="clear" w:color="auto" w:fill="auto"/>
            <w:noWrap/>
            <w:vAlign w:val="bottom"/>
            <w:hideMark/>
          </w:tcPr>
          <w:p w:rsidR="00610E16" w:rsidRPr="00487029" w:rsidRDefault="00610E16" w:rsidP="00610E16">
            <w:pPr>
              <w:pStyle w:val="Tabletext"/>
              <w:jc w:val="center"/>
            </w:pPr>
            <w:r w:rsidRPr="00487029">
              <w:t>30</w:t>
            </w:r>
          </w:p>
        </w:tc>
        <w:tc>
          <w:tcPr>
            <w:tcW w:w="1274" w:type="pct"/>
            <w:shd w:val="clear" w:color="auto" w:fill="auto"/>
            <w:noWrap/>
            <w:vAlign w:val="bottom"/>
            <w:hideMark/>
          </w:tcPr>
          <w:p w:rsidR="00610E16" w:rsidRPr="00487029" w:rsidRDefault="00610E16" w:rsidP="00610E16">
            <w:pPr>
              <w:pStyle w:val="Tabletext"/>
              <w:jc w:val="center"/>
            </w:pPr>
            <w:r w:rsidRPr="00487029">
              <w:t>1</w:t>
            </w:r>
          </w:p>
        </w:tc>
        <w:tc>
          <w:tcPr>
            <w:tcW w:w="2304" w:type="pct"/>
            <w:shd w:val="clear" w:color="auto" w:fill="auto"/>
            <w:noWrap/>
            <w:vAlign w:val="bottom"/>
            <w:hideMark/>
          </w:tcPr>
          <w:p w:rsidR="00610E16" w:rsidRPr="00487029" w:rsidRDefault="00610E16" w:rsidP="00610E16">
            <w:pPr>
              <w:pStyle w:val="Tabletext"/>
              <w:jc w:val="center"/>
            </w:pPr>
            <w:r w:rsidRPr="00487029">
              <w:t>8.8</w:t>
            </w:r>
          </w:p>
        </w:tc>
      </w:tr>
      <w:tr w:rsidR="00610E16" w:rsidRPr="00487029" w:rsidTr="00610E16">
        <w:trPr>
          <w:trHeight w:val="300"/>
          <w:jc w:val="center"/>
        </w:trPr>
        <w:tc>
          <w:tcPr>
            <w:tcW w:w="1421" w:type="pct"/>
            <w:shd w:val="clear" w:color="auto" w:fill="auto"/>
            <w:noWrap/>
            <w:vAlign w:val="bottom"/>
            <w:hideMark/>
          </w:tcPr>
          <w:p w:rsidR="00610E16" w:rsidRPr="00487029" w:rsidRDefault="00610E16" w:rsidP="00610E16">
            <w:pPr>
              <w:pStyle w:val="Tabletext"/>
              <w:jc w:val="center"/>
            </w:pPr>
            <w:r w:rsidRPr="00487029">
              <w:t>40</w:t>
            </w:r>
          </w:p>
        </w:tc>
        <w:tc>
          <w:tcPr>
            <w:tcW w:w="1274" w:type="pct"/>
            <w:shd w:val="clear" w:color="auto" w:fill="auto"/>
            <w:noWrap/>
            <w:vAlign w:val="bottom"/>
            <w:hideMark/>
          </w:tcPr>
          <w:p w:rsidR="00610E16" w:rsidRPr="00487029" w:rsidRDefault="00610E16" w:rsidP="00610E16">
            <w:pPr>
              <w:pStyle w:val="Tabletext"/>
              <w:jc w:val="center"/>
            </w:pPr>
            <w:r w:rsidRPr="00487029">
              <w:t>0</w:t>
            </w:r>
          </w:p>
        </w:tc>
        <w:tc>
          <w:tcPr>
            <w:tcW w:w="2304" w:type="pct"/>
            <w:shd w:val="clear" w:color="auto" w:fill="auto"/>
            <w:noWrap/>
            <w:vAlign w:val="bottom"/>
            <w:hideMark/>
          </w:tcPr>
          <w:p w:rsidR="00610E16" w:rsidRPr="00487029" w:rsidRDefault="00610E16" w:rsidP="00610E16">
            <w:pPr>
              <w:pStyle w:val="Tabletext"/>
              <w:jc w:val="center"/>
            </w:pPr>
            <w:r w:rsidRPr="00487029">
              <w:t>7.8</w:t>
            </w:r>
          </w:p>
        </w:tc>
      </w:tr>
      <w:tr w:rsidR="00610E16" w:rsidRPr="00487029" w:rsidTr="00610E16">
        <w:trPr>
          <w:trHeight w:val="300"/>
          <w:jc w:val="center"/>
        </w:trPr>
        <w:tc>
          <w:tcPr>
            <w:tcW w:w="1421" w:type="pct"/>
            <w:shd w:val="clear" w:color="auto" w:fill="auto"/>
            <w:noWrap/>
            <w:vAlign w:val="bottom"/>
            <w:hideMark/>
          </w:tcPr>
          <w:p w:rsidR="00610E16" w:rsidRPr="00487029" w:rsidRDefault="00610E16" w:rsidP="00610E16">
            <w:pPr>
              <w:pStyle w:val="Tabletext"/>
              <w:jc w:val="center"/>
            </w:pPr>
            <w:r w:rsidRPr="00487029">
              <w:t>50</w:t>
            </w:r>
          </w:p>
        </w:tc>
        <w:tc>
          <w:tcPr>
            <w:tcW w:w="1274" w:type="pct"/>
            <w:shd w:val="clear" w:color="auto" w:fill="auto"/>
            <w:noWrap/>
            <w:vAlign w:val="bottom"/>
            <w:hideMark/>
          </w:tcPr>
          <w:p w:rsidR="00610E16" w:rsidRPr="00487029" w:rsidRDefault="00551FC8" w:rsidP="00610E16">
            <w:pPr>
              <w:pStyle w:val="Tabletext"/>
              <w:jc w:val="center"/>
            </w:pPr>
            <w:r w:rsidRPr="00487029">
              <w:t>−</w:t>
            </w:r>
            <w:r w:rsidR="00610E16" w:rsidRPr="00487029">
              <w:t>1.5</w:t>
            </w:r>
          </w:p>
        </w:tc>
        <w:tc>
          <w:tcPr>
            <w:tcW w:w="2304" w:type="pct"/>
            <w:shd w:val="clear" w:color="auto" w:fill="auto"/>
            <w:noWrap/>
            <w:vAlign w:val="bottom"/>
            <w:hideMark/>
          </w:tcPr>
          <w:p w:rsidR="00610E16" w:rsidRPr="00487029" w:rsidRDefault="00610E16" w:rsidP="00610E16">
            <w:pPr>
              <w:pStyle w:val="Tabletext"/>
              <w:jc w:val="center"/>
            </w:pPr>
            <w:r w:rsidRPr="00487029">
              <w:t>6.3</w:t>
            </w:r>
          </w:p>
        </w:tc>
      </w:tr>
      <w:tr w:rsidR="00610E16" w:rsidRPr="00487029" w:rsidTr="00610E16">
        <w:trPr>
          <w:trHeight w:val="300"/>
          <w:jc w:val="center"/>
        </w:trPr>
        <w:tc>
          <w:tcPr>
            <w:tcW w:w="1421" w:type="pct"/>
            <w:shd w:val="clear" w:color="auto" w:fill="auto"/>
            <w:noWrap/>
            <w:vAlign w:val="bottom"/>
            <w:hideMark/>
          </w:tcPr>
          <w:p w:rsidR="00610E16" w:rsidRPr="00487029" w:rsidRDefault="00610E16" w:rsidP="00610E16">
            <w:pPr>
              <w:pStyle w:val="Tabletext"/>
              <w:jc w:val="center"/>
            </w:pPr>
            <w:r w:rsidRPr="00487029">
              <w:t>60</w:t>
            </w:r>
          </w:p>
        </w:tc>
        <w:tc>
          <w:tcPr>
            <w:tcW w:w="1274" w:type="pct"/>
            <w:shd w:val="clear" w:color="auto" w:fill="auto"/>
            <w:noWrap/>
            <w:vAlign w:val="bottom"/>
            <w:hideMark/>
          </w:tcPr>
          <w:p w:rsidR="00610E16" w:rsidRPr="00487029" w:rsidRDefault="00551FC8" w:rsidP="00610E16">
            <w:pPr>
              <w:pStyle w:val="Tabletext"/>
              <w:jc w:val="center"/>
            </w:pPr>
            <w:r w:rsidRPr="00487029">
              <w:t>−</w:t>
            </w:r>
            <w:r w:rsidR="00610E16" w:rsidRPr="00487029">
              <w:t>3</w:t>
            </w:r>
          </w:p>
        </w:tc>
        <w:tc>
          <w:tcPr>
            <w:tcW w:w="2304" w:type="pct"/>
            <w:shd w:val="clear" w:color="auto" w:fill="auto"/>
            <w:noWrap/>
            <w:vAlign w:val="bottom"/>
            <w:hideMark/>
          </w:tcPr>
          <w:p w:rsidR="00610E16" w:rsidRPr="00487029" w:rsidRDefault="00610E16" w:rsidP="00610E16">
            <w:pPr>
              <w:pStyle w:val="Tabletext"/>
              <w:jc w:val="center"/>
            </w:pPr>
            <w:r w:rsidRPr="00487029">
              <w:t>4.8</w:t>
            </w:r>
          </w:p>
        </w:tc>
      </w:tr>
      <w:tr w:rsidR="00610E16" w:rsidRPr="00487029" w:rsidTr="00610E16">
        <w:trPr>
          <w:trHeight w:val="300"/>
          <w:jc w:val="center"/>
        </w:trPr>
        <w:tc>
          <w:tcPr>
            <w:tcW w:w="1421" w:type="pct"/>
            <w:shd w:val="clear" w:color="auto" w:fill="auto"/>
            <w:noWrap/>
            <w:vAlign w:val="bottom"/>
            <w:hideMark/>
          </w:tcPr>
          <w:p w:rsidR="00610E16" w:rsidRPr="00487029" w:rsidRDefault="00610E16" w:rsidP="00610E16">
            <w:pPr>
              <w:pStyle w:val="Tabletext"/>
              <w:jc w:val="center"/>
            </w:pPr>
            <w:r w:rsidRPr="00487029">
              <w:t>70</w:t>
            </w:r>
          </w:p>
        </w:tc>
        <w:tc>
          <w:tcPr>
            <w:tcW w:w="1274" w:type="pct"/>
            <w:shd w:val="clear" w:color="auto" w:fill="auto"/>
            <w:noWrap/>
            <w:vAlign w:val="bottom"/>
            <w:hideMark/>
          </w:tcPr>
          <w:p w:rsidR="00610E16" w:rsidRPr="00487029" w:rsidRDefault="00551FC8" w:rsidP="00610E16">
            <w:pPr>
              <w:pStyle w:val="Tabletext"/>
              <w:jc w:val="center"/>
            </w:pPr>
            <w:r w:rsidRPr="00487029">
              <w:t>−</w:t>
            </w:r>
            <w:r w:rsidR="00610E16" w:rsidRPr="00487029">
              <w:t>4</w:t>
            </w:r>
          </w:p>
        </w:tc>
        <w:tc>
          <w:tcPr>
            <w:tcW w:w="2304" w:type="pct"/>
            <w:shd w:val="clear" w:color="auto" w:fill="auto"/>
            <w:noWrap/>
            <w:vAlign w:val="bottom"/>
            <w:hideMark/>
          </w:tcPr>
          <w:p w:rsidR="00610E16" w:rsidRPr="00487029" w:rsidRDefault="00610E16" w:rsidP="00610E16">
            <w:pPr>
              <w:pStyle w:val="Tabletext"/>
              <w:jc w:val="center"/>
            </w:pPr>
            <w:r w:rsidRPr="00487029">
              <w:t>3.8</w:t>
            </w:r>
          </w:p>
        </w:tc>
      </w:tr>
      <w:tr w:rsidR="00610E16" w:rsidRPr="00487029" w:rsidTr="00610E16">
        <w:trPr>
          <w:trHeight w:val="300"/>
          <w:jc w:val="center"/>
        </w:trPr>
        <w:tc>
          <w:tcPr>
            <w:tcW w:w="1421" w:type="pct"/>
            <w:shd w:val="clear" w:color="auto" w:fill="auto"/>
            <w:noWrap/>
            <w:vAlign w:val="bottom"/>
            <w:hideMark/>
          </w:tcPr>
          <w:p w:rsidR="00610E16" w:rsidRPr="00487029" w:rsidRDefault="00610E16" w:rsidP="00610E16">
            <w:pPr>
              <w:pStyle w:val="Tabletext"/>
              <w:jc w:val="center"/>
            </w:pPr>
            <w:r w:rsidRPr="00487029">
              <w:t>80</w:t>
            </w:r>
          </w:p>
        </w:tc>
        <w:tc>
          <w:tcPr>
            <w:tcW w:w="1274" w:type="pct"/>
            <w:shd w:val="clear" w:color="auto" w:fill="auto"/>
            <w:noWrap/>
            <w:vAlign w:val="bottom"/>
            <w:hideMark/>
          </w:tcPr>
          <w:p w:rsidR="00610E16" w:rsidRPr="00487029" w:rsidRDefault="00551FC8" w:rsidP="00610E16">
            <w:pPr>
              <w:pStyle w:val="Tabletext"/>
              <w:jc w:val="center"/>
            </w:pPr>
            <w:r w:rsidRPr="00487029">
              <w:t>−</w:t>
            </w:r>
            <w:r w:rsidR="00610E16" w:rsidRPr="00487029">
              <w:t>10</w:t>
            </w:r>
          </w:p>
        </w:tc>
        <w:tc>
          <w:tcPr>
            <w:tcW w:w="2304" w:type="pct"/>
            <w:shd w:val="clear" w:color="auto" w:fill="auto"/>
            <w:noWrap/>
            <w:vAlign w:val="bottom"/>
            <w:hideMark/>
          </w:tcPr>
          <w:p w:rsidR="00610E16" w:rsidRPr="00487029" w:rsidRDefault="00551FC8" w:rsidP="00610E16">
            <w:pPr>
              <w:pStyle w:val="Tabletext"/>
              <w:jc w:val="center"/>
            </w:pPr>
            <w:r w:rsidRPr="00487029">
              <w:t>−</w:t>
            </w:r>
            <w:r w:rsidR="00610E16" w:rsidRPr="00487029">
              <w:t>2.2</w:t>
            </w:r>
          </w:p>
        </w:tc>
      </w:tr>
      <w:tr w:rsidR="00610E16" w:rsidRPr="00487029" w:rsidTr="00610E16">
        <w:trPr>
          <w:trHeight w:val="300"/>
          <w:jc w:val="center"/>
        </w:trPr>
        <w:tc>
          <w:tcPr>
            <w:tcW w:w="1421" w:type="pct"/>
            <w:shd w:val="clear" w:color="auto" w:fill="auto"/>
            <w:noWrap/>
            <w:vAlign w:val="bottom"/>
            <w:hideMark/>
          </w:tcPr>
          <w:p w:rsidR="00610E16" w:rsidRPr="00487029" w:rsidRDefault="00610E16" w:rsidP="00610E16">
            <w:pPr>
              <w:pStyle w:val="Tabletext"/>
              <w:jc w:val="center"/>
            </w:pPr>
            <w:r w:rsidRPr="00487029">
              <w:t>90</w:t>
            </w:r>
          </w:p>
        </w:tc>
        <w:tc>
          <w:tcPr>
            <w:tcW w:w="1274" w:type="pct"/>
            <w:shd w:val="clear" w:color="auto" w:fill="auto"/>
            <w:noWrap/>
            <w:vAlign w:val="bottom"/>
            <w:hideMark/>
          </w:tcPr>
          <w:p w:rsidR="00610E16" w:rsidRPr="00487029" w:rsidRDefault="00551FC8" w:rsidP="00610E16">
            <w:pPr>
              <w:pStyle w:val="Tabletext"/>
              <w:jc w:val="center"/>
            </w:pPr>
            <w:r w:rsidRPr="00487029">
              <w:t>−</w:t>
            </w:r>
            <w:r w:rsidR="00610E16" w:rsidRPr="00487029">
              <w:t>20</w:t>
            </w:r>
          </w:p>
        </w:tc>
        <w:tc>
          <w:tcPr>
            <w:tcW w:w="2304" w:type="pct"/>
            <w:shd w:val="clear" w:color="auto" w:fill="auto"/>
            <w:noWrap/>
            <w:vAlign w:val="bottom"/>
            <w:hideMark/>
          </w:tcPr>
          <w:p w:rsidR="00610E16" w:rsidRPr="00487029" w:rsidRDefault="00551FC8" w:rsidP="00610E16">
            <w:pPr>
              <w:pStyle w:val="Tabletext"/>
              <w:jc w:val="center"/>
            </w:pPr>
            <w:r w:rsidRPr="00487029">
              <w:t>−</w:t>
            </w:r>
            <w:r w:rsidR="00610E16" w:rsidRPr="00487029">
              <w:t>12.2</w:t>
            </w:r>
          </w:p>
        </w:tc>
      </w:tr>
    </w:tbl>
    <w:p w:rsidR="00610E16" w:rsidRPr="00487029" w:rsidRDefault="00610E16" w:rsidP="00610E16">
      <w:pPr>
        <w:pStyle w:val="Heading2"/>
      </w:pPr>
      <w:r w:rsidRPr="00487029">
        <w:t>3.9</w:t>
      </w:r>
      <w:r w:rsidRPr="00487029">
        <w:tab/>
        <w:t>Transmitter requirements for VDES ship stations</w:t>
      </w:r>
    </w:p>
    <w:p w:rsidR="00610E16" w:rsidRPr="00487029" w:rsidRDefault="00610E16" w:rsidP="00610E16">
      <w:pPr>
        <w:pStyle w:val="Heading3"/>
      </w:pPr>
      <w:r w:rsidRPr="00487029">
        <w:t>3.9.1</w:t>
      </w:r>
      <w:r w:rsidRPr="00487029">
        <w:tab/>
        <w:t>Transmitter power</w:t>
      </w:r>
    </w:p>
    <w:p w:rsidR="00610E16" w:rsidRPr="00487029" w:rsidRDefault="00610E16" w:rsidP="00610E16">
      <w:pPr>
        <w:rPr>
          <w:lang w:eastAsia="ja-JP"/>
        </w:rPr>
      </w:pPr>
      <w:r w:rsidRPr="00487029">
        <w:rPr>
          <w:lang w:eastAsia="ja-JP"/>
        </w:rPr>
        <w:t xml:space="preserve">Table A1-7 defines the requirements for the VDES ship station transmitters. </w:t>
      </w:r>
    </w:p>
    <w:p w:rsidR="00610E16" w:rsidRPr="00487029" w:rsidRDefault="00610E16" w:rsidP="00610E16">
      <w:pPr>
        <w:pStyle w:val="TableNo"/>
      </w:pPr>
      <w:r w:rsidRPr="00487029">
        <w:t>Table A1-7</w:t>
      </w:r>
    </w:p>
    <w:p w:rsidR="00610E16" w:rsidRPr="00487029" w:rsidRDefault="00610E16" w:rsidP="00610E16">
      <w:pPr>
        <w:pStyle w:val="Tabletitle"/>
      </w:pPr>
      <w:r w:rsidRPr="00487029">
        <w:t>Transmitter parameters mobile station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606"/>
        <w:gridCol w:w="2977"/>
      </w:tblGrid>
      <w:tr w:rsidR="00610E16" w:rsidRPr="00487029" w:rsidTr="00610E16">
        <w:tc>
          <w:tcPr>
            <w:tcW w:w="2660" w:type="dxa"/>
            <w:tcBorders>
              <w:top w:val="single" w:sz="4" w:space="0" w:color="auto"/>
              <w:left w:val="single" w:sz="4" w:space="0" w:color="auto"/>
              <w:bottom w:val="single" w:sz="4" w:space="0" w:color="auto"/>
              <w:right w:val="single" w:sz="4" w:space="0" w:color="auto"/>
            </w:tcBorders>
            <w:shd w:val="pct10" w:color="auto" w:fill="FFFFFF"/>
            <w:hideMark/>
          </w:tcPr>
          <w:p w:rsidR="00610E16" w:rsidRPr="00487029" w:rsidRDefault="00610E16" w:rsidP="00610E16">
            <w:pPr>
              <w:pStyle w:val="Tablehead"/>
            </w:pPr>
            <w:r w:rsidRPr="00487029">
              <w:t>Transmitter parameters</w:t>
            </w:r>
          </w:p>
        </w:tc>
        <w:tc>
          <w:tcPr>
            <w:tcW w:w="3606" w:type="dxa"/>
            <w:tcBorders>
              <w:top w:val="single" w:sz="4" w:space="0" w:color="auto"/>
              <w:left w:val="single" w:sz="4" w:space="0" w:color="auto"/>
              <w:bottom w:val="single" w:sz="4" w:space="0" w:color="auto"/>
              <w:right w:val="single" w:sz="4" w:space="0" w:color="auto"/>
            </w:tcBorders>
            <w:shd w:val="pct10" w:color="auto" w:fill="FFFFFF"/>
            <w:hideMark/>
          </w:tcPr>
          <w:p w:rsidR="00610E16" w:rsidRPr="00487029" w:rsidRDefault="00610E16" w:rsidP="00610E16">
            <w:pPr>
              <w:pStyle w:val="Tablehead"/>
            </w:pPr>
            <w:r w:rsidRPr="00487029">
              <w:t>Requirements</w:t>
            </w:r>
          </w:p>
        </w:tc>
        <w:tc>
          <w:tcPr>
            <w:tcW w:w="2977" w:type="dxa"/>
            <w:tcBorders>
              <w:top w:val="single" w:sz="4" w:space="0" w:color="auto"/>
              <w:left w:val="single" w:sz="4" w:space="0" w:color="auto"/>
              <w:bottom w:val="single" w:sz="4" w:space="0" w:color="auto"/>
              <w:right w:val="single" w:sz="4" w:space="0" w:color="auto"/>
            </w:tcBorders>
            <w:shd w:val="pct10" w:color="auto" w:fill="FFFFFF"/>
            <w:hideMark/>
          </w:tcPr>
          <w:p w:rsidR="00610E16" w:rsidRPr="00487029" w:rsidRDefault="00610E16" w:rsidP="00610E16">
            <w:pPr>
              <w:pStyle w:val="Tablehead"/>
            </w:pPr>
            <w:r w:rsidRPr="00487029">
              <w:t>Condition</w:t>
            </w:r>
          </w:p>
        </w:tc>
      </w:tr>
      <w:tr w:rsidR="00610E16" w:rsidRPr="00487029" w:rsidTr="00610E16">
        <w:tc>
          <w:tcPr>
            <w:tcW w:w="2660" w:type="dxa"/>
            <w:tcBorders>
              <w:top w:val="single" w:sz="4" w:space="0" w:color="auto"/>
              <w:left w:val="single" w:sz="4" w:space="0" w:color="auto"/>
              <w:bottom w:val="single" w:sz="4" w:space="0" w:color="auto"/>
              <w:right w:val="single" w:sz="4" w:space="0" w:color="auto"/>
            </w:tcBorders>
            <w:hideMark/>
          </w:tcPr>
          <w:p w:rsidR="00610E16" w:rsidRPr="00487029" w:rsidRDefault="00610E16" w:rsidP="00610E16">
            <w:pPr>
              <w:pStyle w:val="Tabletext"/>
            </w:pPr>
            <w:r w:rsidRPr="00487029">
              <w:t>Frequency error</w:t>
            </w:r>
          </w:p>
        </w:tc>
        <w:tc>
          <w:tcPr>
            <w:tcW w:w="3606" w:type="dxa"/>
            <w:tcBorders>
              <w:top w:val="single" w:sz="4" w:space="0" w:color="auto"/>
              <w:left w:val="single" w:sz="4" w:space="0" w:color="auto"/>
              <w:bottom w:val="single" w:sz="4" w:space="0" w:color="auto"/>
              <w:right w:val="single" w:sz="4" w:space="0" w:color="auto"/>
            </w:tcBorders>
            <w:hideMark/>
          </w:tcPr>
          <w:p w:rsidR="00610E16" w:rsidRPr="00487029" w:rsidRDefault="00610E16" w:rsidP="00610E16">
            <w:pPr>
              <w:pStyle w:val="Tabletext"/>
            </w:pPr>
            <w:r w:rsidRPr="00487029">
              <w:t>3</w:t>
            </w:r>
            <w:r w:rsidR="00EB3280" w:rsidRPr="00487029">
              <w:t xml:space="preserve"> </w:t>
            </w:r>
            <w:r w:rsidRPr="00487029">
              <w:t>ppm</w:t>
            </w:r>
          </w:p>
        </w:tc>
        <w:tc>
          <w:tcPr>
            <w:tcW w:w="2977" w:type="dxa"/>
            <w:tcBorders>
              <w:top w:val="single" w:sz="4" w:space="0" w:color="auto"/>
              <w:left w:val="single" w:sz="4" w:space="0" w:color="auto"/>
              <w:bottom w:val="single" w:sz="4" w:space="0" w:color="auto"/>
              <w:right w:val="single" w:sz="4" w:space="0" w:color="auto"/>
            </w:tcBorders>
            <w:hideMark/>
          </w:tcPr>
          <w:p w:rsidR="00610E16" w:rsidRPr="00487029" w:rsidRDefault="00610E16" w:rsidP="00610E16">
            <w:pPr>
              <w:pStyle w:val="Tabletext"/>
            </w:pPr>
            <w:r w:rsidRPr="00487029">
              <w:t>normal</w:t>
            </w:r>
          </w:p>
        </w:tc>
      </w:tr>
      <w:tr w:rsidR="00610E16" w:rsidRPr="00487029" w:rsidTr="00610E16">
        <w:tc>
          <w:tcPr>
            <w:tcW w:w="2660" w:type="dxa"/>
            <w:tcBorders>
              <w:top w:val="single" w:sz="4" w:space="0" w:color="auto"/>
              <w:left w:val="single" w:sz="4" w:space="0" w:color="auto"/>
              <w:bottom w:val="single" w:sz="4" w:space="0" w:color="auto"/>
              <w:right w:val="single" w:sz="4" w:space="0" w:color="auto"/>
            </w:tcBorders>
            <w:hideMark/>
          </w:tcPr>
          <w:p w:rsidR="00610E16" w:rsidRPr="00487029" w:rsidRDefault="00610E16" w:rsidP="00610E16">
            <w:pPr>
              <w:pStyle w:val="Tabletext"/>
            </w:pPr>
            <w:r w:rsidRPr="00487029">
              <w:t>Transmit power</w:t>
            </w:r>
          </w:p>
        </w:tc>
        <w:tc>
          <w:tcPr>
            <w:tcW w:w="3606" w:type="dxa"/>
            <w:tcBorders>
              <w:top w:val="single" w:sz="4" w:space="0" w:color="auto"/>
              <w:left w:val="single" w:sz="4" w:space="0" w:color="auto"/>
              <w:bottom w:val="single" w:sz="4" w:space="0" w:color="auto"/>
              <w:right w:val="single" w:sz="4" w:space="0" w:color="auto"/>
            </w:tcBorders>
            <w:hideMark/>
          </w:tcPr>
          <w:p w:rsidR="00610E16" w:rsidRPr="00487029" w:rsidRDefault="00610E16" w:rsidP="00610E16">
            <w:pPr>
              <w:pStyle w:val="Tabletext"/>
            </w:pPr>
            <w:r w:rsidRPr="00487029">
              <w:t xml:space="preserve">Transmit average power </w:t>
            </w:r>
            <w:r w:rsidRPr="00487029">
              <w:rPr>
                <w:rFonts w:eastAsiaTheme="minorEastAsia"/>
                <w:lang w:eastAsia="ja-JP"/>
              </w:rPr>
              <w:t>should</w:t>
            </w:r>
            <w:r w:rsidRPr="00487029">
              <w:t xml:space="preserve"> be at least 1 watt and not exceed 25 watts as declared by the manufacturer.</w:t>
            </w:r>
          </w:p>
          <w:p w:rsidR="00610E16" w:rsidRPr="00487029" w:rsidRDefault="00610E16" w:rsidP="00811736">
            <w:pPr>
              <w:pStyle w:val="Tabletext"/>
            </w:pPr>
            <w:r w:rsidRPr="00487029">
              <w:t>±1</w:t>
            </w:r>
            <w:r w:rsidRPr="00487029">
              <w:rPr>
                <w:rFonts w:eastAsiaTheme="minorEastAsia"/>
                <w:lang w:eastAsia="ja-JP"/>
              </w:rPr>
              <w:t>.</w:t>
            </w:r>
            <w:r w:rsidRPr="00487029">
              <w:t>5 dB normal</w:t>
            </w:r>
            <w:r w:rsidRPr="00487029">
              <w:rPr>
                <w:rFonts w:eastAsiaTheme="minorEastAsia"/>
                <w:lang w:eastAsia="ja-JP"/>
              </w:rPr>
              <w:t>,</w:t>
            </w:r>
            <w:r w:rsidR="00811736">
              <w:t xml:space="preserve"> </w:t>
            </w:r>
            <w:r w:rsidRPr="00487029">
              <w:t>+2/</w:t>
            </w:r>
            <w:r w:rsidR="00EB3280" w:rsidRPr="00487029">
              <w:t>−</w:t>
            </w:r>
            <w:r w:rsidRPr="00487029">
              <w:t>6 dB extreme</w:t>
            </w:r>
          </w:p>
        </w:tc>
        <w:tc>
          <w:tcPr>
            <w:tcW w:w="2977" w:type="dxa"/>
            <w:tcBorders>
              <w:top w:val="single" w:sz="4" w:space="0" w:color="auto"/>
              <w:left w:val="single" w:sz="4" w:space="0" w:color="auto"/>
              <w:bottom w:val="single" w:sz="4" w:space="0" w:color="auto"/>
              <w:right w:val="single" w:sz="4" w:space="0" w:color="auto"/>
            </w:tcBorders>
            <w:hideMark/>
          </w:tcPr>
          <w:p w:rsidR="00610E16" w:rsidRPr="00487029" w:rsidRDefault="00610E16" w:rsidP="00610E16">
            <w:pPr>
              <w:pStyle w:val="Tabletext"/>
            </w:pPr>
            <w:r w:rsidRPr="00487029">
              <w:t>Conducted</w:t>
            </w:r>
          </w:p>
        </w:tc>
      </w:tr>
      <w:tr w:rsidR="00610E16" w:rsidRPr="00487029" w:rsidTr="00610E16">
        <w:tc>
          <w:tcPr>
            <w:tcW w:w="2660" w:type="dxa"/>
            <w:tcBorders>
              <w:top w:val="single" w:sz="4" w:space="0" w:color="auto"/>
              <w:left w:val="single" w:sz="4" w:space="0" w:color="auto"/>
              <w:bottom w:val="single" w:sz="4" w:space="0" w:color="auto"/>
              <w:right w:val="single" w:sz="4" w:space="0" w:color="auto"/>
            </w:tcBorders>
            <w:hideMark/>
          </w:tcPr>
          <w:p w:rsidR="00610E16" w:rsidRPr="00487029" w:rsidRDefault="00610E16" w:rsidP="00610E16">
            <w:pPr>
              <w:pStyle w:val="Tabletext"/>
            </w:pPr>
            <w:r w:rsidRPr="00487029">
              <w:t xml:space="preserve">Maximum adjacent power levels for 25 </w:t>
            </w:r>
            <w:r w:rsidRPr="00487029">
              <w:rPr>
                <w:rFonts w:eastAsiaTheme="minorEastAsia"/>
                <w:lang w:eastAsia="ja-JP"/>
              </w:rPr>
              <w:t>k</w:t>
            </w:r>
            <w:r w:rsidRPr="00487029">
              <w:t>Hz channel</w:t>
            </w:r>
          </w:p>
        </w:tc>
        <w:tc>
          <w:tcPr>
            <w:tcW w:w="3606" w:type="dxa"/>
            <w:tcBorders>
              <w:top w:val="single" w:sz="4" w:space="0" w:color="auto"/>
              <w:left w:val="single" w:sz="4" w:space="0" w:color="auto"/>
              <w:bottom w:val="single" w:sz="4" w:space="0" w:color="auto"/>
              <w:right w:val="single" w:sz="4" w:space="0" w:color="auto"/>
            </w:tcBorders>
            <w:hideMark/>
          </w:tcPr>
          <w:p w:rsidR="00610E16" w:rsidRPr="00487029" w:rsidRDefault="00610E16" w:rsidP="00610E16">
            <w:pPr>
              <w:pStyle w:val="Tabletext"/>
            </w:pPr>
            <w:r w:rsidRPr="00487029">
              <w:t>0 dBc</w:t>
            </w:r>
          </w:p>
          <w:p w:rsidR="00610E16" w:rsidRPr="00487029" w:rsidRDefault="00EB3280" w:rsidP="00610E16">
            <w:pPr>
              <w:pStyle w:val="Tabletext"/>
            </w:pPr>
            <w:r w:rsidRPr="00487029">
              <w:t>−</w:t>
            </w:r>
            <w:r w:rsidR="00610E16" w:rsidRPr="00487029">
              <w:t>25 dBc</w:t>
            </w:r>
          </w:p>
          <w:p w:rsidR="00610E16" w:rsidRPr="00487029" w:rsidRDefault="00EB3280" w:rsidP="00610E16">
            <w:pPr>
              <w:pStyle w:val="Tabletext"/>
            </w:pPr>
            <w:r w:rsidRPr="00487029">
              <w:t>−</w:t>
            </w:r>
            <w:r w:rsidR="00610E16" w:rsidRPr="00487029">
              <w:t>60 dBc</w:t>
            </w:r>
          </w:p>
        </w:tc>
        <w:tc>
          <w:tcPr>
            <w:tcW w:w="2977" w:type="dxa"/>
            <w:tcBorders>
              <w:top w:val="single" w:sz="4" w:space="0" w:color="auto"/>
              <w:left w:val="single" w:sz="4" w:space="0" w:color="auto"/>
              <w:bottom w:val="single" w:sz="4" w:space="0" w:color="auto"/>
              <w:right w:val="single" w:sz="4" w:space="0" w:color="auto"/>
            </w:tcBorders>
            <w:hideMark/>
          </w:tcPr>
          <w:p w:rsidR="00610E16" w:rsidRPr="00487029" w:rsidRDefault="00610E16" w:rsidP="00610E16">
            <w:pPr>
              <w:pStyle w:val="Tabletext"/>
              <w:rPr>
                <w:sz w:val="24"/>
                <w:szCs w:val="24"/>
                <w:shd w:val="clear" w:color="auto" w:fill="FFFF00"/>
              </w:rPr>
            </w:pPr>
            <w:r w:rsidRPr="00487029">
              <w:t>Δ</w:t>
            </w:r>
            <w:r w:rsidRPr="00487029">
              <w:rPr>
                <w:i/>
                <w:iCs/>
              </w:rPr>
              <w:t>fc</w:t>
            </w:r>
            <w:r w:rsidRPr="00487029">
              <w:t xml:space="preserve"> &lt; ±12.5 kHz</w:t>
            </w:r>
          </w:p>
          <w:p w:rsidR="00610E16" w:rsidRPr="00487029" w:rsidRDefault="00610E16" w:rsidP="00610E16">
            <w:pPr>
              <w:pStyle w:val="Tabletext"/>
            </w:pPr>
            <w:r w:rsidRPr="00487029">
              <w:t>±</w:t>
            </w:r>
            <w:r w:rsidRPr="00487029">
              <w:rPr>
                <w:rFonts w:eastAsiaTheme="minorEastAsia"/>
                <w:lang w:eastAsia="ja-JP"/>
              </w:rPr>
              <w:t>12.</w:t>
            </w:r>
            <w:r w:rsidRPr="00487029">
              <w:t>5 kHz</w:t>
            </w:r>
            <w:r w:rsidRPr="00487029">
              <w:rPr>
                <w:rFonts w:eastAsiaTheme="minorEastAsia"/>
                <w:lang w:eastAsia="ja-JP"/>
              </w:rPr>
              <w:t xml:space="preserve"> &lt; </w:t>
            </w:r>
            <w:r w:rsidRPr="00487029">
              <w:t>Δ</w:t>
            </w:r>
            <w:r w:rsidRPr="00487029">
              <w:rPr>
                <w:i/>
                <w:iCs/>
              </w:rPr>
              <w:t>fc</w:t>
            </w:r>
            <w:r w:rsidRPr="00487029">
              <w:t xml:space="preserve"> &lt; ±</w:t>
            </w:r>
            <w:r w:rsidRPr="00487029">
              <w:rPr>
                <w:rFonts w:eastAsiaTheme="minorEastAsia"/>
                <w:lang w:eastAsia="ja-JP"/>
              </w:rPr>
              <w:t>2</w:t>
            </w:r>
            <w:r w:rsidRPr="00487029">
              <w:t>5 kHz</w:t>
            </w:r>
          </w:p>
          <w:p w:rsidR="00610E16" w:rsidRPr="00487029" w:rsidRDefault="00610E16" w:rsidP="00811736">
            <w:pPr>
              <w:pStyle w:val="Tabletext"/>
            </w:pPr>
            <w:r w:rsidRPr="00487029">
              <w:t>±</w:t>
            </w:r>
            <w:r w:rsidRPr="00487029">
              <w:rPr>
                <w:rFonts w:eastAsiaTheme="minorEastAsia"/>
                <w:lang w:eastAsia="ja-JP"/>
              </w:rPr>
              <w:t>25</w:t>
            </w:r>
            <w:r w:rsidRPr="00487029">
              <w:t xml:space="preserve"> kHz</w:t>
            </w:r>
            <w:r w:rsidRPr="00487029">
              <w:rPr>
                <w:rFonts w:eastAsiaTheme="minorEastAsia"/>
                <w:lang w:eastAsia="ja-JP"/>
              </w:rPr>
              <w:t xml:space="preserve"> </w:t>
            </w:r>
            <w:r w:rsidRPr="00487029">
              <w:t>&lt;</w:t>
            </w:r>
            <w:r w:rsidRPr="00487029">
              <w:rPr>
                <w:rFonts w:eastAsiaTheme="minorEastAsia"/>
                <w:lang w:eastAsia="ja-JP"/>
              </w:rPr>
              <w:t xml:space="preserve"> </w:t>
            </w:r>
            <w:r w:rsidRPr="00487029">
              <w:t>Δ</w:t>
            </w:r>
            <w:r w:rsidRPr="00487029">
              <w:rPr>
                <w:i/>
                <w:iCs/>
              </w:rPr>
              <w:t>fc</w:t>
            </w:r>
            <w:r w:rsidRPr="00487029">
              <w:rPr>
                <w:rFonts w:eastAsiaTheme="minorEastAsia"/>
                <w:lang w:eastAsia="ja-JP"/>
              </w:rPr>
              <w:t xml:space="preserve"> </w:t>
            </w:r>
            <w:r w:rsidRPr="00487029">
              <w:t>&lt;</w:t>
            </w:r>
            <w:r w:rsidR="00811736">
              <w:rPr>
                <w:rFonts w:eastAsiaTheme="minorEastAsia"/>
                <w:lang w:eastAsia="ja-JP"/>
              </w:rPr>
              <w:t xml:space="preserve"> </w:t>
            </w:r>
            <w:r w:rsidRPr="00487029">
              <w:t>±</w:t>
            </w:r>
            <w:r w:rsidRPr="00487029">
              <w:rPr>
                <w:rFonts w:eastAsiaTheme="minorEastAsia"/>
                <w:lang w:eastAsia="ja-JP"/>
              </w:rPr>
              <w:t>7</w:t>
            </w:r>
            <w:r w:rsidRPr="00487029">
              <w:t>5 kHz</w:t>
            </w:r>
          </w:p>
        </w:tc>
      </w:tr>
      <w:tr w:rsidR="00610E16" w:rsidRPr="00487029" w:rsidTr="00610E16">
        <w:tc>
          <w:tcPr>
            <w:tcW w:w="2660" w:type="dxa"/>
            <w:tcBorders>
              <w:top w:val="single" w:sz="4" w:space="0" w:color="auto"/>
              <w:left w:val="single" w:sz="4" w:space="0" w:color="auto"/>
              <w:bottom w:val="single" w:sz="4" w:space="0" w:color="auto"/>
              <w:right w:val="single" w:sz="4" w:space="0" w:color="auto"/>
            </w:tcBorders>
            <w:hideMark/>
          </w:tcPr>
          <w:p w:rsidR="00610E16" w:rsidRPr="00487029" w:rsidRDefault="00610E16" w:rsidP="00610E16">
            <w:pPr>
              <w:pStyle w:val="Tabletext"/>
            </w:pPr>
            <w:r w:rsidRPr="00487029">
              <w:t xml:space="preserve">Maximum adjacent power levels for 50 </w:t>
            </w:r>
            <w:r w:rsidRPr="00487029">
              <w:rPr>
                <w:rFonts w:eastAsiaTheme="minorEastAsia"/>
                <w:lang w:eastAsia="ja-JP"/>
              </w:rPr>
              <w:t>k</w:t>
            </w:r>
            <w:r w:rsidRPr="00487029">
              <w:t>Hz channel</w:t>
            </w:r>
          </w:p>
        </w:tc>
        <w:tc>
          <w:tcPr>
            <w:tcW w:w="3606" w:type="dxa"/>
            <w:tcBorders>
              <w:top w:val="single" w:sz="4" w:space="0" w:color="auto"/>
              <w:left w:val="single" w:sz="4" w:space="0" w:color="auto"/>
              <w:bottom w:val="single" w:sz="4" w:space="0" w:color="auto"/>
              <w:right w:val="single" w:sz="4" w:space="0" w:color="auto"/>
            </w:tcBorders>
            <w:hideMark/>
          </w:tcPr>
          <w:p w:rsidR="00610E16" w:rsidRPr="00487029" w:rsidRDefault="00610E16" w:rsidP="00610E16">
            <w:pPr>
              <w:pStyle w:val="Tabletext"/>
            </w:pPr>
            <w:r w:rsidRPr="00487029">
              <w:t>0 dBc</w:t>
            </w:r>
          </w:p>
          <w:p w:rsidR="00610E16" w:rsidRPr="00487029" w:rsidRDefault="00AA44E9" w:rsidP="00610E16">
            <w:pPr>
              <w:pStyle w:val="Tabletext"/>
            </w:pPr>
            <w:r>
              <w:t>−</w:t>
            </w:r>
            <w:r w:rsidR="00610E16" w:rsidRPr="00487029">
              <w:t>25</w:t>
            </w:r>
            <w:r w:rsidR="00610E16" w:rsidRPr="00487029">
              <w:rPr>
                <w:rFonts w:eastAsiaTheme="minorEastAsia"/>
                <w:lang w:eastAsia="ja-JP"/>
              </w:rPr>
              <w:t xml:space="preserve"> </w:t>
            </w:r>
            <w:r w:rsidR="00610E16" w:rsidRPr="00487029">
              <w:t>dBc</w:t>
            </w:r>
          </w:p>
          <w:p w:rsidR="00610E16" w:rsidRPr="00487029" w:rsidRDefault="00AA44E9" w:rsidP="00610E16">
            <w:pPr>
              <w:pStyle w:val="Tabletext"/>
            </w:pPr>
            <w:r>
              <w:t>−</w:t>
            </w:r>
            <w:r w:rsidR="00610E16" w:rsidRPr="00487029">
              <w:t>60 d</w:t>
            </w:r>
            <w:r w:rsidR="00610E16" w:rsidRPr="00487029">
              <w:rPr>
                <w:rFonts w:eastAsiaTheme="minorEastAsia"/>
                <w:lang w:eastAsia="ja-JP"/>
              </w:rPr>
              <w:t>B</w:t>
            </w:r>
            <w:r w:rsidR="00610E16" w:rsidRPr="00487029">
              <w:t>c</w:t>
            </w:r>
          </w:p>
        </w:tc>
        <w:tc>
          <w:tcPr>
            <w:tcW w:w="2977" w:type="dxa"/>
            <w:tcBorders>
              <w:top w:val="single" w:sz="4" w:space="0" w:color="auto"/>
              <w:left w:val="single" w:sz="4" w:space="0" w:color="auto"/>
              <w:bottom w:val="single" w:sz="4" w:space="0" w:color="auto"/>
              <w:right w:val="single" w:sz="4" w:space="0" w:color="auto"/>
            </w:tcBorders>
            <w:hideMark/>
          </w:tcPr>
          <w:p w:rsidR="00610E16" w:rsidRPr="00487029" w:rsidRDefault="00610E16" w:rsidP="00610E16">
            <w:pPr>
              <w:pStyle w:val="Tabletext"/>
              <w:rPr>
                <w:sz w:val="24"/>
                <w:szCs w:val="24"/>
                <w:shd w:val="clear" w:color="auto" w:fill="FFFF00"/>
              </w:rPr>
            </w:pPr>
            <w:r w:rsidRPr="00487029">
              <w:t>Δ</w:t>
            </w:r>
            <w:r w:rsidRPr="00487029">
              <w:rPr>
                <w:i/>
                <w:iCs/>
              </w:rPr>
              <w:t>fc</w:t>
            </w:r>
            <w:r w:rsidRPr="00487029">
              <w:t xml:space="preserve"> &lt; ±25 kHz</w:t>
            </w:r>
          </w:p>
          <w:p w:rsidR="00610E16" w:rsidRPr="00487029" w:rsidRDefault="00610E16" w:rsidP="00610E16">
            <w:pPr>
              <w:pStyle w:val="Tabletext"/>
            </w:pPr>
            <w:r w:rsidRPr="00487029">
              <w:t>±25 kHz</w:t>
            </w:r>
            <w:r w:rsidRPr="00487029">
              <w:rPr>
                <w:rFonts w:eastAsiaTheme="minorEastAsia"/>
                <w:lang w:eastAsia="ja-JP"/>
              </w:rPr>
              <w:t xml:space="preserve"> &lt; </w:t>
            </w:r>
            <w:r w:rsidRPr="00487029">
              <w:t>Δ</w:t>
            </w:r>
            <w:r w:rsidRPr="00487029">
              <w:rPr>
                <w:i/>
                <w:iCs/>
              </w:rPr>
              <w:t>fc</w:t>
            </w:r>
            <w:r w:rsidRPr="00487029">
              <w:t xml:space="preserve"> &lt; ±5</w:t>
            </w:r>
            <w:r w:rsidRPr="00487029">
              <w:rPr>
                <w:rFonts w:eastAsiaTheme="minorEastAsia"/>
                <w:lang w:eastAsia="ja-JP"/>
              </w:rPr>
              <w:t>0</w:t>
            </w:r>
            <w:r w:rsidRPr="00487029">
              <w:t xml:space="preserve"> kHz</w:t>
            </w:r>
          </w:p>
          <w:p w:rsidR="00610E16" w:rsidRPr="00487029" w:rsidRDefault="00610E16" w:rsidP="00610E16">
            <w:pPr>
              <w:pStyle w:val="Tabletext"/>
            </w:pPr>
            <w:r w:rsidRPr="00487029">
              <w:t>±5</w:t>
            </w:r>
            <w:r w:rsidRPr="00487029">
              <w:rPr>
                <w:rFonts w:eastAsiaTheme="minorEastAsia"/>
                <w:lang w:eastAsia="ja-JP"/>
              </w:rPr>
              <w:t>0</w:t>
            </w:r>
            <w:r w:rsidRPr="00487029">
              <w:t xml:space="preserve"> kHz&lt;</w:t>
            </w:r>
            <w:r w:rsidRPr="00487029">
              <w:rPr>
                <w:rFonts w:eastAsiaTheme="minorEastAsia"/>
                <w:lang w:eastAsia="ja-JP"/>
              </w:rPr>
              <w:t xml:space="preserve"> </w:t>
            </w:r>
            <w:r w:rsidRPr="00487029">
              <w:t>Δ</w:t>
            </w:r>
            <w:r w:rsidRPr="00487029">
              <w:rPr>
                <w:i/>
                <w:iCs/>
              </w:rPr>
              <w:t>fc</w:t>
            </w:r>
            <w:r w:rsidRPr="00487029">
              <w:rPr>
                <w:rFonts w:eastAsiaTheme="minorEastAsia"/>
                <w:lang w:eastAsia="ja-JP"/>
              </w:rPr>
              <w:t xml:space="preserve"> </w:t>
            </w:r>
            <w:r w:rsidRPr="00487029">
              <w:t>&lt; ±</w:t>
            </w:r>
            <w:r w:rsidRPr="00487029">
              <w:rPr>
                <w:rFonts w:eastAsiaTheme="minorEastAsia"/>
                <w:lang w:eastAsia="ja-JP"/>
              </w:rPr>
              <w:t>100</w:t>
            </w:r>
            <w:r w:rsidRPr="00487029">
              <w:t xml:space="preserve"> kHz</w:t>
            </w:r>
          </w:p>
        </w:tc>
      </w:tr>
      <w:tr w:rsidR="00610E16" w:rsidRPr="00487029" w:rsidTr="00610E16">
        <w:tc>
          <w:tcPr>
            <w:tcW w:w="2660" w:type="dxa"/>
            <w:tcBorders>
              <w:top w:val="single" w:sz="4" w:space="0" w:color="auto"/>
              <w:left w:val="single" w:sz="4" w:space="0" w:color="auto"/>
              <w:bottom w:val="single" w:sz="4" w:space="0" w:color="auto"/>
              <w:right w:val="single" w:sz="4" w:space="0" w:color="auto"/>
            </w:tcBorders>
            <w:hideMark/>
          </w:tcPr>
          <w:p w:rsidR="00610E16" w:rsidRPr="00487029" w:rsidRDefault="00610E16" w:rsidP="00610E16">
            <w:pPr>
              <w:pStyle w:val="Tabletext"/>
            </w:pPr>
            <w:r w:rsidRPr="00487029">
              <w:t xml:space="preserve">Maximum adjacent power levels for 100 </w:t>
            </w:r>
            <w:r w:rsidRPr="00487029">
              <w:rPr>
                <w:rFonts w:eastAsiaTheme="minorEastAsia"/>
                <w:lang w:eastAsia="ja-JP"/>
              </w:rPr>
              <w:t>k</w:t>
            </w:r>
            <w:r w:rsidRPr="00487029">
              <w:t>Hz channel</w:t>
            </w:r>
          </w:p>
        </w:tc>
        <w:tc>
          <w:tcPr>
            <w:tcW w:w="3606" w:type="dxa"/>
            <w:tcBorders>
              <w:top w:val="single" w:sz="4" w:space="0" w:color="auto"/>
              <w:left w:val="single" w:sz="4" w:space="0" w:color="auto"/>
              <w:bottom w:val="single" w:sz="4" w:space="0" w:color="auto"/>
              <w:right w:val="single" w:sz="4" w:space="0" w:color="auto"/>
            </w:tcBorders>
            <w:hideMark/>
          </w:tcPr>
          <w:p w:rsidR="00610E16" w:rsidRPr="00487029" w:rsidRDefault="00610E16" w:rsidP="00610E16">
            <w:pPr>
              <w:pStyle w:val="Tabletext"/>
            </w:pPr>
            <w:r w:rsidRPr="00487029">
              <w:t>0 dBc</w:t>
            </w:r>
          </w:p>
          <w:p w:rsidR="00610E16" w:rsidRPr="00487029" w:rsidRDefault="00EB3280" w:rsidP="00610E16">
            <w:pPr>
              <w:pStyle w:val="Tabletext"/>
            </w:pPr>
            <w:r w:rsidRPr="00487029">
              <w:t>−</w:t>
            </w:r>
            <w:r w:rsidR="00610E16" w:rsidRPr="00487029">
              <w:t>25</w:t>
            </w:r>
            <w:r w:rsidR="00610E16" w:rsidRPr="00487029">
              <w:rPr>
                <w:rFonts w:eastAsiaTheme="minorEastAsia"/>
                <w:lang w:eastAsia="ja-JP"/>
              </w:rPr>
              <w:t xml:space="preserve"> </w:t>
            </w:r>
            <w:r w:rsidR="00610E16" w:rsidRPr="00487029">
              <w:t>dBc</w:t>
            </w:r>
          </w:p>
          <w:p w:rsidR="00610E16" w:rsidRPr="00487029" w:rsidRDefault="00EB3280" w:rsidP="00610E16">
            <w:pPr>
              <w:pStyle w:val="Tabletext"/>
            </w:pPr>
            <w:r w:rsidRPr="00487029">
              <w:t>−</w:t>
            </w:r>
            <w:r w:rsidR="00610E16" w:rsidRPr="00487029">
              <w:t>60 d</w:t>
            </w:r>
            <w:r w:rsidR="00610E16" w:rsidRPr="00487029">
              <w:rPr>
                <w:rFonts w:eastAsiaTheme="minorEastAsia"/>
                <w:lang w:eastAsia="ja-JP"/>
              </w:rPr>
              <w:t>B</w:t>
            </w:r>
            <w:r w:rsidR="00610E16" w:rsidRPr="00487029">
              <w:t>c</w:t>
            </w:r>
          </w:p>
        </w:tc>
        <w:tc>
          <w:tcPr>
            <w:tcW w:w="2977" w:type="dxa"/>
            <w:tcBorders>
              <w:top w:val="single" w:sz="4" w:space="0" w:color="auto"/>
              <w:left w:val="single" w:sz="4" w:space="0" w:color="auto"/>
              <w:bottom w:val="single" w:sz="4" w:space="0" w:color="auto"/>
              <w:right w:val="single" w:sz="4" w:space="0" w:color="auto"/>
            </w:tcBorders>
            <w:hideMark/>
          </w:tcPr>
          <w:p w:rsidR="00610E16" w:rsidRPr="00487029" w:rsidRDefault="00610E16" w:rsidP="00610E16">
            <w:pPr>
              <w:pStyle w:val="Tabletext"/>
              <w:rPr>
                <w:sz w:val="24"/>
                <w:szCs w:val="24"/>
                <w:shd w:val="clear" w:color="auto" w:fill="FFFF00"/>
              </w:rPr>
            </w:pPr>
            <w:r w:rsidRPr="00487029">
              <w:t>Δ</w:t>
            </w:r>
            <w:r w:rsidRPr="00487029">
              <w:rPr>
                <w:i/>
                <w:iCs/>
              </w:rPr>
              <w:t>fc</w:t>
            </w:r>
            <w:r w:rsidRPr="00487029">
              <w:t xml:space="preserve"> &lt; ±50 kHz</w:t>
            </w:r>
          </w:p>
          <w:p w:rsidR="00610E16" w:rsidRPr="00487029" w:rsidRDefault="00610E16" w:rsidP="00610E16">
            <w:pPr>
              <w:pStyle w:val="Tabletext"/>
            </w:pPr>
            <w:r w:rsidRPr="00487029">
              <w:t>±50 kHz</w:t>
            </w:r>
            <w:r w:rsidRPr="00487029">
              <w:rPr>
                <w:rFonts w:eastAsiaTheme="minorEastAsia"/>
                <w:lang w:eastAsia="ja-JP"/>
              </w:rPr>
              <w:t xml:space="preserve"> &lt; </w:t>
            </w:r>
            <w:r w:rsidRPr="00487029">
              <w:t>Δ</w:t>
            </w:r>
            <w:r w:rsidRPr="00487029">
              <w:rPr>
                <w:i/>
                <w:iCs/>
              </w:rPr>
              <w:t>fc</w:t>
            </w:r>
            <w:r w:rsidRPr="00487029">
              <w:t xml:space="preserve"> &lt; ±</w:t>
            </w:r>
            <w:r w:rsidRPr="00487029">
              <w:rPr>
                <w:rFonts w:eastAsiaTheme="minorEastAsia"/>
                <w:lang w:eastAsia="ja-JP"/>
              </w:rPr>
              <w:t>10</w:t>
            </w:r>
            <w:r w:rsidRPr="00487029">
              <w:t>0 kHz</w:t>
            </w:r>
          </w:p>
          <w:p w:rsidR="00610E16" w:rsidRPr="00487029" w:rsidRDefault="00610E16" w:rsidP="00610E16">
            <w:pPr>
              <w:pStyle w:val="Tabletext"/>
            </w:pPr>
            <w:r w:rsidRPr="00487029">
              <w:t>±</w:t>
            </w:r>
            <w:r w:rsidRPr="00487029">
              <w:rPr>
                <w:rFonts w:eastAsiaTheme="minorEastAsia"/>
                <w:lang w:eastAsia="ja-JP"/>
              </w:rPr>
              <w:t>10</w:t>
            </w:r>
            <w:r w:rsidRPr="00487029">
              <w:t>0 kHz</w:t>
            </w:r>
            <w:r w:rsidRPr="00487029">
              <w:rPr>
                <w:rFonts w:eastAsiaTheme="minorEastAsia"/>
                <w:lang w:eastAsia="ja-JP"/>
              </w:rPr>
              <w:t xml:space="preserve"> </w:t>
            </w:r>
            <w:r w:rsidRPr="00487029">
              <w:t>&lt;</w:t>
            </w:r>
            <w:r w:rsidRPr="00487029">
              <w:rPr>
                <w:rFonts w:eastAsiaTheme="minorEastAsia"/>
                <w:lang w:eastAsia="ja-JP"/>
              </w:rPr>
              <w:t xml:space="preserve"> </w:t>
            </w:r>
            <w:r w:rsidRPr="00487029">
              <w:t>Δ</w:t>
            </w:r>
            <w:r w:rsidRPr="00487029">
              <w:rPr>
                <w:i/>
                <w:iCs/>
              </w:rPr>
              <w:t>fc</w:t>
            </w:r>
            <w:r w:rsidRPr="00487029">
              <w:rPr>
                <w:rFonts w:eastAsiaTheme="minorEastAsia"/>
                <w:lang w:eastAsia="ja-JP"/>
              </w:rPr>
              <w:t xml:space="preserve"> </w:t>
            </w:r>
            <w:r w:rsidRPr="00487029">
              <w:t>&lt; ±1</w:t>
            </w:r>
            <w:r w:rsidRPr="00487029">
              <w:rPr>
                <w:rFonts w:eastAsiaTheme="minorEastAsia"/>
                <w:lang w:eastAsia="ja-JP"/>
              </w:rPr>
              <w:t>5</w:t>
            </w:r>
            <w:r w:rsidRPr="00487029">
              <w:t>0 kHz</w:t>
            </w:r>
          </w:p>
        </w:tc>
      </w:tr>
      <w:tr w:rsidR="00610E16" w:rsidRPr="00487029" w:rsidTr="00610E16">
        <w:tc>
          <w:tcPr>
            <w:tcW w:w="2660" w:type="dxa"/>
            <w:tcBorders>
              <w:top w:val="single" w:sz="4" w:space="0" w:color="auto"/>
              <w:left w:val="single" w:sz="4" w:space="0" w:color="auto"/>
              <w:bottom w:val="single" w:sz="4" w:space="0" w:color="auto"/>
              <w:right w:val="single" w:sz="4" w:space="0" w:color="auto"/>
            </w:tcBorders>
            <w:hideMark/>
          </w:tcPr>
          <w:p w:rsidR="00610E16" w:rsidRPr="00487029" w:rsidRDefault="00610E16" w:rsidP="00610E16">
            <w:pPr>
              <w:pStyle w:val="Tabletext"/>
            </w:pPr>
            <w:r w:rsidRPr="00487029">
              <w:t>Spurious emissions</w:t>
            </w:r>
          </w:p>
        </w:tc>
        <w:tc>
          <w:tcPr>
            <w:tcW w:w="3606" w:type="dxa"/>
            <w:tcBorders>
              <w:top w:val="single" w:sz="4" w:space="0" w:color="auto"/>
              <w:left w:val="single" w:sz="4" w:space="0" w:color="auto"/>
              <w:bottom w:val="single" w:sz="4" w:space="0" w:color="auto"/>
              <w:right w:val="single" w:sz="4" w:space="0" w:color="auto"/>
            </w:tcBorders>
            <w:hideMark/>
          </w:tcPr>
          <w:p w:rsidR="00610E16" w:rsidRPr="00487029" w:rsidRDefault="00EB3280" w:rsidP="00610E16">
            <w:pPr>
              <w:pStyle w:val="Tabletext"/>
            </w:pPr>
            <w:r w:rsidRPr="00487029">
              <w:t>−</w:t>
            </w:r>
            <w:r w:rsidR="00610E16" w:rsidRPr="00487029">
              <w:t>36 dBm</w:t>
            </w:r>
          </w:p>
          <w:p w:rsidR="00610E16" w:rsidRPr="00487029" w:rsidRDefault="00EB3280" w:rsidP="00610E16">
            <w:pPr>
              <w:pStyle w:val="Tabletext"/>
            </w:pPr>
            <w:r w:rsidRPr="00487029">
              <w:t>−</w:t>
            </w:r>
            <w:r w:rsidR="00610E16" w:rsidRPr="00487029">
              <w:t>30 dBm</w:t>
            </w:r>
          </w:p>
        </w:tc>
        <w:tc>
          <w:tcPr>
            <w:tcW w:w="2977" w:type="dxa"/>
            <w:tcBorders>
              <w:top w:val="single" w:sz="4" w:space="0" w:color="auto"/>
              <w:left w:val="single" w:sz="4" w:space="0" w:color="auto"/>
              <w:bottom w:val="single" w:sz="4" w:space="0" w:color="auto"/>
              <w:right w:val="single" w:sz="4" w:space="0" w:color="auto"/>
            </w:tcBorders>
            <w:hideMark/>
          </w:tcPr>
          <w:p w:rsidR="00610E16" w:rsidRPr="00487029" w:rsidRDefault="00610E16" w:rsidP="00610E16">
            <w:pPr>
              <w:pStyle w:val="Tabletext"/>
            </w:pPr>
            <w:r w:rsidRPr="00487029">
              <w:t>9 kHz to 1 GHz</w:t>
            </w:r>
          </w:p>
          <w:p w:rsidR="00610E16" w:rsidRPr="00487029" w:rsidRDefault="00610E16" w:rsidP="00610E16">
            <w:pPr>
              <w:pStyle w:val="Tabletext"/>
            </w:pPr>
            <w:r w:rsidRPr="00487029">
              <w:t>1 GHz to 4 GHz</w:t>
            </w:r>
          </w:p>
        </w:tc>
      </w:tr>
    </w:tbl>
    <w:p w:rsidR="00610E16" w:rsidRPr="00487029" w:rsidRDefault="00610E16" w:rsidP="00610E16">
      <w:pPr>
        <w:pStyle w:val="Heading2"/>
      </w:pPr>
      <w:bookmarkStart w:id="32" w:name="_Toc440783989"/>
      <w:r w:rsidRPr="00487029">
        <w:t>3.10</w:t>
      </w:r>
      <w:r w:rsidRPr="00487029">
        <w:tab/>
        <w:t>Shutdown procedure</w:t>
      </w:r>
      <w:bookmarkEnd w:id="32"/>
    </w:p>
    <w:p w:rsidR="00610E16" w:rsidRPr="00487029" w:rsidRDefault="00610E16" w:rsidP="00610E16">
      <w:r w:rsidRPr="00487029">
        <w:t xml:space="preserve">An automatic transmitter hardware shutdown procedure and indication should be provided in case a transmitter continues to transmit for more than 2 </w:t>
      </w:r>
      <w:r w:rsidRPr="0051075F">
        <w:t>s</w:t>
      </w:r>
      <w:r w:rsidRPr="00487029">
        <w:t>. This shutdown procedure should be independent of software control.</w:t>
      </w:r>
    </w:p>
    <w:p w:rsidR="00610E16" w:rsidRPr="00487029" w:rsidRDefault="00610E16" w:rsidP="00610E16">
      <w:pPr>
        <w:pStyle w:val="Heading2"/>
      </w:pPr>
      <w:r w:rsidRPr="00487029">
        <w:t>3.11</w:t>
      </w:r>
      <w:r w:rsidRPr="00487029">
        <w:tab/>
        <w:t>Safety precautions</w:t>
      </w:r>
    </w:p>
    <w:p w:rsidR="00610E16" w:rsidRPr="00487029" w:rsidRDefault="00610E16" w:rsidP="00610E16">
      <w:r w:rsidRPr="00487029">
        <w:t>The VDES installation, when operating, should not be damaged by the effects of open circuited or short circuited antenna terminals.</w:t>
      </w:r>
    </w:p>
    <w:p w:rsidR="00610E16" w:rsidRPr="00487029" w:rsidRDefault="00610E16" w:rsidP="00610E16">
      <w:pPr>
        <w:pStyle w:val="Heading1"/>
        <w:rPr>
          <w:rFonts w:eastAsiaTheme="minorEastAsia"/>
        </w:rPr>
      </w:pPr>
      <w:bookmarkStart w:id="33" w:name="_Toc440783957"/>
      <w:r w:rsidRPr="00487029">
        <w:rPr>
          <w:rFonts w:eastAsiaTheme="minorEastAsia"/>
        </w:rPr>
        <w:t>4</w:t>
      </w:r>
      <w:r w:rsidRPr="00487029">
        <w:rPr>
          <w:rFonts w:eastAsiaTheme="minorEastAsia"/>
        </w:rPr>
        <w:tab/>
        <w:t>Functions of the VDES</w:t>
      </w:r>
    </w:p>
    <w:p w:rsidR="00610E16" w:rsidRPr="00487029" w:rsidRDefault="00610E16" w:rsidP="00610E16">
      <w:r w:rsidRPr="00487029">
        <w:t>The VDES should support the following:</w:t>
      </w:r>
    </w:p>
    <w:p w:rsidR="00610E16" w:rsidRPr="00487029" w:rsidRDefault="00610E16" w:rsidP="00610E16">
      <w:pPr>
        <w:pStyle w:val="Heading2"/>
      </w:pPr>
      <w:r w:rsidRPr="00487029">
        <w:t>4.1</w:t>
      </w:r>
      <w:r w:rsidRPr="00487029">
        <w:tab/>
        <w:t xml:space="preserve">Automatic Identification System </w:t>
      </w:r>
    </w:p>
    <w:p w:rsidR="00610E16" w:rsidRPr="00487029" w:rsidRDefault="00610E16" w:rsidP="00610E16">
      <w:r w:rsidRPr="00487029">
        <w:t xml:space="preserve">The AIS will operate as defined by Recommendation </w:t>
      </w:r>
      <w:hyperlink r:id="rId22" w:history="1">
        <w:r w:rsidRPr="00487029">
          <w:rPr>
            <w:rStyle w:val="Hyperlink"/>
          </w:rPr>
          <w:t>ITU-R M.1371</w:t>
        </w:r>
      </w:hyperlink>
      <w:r w:rsidRPr="00487029">
        <w:t>;</w:t>
      </w:r>
    </w:p>
    <w:p w:rsidR="00610E16" w:rsidRPr="00487029" w:rsidRDefault="00610E16" w:rsidP="00572BB0">
      <w:pPr>
        <w:pStyle w:val="Heading2"/>
      </w:pPr>
      <w:r w:rsidRPr="00487029">
        <w:t>4.2</w:t>
      </w:r>
      <w:r w:rsidRPr="00487029">
        <w:tab/>
        <w:t xml:space="preserve">Application-Specific Messages </w:t>
      </w:r>
      <w:r w:rsidR="00572BB0">
        <w:t>–</w:t>
      </w:r>
      <w:r w:rsidRPr="00487029">
        <w:t xml:space="preserve"> Annex 2</w:t>
      </w:r>
    </w:p>
    <w:p w:rsidR="00610E16" w:rsidRPr="00487029" w:rsidRDefault="00610E16" w:rsidP="00610E16">
      <w:r w:rsidRPr="00487029">
        <w:t>Annex 2 describes the characteristics of the ASM channel that will support applications specific messages in order to improve the efficiency of application-specific message transmissions and to protect the original function of the AIS;</w:t>
      </w:r>
    </w:p>
    <w:p w:rsidR="00610E16" w:rsidRPr="00487029" w:rsidRDefault="00610E16" w:rsidP="00572BB0">
      <w:pPr>
        <w:pStyle w:val="Heading2"/>
      </w:pPr>
      <w:r w:rsidRPr="00487029">
        <w:t>4.3</w:t>
      </w:r>
      <w:r w:rsidRPr="00487029">
        <w:tab/>
        <w:t xml:space="preserve">VDE terrestrial </w:t>
      </w:r>
      <w:r w:rsidR="00572BB0">
        <w:t>–</w:t>
      </w:r>
      <w:r w:rsidRPr="00487029">
        <w:t xml:space="preserve"> Annex 3</w:t>
      </w:r>
    </w:p>
    <w:p w:rsidR="00610E16" w:rsidRPr="00487029" w:rsidRDefault="00610E16" w:rsidP="00610E16">
      <w:r w:rsidRPr="00487029">
        <w:t>Annex 3 describes the characteristics of the VDE terrestrial channels providing an efficient terrestrial data transfer link enabling a wide variety of applications for the maritime community;</w:t>
      </w:r>
    </w:p>
    <w:p w:rsidR="00610E16" w:rsidRPr="00487029" w:rsidRDefault="00610E16" w:rsidP="00572BB0">
      <w:pPr>
        <w:pStyle w:val="Heading2"/>
      </w:pPr>
      <w:r w:rsidRPr="00487029">
        <w:t>4.4</w:t>
      </w:r>
      <w:r w:rsidRPr="00487029">
        <w:tab/>
        <w:t xml:space="preserve">VDE satellite downlink </w:t>
      </w:r>
      <w:r w:rsidR="00572BB0">
        <w:t>–</w:t>
      </w:r>
      <w:r w:rsidRPr="00487029">
        <w:t xml:space="preserve"> Annex 4</w:t>
      </w:r>
    </w:p>
    <w:p w:rsidR="00610E16" w:rsidRPr="00487029" w:rsidRDefault="00610E16" w:rsidP="00610E16">
      <w:r w:rsidRPr="00487029">
        <w:t>Annex 4 describes the characteristics of a satellite downlink that will support multi-cast multi-package data transfers and shore originated unicast multi-package data transfers via satellite;</w:t>
      </w:r>
    </w:p>
    <w:p w:rsidR="00610E16" w:rsidRPr="00487029" w:rsidRDefault="00610E16" w:rsidP="00572BB0">
      <w:pPr>
        <w:pStyle w:val="Heading2"/>
      </w:pPr>
      <w:r w:rsidRPr="00487029">
        <w:t>4.5</w:t>
      </w:r>
      <w:r w:rsidRPr="00487029">
        <w:tab/>
        <w:t>VDE satellite uplink</w:t>
      </w:r>
      <w:r w:rsidR="00572BB0" w:rsidRPr="00487029">
        <w:t xml:space="preserve"> </w:t>
      </w:r>
      <w:r w:rsidR="00572BB0">
        <w:t>–</w:t>
      </w:r>
      <w:r w:rsidR="00572BB0" w:rsidRPr="00487029">
        <w:t xml:space="preserve"> </w:t>
      </w:r>
      <w:r w:rsidRPr="00487029">
        <w:t>Annex 5</w:t>
      </w:r>
    </w:p>
    <w:p w:rsidR="00610E16" w:rsidRPr="00487029" w:rsidRDefault="00610E16" w:rsidP="00610E16">
      <w:r w:rsidRPr="00487029">
        <w:t>Annex 5 describes the characteristics of a satellite uplink that will support the collection of information from VDES stations and support long range ship-to-shore communications;</w:t>
      </w:r>
    </w:p>
    <w:p w:rsidR="00610E16" w:rsidRPr="00487029" w:rsidRDefault="00610E16" w:rsidP="00572BB0">
      <w:pPr>
        <w:pStyle w:val="Heading2"/>
      </w:pPr>
      <w:r w:rsidRPr="00487029">
        <w:t>4.6</w:t>
      </w:r>
      <w:r w:rsidRPr="00487029">
        <w:tab/>
        <w:t>VDES sharing options</w:t>
      </w:r>
      <w:r w:rsidR="00572BB0" w:rsidRPr="00487029">
        <w:t xml:space="preserve"> </w:t>
      </w:r>
      <w:r w:rsidR="00572BB0">
        <w:t>–</w:t>
      </w:r>
      <w:r w:rsidR="00572BB0" w:rsidRPr="00487029">
        <w:t xml:space="preserve"> </w:t>
      </w:r>
      <w:r w:rsidRPr="00487029">
        <w:t xml:space="preserve">Annex 6 </w:t>
      </w:r>
    </w:p>
    <w:p w:rsidR="00610E16" w:rsidRPr="00487029" w:rsidRDefault="00610E16" w:rsidP="00610E16">
      <w:r w:rsidRPr="00487029">
        <w:t>Annex 6 describes the characteristics necessary for each component of the VDES to share the available spectrum such that impact between services is minimized and AIS is respected;</w:t>
      </w:r>
    </w:p>
    <w:p w:rsidR="00610E16" w:rsidRPr="00487029" w:rsidRDefault="00610E16" w:rsidP="00610E16">
      <w:pPr>
        <w:pStyle w:val="Heading2"/>
      </w:pPr>
      <w:r w:rsidRPr="00487029">
        <w:t>4.7</w:t>
      </w:r>
      <w:r w:rsidRPr="00487029">
        <w:tab/>
        <w:t>VDES original design considerations – Annex 7</w:t>
      </w:r>
    </w:p>
    <w:p w:rsidR="00610E16" w:rsidRPr="00487029" w:rsidRDefault="00610E16" w:rsidP="00811736">
      <w:r w:rsidRPr="00487029">
        <w:t>Annex 7 is an informative annex that provides additional information on the technical consideration of the VDES.</w:t>
      </w:r>
      <w:r w:rsidR="00811736">
        <w:t xml:space="preserve"> </w:t>
      </w:r>
      <w:r w:rsidRPr="00487029">
        <w:t>It identifies aspects of both terrestrial and satellite VDE components, including access scheme options, antenna designs, and system sharing.</w:t>
      </w:r>
      <w:bookmarkEnd w:id="33"/>
    </w:p>
    <w:p w:rsidR="00610E16" w:rsidRPr="00487029" w:rsidRDefault="00610E16" w:rsidP="00EB3280">
      <w:r w:rsidRPr="00487029">
        <w:br w:type="page"/>
      </w:r>
    </w:p>
    <w:p w:rsidR="00610E16" w:rsidRPr="00487029" w:rsidRDefault="00610E16" w:rsidP="00EB3280">
      <w:pPr>
        <w:pStyle w:val="AnnexNo"/>
      </w:pPr>
      <w:r w:rsidRPr="00487029">
        <w:t>Annex 2</w:t>
      </w:r>
    </w:p>
    <w:p w:rsidR="00610E16" w:rsidRPr="00487029" w:rsidRDefault="00610E16" w:rsidP="00610E16">
      <w:pPr>
        <w:pStyle w:val="Annextitle"/>
      </w:pPr>
      <w:r w:rsidRPr="00487029">
        <w:t>Technical characteristics of the Application Specific Message (ASM) channels for the VDES in the VHF maritime mobile band</w:t>
      </w:r>
    </w:p>
    <w:p w:rsidR="00610E16" w:rsidRPr="00487029" w:rsidRDefault="00610E16" w:rsidP="00EB3280">
      <w:pPr>
        <w:pStyle w:val="Heading1"/>
      </w:pPr>
      <w:r w:rsidRPr="00487029">
        <w:t>1</w:t>
      </w:r>
      <w:r w:rsidRPr="00487029">
        <w:tab/>
        <w:t>Structure of the application specific messages</w:t>
      </w:r>
    </w:p>
    <w:p w:rsidR="00610E16" w:rsidRPr="00487029" w:rsidRDefault="00610E16" w:rsidP="00811736">
      <w:pPr>
        <w:rPr>
          <w:rFonts w:eastAsia="Times New Roman"/>
        </w:rPr>
      </w:pPr>
      <w:r w:rsidRPr="00487029">
        <w:t>This Annex describes the characteristics of the TDMA access schemes which include random access TDMA (RATDMA), incremental TDMA (ITDMA), fixed access TDMA (FATDMA)</w:t>
      </w:r>
      <w:r w:rsidRPr="00487029">
        <w:rPr>
          <w:rFonts w:eastAsia="Times New Roman"/>
        </w:rPr>
        <w:t>, and slot carrier sense TDMA (SCTDMA)</w:t>
      </w:r>
      <w:r w:rsidRPr="00487029">
        <w:t xml:space="preserve"> techniques.</w:t>
      </w:r>
      <w:r w:rsidR="00811736">
        <w:t xml:space="preserve"> </w:t>
      </w:r>
    </w:p>
    <w:p w:rsidR="00610E16" w:rsidRPr="00487029" w:rsidRDefault="00610E16" w:rsidP="00610E16">
      <w:pPr>
        <w:rPr>
          <w:rFonts w:eastAsia="Times New Roman"/>
        </w:rPr>
      </w:pPr>
      <w:r w:rsidRPr="00487029">
        <w:rPr>
          <w:rFonts w:eastAsia="Times New Roman"/>
        </w:rPr>
        <w:t xml:space="preserve">For application specific messages refer to Recommendation </w:t>
      </w:r>
      <w:hyperlink r:id="rId23" w:history="1">
        <w:r w:rsidRPr="00487029">
          <w:rPr>
            <w:rStyle w:val="Hyperlink"/>
          </w:rPr>
          <w:t>ITU-R M.1371</w:t>
        </w:r>
      </w:hyperlink>
      <w:r w:rsidRPr="00487029">
        <w:rPr>
          <w:rFonts w:eastAsia="Times New Roman"/>
        </w:rPr>
        <w:t xml:space="preserve"> in general.</w:t>
      </w:r>
    </w:p>
    <w:p w:rsidR="00610E16" w:rsidRPr="00487029" w:rsidRDefault="00610E16" w:rsidP="00610E16">
      <w:pPr>
        <w:pStyle w:val="Heading2"/>
      </w:pPr>
      <w:r w:rsidRPr="00487029">
        <w:t>1.1</w:t>
      </w:r>
      <w:r w:rsidRPr="00487029">
        <w:tab/>
        <w:t>Specific responsibilities of the OSI layers as defined in Annex 1 for preparing ASM data for transmission</w:t>
      </w:r>
    </w:p>
    <w:p w:rsidR="00610E16" w:rsidRPr="00487029" w:rsidRDefault="00610E16" w:rsidP="00610E16">
      <w:pPr>
        <w:pStyle w:val="Heading3"/>
      </w:pPr>
      <w:r w:rsidRPr="00487029">
        <w:t>1.1.</w:t>
      </w:r>
      <w:r w:rsidRPr="00487029">
        <w:rPr>
          <w:lang w:eastAsia="ja-JP"/>
        </w:rPr>
        <w:t>1</w:t>
      </w:r>
      <w:r w:rsidRPr="00487029">
        <w:tab/>
        <w:t>Physical layer</w:t>
      </w:r>
    </w:p>
    <w:p w:rsidR="00610E16" w:rsidRPr="00487029" w:rsidRDefault="00610E16" w:rsidP="00610E16">
      <w:pPr>
        <w:rPr>
          <w:lang w:eastAsia="ja-JP"/>
        </w:rPr>
      </w:pPr>
      <w:r w:rsidRPr="00487029">
        <w:t xml:space="preserve">Convert digital transmission packet to π/4 Quadrature Phase-Shift Keying (QPSK) </w:t>
      </w:r>
      <w:r w:rsidRPr="00487029">
        <w:rPr>
          <w:lang w:eastAsia="ja-JP"/>
        </w:rPr>
        <w:t xml:space="preserve">signal </w:t>
      </w:r>
      <w:r w:rsidRPr="00487029">
        <w:t>to modulate transmitter.</w:t>
      </w:r>
    </w:p>
    <w:p w:rsidR="00610E16" w:rsidRPr="00487029" w:rsidRDefault="00610E16" w:rsidP="00610E16">
      <w:pPr>
        <w:pStyle w:val="Heading3"/>
      </w:pPr>
      <w:r w:rsidRPr="00487029">
        <w:t>1.2.</w:t>
      </w:r>
      <w:r w:rsidRPr="00487029">
        <w:rPr>
          <w:lang w:eastAsia="ja-JP"/>
        </w:rPr>
        <w:t>2</w:t>
      </w:r>
      <w:r w:rsidRPr="00487029">
        <w:tab/>
        <w:t>Link layer</w:t>
      </w:r>
    </w:p>
    <w:p w:rsidR="00610E16" w:rsidRPr="00487029" w:rsidRDefault="00610E16" w:rsidP="00610E16">
      <w:r w:rsidRPr="00487029">
        <w:t>The link layer is divided into three sub-layers with the following tasks</w:t>
      </w:r>
      <w:r w:rsidRPr="00487029">
        <w:rPr>
          <w:lang w:eastAsia="ja-JP"/>
        </w:rPr>
        <w:t>.</w:t>
      </w:r>
    </w:p>
    <w:p w:rsidR="00610E16" w:rsidRPr="00487029" w:rsidRDefault="00610E16" w:rsidP="00610E16">
      <w:pPr>
        <w:pStyle w:val="Heading4"/>
      </w:pPr>
      <w:r w:rsidRPr="00487029">
        <w:t>1.2.</w:t>
      </w:r>
      <w:r w:rsidRPr="00487029">
        <w:rPr>
          <w:lang w:eastAsia="ja-JP"/>
        </w:rPr>
        <w:t>2</w:t>
      </w:r>
      <w:r w:rsidRPr="00487029">
        <w:t>.1</w:t>
      </w:r>
      <w:r w:rsidRPr="00487029">
        <w:tab/>
        <w:t>Link management entity</w:t>
      </w:r>
    </w:p>
    <w:p w:rsidR="00610E16" w:rsidRPr="00487029" w:rsidRDefault="00610E16" w:rsidP="00610E16">
      <w:r w:rsidRPr="00487029">
        <w:t>This sub layer has the following functions:</w:t>
      </w:r>
    </w:p>
    <w:p w:rsidR="00610E16" w:rsidRPr="00487029" w:rsidRDefault="004F39A1" w:rsidP="00EB3280">
      <w:pPr>
        <w:pStyle w:val="enumlev1"/>
      </w:pPr>
      <w:r>
        <w:t>–</w:t>
      </w:r>
      <w:r>
        <w:tab/>
        <w:t>Assemble ASM message bits</w:t>
      </w:r>
    </w:p>
    <w:p w:rsidR="00610E16" w:rsidRPr="00487029" w:rsidRDefault="00610E16" w:rsidP="00EB3280">
      <w:pPr>
        <w:pStyle w:val="enumlev1"/>
      </w:pPr>
      <w:r w:rsidRPr="00487029">
        <w:t>–</w:t>
      </w:r>
      <w:r w:rsidRPr="00487029">
        <w:tab/>
        <w:t xml:space="preserve">Order </w:t>
      </w:r>
      <w:r w:rsidRPr="00487029">
        <w:rPr>
          <w:lang w:eastAsia="ja-JP"/>
        </w:rPr>
        <w:t xml:space="preserve">the </w:t>
      </w:r>
      <w:r w:rsidRPr="00487029">
        <w:t xml:space="preserve">ASM message bits into 8-bit byte for assembly of transmission packet. </w:t>
      </w:r>
    </w:p>
    <w:p w:rsidR="00610E16" w:rsidRPr="00487029" w:rsidRDefault="00610E16" w:rsidP="00610E16">
      <w:pPr>
        <w:pStyle w:val="Heading4"/>
      </w:pPr>
      <w:r w:rsidRPr="00487029">
        <w:t>1.2.</w:t>
      </w:r>
      <w:r w:rsidRPr="00487029">
        <w:rPr>
          <w:lang w:eastAsia="ja-JP"/>
        </w:rPr>
        <w:t>2</w:t>
      </w:r>
      <w:r w:rsidRPr="00487029">
        <w:t>.2</w:t>
      </w:r>
      <w:r w:rsidRPr="00487029">
        <w:tab/>
        <w:t>Data link services</w:t>
      </w:r>
    </w:p>
    <w:p w:rsidR="00610E16" w:rsidRPr="00487029" w:rsidRDefault="00610E16" w:rsidP="00610E16">
      <w:r w:rsidRPr="00487029">
        <w:t>This sub layer has the following functions:</w:t>
      </w:r>
    </w:p>
    <w:p w:rsidR="00610E16" w:rsidRPr="00487029" w:rsidRDefault="00610E16" w:rsidP="00EB3280">
      <w:pPr>
        <w:pStyle w:val="enumlev1"/>
      </w:pPr>
      <w:r w:rsidRPr="00487029">
        <w:t>–</w:t>
      </w:r>
      <w:r w:rsidRPr="00487029">
        <w:tab/>
        <w:t xml:space="preserve">Calculate frame check sequence (FCS) </w:t>
      </w:r>
      <w:r w:rsidRPr="00487029">
        <w:rPr>
          <w:lang w:eastAsia="ja-JP"/>
        </w:rPr>
        <w:t xml:space="preserve">of the </w:t>
      </w:r>
      <w:r w:rsidRPr="00487029">
        <w:t>ASM message bits (see section 3.2.2.3).</w:t>
      </w:r>
    </w:p>
    <w:p w:rsidR="00610E16" w:rsidRPr="00487029" w:rsidRDefault="00610E16" w:rsidP="00EB3280">
      <w:pPr>
        <w:pStyle w:val="enumlev1"/>
      </w:pPr>
      <w:r w:rsidRPr="00487029">
        <w:t>–</w:t>
      </w:r>
      <w:r w:rsidRPr="00487029">
        <w:tab/>
        <w:t>Append FCS to ASM message to complete creation of transmission packet contents.</w:t>
      </w:r>
    </w:p>
    <w:p w:rsidR="00610E16" w:rsidRPr="00487029" w:rsidRDefault="00610E16" w:rsidP="00EB3280">
      <w:pPr>
        <w:pStyle w:val="enumlev1"/>
      </w:pPr>
      <w:r w:rsidRPr="00487029">
        <w:t>–</w:t>
      </w:r>
      <w:r w:rsidRPr="00487029">
        <w:tab/>
        <w:t>Complete assembly of transmission packet.</w:t>
      </w:r>
    </w:p>
    <w:p w:rsidR="00610E16" w:rsidRPr="00487029" w:rsidRDefault="00610E16" w:rsidP="00610E16">
      <w:pPr>
        <w:pStyle w:val="Heading4"/>
      </w:pPr>
      <w:r w:rsidRPr="00487029">
        <w:t>1.2.</w:t>
      </w:r>
      <w:r w:rsidRPr="00487029">
        <w:rPr>
          <w:lang w:eastAsia="ja-JP"/>
        </w:rPr>
        <w:t>2</w:t>
      </w:r>
      <w:r w:rsidRPr="00487029">
        <w:t>.3</w:t>
      </w:r>
      <w:r w:rsidRPr="00487029">
        <w:tab/>
        <w:t xml:space="preserve">Media access control </w:t>
      </w:r>
    </w:p>
    <w:p w:rsidR="00610E16" w:rsidRPr="00487029" w:rsidRDefault="00610E16" w:rsidP="00610E16">
      <w:r w:rsidRPr="00487029">
        <w:t>Media access control provides a method for granting access to the data transfer to the VHF data link (VDL). The method used is a TDMA scheme using a common time reference.</w:t>
      </w:r>
    </w:p>
    <w:p w:rsidR="00610E16" w:rsidRPr="00487029" w:rsidRDefault="00610E16" w:rsidP="00610E16">
      <w:pPr>
        <w:pStyle w:val="Heading3"/>
      </w:pPr>
      <w:r w:rsidRPr="00487029">
        <w:t>1.2.</w:t>
      </w:r>
      <w:r w:rsidRPr="00487029">
        <w:rPr>
          <w:lang w:eastAsia="ja-JP"/>
        </w:rPr>
        <w:t>3</w:t>
      </w:r>
      <w:r w:rsidRPr="00487029">
        <w:tab/>
        <w:t>Network layer</w:t>
      </w:r>
    </w:p>
    <w:p w:rsidR="00610E16" w:rsidRPr="00487029" w:rsidRDefault="00610E16" w:rsidP="00610E16">
      <w:r w:rsidRPr="00487029">
        <w:t>The network layer is responsible for the management of priority assignments of messages, distribution of transmission packets between channels, and data link congestion resolution.</w:t>
      </w:r>
    </w:p>
    <w:p w:rsidR="00610E16" w:rsidRPr="00487029" w:rsidRDefault="00610E16" w:rsidP="00610E16">
      <w:pPr>
        <w:pStyle w:val="Heading3"/>
      </w:pPr>
      <w:r w:rsidRPr="00487029">
        <w:t>1.2.</w:t>
      </w:r>
      <w:r w:rsidRPr="00487029">
        <w:rPr>
          <w:lang w:eastAsia="ja-JP"/>
        </w:rPr>
        <w:t>4</w:t>
      </w:r>
      <w:r w:rsidRPr="00487029">
        <w:tab/>
        <w:t>Transport layer</w:t>
      </w:r>
    </w:p>
    <w:p w:rsidR="00610E16" w:rsidRPr="00487029" w:rsidRDefault="00610E16" w:rsidP="00610E16">
      <w:r w:rsidRPr="00487029">
        <w:t>The transport layer is responsible for converting data into transmission packets of correct size and sequencing of data packets.</w:t>
      </w:r>
    </w:p>
    <w:p w:rsidR="00610E16" w:rsidRPr="00487029" w:rsidRDefault="00610E16" w:rsidP="00610E16">
      <w:pPr>
        <w:pStyle w:val="Heading1"/>
      </w:pPr>
      <w:r w:rsidRPr="00487029">
        <w:t>2</w:t>
      </w:r>
      <w:r w:rsidRPr="00487029">
        <w:tab/>
        <w:t>Physical layer</w:t>
      </w:r>
    </w:p>
    <w:p w:rsidR="00610E16" w:rsidRPr="00487029" w:rsidRDefault="00610E16" w:rsidP="00610E16">
      <w:pPr>
        <w:pStyle w:val="Heading2"/>
      </w:pPr>
      <w:r w:rsidRPr="00487029">
        <w:t>2.1</w:t>
      </w:r>
      <w:r w:rsidRPr="00487029">
        <w:tab/>
        <w:t>Parameters</w:t>
      </w:r>
    </w:p>
    <w:p w:rsidR="00610E16" w:rsidRPr="00487029" w:rsidRDefault="00610E16" w:rsidP="00610E16">
      <w:pPr>
        <w:pStyle w:val="Heading3"/>
      </w:pPr>
      <w:r w:rsidRPr="00487029">
        <w:t>2.1.1</w:t>
      </w:r>
      <w:r w:rsidRPr="00487029">
        <w:tab/>
        <w:t>General</w:t>
      </w:r>
    </w:p>
    <w:p w:rsidR="00610E16" w:rsidRPr="00487029" w:rsidRDefault="00610E16" w:rsidP="00610E16">
      <w:r w:rsidRPr="00487029">
        <w:t>The physical layer is responsible for the transfer of a bit-stream from an originator, out on to the data link. The performance requirements for the physical layer are summarized in Tables A2-1 to A2-3.</w:t>
      </w:r>
    </w:p>
    <w:p w:rsidR="00610E16" w:rsidRPr="00487029" w:rsidRDefault="00610E16" w:rsidP="00610E16">
      <w:r w:rsidRPr="00487029">
        <w:t>The low setting and the high setting for each parameter is independent of the other parameters.</w:t>
      </w:r>
    </w:p>
    <w:p w:rsidR="00610E16" w:rsidRPr="00487029" w:rsidRDefault="00610E16" w:rsidP="00610E16">
      <w:pPr>
        <w:pStyle w:val="TableNo"/>
      </w:pPr>
      <w:r w:rsidRPr="00487029">
        <w:t>TABLE A2-1</w:t>
      </w:r>
    </w:p>
    <w:p w:rsidR="00610E16" w:rsidRPr="00487029" w:rsidRDefault="00610E16" w:rsidP="00EB3280">
      <w:pPr>
        <w:pStyle w:val="Tabletitle"/>
      </w:pPr>
      <w:r w:rsidRPr="00487029">
        <w:t>Minimum required time division multiple access transmitter characteristics</w:t>
      </w:r>
    </w:p>
    <w:tbl>
      <w:tblPr>
        <w:tblW w:w="841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023"/>
        <w:gridCol w:w="846"/>
        <w:gridCol w:w="1774"/>
        <w:gridCol w:w="1774"/>
      </w:tblGrid>
      <w:tr w:rsidR="00610E16" w:rsidRPr="00487029" w:rsidTr="00610E16">
        <w:trPr>
          <w:jc w:val="center"/>
        </w:trPr>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610E16" w:rsidRPr="00487029" w:rsidRDefault="00610E16" w:rsidP="00EB3280">
            <w:pPr>
              <w:pStyle w:val="Tablehead"/>
            </w:pPr>
            <w:r w:rsidRPr="00487029">
              <w:t>Parameter name</w:t>
            </w:r>
          </w:p>
        </w:tc>
        <w:tc>
          <w:tcPr>
            <w:tcW w:w="846" w:type="dxa"/>
            <w:tcBorders>
              <w:top w:val="single" w:sz="4" w:space="0" w:color="auto"/>
              <w:left w:val="single" w:sz="4" w:space="0" w:color="auto"/>
              <w:bottom w:val="single" w:sz="4" w:space="0" w:color="auto"/>
              <w:right w:val="single" w:sz="4" w:space="0" w:color="auto"/>
            </w:tcBorders>
          </w:tcPr>
          <w:p w:rsidR="00610E16" w:rsidRPr="00487029" w:rsidRDefault="00610E16" w:rsidP="00EB3280">
            <w:pPr>
              <w:pStyle w:val="Tablehead"/>
            </w:pPr>
            <w:r w:rsidRPr="00487029">
              <w:t>Units</w:t>
            </w:r>
          </w:p>
        </w:tc>
        <w:tc>
          <w:tcPr>
            <w:tcW w:w="1774" w:type="dxa"/>
            <w:tcBorders>
              <w:top w:val="single" w:sz="4" w:space="0" w:color="auto"/>
              <w:left w:val="single" w:sz="4" w:space="0" w:color="auto"/>
              <w:bottom w:val="single" w:sz="4" w:space="0" w:color="auto"/>
              <w:right w:val="single" w:sz="4" w:space="0" w:color="auto"/>
            </w:tcBorders>
          </w:tcPr>
          <w:p w:rsidR="00610E16" w:rsidRPr="00487029" w:rsidRDefault="00610E16" w:rsidP="00EB3280">
            <w:pPr>
              <w:pStyle w:val="Tablehead"/>
            </w:pPr>
            <w:r w:rsidRPr="00487029">
              <w:t>Low setting</w:t>
            </w:r>
          </w:p>
        </w:tc>
        <w:tc>
          <w:tcPr>
            <w:tcW w:w="1774" w:type="dxa"/>
            <w:tcBorders>
              <w:top w:val="single" w:sz="4" w:space="0" w:color="auto"/>
              <w:left w:val="single" w:sz="4" w:space="0" w:color="auto"/>
              <w:bottom w:val="single" w:sz="4" w:space="0" w:color="auto"/>
              <w:right w:val="single" w:sz="4" w:space="0" w:color="auto"/>
            </w:tcBorders>
          </w:tcPr>
          <w:p w:rsidR="00610E16" w:rsidRPr="00487029" w:rsidRDefault="00610E16" w:rsidP="00EB3280">
            <w:pPr>
              <w:pStyle w:val="Tablehead"/>
            </w:pPr>
            <w:r w:rsidRPr="00487029">
              <w:t>High setting</w:t>
            </w:r>
          </w:p>
        </w:tc>
      </w:tr>
      <w:tr w:rsidR="00610E16" w:rsidRPr="00487029" w:rsidTr="00610E16">
        <w:trPr>
          <w:jc w:val="center"/>
        </w:trPr>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610E16" w:rsidRPr="00487029" w:rsidRDefault="00610E16" w:rsidP="00610E16">
            <w:pPr>
              <w:pStyle w:val="Tabletext"/>
            </w:pPr>
            <w:r w:rsidRPr="00487029">
              <w:t>Channel spacing (encoded according to RR Appendix 18 with footnotes)</w:t>
            </w:r>
            <w:r w:rsidRPr="00487029">
              <w:rPr>
                <w:vertAlign w:val="superscript"/>
              </w:rPr>
              <w:t>(1)</w:t>
            </w:r>
          </w:p>
        </w:tc>
        <w:tc>
          <w:tcPr>
            <w:tcW w:w="846" w:type="dxa"/>
            <w:tcBorders>
              <w:top w:val="single" w:sz="4" w:space="0" w:color="auto"/>
              <w:left w:val="single" w:sz="4" w:space="0" w:color="auto"/>
              <w:bottom w:val="single" w:sz="4" w:space="0" w:color="auto"/>
              <w:right w:val="single" w:sz="4" w:space="0" w:color="auto"/>
            </w:tcBorders>
          </w:tcPr>
          <w:p w:rsidR="00610E16" w:rsidRPr="00487029" w:rsidRDefault="00610E16" w:rsidP="00610E16">
            <w:pPr>
              <w:pStyle w:val="Tabletext"/>
              <w:jc w:val="center"/>
            </w:pPr>
            <w:r w:rsidRPr="00487029">
              <w:t>kHz</w:t>
            </w:r>
          </w:p>
        </w:tc>
        <w:tc>
          <w:tcPr>
            <w:tcW w:w="1774" w:type="dxa"/>
            <w:tcBorders>
              <w:top w:val="single" w:sz="4" w:space="0" w:color="auto"/>
              <w:left w:val="single" w:sz="4" w:space="0" w:color="auto"/>
              <w:bottom w:val="single" w:sz="4" w:space="0" w:color="auto"/>
              <w:right w:val="single" w:sz="4" w:space="0" w:color="auto"/>
            </w:tcBorders>
          </w:tcPr>
          <w:p w:rsidR="00610E16" w:rsidRPr="00487029" w:rsidRDefault="00610E16" w:rsidP="00610E16">
            <w:pPr>
              <w:pStyle w:val="Tabletext"/>
              <w:jc w:val="center"/>
            </w:pPr>
            <w:r w:rsidRPr="00487029">
              <w:t>25</w:t>
            </w:r>
          </w:p>
        </w:tc>
        <w:tc>
          <w:tcPr>
            <w:tcW w:w="1774" w:type="dxa"/>
            <w:tcBorders>
              <w:top w:val="single" w:sz="4" w:space="0" w:color="auto"/>
              <w:left w:val="single" w:sz="4" w:space="0" w:color="auto"/>
              <w:bottom w:val="single" w:sz="4" w:space="0" w:color="auto"/>
              <w:right w:val="single" w:sz="4" w:space="0" w:color="auto"/>
            </w:tcBorders>
          </w:tcPr>
          <w:p w:rsidR="00610E16" w:rsidRPr="00487029" w:rsidRDefault="00610E16" w:rsidP="00610E16">
            <w:pPr>
              <w:pStyle w:val="Tabletext"/>
              <w:jc w:val="center"/>
            </w:pPr>
            <w:r w:rsidRPr="00487029">
              <w:t>25</w:t>
            </w:r>
          </w:p>
        </w:tc>
      </w:tr>
      <w:tr w:rsidR="00610E16" w:rsidRPr="00487029" w:rsidTr="00610E16">
        <w:trPr>
          <w:jc w:val="center"/>
        </w:trPr>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610E16" w:rsidRPr="00487029" w:rsidRDefault="00610E16" w:rsidP="00610E16">
            <w:pPr>
              <w:pStyle w:val="Tabletext"/>
            </w:pPr>
            <w:r w:rsidRPr="00487029">
              <w:t>ASM 1 (2027)</w:t>
            </w:r>
            <w:r w:rsidRPr="00487029">
              <w:rPr>
                <w:vertAlign w:val="superscript"/>
              </w:rPr>
              <w:t xml:space="preserve">(1) </w:t>
            </w:r>
          </w:p>
        </w:tc>
        <w:tc>
          <w:tcPr>
            <w:tcW w:w="846" w:type="dxa"/>
            <w:tcBorders>
              <w:top w:val="single" w:sz="4" w:space="0" w:color="auto"/>
              <w:left w:val="single" w:sz="4" w:space="0" w:color="auto"/>
              <w:bottom w:val="single" w:sz="4" w:space="0" w:color="auto"/>
              <w:right w:val="single" w:sz="4" w:space="0" w:color="auto"/>
            </w:tcBorders>
          </w:tcPr>
          <w:p w:rsidR="00610E16" w:rsidRPr="00487029" w:rsidRDefault="00610E16" w:rsidP="00610E16">
            <w:pPr>
              <w:pStyle w:val="Tabletext"/>
              <w:jc w:val="center"/>
            </w:pPr>
            <w:r w:rsidRPr="00487029">
              <w:t>MHz</w:t>
            </w:r>
          </w:p>
        </w:tc>
        <w:tc>
          <w:tcPr>
            <w:tcW w:w="1774" w:type="dxa"/>
            <w:tcBorders>
              <w:top w:val="single" w:sz="4" w:space="0" w:color="auto"/>
              <w:left w:val="single" w:sz="4" w:space="0" w:color="auto"/>
              <w:bottom w:val="single" w:sz="4" w:space="0" w:color="auto"/>
              <w:right w:val="single" w:sz="4" w:space="0" w:color="auto"/>
            </w:tcBorders>
          </w:tcPr>
          <w:p w:rsidR="00610E16" w:rsidRPr="00487029" w:rsidRDefault="00610E16" w:rsidP="00610E16">
            <w:pPr>
              <w:pStyle w:val="Tabletext"/>
              <w:jc w:val="center"/>
            </w:pPr>
            <w:r w:rsidRPr="00487029">
              <w:t>161.950</w:t>
            </w:r>
          </w:p>
        </w:tc>
        <w:tc>
          <w:tcPr>
            <w:tcW w:w="1774" w:type="dxa"/>
            <w:tcBorders>
              <w:top w:val="single" w:sz="4" w:space="0" w:color="auto"/>
              <w:left w:val="single" w:sz="4" w:space="0" w:color="auto"/>
              <w:bottom w:val="single" w:sz="4" w:space="0" w:color="auto"/>
              <w:right w:val="single" w:sz="4" w:space="0" w:color="auto"/>
            </w:tcBorders>
          </w:tcPr>
          <w:p w:rsidR="00610E16" w:rsidRPr="00487029" w:rsidRDefault="00610E16" w:rsidP="00610E16">
            <w:pPr>
              <w:pStyle w:val="Tabletext"/>
              <w:jc w:val="center"/>
            </w:pPr>
            <w:r w:rsidRPr="00487029">
              <w:t>161.950</w:t>
            </w:r>
          </w:p>
        </w:tc>
      </w:tr>
      <w:tr w:rsidR="00610E16" w:rsidRPr="00487029" w:rsidTr="00610E16">
        <w:trPr>
          <w:jc w:val="center"/>
        </w:trPr>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610E16" w:rsidRPr="00487029" w:rsidRDefault="00610E16" w:rsidP="00610E16">
            <w:pPr>
              <w:pStyle w:val="Tabletext"/>
            </w:pPr>
            <w:r w:rsidRPr="00487029">
              <w:t>ASM 2 (2028)</w:t>
            </w:r>
            <w:r w:rsidRPr="00487029">
              <w:rPr>
                <w:vertAlign w:val="superscript"/>
              </w:rPr>
              <w:t xml:space="preserve">(1) </w:t>
            </w:r>
          </w:p>
        </w:tc>
        <w:tc>
          <w:tcPr>
            <w:tcW w:w="846" w:type="dxa"/>
            <w:tcBorders>
              <w:top w:val="single" w:sz="4" w:space="0" w:color="auto"/>
              <w:left w:val="single" w:sz="4" w:space="0" w:color="auto"/>
              <w:bottom w:val="single" w:sz="4" w:space="0" w:color="auto"/>
              <w:right w:val="single" w:sz="4" w:space="0" w:color="auto"/>
            </w:tcBorders>
          </w:tcPr>
          <w:p w:rsidR="00610E16" w:rsidRPr="00487029" w:rsidRDefault="00610E16" w:rsidP="00610E16">
            <w:pPr>
              <w:pStyle w:val="Tabletext"/>
              <w:jc w:val="center"/>
            </w:pPr>
            <w:r w:rsidRPr="00487029">
              <w:t>MHz</w:t>
            </w:r>
          </w:p>
        </w:tc>
        <w:tc>
          <w:tcPr>
            <w:tcW w:w="1774" w:type="dxa"/>
            <w:tcBorders>
              <w:top w:val="single" w:sz="4" w:space="0" w:color="auto"/>
              <w:left w:val="single" w:sz="4" w:space="0" w:color="auto"/>
              <w:bottom w:val="single" w:sz="4" w:space="0" w:color="auto"/>
              <w:right w:val="single" w:sz="4" w:space="0" w:color="auto"/>
            </w:tcBorders>
          </w:tcPr>
          <w:p w:rsidR="00610E16" w:rsidRPr="00487029" w:rsidRDefault="00610E16" w:rsidP="00610E16">
            <w:pPr>
              <w:pStyle w:val="Tabletext"/>
              <w:jc w:val="center"/>
            </w:pPr>
            <w:r w:rsidRPr="00487029">
              <w:t>162.000</w:t>
            </w:r>
          </w:p>
        </w:tc>
        <w:tc>
          <w:tcPr>
            <w:tcW w:w="1774" w:type="dxa"/>
            <w:tcBorders>
              <w:top w:val="single" w:sz="4" w:space="0" w:color="auto"/>
              <w:left w:val="single" w:sz="4" w:space="0" w:color="auto"/>
              <w:bottom w:val="single" w:sz="4" w:space="0" w:color="auto"/>
              <w:right w:val="single" w:sz="4" w:space="0" w:color="auto"/>
            </w:tcBorders>
          </w:tcPr>
          <w:p w:rsidR="00610E16" w:rsidRPr="00487029" w:rsidRDefault="00610E16" w:rsidP="00610E16">
            <w:pPr>
              <w:pStyle w:val="Tabletext"/>
              <w:jc w:val="center"/>
            </w:pPr>
            <w:r w:rsidRPr="00487029">
              <w:t>162.000</w:t>
            </w:r>
          </w:p>
        </w:tc>
      </w:tr>
      <w:tr w:rsidR="00610E16" w:rsidRPr="00487029" w:rsidTr="00EB3280">
        <w:trPr>
          <w:jc w:val="center"/>
        </w:trPr>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610E16" w:rsidRPr="00487029" w:rsidRDefault="00610E16" w:rsidP="00610E16">
            <w:pPr>
              <w:pStyle w:val="Tabletext"/>
            </w:pPr>
            <w:r w:rsidRPr="00487029">
              <w:t xml:space="preserve">Transmit output power </w:t>
            </w:r>
          </w:p>
        </w:tc>
        <w:tc>
          <w:tcPr>
            <w:tcW w:w="846" w:type="dxa"/>
            <w:tcBorders>
              <w:top w:val="single" w:sz="4" w:space="0" w:color="auto"/>
              <w:left w:val="single" w:sz="4" w:space="0" w:color="auto"/>
              <w:bottom w:val="single" w:sz="4" w:space="0" w:color="auto"/>
              <w:right w:val="single" w:sz="4" w:space="0" w:color="auto"/>
            </w:tcBorders>
          </w:tcPr>
          <w:p w:rsidR="00610E16" w:rsidRPr="00487029" w:rsidRDefault="00610E16" w:rsidP="00610E16">
            <w:pPr>
              <w:pStyle w:val="Tabletext"/>
              <w:jc w:val="center"/>
            </w:pPr>
            <w:r w:rsidRPr="00487029">
              <w:t>W</w:t>
            </w:r>
          </w:p>
        </w:tc>
        <w:tc>
          <w:tcPr>
            <w:tcW w:w="1774" w:type="dxa"/>
            <w:tcBorders>
              <w:top w:val="single" w:sz="4" w:space="0" w:color="auto"/>
              <w:left w:val="single" w:sz="4" w:space="0" w:color="auto"/>
              <w:bottom w:val="single" w:sz="4" w:space="0" w:color="auto"/>
              <w:right w:val="single" w:sz="4" w:space="0" w:color="auto"/>
            </w:tcBorders>
          </w:tcPr>
          <w:p w:rsidR="00610E16" w:rsidRPr="00487029" w:rsidRDefault="00610E16" w:rsidP="00610E16">
            <w:pPr>
              <w:pStyle w:val="Tabletext"/>
              <w:jc w:val="center"/>
              <w:rPr>
                <w:highlight w:val="yellow"/>
              </w:rPr>
            </w:pPr>
            <w:r w:rsidRPr="00487029">
              <w:t>1</w:t>
            </w:r>
          </w:p>
        </w:tc>
        <w:tc>
          <w:tcPr>
            <w:tcW w:w="1774" w:type="dxa"/>
            <w:tcBorders>
              <w:top w:val="single" w:sz="4" w:space="0" w:color="auto"/>
              <w:left w:val="single" w:sz="4" w:space="0" w:color="auto"/>
              <w:bottom w:val="single" w:sz="4" w:space="0" w:color="auto"/>
              <w:right w:val="single" w:sz="4" w:space="0" w:color="auto"/>
            </w:tcBorders>
          </w:tcPr>
          <w:p w:rsidR="00610E16" w:rsidRPr="00487029" w:rsidRDefault="00610E16" w:rsidP="00610E16">
            <w:pPr>
              <w:pStyle w:val="Tabletext"/>
              <w:jc w:val="center"/>
              <w:rPr>
                <w:highlight w:val="yellow"/>
              </w:rPr>
            </w:pPr>
            <w:r w:rsidRPr="00487029">
              <w:t>12.5</w:t>
            </w:r>
          </w:p>
        </w:tc>
      </w:tr>
      <w:tr w:rsidR="00EB3280" w:rsidRPr="00487029" w:rsidTr="00EB3280">
        <w:trPr>
          <w:jc w:val="center"/>
        </w:trPr>
        <w:tc>
          <w:tcPr>
            <w:tcW w:w="8417" w:type="dxa"/>
            <w:gridSpan w:val="4"/>
            <w:tcBorders>
              <w:top w:val="single" w:sz="4" w:space="0" w:color="auto"/>
              <w:left w:val="nil"/>
              <w:bottom w:val="nil"/>
              <w:right w:val="nil"/>
            </w:tcBorders>
            <w:tcMar>
              <w:left w:w="91" w:type="dxa"/>
              <w:right w:w="91" w:type="dxa"/>
            </w:tcMar>
          </w:tcPr>
          <w:p w:rsidR="00EB3280" w:rsidRPr="00487029" w:rsidRDefault="00EB3280" w:rsidP="00EB3280">
            <w:pPr>
              <w:pStyle w:val="Tablelegend"/>
              <w:tabs>
                <w:tab w:val="left" w:pos="284"/>
              </w:tabs>
            </w:pPr>
            <w:r w:rsidRPr="00487029">
              <w:rPr>
                <w:szCs w:val="22"/>
                <w:vertAlign w:val="superscript"/>
              </w:rPr>
              <w:t>(1)</w:t>
            </w:r>
            <w:r w:rsidRPr="00487029">
              <w:rPr>
                <w:szCs w:val="22"/>
                <w:vertAlign w:val="superscript"/>
              </w:rPr>
              <w:tab/>
            </w:r>
            <w:r w:rsidRPr="00487029">
              <w:t>See Recommendation ITU-R M.1084, Annex 4.</w:t>
            </w:r>
          </w:p>
        </w:tc>
      </w:tr>
    </w:tbl>
    <w:p w:rsidR="00610E16" w:rsidRPr="00487029" w:rsidRDefault="00610E16" w:rsidP="00610E16">
      <w:pPr>
        <w:pStyle w:val="Heading3"/>
      </w:pPr>
      <w:bookmarkStart w:id="34" w:name="_Toc440783971"/>
      <w:r w:rsidRPr="00487029">
        <w:t>2.1.3</w:t>
      </w:r>
      <w:r w:rsidRPr="00487029">
        <w:tab/>
        <w:t>Transmission media</w:t>
      </w:r>
      <w:bookmarkEnd w:id="34"/>
    </w:p>
    <w:p w:rsidR="00610E16" w:rsidRPr="00487029" w:rsidRDefault="00610E16" w:rsidP="00610E16">
      <w:r w:rsidRPr="00487029">
        <w:t>Data transmissions are made in the VHF maritime mobile band. Data transmissions should use ASM 1 and</w:t>
      </w:r>
      <w:r w:rsidRPr="00487029">
        <w:rPr>
          <w:lang w:eastAsia="ja-JP"/>
        </w:rPr>
        <w:t>/or</w:t>
      </w:r>
      <w:r w:rsidRPr="00487029">
        <w:t xml:space="preserve"> ASM 2 channels.</w:t>
      </w:r>
    </w:p>
    <w:p w:rsidR="00610E16" w:rsidRPr="00487029" w:rsidRDefault="00610E16" w:rsidP="00610E16">
      <w:pPr>
        <w:pStyle w:val="Heading3"/>
      </w:pPr>
      <w:r w:rsidRPr="00487029">
        <w:rPr>
          <w:lang w:eastAsia="ja-JP"/>
        </w:rPr>
        <w:t>2.1.4</w:t>
      </w:r>
      <w:r w:rsidRPr="00487029">
        <w:rPr>
          <w:lang w:eastAsia="ja-JP"/>
        </w:rPr>
        <w:tab/>
        <w:t>Multi-</w:t>
      </w:r>
      <w:r w:rsidRPr="00487029">
        <w:t>channel operation</w:t>
      </w:r>
    </w:p>
    <w:p w:rsidR="00610E16" w:rsidRPr="00487029" w:rsidRDefault="00610E16" w:rsidP="00610E16">
      <w:r w:rsidRPr="00487029">
        <w:t xml:space="preserve">The ASM should be capable of </w:t>
      </w:r>
      <w:r w:rsidRPr="00487029">
        <w:rPr>
          <w:lang w:eastAsia="ja-JP"/>
        </w:rPr>
        <w:t xml:space="preserve">receiving </w:t>
      </w:r>
      <w:r w:rsidRPr="00487029">
        <w:t xml:space="preserve">on two parallel channels </w:t>
      </w:r>
      <w:r w:rsidRPr="00487029">
        <w:rPr>
          <w:lang w:eastAsia="ja-JP"/>
        </w:rPr>
        <w:t>and transmitting on two independent channels</w:t>
      </w:r>
      <w:r w:rsidRPr="00487029">
        <w:t>. Two separate TDMA receiving processes should be used to simultaneously receive on two independent frequency channels. One TDMA transmitter may be used to enable TDMA transmissions on</w:t>
      </w:r>
      <w:r w:rsidRPr="00487029">
        <w:rPr>
          <w:lang w:eastAsia="ja-JP"/>
        </w:rPr>
        <w:t xml:space="preserve"> one of</w:t>
      </w:r>
      <w:r w:rsidRPr="00487029">
        <w:t xml:space="preserve"> </w:t>
      </w:r>
      <w:r w:rsidRPr="00487029">
        <w:rPr>
          <w:lang w:eastAsia="ja-JP"/>
        </w:rPr>
        <w:t>two </w:t>
      </w:r>
      <w:r w:rsidRPr="00487029">
        <w:t>independent frequency channels.</w:t>
      </w:r>
    </w:p>
    <w:p w:rsidR="00610E16" w:rsidRPr="00487029" w:rsidRDefault="00610E16" w:rsidP="00610E16">
      <w:pPr>
        <w:pStyle w:val="Heading2"/>
        <w:rPr>
          <w:i/>
        </w:rPr>
      </w:pPr>
      <w:bookmarkStart w:id="35" w:name="_Toc440783973"/>
      <w:r w:rsidRPr="00487029">
        <w:t>2.2</w:t>
      </w:r>
      <w:r w:rsidRPr="00487029">
        <w:tab/>
        <w:t>Transceiver characteristics</w:t>
      </w:r>
      <w:bookmarkEnd w:id="35"/>
    </w:p>
    <w:p w:rsidR="00610E16" w:rsidRPr="00487029" w:rsidRDefault="00610E16" w:rsidP="00610E16">
      <w:r w:rsidRPr="00487029">
        <w:t>The transceiver should perform in accordance with the characteristics set forth herein.</w:t>
      </w:r>
    </w:p>
    <w:p w:rsidR="00610E16" w:rsidRPr="00487029" w:rsidRDefault="00610E16" w:rsidP="00610E16">
      <w:pPr>
        <w:pStyle w:val="TableNo"/>
        <w:rPr>
          <w:lang w:eastAsia="ja-JP"/>
        </w:rPr>
      </w:pPr>
      <w:bookmarkStart w:id="36" w:name="_Ref139099218"/>
      <w:r w:rsidRPr="00487029">
        <w:t>TABLE</w:t>
      </w:r>
      <w:bookmarkEnd w:id="36"/>
      <w:r w:rsidRPr="00487029">
        <w:t xml:space="preserve"> A2-2</w:t>
      </w:r>
    </w:p>
    <w:p w:rsidR="00610E16" w:rsidRPr="00487029" w:rsidRDefault="00610E16" w:rsidP="00C33BAB">
      <w:pPr>
        <w:pStyle w:val="Tabletitle"/>
      </w:pPr>
      <w:r w:rsidRPr="00487029">
        <w:t>Minimum required time division multiple access transmitter characteristics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09"/>
        <w:gridCol w:w="5972"/>
      </w:tblGrid>
      <w:tr w:rsidR="00610E16" w:rsidRPr="00487029" w:rsidTr="00610E16">
        <w:trPr>
          <w:tblHeader/>
          <w:jc w:val="center"/>
        </w:trPr>
        <w:tc>
          <w:tcPr>
            <w:tcW w:w="3809" w:type="dxa"/>
            <w:shd w:val="clear" w:color="auto" w:fill="FFFFFF"/>
          </w:tcPr>
          <w:p w:rsidR="00610E16" w:rsidRPr="00487029" w:rsidRDefault="00610E16" w:rsidP="00C33BAB">
            <w:pPr>
              <w:pStyle w:val="Tablehead"/>
            </w:pPr>
            <w:r w:rsidRPr="00487029">
              <w:t>Transmitter parameters</w:t>
            </w:r>
          </w:p>
        </w:tc>
        <w:tc>
          <w:tcPr>
            <w:tcW w:w="5972" w:type="dxa"/>
            <w:shd w:val="clear" w:color="auto" w:fill="FFFFFF"/>
          </w:tcPr>
          <w:p w:rsidR="00610E16" w:rsidRPr="00487029" w:rsidRDefault="00610E16" w:rsidP="00C33BAB">
            <w:pPr>
              <w:pStyle w:val="Tablehead"/>
            </w:pPr>
            <w:r w:rsidRPr="00487029">
              <w:t>Requirements</w:t>
            </w:r>
          </w:p>
        </w:tc>
      </w:tr>
      <w:tr w:rsidR="00610E16" w:rsidRPr="00487029" w:rsidTr="00610E16">
        <w:trPr>
          <w:trHeight w:val="157"/>
          <w:jc w:val="center"/>
        </w:trPr>
        <w:tc>
          <w:tcPr>
            <w:tcW w:w="3809" w:type="dxa"/>
          </w:tcPr>
          <w:p w:rsidR="00610E16" w:rsidRPr="00487029" w:rsidRDefault="00610E16" w:rsidP="00610E16">
            <w:pPr>
              <w:pStyle w:val="Tabletext"/>
            </w:pPr>
            <w:r w:rsidRPr="00487029">
              <w:t>Carrier power error</w:t>
            </w:r>
          </w:p>
        </w:tc>
        <w:tc>
          <w:tcPr>
            <w:tcW w:w="5972" w:type="dxa"/>
          </w:tcPr>
          <w:p w:rsidR="00610E16" w:rsidRPr="00487029" w:rsidRDefault="00610E16" w:rsidP="00610E16">
            <w:pPr>
              <w:pStyle w:val="Tabletext"/>
            </w:pPr>
            <w:r w:rsidRPr="00487029">
              <w:t xml:space="preserve">±1.5 dB </w:t>
            </w:r>
          </w:p>
        </w:tc>
      </w:tr>
      <w:tr w:rsidR="00610E16" w:rsidRPr="00487029" w:rsidTr="00610E16">
        <w:trPr>
          <w:jc w:val="center"/>
        </w:trPr>
        <w:tc>
          <w:tcPr>
            <w:tcW w:w="3809" w:type="dxa"/>
          </w:tcPr>
          <w:p w:rsidR="00610E16" w:rsidRPr="00487029" w:rsidRDefault="00610E16" w:rsidP="00610E16">
            <w:pPr>
              <w:pStyle w:val="Tabletext"/>
            </w:pPr>
            <w:r w:rsidRPr="00487029">
              <w:t>Carrier frequency error</w:t>
            </w:r>
          </w:p>
        </w:tc>
        <w:tc>
          <w:tcPr>
            <w:tcW w:w="5972" w:type="dxa"/>
          </w:tcPr>
          <w:p w:rsidR="00610E16" w:rsidRPr="00487029" w:rsidRDefault="00610E16" w:rsidP="00610E16">
            <w:pPr>
              <w:pStyle w:val="Tabletext"/>
            </w:pPr>
            <w:r w:rsidRPr="00487029">
              <w:t>± 500 Hz</w:t>
            </w:r>
          </w:p>
        </w:tc>
      </w:tr>
      <w:tr w:rsidR="00610E16" w:rsidRPr="00487029" w:rsidTr="00610E16">
        <w:trPr>
          <w:jc w:val="center"/>
        </w:trPr>
        <w:tc>
          <w:tcPr>
            <w:tcW w:w="3809" w:type="dxa"/>
          </w:tcPr>
          <w:p w:rsidR="00610E16" w:rsidRPr="00487029" w:rsidRDefault="00610E16" w:rsidP="00610E16">
            <w:pPr>
              <w:pStyle w:val="Tabletext"/>
            </w:pPr>
            <w:r w:rsidRPr="00487029">
              <w:t xml:space="preserve">Slotted modulation mask </w:t>
            </w:r>
          </w:p>
        </w:tc>
        <w:tc>
          <w:tcPr>
            <w:tcW w:w="5972" w:type="dxa"/>
          </w:tcPr>
          <w:p w:rsidR="00610E16" w:rsidRPr="00487029" w:rsidRDefault="00610E16" w:rsidP="00610E16">
            <w:pPr>
              <w:pStyle w:val="Tabletext"/>
            </w:pPr>
            <w:r w:rsidRPr="00487029">
              <w:t>∆</w:t>
            </w:r>
            <w:r w:rsidRPr="00487029">
              <w:rPr>
                <w:i/>
                <w:iCs/>
              </w:rPr>
              <w:t>fc</w:t>
            </w:r>
            <w:r w:rsidRPr="00487029">
              <w:t xml:space="preserve"> &lt; ±10 kHz: 0 dBc</w:t>
            </w:r>
          </w:p>
          <w:p w:rsidR="00610E16" w:rsidRPr="00487029" w:rsidRDefault="00610E16" w:rsidP="00610E16">
            <w:pPr>
              <w:pStyle w:val="Tabletext"/>
            </w:pPr>
            <w:r w:rsidRPr="00487029">
              <w:t>±10 kHz &lt; ∆</w:t>
            </w:r>
            <w:r w:rsidRPr="00487029">
              <w:rPr>
                <w:i/>
                <w:iCs/>
              </w:rPr>
              <w:t>fc</w:t>
            </w:r>
            <w:r w:rsidRPr="00487029">
              <w:t xml:space="preserve"> &lt; ±25 kHz: below the straight line between −25 dBc at ±10 kHz and –70 dBc at ±25 kHz</w:t>
            </w:r>
          </w:p>
          <w:p w:rsidR="00610E16" w:rsidRPr="00487029" w:rsidRDefault="00610E16" w:rsidP="00C33BAB">
            <w:pPr>
              <w:pStyle w:val="Tabletext"/>
            </w:pPr>
            <w:r w:rsidRPr="00487029">
              <w:t>±25 kHz &lt; ∆</w:t>
            </w:r>
            <w:r w:rsidRPr="00487029">
              <w:rPr>
                <w:i/>
                <w:iCs/>
              </w:rPr>
              <w:t>fc</w:t>
            </w:r>
            <w:r w:rsidRPr="00487029">
              <w:t xml:space="preserve"> &lt; ±62.5 kHz: </w:t>
            </w:r>
            <w:r w:rsidR="00C33BAB" w:rsidRPr="00487029">
              <w:t>−</w:t>
            </w:r>
            <w:r w:rsidRPr="00487029">
              <w:t xml:space="preserve">70 dBc </w:t>
            </w:r>
          </w:p>
        </w:tc>
      </w:tr>
      <w:tr w:rsidR="00610E16" w:rsidRPr="00487029" w:rsidTr="00610E16">
        <w:trPr>
          <w:jc w:val="center"/>
        </w:trPr>
        <w:tc>
          <w:tcPr>
            <w:tcW w:w="3809" w:type="dxa"/>
          </w:tcPr>
          <w:p w:rsidR="00610E16" w:rsidRPr="00487029" w:rsidRDefault="00610E16" w:rsidP="00610E16">
            <w:pPr>
              <w:pStyle w:val="Tabletext"/>
            </w:pPr>
            <w:r w:rsidRPr="00487029">
              <w:t>Spurious emissions</w:t>
            </w:r>
          </w:p>
        </w:tc>
        <w:tc>
          <w:tcPr>
            <w:tcW w:w="5972" w:type="dxa"/>
          </w:tcPr>
          <w:p w:rsidR="00610E16" w:rsidRPr="00487029" w:rsidRDefault="00C33BAB" w:rsidP="00610E16">
            <w:pPr>
              <w:pStyle w:val="Tabletext"/>
            </w:pPr>
            <w:r w:rsidRPr="00487029">
              <w:t>−</w:t>
            </w:r>
            <w:r w:rsidR="00610E16" w:rsidRPr="00487029">
              <w:t>36 dBm</w:t>
            </w:r>
            <w:r w:rsidR="00610E16" w:rsidRPr="00487029">
              <w:rPr>
                <w:lang w:eastAsia="ja-JP"/>
              </w:rPr>
              <w:t>:</w:t>
            </w:r>
            <w:r w:rsidR="00610E16" w:rsidRPr="00487029">
              <w:t xml:space="preserve"> 9 kHz ... 1 GHz</w:t>
            </w:r>
          </w:p>
          <w:p w:rsidR="00610E16" w:rsidRPr="00487029" w:rsidRDefault="00C33BAB" w:rsidP="00610E16">
            <w:pPr>
              <w:pStyle w:val="Tabletext"/>
            </w:pPr>
            <w:r w:rsidRPr="00487029">
              <w:t>−</w:t>
            </w:r>
            <w:r w:rsidR="00610E16" w:rsidRPr="00487029">
              <w:t>30 dBm</w:t>
            </w:r>
            <w:r w:rsidR="00610E16" w:rsidRPr="00487029">
              <w:rPr>
                <w:lang w:eastAsia="ja-JP"/>
              </w:rPr>
              <w:t>:</w:t>
            </w:r>
            <w:r w:rsidR="00610E16" w:rsidRPr="00487029">
              <w:t xml:space="preserve"> 1 GHz ... 4 GHz</w:t>
            </w:r>
          </w:p>
        </w:tc>
      </w:tr>
    </w:tbl>
    <w:p w:rsidR="00610E16" w:rsidRPr="00487029" w:rsidRDefault="00610E16" w:rsidP="00610E16">
      <w:pPr>
        <w:pStyle w:val="TableNo"/>
      </w:pPr>
      <w:bookmarkStart w:id="37" w:name="_Ref107164513"/>
      <w:bookmarkStart w:id="38" w:name="_Toc123014701"/>
      <w:r w:rsidRPr="00487029">
        <w:t>TABLE A2-3</w:t>
      </w:r>
    </w:p>
    <w:p w:rsidR="00610E16" w:rsidRPr="00487029" w:rsidRDefault="00610E16" w:rsidP="00C33BAB">
      <w:pPr>
        <w:pStyle w:val="Tabletitle"/>
      </w:pPr>
      <w:r w:rsidRPr="00487029">
        <w:t>Minimum required time division multiple access receiver characteristics</w:t>
      </w:r>
      <w:bookmarkEnd w:id="37"/>
      <w:bookmarkEnd w:id="38"/>
      <w:r w:rsidRPr="00487029">
        <w:rPr>
          <w:rFonts w:ascii="MS Mincho" w:hAnsi="MS Mincho"/>
          <w:lang w:eastAsia="ja-JP"/>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49"/>
        <w:gridCol w:w="3898"/>
      </w:tblGrid>
      <w:tr w:rsidR="00610E16" w:rsidRPr="00487029" w:rsidTr="00610E16">
        <w:trPr>
          <w:tblHeader/>
          <w:jc w:val="center"/>
        </w:trPr>
        <w:tc>
          <w:tcPr>
            <w:tcW w:w="3949" w:type="dxa"/>
            <w:tcBorders>
              <w:top w:val="single" w:sz="4" w:space="0" w:color="auto"/>
              <w:left w:val="single" w:sz="4" w:space="0" w:color="auto"/>
              <w:bottom w:val="single" w:sz="4" w:space="0" w:color="auto"/>
              <w:right w:val="single" w:sz="4" w:space="0" w:color="auto"/>
            </w:tcBorders>
            <w:shd w:val="clear" w:color="auto" w:fill="FFFFFF"/>
          </w:tcPr>
          <w:p w:rsidR="00610E16" w:rsidRPr="00487029" w:rsidRDefault="00610E16" w:rsidP="00C33BAB">
            <w:pPr>
              <w:pStyle w:val="Tablehead"/>
            </w:pPr>
            <w:r w:rsidRPr="00487029">
              <w:t>Receiver parameters</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rsidR="00610E16" w:rsidRPr="00487029" w:rsidRDefault="00610E16" w:rsidP="00C33BAB">
            <w:pPr>
              <w:pStyle w:val="Tablehead"/>
            </w:pPr>
            <w:r w:rsidRPr="00487029">
              <w:t>Requirements</w:t>
            </w:r>
          </w:p>
        </w:tc>
      </w:tr>
      <w:tr w:rsidR="00610E16" w:rsidRPr="00487029" w:rsidTr="00610E16">
        <w:trPr>
          <w:jc w:val="center"/>
        </w:trPr>
        <w:tc>
          <w:tcPr>
            <w:tcW w:w="3949" w:type="dxa"/>
            <w:tcBorders>
              <w:top w:val="single" w:sz="4" w:space="0" w:color="auto"/>
              <w:left w:val="single" w:sz="4" w:space="0" w:color="auto"/>
              <w:bottom w:val="single" w:sz="4" w:space="0" w:color="auto"/>
              <w:right w:val="single" w:sz="4" w:space="0" w:color="auto"/>
            </w:tcBorders>
          </w:tcPr>
          <w:p w:rsidR="00610E16" w:rsidRPr="00487029" w:rsidRDefault="00610E16" w:rsidP="00610E16">
            <w:pPr>
              <w:pStyle w:val="Tabletext"/>
            </w:pPr>
            <w:r w:rsidRPr="00487029">
              <w:t xml:space="preserve">Sensitivity </w:t>
            </w:r>
          </w:p>
        </w:tc>
        <w:tc>
          <w:tcPr>
            <w:tcW w:w="3898" w:type="dxa"/>
            <w:tcBorders>
              <w:top w:val="single" w:sz="4" w:space="0" w:color="auto"/>
              <w:left w:val="single" w:sz="4" w:space="0" w:color="auto"/>
              <w:bottom w:val="single" w:sz="4" w:space="0" w:color="auto"/>
              <w:right w:val="single" w:sz="4" w:space="0" w:color="auto"/>
            </w:tcBorders>
          </w:tcPr>
          <w:p w:rsidR="00610E16" w:rsidRPr="00487029" w:rsidRDefault="00610E16" w:rsidP="00C33BAB">
            <w:pPr>
              <w:pStyle w:val="Tabletext"/>
            </w:pPr>
            <w:r w:rsidRPr="00487029">
              <w:t xml:space="preserve">20% PER @ </w:t>
            </w:r>
            <w:r w:rsidR="00C33BAB" w:rsidRPr="00487029">
              <w:t>−</w:t>
            </w:r>
            <w:r w:rsidRPr="00487029">
              <w:t>107 dBm</w:t>
            </w:r>
          </w:p>
        </w:tc>
      </w:tr>
      <w:tr w:rsidR="00610E16" w:rsidRPr="00487029" w:rsidTr="00610E16">
        <w:trPr>
          <w:jc w:val="center"/>
        </w:trPr>
        <w:tc>
          <w:tcPr>
            <w:tcW w:w="3949" w:type="dxa"/>
            <w:tcBorders>
              <w:top w:val="single" w:sz="4" w:space="0" w:color="auto"/>
              <w:left w:val="single" w:sz="4" w:space="0" w:color="auto"/>
              <w:bottom w:val="single" w:sz="4" w:space="0" w:color="auto"/>
              <w:right w:val="single" w:sz="4" w:space="0" w:color="auto"/>
            </w:tcBorders>
          </w:tcPr>
          <w:p w:rsidR="00610E16" w:rsidRPr="00487029" w:rsidRDefault="00610E16" w:rsidP="00610E16">
            <w:pPr>
              <w:pStyle w:val="Tabletext"/>
            </w:pPr>
            <w:r w:rsidRPr="00487029">
              <w:t>Error behaviour at high input levels</w:t>
            </w:r>
          </w:p>
        </w:tc>
        <w:tc>
          <w:tcPr>
            <w:tcW w:w="3898" w:type="dxa"/>
            <w:tcBorders>
              <w:top w:val="single" w:sz="4" w:space="0" w:color="auto"/>
              <w:left w:val="single" w:sz="4" w:space="0" w:color="auto"/>
              <w:bottom w:val="single" w:sz="4" w:space="0" w:color="auto"/>
              <w:right w:val="single" w:sz="4" w:space="0" w:color="auto"/>
            </w:tcBorders>
          </w:tcPr>
          <w:p w:rsidR="00610E16" w:rsidRPr="00487029" w:rsidRDefault="00610E16" w:rsidP="00C33BAB">
            <w:pPr>
              <w:pStyle w:val="Tabletext"/>
            </w:pPr>
            <w:r w:rsidRPr="00487029">
              <w:t xml:space="preserve">1% PER @ </w:t>
            </w:r>
            <w:r w:rsidR="00C33BAB" w:rsidRPr="00487029">
              <w:t>−</w:t>
            </w:r>
            <w:r w:rsidRPr="00487029">
              <w:t>77 dBm</w:t>
            </w:r>
            <w:r w:rsidRPr="00487029">
              <w:br/>
              <w:t xml:space="preserve">1% PER @ </w:t>
            </w:r>
            <w:r w:rsidR="00C33BAB" w:rsidRPr="00487029">
              <w:t>−</w:t>
            </w:r>
            <w:r w:rsidRPr="00487029">
              <w:t>7 dBm</w:t>
            </w:r>
          </w:p>
        </w:tc>
      </w:tr>
      <w:tr w:rsidR="00610E16" w:rsidRPr="00487029" w:rsidTr="00610E16">
        <w:trPr>
          <w:jc w:val="center"/>
        </w:trPr>
        <w:tc>
          <w:tcPr>
            <w:tcW w:w="3949" w:type="dxa"/>
            <w:tcBorders>
              <w:top w:val="single" w:sz="4" w:space="0" w:color="auto"/>
              <w:left w:val="single" w:sz="4" w:space="0" w:color="auto"/>
              <w:bottom w:val="single" w:sz="4" w:space="0" w:color="auto"/>
              <w:right w:val="single" w:sz="4" w:space="0" w:color="auto"/>
            </w:tcBorders>
          </w:tcPr>
          <w:p w:rsidR="00610E16" w:rsidRPr="00487029" w:rsidRDefault="00610E16" w:rsidP="00610E16">
            <w:pPr>
              <w:pStyle w:val="Tabletext"/>
            </w:pPr>
            <w:r w:rsidRPr="00487029">
              <w:t>Adjacent channel selectivity</w:t>
            </w:r>
          </w:p>
        </w:tc>
        <w:tc>
          <w:tcPr>
            <w:tcW w:w="3898" w:type="dxa"/>
            <w:tcBorders>
              <w:top w:val="single" w:sz="4" w:space="0" w:color="auto"/>
              <w:left w:val="single" w:sz="4" w:space="0" w:color="auto"/>
              <w:bottom w:val="single" w:sz="4" w:space="0" w:color="auto"/>
              <w:right w:val="single" w:sz="4" w:space="0" w:color="auto"/>
            </w:tcBorders>
          </w:tcPr>
          <w:p w:rsidR="00610E16" w:rsidRPr="00487029" w:rsidRDefault="00610E16" w:rsidP="00610E16">
            <w:pPr>
              <w:pStyle w:val="Tabletext"/>
            </w:pPr>
            <w:r w:rsidRPr="00487029">
              <w:t>20% PER @ 70 dB</w:t>
            </w:r>
          </w:p>
        </w:tc>
      </w:tr>
      <w:tr w:rsidR="00610E16" w:rsidRPr="00487029" w:rsidTr="00610E16">
        <w:trPr>
          <w:jc w:val="center"/>
        </w:trPr>
        <w:tc>
          <w:tcPr>
            <w:tcW w:w="3949" w:type="dxa"/>
            <w:tcBorders>
              <w:top w:val="single" w:sz="4" w:space="0" w:color="auto"/>
              <w:left w:val="single" w:sz="4" w:space="0" w:color="auto"/>
              <w:bottom w:val="single" w:sz="4" w:space="0" w:color="auto"/>
              <w:right w:val="single" w:sz="4" w:space="0" w:color="auto"/>
            </w:tcBorders>
          </w:tcPr>
          <w:p w:rsidR="00610E16" w:rsidRPr="00487029" w:rsidRDefault="00610E16" w:rsidP="00610E16">
            <w:pPr>
              <w:pStyle w:val="Tabletext"/>
            </w:pPr>
            <w:r w:rsidRPr="00487029">
              <w:t>Spurious response rejection</w:t>
            </w:r>
          </w:p>
        </w:tc>
        <w:tc>
          <w:tcPr>
            <w:tcW w:w="3898" w:type="dxa"/>
            <w:tcBorders>
              <w:top w:val="single" w:sz="4" w:space="0" w:color="auto"/>
              <w:left w:val="single" w:sz="4" w:space="0" w:color="auto"/>
              <w:bottom w:val="single" w:sz="4" w:space="0" w:color="auto"/>
              <w:right w:val="single" w:sz="4" w:space="0" w:color="auto"/>
            </w:tcBorders>
          </w:tcPr>
          <w:p w:rsidR="00610E16" w:rsidRPr="00487029" w:rsidRDefault="00610E16" w:rsidP="00610E16">
            <w:pPr>
              <w:pStyle w:val="Tabletext"/>
            </w:pPr>
            <w:r w:rsidRPr="00487029">
              <w:t>20% PER @ 70 dB</w:t>
            </w:r>
          </w:p>
        </w:tc>
      </w:tr>
      <w:tr w:rsidR="00610E16" w:rsidRPr="00487029" w:rsidTr="00610E16">
        <w:trPr>
          <w:jc w:val="center"/>
        </w:trPr>
        <w:tc>
          <w:tcPr>
            <w:tcW w:w="3949" w:type="dxa"/>
            <w:tcBorders>
              <w:top w:val="single" w:sz="4" w:space="0" w:color="auto"/>
              <w:left w:val="single" w:sz="4" w:space="0" w:color="auto"/>
              <w:bottom w:val="single" w:sz="4" w:space="0" w:color="auto"/>
              <w:right w:val="single" w:sz="4" w:space="0" w:color="auto"/>
            </w:tcBorders>
          </w:tcPr>
          <w:p w:rsidR="00610E16" w:rsidRPr="00487029" w:rsidRDefault="00610E16" w:rsidP="00610E16">
            <w:pPr>
              <w:pStyle w:val="Tabletext"/>
            </w:pPr>
            <w:r w:rsidRPr="00487029">
              <w:t>Intermodulation response rejection</w:t>
            </w:r>
          </w:p>
        </w:tc>
        <w:tc>
          <w:tcPr>
            <w:tcW w:w="3898" w:type="dxa"/>
            <w:tcBorders>
              <w:top w:val="single" w:sz="4" w:space="0" w:color="auto"/>
              <w:left w:val="single" w:sz="4" w:space="0" w:color="auto"/>
              <w:bottom w:val="single" w:sz="4" w:space="0" w:color="auto"/>
              <w:right w:val="single" w:sz="4" w:space="0" w:color="auto"/>
            </w:tcBorders>
          </w:tcPr>
          <w:p w:rsidR="00610E16" w:rsidRPr="00487029" w:rsidRDefault="00610E16" w:rsidP="00610E16">
            <w:pPr>
              <w:pStyle w:val="Tabletext"/>
            </w:pPr>
            <w:r w:rsidRPr="00487029">
              <w:t>20% PER @ 74 dB</w:t>
            </w:r>
          </w:p>
        </w:tc>
      </w:tr>
      <w:tr w:rsidR="00610E16" w:rsidRPr="00487029" w:rsidTr="00610E16">
        <w:trPr>
          <w:jc w:val="center"/>
        </w:trPr>
        <w:tc>
          <w:tcPr>
            <w:tcW w:w="3949" w:type="dxa"/>
            <w:tcBorders>
              <w:top w:val="single" w:sz="4" w:space="0" w:color="auto"/>
              <w:left w:val="single" w:sz="4" w:space="0" w:color="auto"/>
              <w:bottom w:val="single" w:sz="4" w:space="0" w:color="auto"/>
              <w:right w:val="single" w:sz="4" w:space="0" w:color="auto"/>
            </w:tcBorders>
          </w:tcPr>
          <w:p w:rsidR="00610E16" w:rsidRPr="00487029" w:rsidRDefault="00610E16" w:rsidP="00610E16">
            <w:pPr>
              <w:pStyle w:val="Tabletext"/>
            </w:pPr>
            <w:r w:rsidRPr="00487029">
              <w:t>Spurious emissions</w:t>
            </w:r>
          </w:p>
        </w:tc>
        <w:tc>
          <w:tcPr>
            <w:tcW w:w="3898" w:type="dxa"/>
            <w:tcBorders>
              <w:top w:val="single" w:sz="4" w:space="0" w:color="auto"/>
              <w:left w:val="single" w:sz="4" w:space="0" w:color="auto"/>
              <w:bottom w:val="single" w:sz="4" w:space="0" w:color="auto"/>
              <w:right w:val="single" w:sz="4" w:space="0" w:color="auto"/>
            </w:tcBorders>
          </w:tcPr>
          <w:p w:rsidR="00610E16" w:rsidRPr="00487029" w:rsidRDefault="00C33BAB" w:rsidP="00C33BAB">
            <w:pPr>
              <w:pStyle w:val="Tabletext"/>
            </w:pPr>
            <w:r w:rsidRPr="00487029">
              <w:t>−</w:t>
            </w:r>
            <w:r w:rsidR="00610E16" w:rsidRPr="00487029">
              <w:t>57 dBm (9 kHz to 1 GHz)</w:t>
            </w:r>
            <w:r w:rsidR="00610E16" w:rsidRPr="00487029">
              <w:br/>
            </w:r>
            <w:r w:rsidRPr="00487029">
              <w:t>−</w:t>
            </w:r>
            <w:r w:rsidR="00610E16" w:rsidRPr="00487029">
              <w:t>47 dBm (1 GHz to 4 GHz)</w:t>
            </w:r>
          </w:p>
        </w:tc>
      </w:tr>
      <w:tr w:rsidR="00610E16" w:rsidRPr="00487029" w:rsidTr="00610E16">
        <w:trPr>
          <w:jc w:val="center"/>
        </w:trPr>
        <w:tc>
          <w:tcPr>
            <w:tcW w:w="3949" w:type="dxa"/>
            <w:tcBorders>
              <w:top w:val="single" w:sz="4" w:space="0" w:color="auto"/>
              <w:left w:val="single" w:sz="4" w:space="0" w:color="auto"/>
              <w:bottom w:val="single" w:sz="4" w:space="0" w:color="auto"/>
              <w:right w:val="single" w:sz="4" w:space="0" w:color="auto"/>
            </w:tcBorders>
          </w:tcPr>
          <w:p w:rsidR="00610E16" w:rsidRPr="00487029" w:rsidRDefault="00610E16" w:rsidP="00610E16">
            <w:pPr>
              <w:pStyle w:val="Tabletext"/>
            </w:pPr>
            <w:r w:rsidRPr="00487029">
              <w:t>Blocking</w:t>
            </w:r>
          </w:p>
        </w:tc>
        <w:tc>
          <w:tcPr>
            <w:tcW w:w="3898" w:type="dxa"/>
            <w:tcBorders>
              <w:top w:val="single" w:sz="4" w:space="0" w:color="auto"/>
              <w:left w:val="single" w:sz="4" w:space="0" w:color="auto"/>
              <w:bottom w:val="single" w:sz="4" w:space="0" w:color="auto"/>
              <w:right w:val="single" w:sz="4" w:space="0" w:color="auto"/>
            </w:tcBorders>
          </w:tcPr>
          <w:p w:rsidR="00610E16" w:rsidRPr="00487029" w:rsidRDefault="00610E16" w:rsidP="00610E16">
            <w:pPr>
              <w:pStyle w:val="Tabletext"/>
              <w:tabs>
                <w:tab w:val="left" w:leader="dot" w:pos="7938"/>
                <w:tab w:val="center" w:pos="9526"/>
              </w:tabs>
              <w:ind w:left="567" w:hanging="567"/>
            </w:pPr>
            <w:r w:rsidRPr="00487029">
              <w:t>20% PER @ 86 dB</w:t>
            </w:r>
          </w:p>
        </w:tc>
      </w:tr>
    </w:tbl>
    <w:p w:rsidR="00610E16" w:rsidRPr="00487029" w:rsidRDefault="00610E16" w:rsidP="00610E16">
      <w:pPr>
        <w:pStyle w:val="Heading2"/>
        <w:rPr>
          <w:i/>
        </w:rPr>
      </w:pPr>
      <w:r w:rsidRPr="00487029">
        <w:t>2.3</w:t>
      </w:r>
      <w:r w:rsidRPr="00487029">
        <w:tab/>
        <w:t>Modulation scheme</w:t>
      </w:r>
    </w:p>
    <w:p w:rsidR="00610E16" w:rsidRPr="00487029" w:rsidRDefault="00610E16" w:rsidP="00610E16">
      <w:pPr>
        <w:rPr>
          <w:i/>
        </w:rPr>
      </w:pPr>
      <w:r w:rsidRPr="00487029">
        <w:t>The modulation scheme is π/4 Quadrature Phase-Shift Keying (QPSK).</w:t>
      </w:r>
    </w:p>
    <w:p w:rsidR="00610E16" w:rsidRPr="00487029" w:rsidRDefault="00610E16" w:rsidP="00610E16">
      <w:pPr>
        <w:pStyle w:val="Heading3"/>
        <w:rPr>
          <w:lang w:eastAsia="ja-JP"/>
        </w:rPr>
      </w:pPr>
      <w:r w:rsidRPr="00487029">
        <w:t>2.3.1</w:t>
      </w:r>
      <w:r w:rsidRPr="00487029">
        <w:tab/>
        <w:t>π/4 Quadrature Phase-Shift Keying (π/4 QPSK</w:t>
      </w:r>
      <w:r w:rsidRPr="00487029">
        <w:rPr>
          <w:lang w:eastAsia="ja-JP"/>
        </w:rPr>
        <w:t>)</w:t>
      </w:r>
    </w:p>
    <w:p w:rsidR="00610E16" w:rsidRPr="00487029" w:rsidRDefault="00610E16" w:rsidP="00610E16">
      <w:r w:rsidRPr="00487029">
        <w:t>The modulator transmitter roll off used for transmission of data should be maximum 0.35 (highest nominal value).</w:t>
      </w:r>
    </w:p>
    <w:p w:rsidR="00610E16" w:rsidRPr="00487029" w:rsidRDefault="00610E16" w:rsidP="00610E16">
      <w:pPr>
        <w:rPr>
          <w:lang w:eastAsia="ja-JP"/>
        </w:rPr>
      </w:pPr>
      <w:r w:rsidRPr="00487029">
        <w:t>The demodulator used for receiving of data should be designed for a receiver roll off of maximum 0.35 (highest nominal value).</w:t>
      </w:r>
    </w:p>
    <w:p w:rsidR="00610E16" w:rsidRPr="00487029" w:rsidRDefault="00610E16" w:rsidP="00610E16">
      <w:pPr>
        <w:pStyle w:val="Heading3"/>
      </w:pPr>
      <w:bookmarkStart w:id="39" w:name="_Toc440783977"/>
      <w:r w:rsidRPr="00487029">
        <w:t>2.3.2</w:t>
      </w:r>
      <w:r w:rsidRPr="00487029">
        <w:tab/>
        <w:t>Frequency stability</w:t>
      </w:r>
    </w:p>
    <w:p w:rsidR="00610E16" w:rsidRPr="00487029" w:rsidRDefault="00610E16" w:rsidP="00610E16">
      <w:r w:rsidRPr="00487029">
        <w:t xml:space="preserve">The frequency stability of the VHF radio transmitter/receiver should be </w:t>
      </w:r>
      <w:r w:rsidR="00C33BAB" w:rsidRPr="00487029">
        <w:t>±</w:t>
      </w:r>
      <w:r w:rsidRPr="00487029">
        <w:t>500 Hz or better.</w:t>
      </w:r>
    </w:p>
    <w:p w:rsidR="00610E16" w:rsidRPr="00487029" w:rsidRDefault="00610E16" w:rsidP="00610E16">
      <w:pPr>
        <w:pStyle w:val="Heading2"/>
      </w:pPr>
      <w:r w:rsidRPr="00487029">
        <w:t>2.4</w:t>
      </w:r>
      <w:r w:rsidRPr="00487029">
        <w:tab/>
        <w:t>Data transmission bit rate</w:t>
      </w:r>
      <w:bookmarkEnd w:id="39"/>
    </w:p>
    <w:p w:rsidR="00610E16" w:rsidRPr="00487029" w:rsidRDefault="00610E16" w:rsidP="00610E16">
      <w:r w:rsidRPr="00487029">
        <w:t xml:space="preserve">The transmission bit rate should be </w:t>
      </w:r>
      <w:r w:rsidR="00C33BAB" w:rsidRPr="00487029">
        <w:t>19.2 kbit/s ±</w:t>
      </w:r>
      <w:r w:rsidRPr="00487029">
        <w:t>10 ppm</w:t>
      </w:r>
      <w:r w:rsidRPr="00487029">
        <w:rPr>
          <w:lang w:eastAsia="ja-JP"/>
        </w:rPr>
        <w:t xml:space="preserve"> for </w:t>
      </w:r>
      <w:r w:rsidRPr="00487029">
        <w:t>π/4 QPSK.</w:t>
      </w:r>
    </w:p>
    <w:p w:rsidR="00610E16" w:rsidRPr="00487029" w:rsidRDefault="00610E16" w:rsidP="00610E16">
      <w:pPr>
        <w:pStyle w:val="Heading2"/>
      </w:pPr>
      <w:bookmarkStart w:id="40" w:name="_Toc440783978"/>
      <w:r w:rsidRPr="00487029">
        <w:t>2.5</w:t>
      </w:r>
      <w:r w:rsidRPr="00487029">
        <w:tab/>
        <w:t>Training sequence</w:t>
      </w:r>
      <w:bookmarkEnd w:id="40"/>
    </w:p>
    <w:p w:rsidR="00610E16" w:rsidRPr="00487029" w:rsidRDefault="00610E16" w:rsidP="00610E16">
      <w:pPr>
        <w:rPr>
          <w:lang w:eastAsia="ja-JP"/>
        </w:rPr>
      </w:pPr>
      <w:r w:rsidRPr="00487029">
        <w:t>The training sequence is 111111001101010000011001010.</w:t>
      </w:r>
    </w:p>
    <w:p w:rsidR="00610E16" w:rsidRPr="00487029" w:rsidRDefault="00610E16" w:rsidP="00610E16">
      <w:pPr>
        <w:pStyle w:val="Heading2"/>
        <w:rPr>
          <w:lang w:eastAsia="ja-JP"/>
        </w:rPr>
      </w:pPr>
      <w:r w:rsidRPr="00487029">
        <w:rPr>
          <w:lang w:eastAsia="ja-JP"/>
        </w:rPr>
        <w:t>2.6</w:t>
      </w:r>
      <w:r w:rsidRPr="00487029">
        <w:rPr>
          <w:lang w:eastAsia="ja-JP"/>
        </w:rPr>
        <w:tab/>
        <w:t>Signal information</w:t>
      </w:r>
    </w:p>
    <w:p w:rsidR="00610E16" w:rsidRPr="00487029" w:rsidRDefault="00610E16" w:rsidP="00610E16">
      <w:pPr>
        <w:rPr>
          <w:lang w:eastAsia="ja-JP"/>
        </w:rPr>
      </w:pPr>
      <w:r w:rsidRPr="00487029">
        <w:rPr>
          <w:lang w:eastAsia="ja-JP"/>
        </w:rPr>
        <w:t xml:space="preserve">The signal information should follow the training sequence. </w:t>
      </w:r>
    </w:p>
    <w:p w:rsidR="00610E16" w:rsidRPr="00487029" w:rsidRDefault="00610E16" w:rsidP="00811736">
      <w:pPr>
        <w:rPr>
          <w:lang w:eastAsia="ja-JP"/>
        </w:rPr>
      </w:pPr>
      <w:r w:rsidRPr="00487029">
        <w:t xml:space="preserve">The signal information consists of 4 bits encoded into a sequence of 7 bits using </w:t>
      </w:r>
      <w:r w:rsidRPr="00487029">
        <w:rPr>
          <w:lang w:eastAsia="ja-JP"/>
        </w:rPr>
        <w:t>Hamming (7,4) code.</w:t>
      </w:r>
      <w:r w:rsidR="00811736">
        <w:rPr>
          <w:lang w:eastAsia="ja-JP"/>
        </w:rPr>
        <w:t xml:space="preserve"> </w:t>
      </w:r>
      <w:r w:rsidRPr="00487029">
        <w:rPr>
          <w:lang w:eastAsia="ja-JP"/>
        </w:rPr>
        <w:t xml:space="preserve">The signal information selects the modulation and coding schemes are used and allows for adding new modulation and coding schemes in the future. </w:t>
      </w:r>
    </w:p>
    <w:p w:rsidR="00610E16" w:rsidRPr="00487029" w:rsidRDefault="00610E16" w:rsidP="00610E16">
      <w:pPr>
        <w:rPr>
          <w:lang w:eastAsia="ja-JP"/>
        </w:rPr>
      </w:pPr>
      <w:r w:rsidRPr="00487029">
        <w:t xml:space="preserve">Signal information </w:t>
      </w:r>
      <w:r w:rsidR="00732750">
        <w:t>“</w:t>
      </w:r>
      <w:r w:rsidRPr="00487029">
        <w:t>XXXX</w:t>
      </w:r>
      <w:r w:rsidR="00732750">
        <w:t>”</w:t>
      </w:r>
      <w:r w:rsidRPr="00487029">
        <w:t xml:space="preserve"> – selects the modulation scheme and coding</w:t>
      </w:r>
      <w:r w:rsidRPr="00487029">
        <w:rPr>
          <w:lang w:eastAsia="ja-JP"/>
        </w:rPr>
        <w:t>:</w:t>
      </w:r>
    </w:p>
    <w:p w:rsidR="00610E16" w:rsidRPr="00487029" w:rsidRDefault="00610E16" w:rsidP="00610E16">
      <w:pPr>
        <w:ind w:left="708"/>
        <w:rPr>
          <w:lang w:eastAsia="ja-JP"/>
        </w:rPr>
      </w:pPr>
      <w:r w:rsidRPr="00487029">
        <w:t>0000 – π/4 QPSK no coding</w:t>
      </w:r>
    </w:p>
    <w:p w:rsidR="00610E16" w:rsidRPr="00487029" w:rsidRDefault="00610E16" w:rsidP="00610E16">
      <w:pPr>
        <w:ind w:left="708"/>
        <w:rPr>
          <w:lang w:eastAsia="ja-JP"/>
        </w:rPr>
      </w:pPr>
      <w:r w:rsidRPr="00487029">
        <w:t>0001 – π/4 QPSK 1/2 code rate</w:t>
      </w:r>
    </w:p>
    <w:p w:rsidR="00610E16" w:rsidRPr="00487029" w:rsidRDefault="00610E16" w:rsidP="00610E16">
      <w:pPr>
        <w:ind w:left="708"/>
        <w:rPr>
          <w:lang w:eastAsia="ja-JP"/>
        </w:rPr>
      </w:pPr>
      <w:r w:rsidRPr="00487029">
        <w:t>0010 – π/4 QPSK 3/4 code rate</w:t>
      </w:r>
    </w:p>
    <w:p w:rsidR="00610E16" w:rsidRPr="00487029" w:rsidRDefault="004F39A1" w:rsidP="00610E16">
      <w:pPr>
        <w:ind w:left="708"/>
        <w:rPr>
          <w:lang w:eastAsia="ja-JP"/>
        </w:rPr>
      </w:pPr>
      <w:r>
        <w:t>0011 – π/4 QPSK 5/6 code rate</w:t>
      </w:r>
    </w:p>
    <w:p w:rsidR="00610E16" w:rsidRPr="00487029" w:rsidRDefault="00610E16" w:rsidP="00572BB0">
      <w:pPr>
        <w:ind w:left="708"/>
        <w:rPr>
          <w:lang w:eastAsia="ja-JP"/>
        </w:rPr>
      </w:pPr>
      <w:r w:rsidRPr="00487029">
        <w:rPr>
          <w:lang w:eastAsia="ja-JP"/>
        </w:rPr>
        <w:t>0100</w:t>
      </w:r>
      <w:r w:rsidR="00572BB0" w:rsidRPr="00487029">
        <w:t xml:space="preserve"> </w:t>
      </w:r>
      <w:r w:rsidR="00572BB0">
        <w:t>–</w:t>
      </w:r>
      <w:r w:rsidR="00572BB0" w:rsidRPr="00487029">
        <w:t xml:space="preserve"> </w:t>
      </w:r>
      <w:r w:rsidRPr="00487029">
        <w:rPr>
          <w:lang w:eastAsia="ja-JP"/>
        </w:rPr>
        <w:t>1111 – reserved for future use.</w:t>
      </w:r>
    </w:p>
    <w:p w:rsidR="00610E16" w:rsidRPr="00487029" w:rsidRDefault="00610E16" w:rsidP="00610E16">
      <w:pPr>
        <w:pStyle w:val="Heading2"/>
        <w:rPr>
          <w:i/>
        </w:rPr>
      </w:pPr>
      <w:bookmarkStart w:id="41" w:name="_Toc440783979"/>
      <w:r w:rsidRPr="00487029">
        <w:t>2.7</w:t>
      </w:r>
      <w:r w:rsidRPr="00487029">
        <w:tab/>
        <w:t>Data encoding</w:t>
      </w:r>
      <w:bookmarkEnd w:id="41"/>
    </w:p>
    <w:p w:rsidR="00610E16" w:rsidRPr="00487029" w:rsidRDefault="00610E16" w:rsidP="00610E16">
      <w:r w:rsidRPr="00487029">
        <w:t>Data coding is not used.</w:t>
      </w:r>
    </w:p>
    <w:p w:rsidR="00610E16" w:rsidRPr="00487029" w:rsidRDefault="00610E16" w:rsidP="00610E16">
      <w:pPr>
        <w:pStyle w:val="Heading2"/>
        <w:rPr>
          <w:i/>
        </w:rPr>
      </w:pPr>
      <w:bookmarkStart w:id="42" w:name="_Toc440783980"/>
      <w:r w:rsidRPr="00487029">
        <w:t>2.8</w:t>
      </w:r>
      <w:r w:rsidRPr="00487029">
        <w:tab/>
        <w:t>Forward error correction</w:t>
      </w:r>
      <w:bookmarkEnd w:id="42"/>
    </w:p>
    <w:p w:rsidR="00610E16" w:rsidRPr="00487029" w:rsidRDefault="00610E16" w:rsidP="00610E16">
      <w:r w:rsidRPr="00487029">
        <w:t xml:space="preserve">When forward error correction </w:t>
      </w:r>
      <w:r w:rsidRPr="00487029">
        <w:rPr>
          <w:lang w:eastAsia="ja-JP"/>
        </w:rPr>
        <w:t>is</w:t>
      </w:r>
      <w:r w:rsidRPr="00487029">
        <w:t xml:space="preserve"> used, it will be used as defined in Annex 1. Interleaving and bit scrambling are used, as defined by the FEC designated in the signal information.</w:t>
      </w:r>
    </w:p>
    <w:p w:rsidR="00610E16" w:rsidRPr="00487029" w:rsidRDefault="00610E16" w:rsidP="00610E16">
      <w:pPr>
        <w:pStyle w:val="Heading2"/>
      </w:pPr>
      <w:bookmarkStart w:id="43" w:name="_Toc440783984"/>
      <w:r w:rsidRPr="00487029">
        <w:t>2.9</w:t>
      </w:r>
      <w:r w:rsidRPr="00487029">
        <w:tab/>
        <w:t>Transmitter transient response</w:t>
      </w:r>
    </w:p>
    <w:bookmarkEnd w:id="43"/>
    <w:p w:rsidR="00610E16" w:rsidRPr="00487029" w:rsidRDefault="00610E16" w:rsidP="00C33BAB">
      <w:pPr>
        <w:pStyle w:val="Heading3"/>
      </w:pPr>
      <w:r w:rsidRPr="00487029">
        <w:t>2.9.1</w:t>
      </w:r>
      <w:r w:rsidRPr="00487029">
        <w:tab/>
        <w:t>Switching time</w:t>
      </w:r>
    </w:p>
    <w:p w:rsidR="00610E16" w:rsidRPr="00487029" w:rsidRDefault="00610E16" w:rsidP="00610E16">
      <w:r w:rsidRPr="00487029">
        <w:t>The time taken to switch from transmit to receive conditions, and receive to transmit conditions, should not exceed the transmit attack or release time. It should be possible to receive a message from the slot directly after or before own transmission.</w:t>
      </w:r>
    </w:p>
    <w:p w:rsidR="00610E16" w:rsidRPr="00487029" w:rsidRDefault="00610E16" w:rsidP="00610E16">
      <w:r w:rsidRPr="00487029">
        <w:t>The equipment should not be able to transmit during channel switching operation.</w:t>
      </w:r>
    </w:p>
    <w:p w:rsidR="00610E16" w:rsidRPr="00487029" w:rsidRDefault="00610E16" w:rsidP="00610E16">
      <w:pPr>
        <w:pStyle w:val="Heading2"/>
        <w:rPr>
          <w:i/>
        </w:rPr>
      </w:pPr>
      <w:bookmarkStart w:id="44" w:name="_Toc440783988"/>
      <w:r w:rsidRPr="00487029">
        <w:t>2.10</w:t>
      </w:r>
      <w:r w:rsidRPr="00487029">
        <w:tab/>
        <w:t>Transmitter power</w:t>
      </w:r>
      <w:bookmarkEnd w:id="44"/>
    </w:p>
    <w:p w:rsidR="00610E16" w:rsidRPr="00487029" w:rsidRDefault="00610E16" w:rsidP="00610E16">
      <w:pPr>
        <w:rPr>
          <w:b/>
        </w:rPr>
      </w:pPr>
      <w:r w:rsidRPr="00487029">
        <w:t>The power level is determined by the link management entity (LME) of the link layer.</w:t>
      </w:r>
    </w:p>
    <w:p w:rsidR="00610E16" w:rsidRPr="00487029" w:rsidRDefault="00610E16" w:rsidP="00610E16">
      <w:pPr>
        <w:tabs>
          <w:tab w:val="left" w:pos="7797"/>
        </w:tabs>
        <w:rPr>
          <w:i/>
        </w:rPr>
      </w:pPr>
      <w:r w:rsidRPr="00487029">
        <w:rPr>
          <w:b/>
        </w:rPr>
        <w:t>2.10.1</w:t>
      </w:r>
      <w:r w:rsidRPr="00487029">
        <w:rPr>
          <w:b/>
        </w:rPr>
        <w:tab/>
      </w:r>
      <w:r w:rsidRPr="00487029">
        <w:t xml:space="preserve">Provision should be made for two levels of nominal power (high power, low power) as required by some applications. The default operation of the ASM station should be on the high nominal power level. </w:t>
      </w:r>
    </w:p>
    <w:p w:rsidR="00610E16" w:rsidRPr="00487029" w:rsidRDefault="00610E16" w:rsidP="00610E16">
      <w:r w:rsidRPr="00487029">
        <w:rPr>
          <w:b/>
        </w:rPr>
        <w:t>2.10.2</w:t>
      </w:r>
      <w:r w:rsidRPr="00487029">
        <w:rPr>
          <w:b/>
        </w:rPr>
        <w:tab/>
      </w:r>
      <w:r w:rsidRPr="00487029">
        <w:t>The nominal levels for the two power settings should be 1 W and 12.5 W (average power)</w:t>
      </w:r>
      <w:r w:rsidRPr="00487029">
        <w:rPr>
          <w:sz w:val="22"/>
          <w:lang w:eastAsia="ja-JP"/>
        </w:rPr>
        <w:t xml:space="preserve">; </w:t>
      </w:r>
      <w:r w:rsidRPr="00487029">
        <w:t>tolerance should be within ±1.5 dB.</w:t>
      </w:r>
    </w:p>
    <w:p w:rsidR="00610E16" w:rsidRPr="00487029" w:rsidRDefault="00610E16" w:rsidP="00610E16">
      <w:pPr>
        <w:pStyle w:val="Heading1"/>
      </w:pPr>
      <w:bookmarkStart w:id="45" w:name="_Toc440783990"/>
      <w:r w:rsidRPr="00487029">
        <w:t>3</w:t>
      </w:r>
      <w:r w:rsidRPr="00487029">
        <w:tab/>
        <w:t>Link layer</w:t>
      </w:r>
      <w:bookmarkEnd w:id="45"/>
    </w:p>
    <w:p w:rsidR="00610E16" w:rsidRPr="00487029" w:rsidRDefault="00610E16" w:rsidP="00610E16">
      <w:r w:rsidRPr="00487029">
        <w:t>The link layer specifies how data is packaged in order to apply error detection and correction to the data transfer. The link layer is divided into three sub-layers.</w:t>
      </w:r>
    </w:p>
    <w:p w:rsidR="00610E16" w:rsidRPr="00487029" w:rsidRDefault="00610E16" w:rsidP="00572BB0">
      <w:pPr>
        <w:pStyle w:val="Heading2"/>
      </w:pPr>
      <w:bookmarkStart w:id="46" w:name="_Toc440783991"/>
      <w:r w:rsidRPr="00487029">
        <w:t>3.1</w:t>
      </w:r>
      <w:r w:rsidRPr="00487029">
        <w:tab/>
        <w:t>Sub-layer 1</w:t>
      </w:r>
      <w:r w:rsidR="00572BB0" w:rsidRPr="00487029">
        <w:t xml:space="preserve"> </w:t>
      </w:r>
      <w:r w:rsidR="00572BB0">
        <w:t>–</w:t>
      </w:r>
      <w:r w:rsidR="00572BB0" w:rsidRPr="00487029">
        <w:t xml:space="preserve"> </w:t>
      </w:r>
      <w:r w:rsidRPr="00487029">
        <w:t>medium access control</w:t>
      </w:r>
      <w:bookmarkEnd w:id="46"/>
    </w:p>
    <w:p w:rsidR="00610E16" w:rsidRPr="00487029" w:rsidRDefault="00610E16" w:rsidP="00610E16">
      <w:r w:rsidRPr="00487029">
        <w:t>The medium access control (MAC) sub layer provides a method for granting access to the data transfer medium, i.e. the VHF data link. The access scheme is TDMA using a common time reference.</w:t>
      </w:r>
    </w:p>
    <w:p w:rsidR="00610E16" w:rsidRPr="00487029" w:rsidRDefault="00610E16" w:rsidP="00610E16">
      <w:pPr>
        <w:pStyle w:val="Heading3"/>
      </w:pPr>
      <w:bookmarkStart w:id="47" w:name="_Toc440783992"/>
      <w:r w:rsidRPr="00487029">
        <w:t>3.1.1</w:t>
      </w:r>
      <w:r w:rsidRPr="00487029">
        <w:tab/>
        <w:t>TDMA synchronization</w:t>
      </w:r>
      <w:bookmarkEnd w:id="47"/>
    </w:p>
    <w:p w:rsidR="00610E16" w:rsidRPr="00487029" w:rsidRDefault="00610E16" w:rsidP="00610E16">
      <w:r w:rsidRPr="00487029">
        <w:t>TDMA synchronization is achieved using an algorithm based on a synchronization state as described below. The sync state flag within the ITDMA communication state indicates the synchronization state of a station.</w:t>
      </w:r>
    </w:p>
    <w:p w:rsidR="00610E16" w:rsidRPr="00487029" w:rsidRDefault="00610E16" w:rsidP="00610E16">
      <w:r w:rsidRPr="00487029">
        <w:t>The TDMA receiving process should not be synchronized to slot boundaries.</w:t>
      </w:r>
    </w:p>
    <w:p w:rsidR="00610E16" w:rsidRPr="00487029" w:rsidRDefault="00610E16" w:rsidP="00610E16">
      <w:r w:rsidRPr="00487029">
        <w:t>Synchronization other than UTC direct may be provided by the AIS system.</w:t>
      </w:r>
    </w:p>
    <w:p w:rsidR="00610E16" w:rsidRPr="00487029" w:rsidRDefault="00610E16" w:rsidP="00D8121A">
      <w:pPr>
        <w:pStyle w:val="Heading4"/>
      </w:pPr>
      <w:bookmarkStart w:id="48" w:name="_Toc440783993"/>
      <w:r w:rsidRPr="00487029">
        <w:t>3.1.1.1</w:t>
      </w:r>
      <w:r w:rsidRPr="00487029">
        <w:tab/>
        <w:t>Coordinated universal time direct</w:t>
      </w:r>
      <w:bookmarkEnd w:id="48"/>
    </w:p>
    <w:p w:rsidR="00610E16" w:rsidRPr="00487029" w:rsidRDefault="00610E16" w:rsidP="00610E16">
      <w:r w:rsidRPr="00487029">
        <w:t>A station, which has direct access to coordinated universal time (UTC) timing, with the required accuracy, should indicate this by setting its synchronization state to UTC direct.</w:t>
      </w:r>
    </w:p>
    <w:p w:rsidR="00610E16" w:rsidRPr="00487029" w:rsidRDefault="00610E16" w:rsidP="00D8121A">
      <w:pPr>
        <w:pStyle w:val="Heading4"/>
      </w:pPr>
      <w:bookmarkStart w:id="49" w:name="_Toc440783994"/>
      <w:r w:rsidRPr="00487029">
        <w:t>3.1.1.2</w:t>
      </w:r>
      <w:r w:rsidRPr="00487029">
        <w:tab/>
        <w:t>Coordinated universal time indirect</w:t>
      </w:r>
      <w:bookmarkEnd w:id="49"/>
    </w:p>
    <w:p w:rsidR="00610E16" w:rsidRPr="00487029" w:rsidRDefault="00610E16" w:rsidP="00811736">
      <w:r w:rsidRPr="00487029">
        <w:t>A station, which is unable to get direct access to UTC, but has access to the AIS system, may get its synchronization from the AIS system.</w:t>
      </w:r>
      <w:r w:rsidR="00811736">
        <w:t xml:space="preserve"> </w:t>
      </w:r>
      <w:r w:rsidRPr="00487029">
        <w:t>It should then change its synchronization state to indicate the type of synchronization which is being provided by the AIS system.</w:t>
      </w:r>
    </w:p>
    <w:p w:rsidR="00610E16" w:rsidRPr="00487029" w:rsidRDefault="00610E16" w:rsidP="00610E16">
      <w:pPr>
        <w:pStyle w:val="Heading3"/>
      </w:pPr>
      <w:bookmarkStart w:id="50" w:name="_Toc440783997"/>
      <w:r w:rsidRPr="00487029">
        <w:t>3.1.2</w:t>
      </w:r>
      <w:r w:rsidRPr="00487029">
        <w:tab/>
        <w:t>Time division</w:t>
      </w:r>
      <w:bookmarkEnd w:id="50"/>
    </w:p>
    <w:p w:rsidR="00610E16" w:rsidRPr="00487029" w:rsidRDefault="00610E16" w:rsidP="00811736">
      <w:r w:rsidRPr="00487029">
        <w:t>The slot and frame are as defined in Annex 1.</w:t>
      </w:r>
      <w:r w:rsidR="00811736">
        <w:t xml:space="preserve"> </w:t>
      </w:r>
      <w:r w:rsidRPr="00487029">
        <w:t>Access to the data link is, by default, given at the start of a slot. The frame start and stop coincide with the UTC minute, when UTC is unavailable the AIS system may provide the frame synchronization.</w:t>
      </w:r>
    </w:p>
    <w:p w:rsidR="00610E16" w:rsidRPr="00487029" w:rsidRDefault="00610E16" w:rsidP="00610E16">
      <w:pPr>
        <w:pStyle w:val="Heading3"/>
      </w:pPr>
      <w:bookmarkStart w:id="51" w:name="_Toc440783998"/>
      <w:r w:rsidRPr="00487029">
        <w:t>3.1.3</w:t>
      </w:r>
      <w:r w:rsidRPr="00487029">
        <w:tab/>
        <w:t>Slot phase and frame synchronization</w:t>
      </w:r>
      <w:bookmarkEnd w:id="51"/>
    </w:p>
    <w:p w:rsidR="00610E16" w:rsidRPr="00487029" w:rsidRDefault="00610E16" w:rsidP="00610E16">
      <w:r w:rsidRPr="00487029">
        <w:t>Slot phase synchronization and frame synchronization is done by using information from UTC or from the AIS system.</w:t>
      </w:r>
    </w:p>
    <w:p w:rsidR="00610E16" w:rsidRPr="00487029" w:rsidRDefault="00610E16" w:rsidP="00610E16">
      <w:pPr>
        <w:pStyle w:val="Heading4"/>
      </w:pPr>
      <w:bookmarkStart w:id="52" w:name="_Toc440783999"/>
      <w:r w:rsidRPr="00487029">
        <w:t>3.1.3.1</w:t>
      </w:r>
      <w:r w:rsidRPr="00487029">
        <w:tab/>
        <w:t>Slot phase synchronization</w:t>
      </w:r>
      <w:bookmarkEnd w:id="52"/>
    </w:p>
    <w:p w:rsidR="00610E16" w:rsidRPr="00487029" w:rsidRDefault="00610E16" w:rsidP="00610E16">
      <w:r w:rsidRPr="00487029">
        <w:t>Slot phase synchronization is the method whereby the slot boundary is synchronized with a high level of synchronization stability, thereby ensuring no message boundary overlapping or corruption of messages.</w:t>
      </w:r>
    </w:p>
    <w:p w:rsidR="00610E16" w:rsidRPr="00487029" w:rsidRDefault="00610E16" w:rsidP="00610E16">
      <w:pPr>
        <w:pStyle w:val="Heading4"/>
      </w:pPr>
      <w:bookmarkStart w:id="53" w:name="_Toc440784000"/>
      <w:r w:rsidRPr="00487029">
        <w:t>3.1.3.2</w:t>
      </w:r>
      <w:r w:rsidRPr="00487029">
        <w:tab/>
        <w:t>Frame synchronization</w:t>
      </w:r>
      <w:bookmarkEnd w:id="53"/>
    </w:p>
    <w:p w:rsidR="00610E16" w:rsidRPr="00487029" w:rsidRDefault="00610E16" w:rsidP="00610E16">
      <w:r w:rsidRPr="00487029">
        <w:t xml:space="preserve">Frame synchronization is the method whereby the current slot number for the frame is known. </w:t>
      </w:r>
    </w:p>
    <w:p w:rsidR="00610E16" w:rsidRPr="00487029" w:rsidRDefault="00610E16" w:rsidP="00610E16">
      <w:pPr>
        <w:pStyle w:val="Heading3"/>
      </w:pPr>
      <w:bookmarkStart w:id="54" w:name="_Toc440784008"/>
      <w:r w:rsidRPr="00487029">
        <w:t>3.1.4</w:t>
      </w:r>
      <w:r w:rsidRPr="00487029">
        <w:tab/>
        <w:t>Slot identification</w:t>
      </w:r>
      <w:bookmarkEnd w:id="54"/>
    </w:p>
    <w:p w:rsidR="00610E16" w:rsidRPr="00487029" w:rsidRDefault="00610E16" w:rsidP="00610E16">
      <w:r w:rsidRPr="00487029">
        <w:t>Each slot is identified by its index (0-2249). Slot zero (0) should be defined as the start of the frame.</w:t>
      </w:r>
    </w:p>
    <w:p w:rsidR="00610E16" w:rsidRPr="00487029" w:rsidRDefault="00610E16" w:rsidP="00610E16">
      <w:pPr>
        <w:pStyle w:val="Heading3"/>
      </w:pPr>
      <w:bookmarkStart w:id="55" w:name="_Toc440784009"/>
      <w:r w:rsidRPr="00487029">
        <w:t>3.1.5</w:t>
      </w:r>
      <w:r w:rsidRPr="00487029">
        <w:tab/>
        <w:t>Slot access</w:t>
      </w:r>
      <w:bookmarkEnd w:id="55"/>
    </w:p>
    <w:p w:rsidR="00610E16" w:rsidRPr="00487029" w:rsidRDefault="00610E16" w:rsidP="00610E16">
      <w:r w:rsidRPr="00487029">
        <w:t>The transmitter should begin transmission by turning on the RF power at slot start.</w:t>
      </w:r>
    </w:p>
    <w:p w:rsidR="00610E16" w:rsidRPr="00487029" w:rsidRDefault="00610E16" w:rsidP="00610E16">
      <w:r w:rsidRPr="00487029">
        <w:t>The transmitter should be turned off after the last bit of the transmission packet has left the transmitting unit. This event must occur within the slots allocated for own transmission. The default length of a transmission occupies one (1) slot. The slot access is performed as shown in Fig</w:t>
      </w:r>
      <w:r w:rsidRPr="00487029">
        <w:rPr>
          <w:lang w:eastAsia="ja-JP"/>
        </w:rPr>
        <w:t>ure A2</w:t>
      </w:r>
      <w:r w:rsidRPr="00487029">
        <w:rPr>
          <w:lang w:eastAsia="ja-JP"/>
        </w:rPr>
        <w:noBreakHyphen/>
        <w:t>1</w:t>
      </w:r>
      <w:r w:rsidRPr="00487029">
        <w:t>.</w:t>
      </w:r>
    </w:p>
    <w:p w:rsidR="00610E16" w:rsidRPr="00487029" w:rsidRDefault="00610E16" w:rsidP="00610E16">
      <w:pPr>
        <w:pStyle w:val="FigureNo"/>
        <w:rPr>
          <w:lang w:eastAsia="ja-JP"/>
        </w:rPr>
      </w:pPr>
      <w:r w:rsidRPr="00487029">
        <w:t>Figure</w:t>
      </w:r>
      <w:r w:rsidRPr="00487029">
        <w:rPr>
          <w:lang w:eastAsia="ja-JP"/>
        </w:rPr>
        <w:t xml:space="preserve"> A2-1</w:t>
      </w:r>
    </w:p>
    <w:p w:rsidR="00610E16" w:rsidRPr="00487029" w:rsidRDefault="00610E16" w:rsidP="00610E16">
      <w:pPr>
        <w:pStyle w:val="Figuretitle"/>
        <w:rPr>
          <w:lang w:eastAsia="ja-JP"/>
        </w:rPr>
      </w:pPr>
      <w:r w:rsidRPr="00487029">
        <w:rPr>
          <w:lang w:eastAsia="ja-JP"/>
        </w:rPr>
        <w:t>Slot Access</w:t>
      </w:r>
    </w:p>
    <w:p w:rsidR="00610E16" w:rsidRPr="00487029" w:rsidRDefault="00610E16" w:rsidP="00D8121A">
      <w:pPr>
        <w:pStyle w:val="Figure"/>
        <w:rPr>
          <w:lang w:eastAsia="ja-JP"/>
        </w:rPr>
      </w:pPr>
      <w:r w:rsidRPr="00487029">
        <w:rPr>
          <w:lang w:eastAsia="ja-JP"/>
        </w:rPr>
        <w:object w:dxaOrig="9683" w:dyaOrig="3447">
          <v:shape id="_x0000_i1028" type="#_x0000_t75" style="width:484.5pt;height:175pt" o:ole="">
            <v:imagedata r:id="rId24" o:title=""/>
          </v:shape>
          <o:OLEObject Type="Embed" ProgID="Visio.Drawing.11" ShapeID="_x0000_i1028" DrawAspect="Content" ObjectID="_1503218925" r:id="rId25"/>
        </w:object>
      </w:r>
    </w:p>
    <w:p w:rsidR="00610E16" w:rsidRPr="00487029" w:rsidRDefault="00610E16" w:rsidP="00610E16">
      <w:pPr>
        <w:pStyle w:val="Heading3"/>
      </w:pPr>
      <w:r w:rsidRPr="00487029">
        <w:t>3.1.6</w:t>
      </w:r>
      <w:r w:rsidRPr="00487029">
        <w:tab/>
        <w:t>Slot state</w:t>
      </w:r>
    </w:p>
    <w:p w:rsidR="00610E16" w:rsidRPr="00487029" w:rsidRDefault="00610E16" w:rsidP="00D8121A">
      <w:r w:rsidRPr="00487029">
        <w:t>Each slot on an ASM channel can be in one of the following states:</w:t>
      </w:r>
    </w:p>
    <w:p w:rsidR="00610E16" w:rsidRPr="00487029" w:rsidRDefault="00610E16" w:rsidP="00D8121A">
      <w:pPr>
        <w:pStyle w:val="enumlev1"/>
      </w:pPr>
      <w:r w:rsidRPr="00487029">
        <w:t>–</w:t>
      </w:r>
      <w:r w:rsidRPr="00487029">
        <w:tab/>
        <w:t>Free: meaning that the slot is unused on the channel within the receiving ran</w:t>
      </w:r>
      <w:r w:rsidR="004F39A1">
        <w:t>ge of the own station</w:t>
      </w:r>
    </w:p>
    <w:p w:rsidR="00610E16" w:rsidRPr="00487029" w:rsidRDefault="00610E16" w:rsidP="00D8121A">
      <w:pPr>
        <w:pStyle w:val="enumlev1"/>
      </w:pPr>
      <w:r w:rsidRPr="00487029">
        <w:t>–</w:t>
      </w:r>
      <w:r w:rsidRPr="00487029">
        <w:tab/>
        <w:t xml:space="preserve">Internal allocation: meaning that the slot is allocated by own station for </w:t>
      </w:r>
      <w:r w:rsidR="004F39A1">
        <w:t>the purpose of ASM transmission</w:t>
      </w:r>
    </w:p>
    <w:p w:rsidR="00610E16" w:rsidRPr="00487029" w:rsidRDefault="00610E16" w:rsidP="00D8121A">
      <w:pPr>
        <w:pStyle w:val="enumlev1"/>
      </w:pPr>
      <w:r w:rsidRPr="00487029">
        <w:t>–</w:t>
      </w:r>
      <w:r w:rsidRPr="00487029">
        <w:tab/>
        <w:t xml:space="preserve">External allocation: meaning that the slot is allocated for the purpose of ASM transmission by another station. </w:t>
      </w:r>
    </w:p>
    <w:p w:rsidR="00610E16" w:rsidRPr="00487029" w:rsidRDefault="00610E16" w:rsidP="00572BB0">
      <w:pPr>
        <w:pStyle w:val="Heading2"/>
      </w:pPr>
      <w:bookmarkStart w:id="56" w:name="_Toc440784010"/>
      <w:r w:rsidRPr="00487029">
        <w:t>3.2</w:t>
      </w:r>
      <w:r w:rsidRPr="00487029">
        <w:tab/>
        <w:t>Sub layer 2</w:t>
      </w:r>
      <w:r w:rsidR="00572BB0" w:rsidRPr="00487029">
        <w:t xml:space="preserve"> </w:t>
      </w:r>
      <w:r w:rsidR="00572BB0">
        <w:t>–</w:t>
      </w:r>
      <w:r w:rsidR="00572BB0" w:rsidRPr="00487029">
        <w:t xml:space="preserve"> </w:t>
      </w:r>
      <w:r w:rsidRPr="00487029">
        <w:t>data link service</w:t>
      </w:r>
      <w:bookmarkEnd w:id="56"/>
    </w:p>
    <w:p w:rsidR="00610E16" w:rsidRPr="00487029" w:rsidRDefault="00610E16" w:rsidP="00D8121A">
      <w:r w:rsidRPr="00487029">
        <w:t>The data link service (DLS) sub layer provides methods for:</w:t>
      </w:r>
    </w:p>
    <w:p w:rsidR="00610E16" w:rsidRPr="00487029" w:rsidRDefault="00610E16" w:rsidP="00D8121A">
      <w:pPr>
        <w:pStyle w:val="enumlev1"/>
      </w:pPr>
      <w:r w:rsidRPr="00487029">
        <w:t>–</w:t>
      </w:r>
      <w:r w:rsidRPr="00487029">
        <w:tab/>
        <w:t>data link activation and release;</w:t>
      </w:r>
    </w:p>
    <w:p w:rsidR="00610E16" w:rsidRPr="00487029" w:rsidRDefault="00610E16" w:rsidP="00D8121A">
      <w:pPr>
        <w:pStyle w:val="enumlev1"/>
      </w:pPr>
      <w:r w:rsidRPr="00487029">
        <w:t>–</w:t>
      </w:r>
      <w:r w:rsidRPr="00487029">
        <w:tab/>
        <w:t>data transfer; or</w:t>
      </w:r>
    </w:p>
    <w:p w:rsidR="00610E16" w:rsidRPr="00487029" w:rsidRDefault="00610E16" w:rsidP="00D8121A">
      <w:pPr>
        <w:pStyle w:val="enumlev1"/>
      </w:pPr>
      <w:r w:rsidRPr="00487029">
        <w:t>–</w:t>
      </w:r>
      <w:r w:rsidRPr="00487029">
        <w:tab/>
        <w:t>error detection, correction and control.</w:t>
      </w:r>
    </w:p>
    <w:p w:rsidR="00610E16" w:rsidRPr="00487029" w:rsidRDefault="00610E16" w:rsidP="00610E16">
      <w:pPr>
        <w:pStyle w:val="Heading3"/>
      </w:pPr>
      <w:bookmarkStart w:id="57" w:name="_Toc440784011"/>
      <w:r w:rsidRPr="00487029">
        <w:t>3.2.1</w:t>
      </w:r>
      <w:r w:rsidRPr="00487029">
        <w:tab/>
        <w:t>Data link activation and release</w:t>
      </w:r>
      <w:bookmarkEnd w:id="57"/>
    </w:p>
    <w:p w:rsidR="00610E16" w:rsidRPr="00487029" w:rsidRDefault="00610E16" w:rsidP="00610E16">
      <w:r w:rsidRPr="00487029">
        <w:t xml:space="preserve">Based on the MAC sub layer the DLS will listen, activate or release the data link. A slot, marked as free or externally allocated, indicates that own equipment should be in receive mode and listen for other data link users. </w:t>
      </w:r>
    </w:p>
    <w:p w:rsidR="00610E16" w:rsidRPr="00487029" w:rsidRDefault="00610E16" w:rsidP="00610E16">
      <w:pPr>
        <w:pStyle w:val="Heading3"/>
      </w:pPr>
      <w:bookmarkStart w:id="58" w:name="_Toc440784012"/>
      <w:r w:rsidRPr="00487029">
        <w:t>3.2.2</w:t>
      </w:r>
      <w:r w:rsidRPr="00487029">
        <w:tab/>
        <w:t>Data transfer</w:t>
      </w:r>
      <w:bookmarkEnd w:id="58"/>
    </w:p>
    <w:p w:rsidR="00610E16" w:rsidRPr="00487029" w:rsidRDefault="00610E16" w:rsidP="00610E16">
      <w:pPr>
        <w:rPr>
          <w:highlight w:val="yellow"/>
        </w:rPr>
      </w:pPr>
      <w:r w:rsidRPr="00487029">
        <w:t>Data transfer should use a bit-oriented protocol and should be in accordance with this standard.</w:t>
      </w:r>
    </w:p>
    <w:p w:rsidR="00610E16" w:rsidRPr="00487029" w:rsidRDefault="00610E16" w:rsidP="00610E16">
      <w:pPr>
        <w:pStyle w:val="Heading4"/>
      </w:pPr>
      <w:bookmarkStart w:id="59" w:name="_Toc440784014"/>
      <w:r w:rsidRPr="00487029">
        <w:t>3.2.2.1</w:t>
      </w:r>
      <w:r w:rsidRPr="00487029">
        <w:tab/>
        <w:t>Packet format</w:t>
      </w:r>
      <w:bookmarkEnd w:id="59"/>
    </w:p>
    <w:p w:rsidR="00610E16" w:rsidRPr="00487029" w:rsidRDefault="00610E16" w:rsidP="00610E16">
      <w:r w:rsidRPr="00487029">
        <w:t>Data is transferred using</w:t>
      </w:r>
      <w:r w:rsidRPr="00487029">
        <w:rPr>
          <w:i/>
        </w:rPr>
        <w:t xml:space="preserve"> </w:t>
      </w:r>
      <w:r w:rsidRPr="00487029">
        <w:t>a</w:t>
      </w:r>
      <w:r w:rsidRPr="00487029">
        <w:rPr>
          <w:i/>
        </w:rPr>
        <w:t xml:space="preserve"> </w:t>
      </w:r>
      <w:r w:rsidRPr="00487029">
        <w:t>transmission packet</w:t>
      </w:r>
      <w:r w:rsidRPr="00487029">
        <w:rPr>
          <w:i/>
        </w:rPr>
        <w:t xml:space="preserve"> </w:t>
      </w:r>
      <w:r w:rsidRPr="00487029">
        <w:t>as shown in Fig</w:t>
      </w:r>
      <w:r w:rsidRPr="00487029">
        <w:rPr>
          <w:lang w:eastAsia="ja-JP"/>
        </w:rPr>
        <w:t>ure A2-2</w:t>
      </w:r>
      <w:r w:rsidRPr="00487029">
        <w:t>:</w:t>
      </w:r>
    </w:p>
    <w:p w:rsidR="00610E16" w:rsidRPr="00487029" w:rsidRDefault="00610E16" w:rsidP="00D8121A">
      <w:r w:rsidRPr="00487029">
        <w:br w:type="page"/>
      </w:r>
    </w:p>
    <w:p w:rsidR="00610E16" w:rsidRPr="00487029" w:rsidRDefault="00610E16" w:rsidP="00610E16">
      <w:pPr>
        <w:pStyle w:val="FigureNo"/>
        <w:rPr>
          <w:lang w:eastAsia="ja-JP"/>
        </w:rPr>
      </w:pPr>
      <w:r w:rsidRPr="00487029">
        <w:t>Figure A2-2</w:t>
      </w:r>
    </w:p>
    <w:p w:rsidR="00610E16" w:rsidRPr="00487029" w:rsidRDefault="00610E16" w:rsidP="00610E16">
      <w:pPr>
        <w:pStyle w:val="Figuretitle"/>
        <w:rPr>
          <w:lang w:eastAsia="ja-JP"/>
        </w:rPr>
      </w:pPr>
      <w:r w:rsidRPr="00487029">
        <w:rPr>
          <w:lang w:eastAsia="ja-JP"/>
        </w:rPr>
        <w:t>Packet Format</w:t>
      </w:r>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0"/>
        <w:gridCol w:w="990"/>
        <w:gridCol w:w="720"/>
        <w:gridCol w:w="720"/>
        <w:gridCol w:w="3510"/>
        <w:gridCol w:w="903"/>
        <w:gridCol w:w="1332"/>
      </w:tblGrid>
      <w:tr w:rsidR="00610E16" w:rsidRPr="00487029" w:rsidTr="00610E16">
        <w:trPr>
          <w:cantSplit/>
          <w:trHeight w:val="1536"/>
          <w:jc w:val="center"/>
        </w:trPr>
        <w:tc>
          <w:tcPr>
            <w:tcW w:w="720" w:type="dxa"/>
            <w:tcMar>
              <w:left w:w="0" w:type="dxa"/>
              <w:right w:w="0" w:type="dxa"/>
            </w:tcMar>
            <w:textDirection w:val="btLr"/>
            <w:vAlign w:val="center"/>
          </w:tcPr>
          <w:p w:rsidR="00610E16" w:rsidRPr="00487029" w:rsidRDefault="00610E16" w:rsidP="00610E16">
            <w:pPr>
              <w:pStyle w:val="Tablehead"/>
            </w:pPr>
            <w:bookmarkStart w:id="60" w:name="_941410035"/>
            <w:bookmarkStart w:id="61" w:name="_941410448"/>
            <w:bookmarkStart w:id="62" w:name="_941412676"/>
            <w:bookmarkEnd w:id="60"/>
            <w:bookmarkEnd w:id="61"/>
            <w:bookmarkEnd w:id="62"/>
            <w:r w:rsidRPr="00487029">
              <w:t>Ramp up</w:t>
            </w:r>
          </w:p>
        </w:tc>
        <w:tc>
          <w:tcPr>
            <w:tcW w:w="990" w:type="dxa"/>
            <w:tcMar>
              <w:left w:w="0" w:type="dxa"/>
              <w:right w:w="0" w:type="dxa"/>
            </w:tcMar>
            <w:textDirection w:val="btLr"/>
            <w:vAlign w:val="center"/>
          </w:tcPr>
          <w:p w:rsidR="00610E16" w:rsidRPr="00487029" w:rsidRDefault="00610E16" w:rsidP="00610E16">
            <w:pPr>
              <w:pStyle w:val="Tablehead"/>
            </w:pPr>
            <w:r w:rsidRPr="00487029">
              <w:t>Training</w:t>
            </w:r>
            <w:r w:rsidRPr="00487029">
              <w:br/>
              <w:t>sequence</w:t>
            </w:r>
          </w:p>
        </w:tc>
        <w:tc>
          <w:tcPr>
            <w:tcW w:w="720" w:type="dxa"/>
            <w:tcMar>
              <w:left w:w="14" w:type="dxa"/>
              <w:right w:w="14" w:type="dxa"/>
            </w:tcMar>
            <w:textDirection w:val="btLr"/>
            <w:vAlign w:val="center"/>
          </w:tcPr>
          <w:p w:rsidR="00610E16" w:rsidRPr="00487029" w:rsidRDefault="00610E16" w:rsidP="00610E16">
            <w:pPr>
              <w:pStyle w:val="Tablehead"/>
            </w:pPr>
            <w:r w:rsidRPr="00487029">
              <w:t>Signal Information</w:t>
            </w:r>
          </w:p>
        </w:tc>
        <w:tc>
          <w:tcPr>
            <w:tcW w:w="720" w:type="dxa"/>
            <w:tcMar>
              <w:left w:w="14" w:type="dxa"/>
              <w:right w:w="14" w:type="dxa"/>
            </w:tcMar>
            <w:textDirection w:val="btLr"/>
            <w:vAlign w:val="center"/>
          </w:tcPr>
          <w:p w:rsidR="00610E16" w:rsidRPr="00487029" w:rsidRDefault="00610E16" w:rsidP="00610E16">
            <w:pPr>
              <w:pStyle w:val="Tablehead"/>
            </w:pPr>
            <w:r w:rsidRPr="00487029">
              <w:t xml:space="preserve">Data </w:t>
            </w:r>
            <w:r w:rsidRPr="00487029">
              <w:br/>
              <w:t>Length</w:t>
            </w:r>
          </w:p>
        </w:tc>
        <w:tc>
          <w:tcPr>
            <w:tcW w:w="3510" w:type="dxa"/>
            <w:tcMar>
              <w:left w:w="14" w:type="dxa"/>
              <w:right w:w="14" w:type="dxa"/>
            </w:tcMar>
            <w:vAlign w:val="center"/>
          </w:tcPr>
          <w:p w:rsidR="00610E16" w:rsidRPr="00487029" w:rsidRDefault="00610E16" w:rsidP="00610E16">
            <w:pPr>
              <w:pStyle w:val="Tablehead"/>
            </w:pPr>
            <w:r w:rsidRPr="00487029">
              <w:t>Data</w:t>
            </w:r>
          </w:p>
        </w:tc>
        <w:tc>
          <w:tcPr>
            <w:tcW w:w="903" w:type="dxa"/>
            <w:tcMar>
              <w:left w:w="14" w:type="dxa"/>
              <w:right w:w="14" w:type="dxa"/>
            </w:tcMar>
            <w:vAlign w:val="center"/>
          </w:tcPr>
          <w:p w:rsidR="00610E16" w:rsidRPr="00487029" w:rsidRDefault="00610E16" w:rsidP="00610E16">
            <w:pPr>
              <w:pStyle w:val="Tablehead"/>
            </w:pPr>
            <w:r w:rsidRPr="00487029">
              <w:t>CRC</w:t>
            </w:r>
          </w:p>
        </w:tc>
        <w:tc>
          <w:tcPr>
            <w:tcW w:w="1332" w:type="dxa"/>
            <w:tcMar>
              <w:left w:w="14" w:type="dxa"/>
              <w:right w:w="14" w:type="dxa"/>
            </w:tcMar>
            <w:vAlign w:val="center"/>
          </w:tcPr>
          <w:p w:rsidR="00610E16" w:rsidRPr="00487029" w:rsidRDefault="00610E16" w:rsidP="00610E16">
            <w:pPr>
              <w:pStyle w:val="Tablehead"/>
            </w:pPr>
            <w:r w:rsidRPr="00487029">
              <w:t>Buffer</w:t>
            </w:r>
          </w:p>
        </w:tc>
      </w:tr>
      <w:tr w:rsidR="00610E16" w:rsidRPr="00487029" w:rsidTr="00D8121A">
        <w:trPr>
          <w:cantSplit/>
          <w:trHeight w:val="607"/>
          <w:jc w:val="center"/>
        </w:trPr>
        <w:tc>
          <w:tcPr>
            <w:tcW w:w="720" w:type="dxa"/>
            <w:vAlign w:val="center"/>
          </w:tcPr>
          <w:p w:rsidR="00610E16" w:rsidRPr="00487029" w:rsidRDefault="00610E16" w:rsidP="00610E16">
            <w:pPr>
              <w:pStyle w:val="Tabletext"/>
              <w:jc w:val="center"/>
            </w:pPr>
            <w:r w:rsidRPr="00487029">
              <w:t>16</w:t>
            </w:r>
          </w:p>
        </w:tc>
        <w:tc>
          <w:tcPr>
            <w:tcW w:w="990" w:type="dxa"/>
            <w:vAlign w:val="center"/>
          </w:tcPr>
          <w:p w:rsidR="00610E16" w:rsidRPr="00487029" w:rsidRDefault="00610E16" w:rsidP="00610E16">
            <w:pPr>
              <w:pStyle w:val="Tabletext"/>
              <w:jc w:val="center"/>
            </w:pPr>
            <w:r w:rsidRPr="00487029">
              <w:t>27</w:t>
            </w:r>
          </w:p>
        </w:tc>
        <w:tc>
          <w:tcPr>
            <w:tcW w:w="720" w:type="dxa"/>
            <w:vAlign w:val="center"/>
          </w:tcPr>
          <w:p w:rsidR="00610E16" w:rsidRPr="00487029" w:rsidRDefault="00610E16" w:rsidP="00610E16">
            <w:pPr>
              <w:pStyle w:val="Tabletext"/>
              <w:jc w:val="center"/>
            </w:pPr>
            <w:r w:rsidRPr="00487029">
              <w:t>7</w:t>
            </w:r>
          </w:p>
        </w:tc>
        <w:tc>
          <w:tcPr>
            <w:tcW w:w="720" w:type="dxa"/>
            <w:vAlign w:val="center"/>
          </w:tcPr>
          <w:p w:rsidR="00610E16" w:rsidRPr="00487029" w:rsidRDefault="00610E16" w:rsidP="00610E16">
            <w:pPr>
              <w:pStyle w:val="Tabletext"/>
              <w:jc w:val="center"/>
            </w:pPr>
            <w:r w:rsidRPr="00487029">
              <w:t>10</w:t>
            </w:r>
          </w:p>
        </w:tc>
        <w:tc>
          <w:tcPr>
            <w:tcW w:w="3510" w:type="dxa"/>
            <w:vAlign w:val="center"/>
          </w:tcPr>
          <w:p w:rsidR="00610E16" w:rsidRPr="00487029" w:rsidRDefault="00610E16" w:rsidP="00610E16">
            <w:pPr>
              <w:pStyle w:val="Tabletext"/>
              <w:jc w:val="center"/>
            </w:pPr>
            <w:r w:rsidRPr="00487029">
              <w:t>380 (Maximum)</w:t>
            </w:r>
          </w:p>
        </w:tc>
        <w:tc>
          <w:tcPr>
            <w:tcW w:w="903" w:type="dxa"/>
            <w:vAlign w:val="center"/>
          </w:tcPr>
          <w:p w:rsidR="00610E16" w:rsidRPr="00487029" w:rsidRDefault="00610E16" w:rsidP="00610E16">
            <w:pPr>
              <w:pStyle w:val="Tabletext"/>
              <w:jc w:val="center"/>
            </w:pPr>
            <w:r w:rsidRPr="00487029">
              <w:t>32</w:t>
            </w:r>
          </w:p>
        </w:tc>
        <w:tc>
          <w:tcPr>
            <w:tcW w:w="1332" w:type="dxa"/>
            <w:vAlign w:val="center"/>
          </w:tcPr>
          <w:p w:rsidR="00610E16" w:rsidRPr="00487029" w:rsidRDefault="00610E16" w:rsidP="00610E16">
            <w:pPr>
              <w:pStyle w:val="Tabletext"/>
              <w:jc w:val="center"/>
            </w:pPr>
            <w:r w:rsidRPr="00487029">
              <w:t>40</w:t>
            </w:r>
          </w:p>
        </w:tc>
      </w:tr>
    </w:tbl>
    <w:p w:rsidR="00610E16" w:rsidRPr="00487029" w:rsidRDefault="00610E16" w:rsidP="00610E16">
      <w:r w:rsidRPr="00487029">
        <w:t>The packet should be sent from left to right. The training sequence should be used in order to synchronize the VHF receiver. The total length of the default packet is 512 bits</w:t>
      </w:r>
      <w:r w:rsidRPr="00487029">
        <w:rPr>
          <w:lang w:eastAsia="ja-JP"/>
        </w:rPr>
        <w:t xml:space="preserve"> (</w:t>
      </w:r>
      <w:r w:rsidRPr="00487029">
        <w:t>π/4 QPSK</w:t>
      </w:r>
      <w:r w:rsidRPr="00487029">
        <w:rPr>
          <w:lang w:eastAsia="ja-JP"/>
        </w:rPr>
        <w:t>)</w:t>
      </w:r>
      <w:r w:rsidRPr="00487029">
        <w:t>.</w:t>
      </w:r>
    </w:p>
    <w:p w:rsidR="00610E16" w:rsidRPr="00487029" w:rsidRDefault="00610E16" w:rsidP="00610E16">
      <w:pPr>
        <w:pStyle w:val="Heading4"/>
      </w:pPr>
      <w:bookmarkStart w:id="63" w:name="_Toc440784015"/>
      <w:r w:rsidRPr="00487029">
        <w:t>3.2.2.</w:t>
      </w:r>
      <w:r w:rsidRPr="00487029">
        <w:rPr>
          <w:lang w:eastAsia="ja-JP"/>
        </w:rPr>
        <w:t>2</w:t>
      </w:r>
      <w:r w:rsidRPr="00487029">
        <w:tab/>
        <w:t>Ramp-up</w:t>
      </w:r>
    </w:p>
    <w:p w:rsidR="00610E16" w:rsidRPr="00487029" w:rsidRDefault="00610E16" w:rsidP="00610E16">
      <w:r w:rsidRPr="00487029">
        <w:t xml:space="preserve">The ramp-up portion of the waveform provides for a gradual transition to transmission state from transmitter off state. A gradual ramp-up period provides important spectral shaping to reduce energy spread outside the desired signal modulation bandwidth, and reduces interference to other users of the current and adjacent channel. </w:t>
      </w:r>
    </w:p>
    <w:p w:rsidR="00610E16" w:rsidRPr="00487029" w:rsidRDefault="00610E16" w:rsidP="00610E16">
      <w:pPr>
        <w:pStyle w:val="Heading4"/>
      </w:pPr>
      <w:bookmarkStart w:id="64" w:name="_Toc440784018"/>
      <w:bookmarkEnd w:id="63"/>
      <w:r w:rsidRPr="00487029">
        <w:t>3.2.2.</w:t>
      </w:r>
      <w:r w:rsidRPr="00487029">
        <w:rPr>
          <w:lang w:eastAsia="ja-JP"/>
        </w:rPr>
        <w:t>3</w:t>
      </w:r>
      <w:r w:rsidRPr="00487029">
        <w:tab/>
        <w:t>Frame check sequence</w:t>
      </w:r>
      <w:bookmarkEnd w:id="64"/>
    </w:p>
    <w:p w:rsidR="00610E16" w:rsidRPr="00487029" w:rsidRDefault="00610E16" w:rsidP="00D8121A">
      <w:r w:rsidRPr="00487029">
        <w:t>The FCS uses the cyclic redundancy check, see section 3.2.3.</w:t>
      </w:r>
    </w:p>
    <w:p w:rsidR="00610E16" w:rsidRPr="00487029" w:rsidRDefault="00610E16" w:rsidP="00610E16">
      <w:pPr>
        <w:pStyle w:val="Heading4"/>
      </w:pPr>
      <w:bookmarkStart w:id="65" w:name="_Toc440784020"/>
      <w:r w:rsidRPr="00487029">
        <w:t>3.2.2.4</w:t>
      </w:r>
      <w:r w:rsidRPr="00487029">
        <w:tab/>
        <w:t>Buffer</w:t>
      </w:r>
      <w:bookmarkEnd w:id="65"/>
    </w:p>
    <w:p w:rsidR="00610E16" w:rsidRPr="00487029" w:rsidRDefault="00610E16" w:rsidP="00610E16">
      <w:r w:rsidRPr="00487029">
        <w:rPr>
          <w:lang w:eastAsia="ja-JP"/>
        </w:rPr>
        <w:t xml:space="preserve">The </w:t>
      </w:r>
      <w:r w:rsidRPr="00487029">
        <w:t>buffer is 40 bits long and should be used as follows:</w:t>
      </w:r>
    </w:p>
    <w:p w:rsidR="00610E16" w:rsidRPr="00487029" w:rsidRDefault="00610E16" w:rsidP="009A1C62">
      <w:pPr>
        <w:pStyle w:val="enumlev1"/>
        <w:tabs>
          <w:tab w:val="clear" w:pos="1871"/>
          <w:tab w:val="clear" w:pos="2608"/>
          <w:tab w:val="clear" w:pos="3345"/>
          <w:tab w:val="left" w:pos="3969"/>
        </w:tabs>
      </w:pPr>
      <w:r w:rsidRPr="00487029">
        <w:t>–</w:t>
      </w:r>
      <w:r w:rsidRPr="00487029">
        <w:tab/>
        <w:t>distance delay:</w:t>
      </w:r>
      <w:r w:rsidRPr="00487029">
        <w:tab/>
        <w:t>28 bits</w:t>
      </w:r>
    </w:p>
    <w:p w:rsidR="00610E16" w:rsidRPr="00487029" w:rsidRDefault="00610E16" w:rsidP="009A1C62">
      <w:pPr>
        <w:pStyle w:val="enumlev1"/>
        <w:tabs>
          <w:tab w:val="clear" w:pos="1871"/>
          <w:tab w:val="clear" w:pos="2608"/>
          <w:tab w:val="clear" w:pos="3345"/>
          <w:tab w:val="left" w:pos="3969"/>
        </w:tabs>
      </w:pPr>
      <w:r w:rsidRPr="00487029">
        <w:t>–</w:t>
      </w:r>
      <w:r w:rsidRPr="00487029">
        <w:tab/>
        <w:t>synchronization jitter:</w:t>
      </w:r>
      <w:r w:rsidRPr="00487029">
        <w:tab/>
        <w:t>12 bits</w:t>
      </w:r>
    </w:p>
    <w:p w:rsidR="00610E16" w:rsidRPr="00487029" w:rsidRDefault="00610E16" w:rsidP="00D8121A">
      <w:r w:rsidRPr="00487029">
        <w:t>The distance delay should provide protection for a propagation range of approximately 222.24 km (120 NM)</w:t>
      </w:r>
      <w:r w:rsidRPr="00487029">
        <w:rPr>
          <w:rStyle w:val="FootnoteReference"/>
        </w:rPr>
        <w:footnoteReference w:id="3"/>
      </w:r>
      <w:r w:rsidRPr="00487029">
        <w:t>.</w:t>
      </w:r>
    </w:p>
    <w:p w:rsidR="00610E16" w:rsidRPr="00487029" w:rsidRDefault="00610E16" w:rsidP="00610E16">
      <w:pPr>
        <w:pStyle w:val="Heading4"/>
      </w:pPr>
      <w:bookmarkStart w:id="66" w:name="_Toc440784025"/>
      <w:r w:rsidRPr="00487029">
        <w:t>3.2.2.5</w:t>
      </w:r>
      <w:r w:rsidRPr="00487029">
        <w:tab/>
        <w:t>Summary of the default transmission packet</w:t>
      </w:r>
      <w:bookmarkEnd w:id="66"/>
    </w:p>
    <w:p w:rsidR="00610E16" w:rsidRPr="00487029" w:rsidRDefault="00610E16" w:rsidP="00610E16">
      <w:r w:rsidRPr="00487029">
        <w:t>The data packet is defined in Table</w:t>
      </w:r>
      <w:r w:rsidRPr="00487029">
        <w:rPr>
          <w:lang w:eastAsia="ja-JP"/>
        </w:rPr>
        <w:t xml:space="preserve"> A2-4.</w:t>
      </w:r>
    </w:p>
    <w:p w:rsidR="00610E16" w:rsidRPr="00487029" w:rsidRDefault="00610E16" w:rsidP="00D8121A">
      <w:bookmarkStart w:id="67" w:name="_Toc440784026"/>
      <w:r w:rsidRPr="00487029">
        <w:br w:type="page"/>
      </w:r>
    </w:p>
    <w:p w:rsidR="00610E16" w:rsidRPr="00487029" w:rsidRDefault="00610E16" w:rsidP="00610E16">
      <w:pPr>
        <w:pStyle w:val="TableNo"/>
      </w:pPr>
      <w:r w:rsidRPr="00487029">
        <w:t>TABLE A2-4</w:t>
      </w:r>
    </w:p>
    <w:p w:rsidR="00610E16" w:rsidRPr="00487029" w:rsidRDefault="00610E16" w:rsidP="00610E16">
      <w:pPr>
        <w:pStyle w:val="Tabletitle"/>
        <w:rPr>
          <w:lang w:eastAsia="ja-JP"/>
        </w:rPr>
      </w:pPr>
      <w:r w:rsidRPr="00487029">
        <w:rPr>
          <w:lang w:eastAsia="ja-JP"/>
        </w:rPr>
        <w:t>Single slot p</w:t>
      </w:r>
      <w:r w:rsidRPr="00487029">
        <w:t>acket bit structure for</w:t>
      </w:r>
      <w:r w:rsidRPr="00487029">
        <w:rPr>
          <w:lang w:eastAsia="ja-JP"/>
        </w:rPr>
        <w:t xml:space="preserve"> π/4 QPSK </w:t>
      </w:r>
      <w:r w:rsidRPr="00487029">
        <w:t>modulation</w:t>
      </w:r>
      <w:r w:rsidRPr="00487029">
        <w:rPr>
          <w:lang w:eastAsia="ja-JP"/>
        </w:rPr>
        <w:t xml:space="preserve"> scheme</w:t>
      </w:r>
    </w:p>
    <w:tbl>
      <w:tblPr>
        <w:tblW w:w="87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552"/>
        <w:gridCol w:w="1134"/>
        <w:gridCol w:w="5103"/>
      </w:tblGrid>
      <w:tr w:rsidR="00610E16" w:rsidRPr="00487029" w:rsidTr="00610E16">
        <w:trPr>
          <w:jc w:val="center"/>
        </w:trPr>
        <w:tc>
          <w:tcPr>
            <w:tcW w:w="2552" w:type="dxa"/>
          </w:tcPr>
          <w:p w:rsidR="00610E16" w:rsidRPr="00487029" w:rsidRDefault="00610E16" w:rsidP="00610E16">
            <w:pPr>
              <w:pStyle w:val="Tabletext"/>
            </w:pPr>
            <w:r w:rsidRPr="00487029">
              <w:t>Ramp up</w:t>
            </w:r>
          </w:p>
        </w:tc>
        <w:tc>
          <w:tcPr>
            <w:tcW w:w="1134" w:type="dxa"/>
          </w:tcPr>
          <w:p w:rsidR="00610E16" w:rsidRPr="00487029" w:rsidRDefault="00610E16" w:rsidP="00610E16">
            <w:pPr>
              <w:pStyle w:val="Tabletext"/>
            </w:pPr>
            <w:r w:rsidRPr="00487029">
              <w:t>16 bits</w:t>
            </w:r>
          </w:p>
        </w:tc>
        <w:tc>
          <w:tcPr>
            <w:tcW w:w="5103" w:type="dxa"/>
          </w:tcPr>
          <w:p w:rsidR="00610E16" w:rsidRPr="00487029" w:rsidRDefault="00610E16" w:rsidP="00610E16">
            <w:pPr>
              <w:pStyle w:val="Tabletext"/>
            </w:pPr>
          </w:p>
        </w:tc>
      </w:tr>
      <w:tr w:rsidR="00610E16" w:rsidRPr="00487029" w:rsidTr="00610E16">
        <w:trPr>
          <w:jc w:val="center"/>
        </w:trPr>
        <w:tc>
          <w:tcPr>
            <w:tcW w:w="2552" w:type="dxa"/>
          </w:tcPr>
          <w:p w:rsidR="00610E16" w:rsidRPr="00487029" w:rsidRDefault="00610E16" w:rsidP="00610E16">
            <w:pPr>
              <w:pStyle w:val="Tabletext"/>
            </w:pPr>
            <w:r w:rsidRPr="00487029">
              <w:t>Training sequence</w:t>
            </w:r>
          </w:p>
        </w:tc>
        <w:tc>
          <w:tcPr>
            <w:tcW w:w="1134" w:type="dxa"/>
          </w:tcPr>
          <w:p w:rsidR="00610E16" w:rsidRPr="00487029" w:rsidRDefault="00610E16" w:rsidP="00610E16">
            <w:pPr>
              <w:pStyle w:val="Tabletext"/>
            </w:pPr>
            <w:r w:rsidRPr="00487029">
              <w:rPr>
                <w:lang w:eastAsia="ja-JP"/>
              </w:rPr>
              <w:t>27</w:t>
            </w:r>
            <w:r w:rsidRPr="00487029">
              <w:t xml:space="preserve"> bits</w:t>
            </w:r>
          </w:p>
        </w:tc>
        <w:tc>
          <w:tcPr>
            <w:tcW w:w="5103" w:type="dxa"/>
          </w:tcPr>
          <w:p w:rsidR="00610E16" w:rsidRPr="00487029" w:rsidRDefault="00610E16" w:rsidP="00610E16">
            <w:pPr>
              <w:pStyle w:val="Tabletext"/>
            </w:pPr>
            <w:r w:rsidRPr="00487029">
              <w:t>Necessary for synchronization</w:t>
            </w:r>
          </w:p>
        </w:tc>
      </w:tr>
      <w:tr w:rsidR="00610E16" w:rsidRPr="00487029" w:rsidTr="00610E16">
        <w:trPr>
          <w:jc w:val="center"/>
        </w:trPr>
        <w:tc>
          <w:tcPr>
            <w:tcW w:w="2552" w:type="dxa"/>
          </w:tcPr>
          <w:p w:rsidR="00610E16" w:rsidRPr="00487029" w:rsidRDefault="00610E16" w:rsidP="0051075F">
            <w:pPr>
              <w:pStyle w:val="Tabletext"/>
            </w:pPr>
            <w:r w:rsidRPr="00487029">
              <w:t>Signal information</w:t>
            </w:r>
            <w:r w:rsidR="0051075F">
              <w:t>/</w:t>
            </w:r>
            <w:r w:rsidRPr="00487029">
              <w:t>FEC</w:t>
            </w:r>
          </w:p>
        </w:tc>
        <w:tc>
          <w:tcPr>
            <w:tcW w:w="1134" w:type="dxa"/>
          </w:tcPr>
          <w:p w:rsidR="00610E16" w:rsidRPr="00487029" w:rsidRDefault="00610E16" w:rsidP="00610E16">
            <w:pPr>
              <w:pStyle w:val="Tabletext"/>
              <w:rPr>
                <w:lang w:eastAsia="ja-JP"/>
              </w:rPr>
            </w:pPr>
            <w:r w:rsidRPr="00487029">
              <w:rPr>
                <w:lang w:eastAsia="ja-JP"/>
              </w:rPr>
              <w:t>7 bits</w:t>
            </w:r>
          </w:p>
        </w:tc>
        <w:tc>
          <w:tcPr>
            <w:tcW w:w="5103" w:type="dxa"/>
          </w:tcPr>
          <w:p w:rsidR="00610E16" w:rsidRPr="00487029" w:rsidRDefault="00610E16" w:rsidP="00610E16">
            <w:pPr>
              <w:pStyle w:val="Tabletext"/>
              <w:rPr>
                <w:lang w:eastAsia="ja-JP"/>
              </w:rPr>
            </w:pPr>
            <w:r w:rsidRPr="00487029">
              <w:rPr>
                <w:lang w:eastAsia="ja-JP"/>
              </w:rPr>
              <w:t>Decoded from Hamming (7,4)</w:t>
            </w:r>
          </w:p>
          <w:p w:rsidR="00610E16" w:rsidRPr="00487029" w:rsidRDefault="00610E16" w:rsidP="00610E16">
            <w:pPr>
              <w:pStyle w:val="Tabletext"/>
              <w:rPr>
                <w:lang w:eastAsia="ja-JP"/>
              </w:rPr>
            </w:pPr>
            <w:r w:rsidRPr="00487029">
              <w:rPr>
                <w:lang w:eastAsia="ja-JP"/>
              </w:rPr>
              <w:t>0000 – no coding</w:t>
            </w:r>
          </w:p>
          <w:p w:rsidR="00610E16" w:rsidRPr="00487029" w:rsidRDefault="00610E16" w:rsidP="00610E16">
            <w:pPr>
              <w:pStyle w:val="Tabletext"/>
              <w:rPr>
                <w:lang w:eastAsia="ja-JP"/>
              </w:rPr>
            </w:pPr>
            <w:r w:rsidRPr="00487029">
              <w:rPr>
                <w:lang w:eastAsia="ja-JP"/>
              </w:rPr>
              <w:t>0001 – 1/2 code rate</w:t>
            </w:r>
          </w:p>
          <w:p w:rsidR="00610E16" w:rsidRPr="00487029" w:rsidRDefault="00610E16" w:rsidP="00610E16">
            <w:pPr>
              <w:pStyle w:val="Tabletext"/>
              <w:rPr>
                <w:lang w:eastAsia="ja-JP"/>
              </w:rPr>
            </w:pPr>
            <w:r w:rsidRPr="00487029">
              <w:rPr>
                <w:lang w:eastAsia="ja-JP"/>
              </w:rPr>
              <w:t>0010 – 3/4 code rate</w:t>
            </w:r>
          </w:p>
          <w:p w:rsidR="00610E16" w:rsidRPr="00487029" w:rsidRDefault="00610E16" w:rsidP="00610E16">
            <w:pPr>
              <w:pStyle w:val="Tabletext"/>
              <w:rPr>
                <w:lang w:eastAsia="ja-JP"/>
              </w:rPr>
            </w:pPr>
            <w:r w:rsidRPr="00487029">
              <w:rPr>
                <w:lang w:eastAsia="ja-JP"/>
              </w:rPr>
              <w:t>0011 – 5/6 code rate</w:t>
            </w:r>
          </w:p>
        </w:tc>
      </w:tr>
      <w:tr w:rsidR="00610E16" w:rsidRPr="00487029" w:rsidTr="00610E16">
        <w:trPr>
          <w:jc w:val="center"/>
        </w:trPr>
        <w:tc>
          <w:tcPr>
            <w:tcW w:w="2552" w:type="dxa"/>
          </w:tcPr>
          <w:p w:rsidR="00610E16" w:rsidRPr="00487029" w:rsidRDefault="00610E16" w:rsidP="00610E16">
            <w:pPr>
              <w:pStyle w:val="Tabletext"/>
            </w:pPr>
            <w:r w:rsidRPr="00487029">
              <w:t>Data length</w:t>
            </w:r>
          </w:p>
        </w:tc>
        <w:tc>
          <w:tcPr>
            <w:tcW w:w="1134" w:type="dxa"/>
          </w:tcPr>
          <w:p w:rsidR="00610E16" w:rsidRPr="00487029" w:rsidRDefault="00610E16" w:rsidP="00610E16">
            <w:pPr>
              <w:pStyle w:val="Tabletext"/>
              <w:rPr>
                <w:lang w:eastAsia="ja-JP"/>
              </w:rPr>
            </w:pPr>
            <w:r w:rsidRPr="00487029">
              <w:rPr>
                <w:lang w:eastAsia="ja-JP"/>
              </w:rPr>
              <w:t>10 bits</w:t>
            </w:r>
          </w:p>
        </w:tc>
        <w:tc>
          <w:tcPr>
            <w:tcW w:w="5103" w:type="dxa"/>
          </w:tcPr>
          <w:p w:rsidR="00610E16" w:rsidRPr="00487029" w:rsidRDefault="00610E16" w:rsidP="009A1C62">
            <w:pPr>
              <w:pStyle w:val="Tabletext"/>
              <w:rPr>
                <w:lang w:eastAsia="ja-JP"/>
              </w:rPr>
            </w:pPr>
            <w:r w:rsidRPr="00487029">
              <w:t xml:space="preserve">Default: </w:t>
            </w:r>
            <w:r w:rsidR="00732750">
              <w:t>“</w:t>
            </w:r>
            <w:r w:rsidRPr="00487029">
              <w:t>0110011100</w:t>
            </w:r>
            <w:r w:rsidR="00732750">
              <w:t>”</w:t>
            </w:r>
            <w:r w:rsidRPr="00487029">
              <w:t xml:space="preserve"> (412) encoded data and CRC;</w:t>
            </w:r>
          </w:p>
        </w:tc>
      </w:tr>
      <w:tr w:rsidR="00610E16" w:rsidRPr="00487029" w:rsidTr="00610E16">
        <w:trPr>
          <w:jc w:val="center"/>
        </w:trPr>
        <w:tc>
          <w:tcPr>
            <w:tcW w:w="2552" w:type="dxa"/>
          </w:tcPr>
          <w:p w:rsidR="00610E16" w:rsidRPr="00487029" w:rsidRDefault="00610E16" w:rsidP="00610E16">
            <w:pPr>
              <w:pStyle w:val="Tabletext"/>
            </w:pPr>
            <w:r w:rsidRPr="00487029">
              <w:t>Data</w:t>
            </w:r>
          </w:p>
        </w:tc>
        <w:tc>
          <w:tcPr>
            <w:tcW w:w="1134" w:type="dxa"/>
          </w:tcPr>
          <w:p w:rsidR="00610E16" w:rsidRPr="00487029" w:rsidRDefault="00610E16" w:rsidP="00610E16">
            <w:pPr>
              <w:pStyle w:val="Tabletext"/>
            </w:pPr>
            <w:r w:rsidRPr="00487029">
              <w:t>3</w:t>
            </w:r>
            <w:r w:rsidRPr="00487029">
              <w:rPr>
                <w:lang w:eastAsia="ja-JP"/>
              </w:rPr>
              <w:t>80</w:t>
            </w:r>
            <w:r w:rsidRPr="00487029">
              <w:t xml:space="preserve"> bits</w:t>
            </w:r>
          </w:p>
        </w:tc>
        <w:tc>
          <w:tcPr>
            <w:tcW w:w="5103" w:type="dxa"/>
          </w:tcPr>
          <w:p w:rsidR="00610E16" w:rsidRPr="00487029" w:rsidRDefault="00610E16" w:rsidP="00610E16">
            <w:pPr>
              <w:pStyle w:val="NormalWeb"/>
              <w:rPr>
                <w:rFonts w:eastAsiaTheme="minorHAnsi"/>
                <w:sz w:val="20"/>
                <w:szCs w:val="20"/>
                <w:lang w:val="en-GB"/>
              </w:rPr>
            </w:pPr>
            <w:r w:rsidRPr="00487029">
              <w:rPr>
                <w:sz w:val="20"/>
                <w:szCs w:val="20"/>
                <w:lang w:val="en-GB"/>
              </w:rPr>
              <w:t xml:space="preserve">Without encoding: 380 bits </w:t>
            </w:r>
          </w:p>
          <w:p w:rsidR="00610E16" w:rsidRPr="00487029" w:rsidRDefault="00610E16" w:rsidP="00610E16">
            <w:pPr>
              <w:pStyle w:val="Tabletext"/>
            </w:pPr>
            <w:r w:rsidRPr="00487029">
              <w:t>With encoding: varies according to coding rate defined in the Signal Information field</w:t>
            </w:r>
          </w:p>
        </w:tc>
      </w:tr>
      <w:tr w:rsidR="00610E16" w:rsidRPr="00487029" w:rsidTr="00610E16">
        <w:trPr>
          <w:jc w:val="center"/>
        </w:trPr>
        <w:tc>
          <w:tcPr>
            <w:tcW w:w="2552" w:type="dxa"/>
          </w:tcPr>
          <w:p w:rsidR="00610E16" w:rsidRPr="00487029" w:rsidRDefault="00610E16" w:rsidP="00610E16">
            <w:pPr>
              <w:pStyle w:val="Tabletext"/>
            </w:pPr>
            <w:r w:rsidRPr="00487029">
              <w:t>CRC</w:t>
            </w:r>
          </w:p>
        </w:tc>
        <w:tc>
          <w:tcPr>
            <w:tcW w:w="1134" w:type="dxa"/>
          </w:tcPr>
          <w:p w:rsidR="00610E16" w:rsidRPr="00487029" w:rsidRDefault="00610E16" w:rsidP="00610E16">
            <w:pPr>
              <w:pStyle w:val="Tabletext"/>
            </w:pPr>
            <w:r w:rsidRPr="00487029">
              <w:t>32 bits</w:t>
            </w:r>
          </w:p>
        </w:tc>
        <w:tc>
          <w:tcPr>
            <w:tcW w:w="5103" w:type="dxa"/>
          </w:tcPr>
          <w:p w:rsidR="00610E16" w:rsidRPr="00487029" w:rsidRDefault="00610E16" w:rsidP="00610E16">
            <w:pPr>
              <w:pStyle w:val="NormalWeb"/>
              <w:rPr>
                <w:rFonts w:eastAsiaTheme="minorHAnsi"/>
                <w:sz w:val="20"/>
                <w:szCs w:val="20"/>
                <w:lang w:val="en-GB"/>
              </w:rPr>
            </w:pPr>
            <w:r w:rsidRPr="00487029">
              <w:rPr>
                <w:sz w:val="20"/>
                <w:szCs w:val="20"/>
                <w:lang w:val="en-GB"/>
              </w:rPr>
              <w:t>Without encoding: 32 bits;</w:t>
            </w:r>
          </w:p>
          <w:p w:rsidR="00610E16" w:rsidRPr="00487029" w:rsidRDefault="00610E16" w:rsidP="00811736">
            <w:pPr>
              <w:pStyle w:val="NormalWeb"/>
              <w:rPr>
                <w:sz w:val="20"/>
                <w:szCs w:val="20"/>
                <w:lang w:val="en-GB"/>
              </w:rPr>
            </w:pPr>
            <w:r w:rsidRPr="00487029">
              <w:rPr>
                <w:sz w:val="20"/>
                <w:szCs w:val="20"/>
                <w:lang w:val="en-GB"/>
              </w:rPr>
              <w:t>With encoding:</w:t>
            </w:r>
            <w:r w:rsidR="00811736">
              <w:rPr>
                <w:sz w:val="20"/>
                <w:szCs w:val="20"/>
                <w:lang w:val="en-GB"/>
              </w:rPr>
              <w:t xml:space="preserve"> </w:t>
            </w:r>
            <w:r w:rsidRPr="00487029">
              <w:rPr>
                <w:sz w:val="20"/>
                <w:szCs w:val="20"/>
                <w:lang w:val="en-GB"/>
              </w:rPr>
              <w:t>varies according to coding rate defined in the Signal Information field;</w:t>
            </w:r>
          </w:p>
          <w:p w:rsidR="00610E16" w:rsidRPr="00487029" w:rsidRDefault="00610E16" w:rsidP="00610E16">
            <w:pPr>
              <w:pStyle w:val="Tabletext"/>
            </w:pPr>
            <w:r w:rsidRPr="00487029">
              <w:t>Only the data length and data field are included in the CRC</w:t>
            </w:r>
          </w:p>
        </w:tc>
      </w:tr>
      <w:tr w:rsidR="00610E16" w:rsidRPr="00487029" w:rsidTr="00610E16">
        <w:trPr>
          <w:jc w:val="center"/>
        </w:trPr>
        <w:tc>
          <w:tcPr>
            <w:tcW w:w="2552" w:type="dxa"/>
          </w:tcPr>
          <w:p w:rsidR="00610E16" w:rsidRPr="00487029" w:rsidRDefault="00610E16" w:rsidP="00610E16">
            <w:pPr>
              <w:pStyle w:val="Tabletext"/>
            </w:pPr>
            <w:r w:rsidRPr="00487029">
              <w:t>Buffer</w:t>
            </w:r>
          </w:p>
        </w:tc>
        <w:tc>
          <w:tcPr>
            <w:tcW w:w="1134" w:type="dxa"/>
          </w:tcPr>
          <w:p w:rsidR="00610E16" w:rsidRPr="00487029" w:rsidRDefault="00610E16" w:rsidP="00610E16">
            <w:pPr>
              <w:pStyle w:val="Tabletext"/>
            </w:pPr>
            <w:r w:rsidRPr="00487029">
              <w:t>40 bits</w:t>
            </w:r>
          </w:p>
        </w:tc>
        <w:tc>
          <w:tcPr>
            <w:tcW w:w="5103" w:type="dxa"/>
          </w:tcPr>
          <w:p w:rsidR="00610E16" w:rsidRPr="00487029" w:rsidRDefault="00610E16" w:rsidP="00610E16">
            <w:pPr>
              <w:pStyle w:val="Tabletext"/>
            </w:pPr>
            <w:r w:rsidRPr="00487029">
              <w:t>Distance delay and jitter</w:t>
            </w:r>
          </w:p>
        </w:tc>
      </w:tr>
      <w:tr w:rsidR="00610E16" w:rsidRPr="00487029" w:rsidTr="00610E16">
        <w:trPr>
          <w:jc w:val="center"/>
        </w:trPr>
        <w:tc>
          <w:tcPr>
            <w:tcW w:w="2552" w:type="dxa"/>
          </w:tcPr>
          <w:p w:rsidR="00610E16" w:rsidRPr="00487029" w:rsidRDefault="00610E16" w:rsidP="00610E16">
            <w:pPr>
              <w:pStyle w:val="Tabletext"/>
            </w:pPr>
            <w:r w:rsidRPr="00487029">
              <w:t>Total</w:t>
            </w:r>
          </w:p>
        </w:tc>
        <w:tc>
          <w:tcPr>
            <w:tcW w:w="1134" w:type="dxa"/>
          </w:tcPr>
          <w:p w:rsidR="00610E16" w:rsidRPr="00487029" w:rsidRDefault="00610E16" w:rsidP="00610E16">
            <w:pPr>
              <w:pStyle w:val="Tabletext"/>
            </w:pPr>
            <w:r w:rsidRPr="00487029">
              <w:t>512 bits</w:t>
            </w:r>
          </w:p>
        </w:tc>
        <w:tc>
          <w:tcPr>
            <w:tcW w:w="5103" w:type="dxa"/>
          </w:tcPr>
          <w:p w:rsidR="00610E16" w:rsidRPr="00487029" w:rsidRDefault="00610E16" w:rsidP="00610E16">
            <w:pPr>
              <w:pStyle w:val="Tabletext"/>
              <w:rPr>
                <w:lang w:eastAsia="ja-JP"/>
              </w:rPr>
            </w:pPr>
            <w:r w:rsidRPr="00487029">
              <w:rPr>
                <w:lang w:eastAsia="ja-JP"/>
              </w:rPr>
              <w:t>Maximum 512 bits for 19.2 kbits/s π/4 QPSK</w:t>
            </w:r>
          </w:p>
        </w:tc>
      </w:tr>
    </w:tbl>
    <w:p w:rsidR="00610E16" w:rsidRPr="00487029" w:rsidRDefault="00610E16" w:rsidP="00610E16">
      <w:pPr>
        <w:pStyle w:val="Heading4"/>
      </w:pPr>
      <w:r w:rsidRPr="00487029">
        <w:t>3.2.2.6</w:t>
      </w:r>
      <w:r w:rsidRPr="00487029">
        <w:tab/>
        <w:t>Transmission timing</w:t>
      </w:r>
      <w:bookmarkEnd w:id="67"/>
    </w:p>
    <w:p w:rsidR="00610E16" w:rsidRPr="00487029" w:rsidRDefault="00610E16" w:rsidP="00610E16">
      <w:r w:rsidRPr="00487029">
        <w:t>There should be no modulation during the ramp down period.</w:t>
      </w:r>
    </w:p>
    <w:p w:rsidR="00610E16" w:rsidRPr="00487029" w:rsidRDefault="00610E16" w:rsidP="00610E16">
      <w:pPr>
        <w:pStyle w:val="Heading4"/>
      </w:pPr>
      <w:bookmarkStart w:id="68" w:name="_Toc440784027"/>
      <w:r w:rsidRPr="00487029">
        <w:t>3.2.2.7</w:t>
      </w:r>
      <w:r w:rsidRPr="00487029">
        <w:tab/>
        <w:t>Long transmission packets</w:t>
      </w:r>
      <w:bookmarkEnd w:id="68"/>
    </w:p>
    <w:p w:rsidR="00610E16" w:rsidRPr="00487029" w:rsidRDefault="00610E16" w:rsidP="009A1C62">
      <w:r w:rsidRPr="00487029">
        <w:t>A station may occupy a maximum of 5 consecutive slots for one (1) continuous transmission. Only a single application of the overhead (ramp up, training sequence, flags, FCS, buffer) is required for a long transmission packet. The length of a long transmission packet should not be longer than necessary to transfer the data; i.e. the ASM should not add filler, however necessary block coding sizes and/or data fill to byte boundaries is permitted.</w:t>
      </w:r>
    </w:p>
    <w:p w:rsidR="00610E16" w:rsidRPr="00487029" w:rsidRDefault="00610E16" w:rsidP="00610E16">
      <w:pPr>
        <w:pStyle w:val="Heading3"/>
      </w:pPr>
      <w:bookmarkStart w:id="69" w:name="_Toc440784028"/>
      <w:r w:rsidRPr="00487029">
        <w:t>3.2.3</w:t>
      </w:r>
      <w:r w:rsidRPr="00487029">
        <w:tab/>
        <w:t>Error detection and control</w:t>
      </w:r>
      <w:bookmarkEnd w:id="69"/>
    </w:p>
    <w:p w:rsidR="00610E16" w:rsidRPr="00487029" w:rsidRDefault="00610E16" w:rsidP="00610E16">
      <w:r w:rsidRPr="00487029">
        <w:t>Error detection is accomplished using a CRC polynomial as described in Annex 1.</w:t>
      </w:r>
    </w:p>
    <w:p w:rsidR="00610E16" w:rsidRPr="00487029" w:rsidRDefault="00610E16" w:rsidP="00610E16">
      <w:pPr>
        <w:pStyle w:val="Heading3"/>
      </w:pPr>
      <w:r w:rsidRPr="00487029">
        <w:t>3.2.4</w:t>
      </w:r>
      <w:r w:rsidRPr="00487029">
        <w:tab/>
        <w:t>Forward Error correction</w:t>
      </w:r>
    </w:p>
    <w:p w:rsidR="00610E16" w:rsidRPr="00487029" w:rsidRDefault="00610E16" w:rsidP="00610E16">
      <w:r w:rsidRPr="00487029">
        <w:t>Forward error correction should be handled as described by the signal information.</w:t>
      </w:r>
    </w:p>
    <w:p w:rsidR="00610E16" w:rsidRPr="00487029" w:rsidRDefault="00610E16" w:rsidP="00572BB0">
      <w:pPr>
        <w:pStyle w:val="Heading2"/>
      </w:pPr>
      <w:bookmarkStart w:id="70" w:name="_Toc440784029"/>
      <w:r w:rsidRPr="00487029">
        <w:t>3.3</w:t>
      </w:r>
      <w:r w:rsidRPr="00487029">
        <w:tab/>
        <w:t>Sub layer 3</w:t>
      </w:r>
      <w:r w:rsidR="00572BB0" w:rsidRPr="00487029">
        <w:t xml:space="preserve"> </w:t>
      </w:r>
      <w:r w:rsidR="00572BB0">
        <w:t>–</w:t>
      </w:r>
      <w:r w:rsidR="00572BB0" w:rsidRPr="00487029">
        <w:t xml:space="preserve"> </w:t>
      </w:r>
      <w:r w:rsidRPr="00487029">
        <w:t>link management entity</w:t>
      </w:r>
    </w:p>
    <w:bookmarkEnd w:id="70"/>
    <w:p w:rsidR="00610E16" w:rsidRPr="00487029" w:rsidRDefault="00610E16" w:rsidP="00610E16">
      <w:r w:rsidRPr="00487029">
        <w:t>The LME controls the operation of the DLS, MAC and the physical layer.</w:t>
      </w:r>
    </w:p>
    <w:p w:rsidR="00610E16" w:rsidRPr="00487029" w:rsidRDefault="00610E16" w:rsidP="00610E16">
      <w:pPr>
        <w:pStyle w:val="Heading3"/>
      </w:pPr>
      <w:bookmarkStart w:id="71" w:name="_Toc440784030"/>
      <w:r w:rsidRPr="00487029">
        <w:t>3.3.1</w:t>
      </w:r>
      <w:r w:rsidRPr="00487029">
        <w:tab/>
        <w:t>Access to the data link</w:t>
      </w:r>
      <w:bookmarkEnd w:id="71"/>
    </w:p>
    <w:p w:rsidR="00610E16" w:rsidRPr="00487029" w:rsidRDefault="00610E16" w:rsidP="00610E16">
      <w:r w:rsidRPr="00487029">
        <w:t xml:space="preserve">There should be different access schemes for controlling access to the data transfer medium. The application and mode of operation determine the access scheme to be used. </w:t>
      </w:r>
    </w:p>
    <w:p w:rsidR="00610E16" w:rsidRPr="00487029" w:rsidRDefault="00610E16" w:rsidP="00610E16">
      <w:r w:rsidRPr="00487029">
        <w:t>The access schemes are ITDMA, RATDMA, SCTDMA and FATDMA</w:t>
      </w:r>
      <w:r w:rsidRPr="00487029">
        <w:rPr>
          <w:lang w:eastAsia="ja-JP"/>
        </w:rPr>
        <w:t>.</w:t>
      </w:r>
      <w:r w:rsidRPr="00487029">
        <w:t xml:space="preserve"> </w:t>
      </w:r>
    </w:p>
    <w:p w:rsidR="00610E16" w:rsidRPr="00487029" w:rsidRDefault="00610E16" w:rsidP="00610E16">
      <w:pPr>
        <w:pStyle w:val="Heading4"/>
      </w:pPr>
      <w:bookmarkStart w:id="72" w:name="_Toc440784031"/>
      <w:r w:rsidRPr="00487029">
        <w:t>3.3.1.1</w:t>
      </w:r>
      <w:r w:rsidRPr="00487029">
        <w:tab/>
        <w:t>Cooperation on the data link</w:t>
      </w:r>
    </w:p>
    <w:bookmarkEnd w:id="72"/>
    <w:p w:rsidR="00610E16" w:rsidRPr="00487029" w:rsidRDefault="00610E16" w:rsidP="00610E16">
      <w:r w:rsidRPr="00487029">
        <w:t>The access schemes operate continuously, and in parallel, on the same physical data link. They all conform to the rules set up by the TDMA.</w:t>
      </w:r>
      <w:bookmarkStart w:id="73" w:name="_Toc440784032"/>
      <w:r w:rsidRPr="00487029">
        <w:t xml:space="preserve"> The ASM system</w:t>
      </w:r>
      <w:r w:rsidRPr="00487029">
        <w:rPr>
          <w:rFonts w:ascii="MS Mincho" w:hAnsi="MS Mincho"/>
          <w:lang w:eastAsia="ja-JP"/>
        </w:rPr>
        <w:t xml:space="preserve"> </w:t>
      </w:r>
      <w:r w:rsidRPr="00487029">
        <w:t>must give priority to the AIS system when accessing the physical data link.</w:t>
      </w:r>
    </w:p>
    <w:p w:rsidR="00610E16" w:rsidRPr="00487029" w:rsidRDefault="00610E16" w:rsidP="00610E16">
      <w:pPr>
        <w:pStyle w:val="Heading4"/>
      </w:pPr>
      <w:r w:rsidRPr="00487029">
        <w:t>3.3.1.2</w:t>
      </w:r>
      <w:r w:rsidRPr="00487029">
        <w:tab/>
        <w:t>Candidate slots</w:t>
      </w:r>
    </w:p>
    <w:p w:rsidR="00610E16" w:rsidRPr="00487029" w:rsidRDefault="00610E16" w:rsidP="00610E16">
      <w:r w:rsidRPr="00487029">
        <w:t xml:space="preserve">Slots, used for transmission, are selected from </w:t>
      </w:r>
      <w:r w:rsidRPr="00487029">
        <w:rPr>
          <w:i/>
          <w:iCs/>
        </w:rPr>
        <w:t>candidate slots</w:t>
      </w:r>
      <w:r w:rsidRPr="00487029">
        <w:t xml:space="preserve"> in the selection interval (SI) which is defined as 150 slots.</w:t>
      </w:r>
    </w:p>
    <w:p w:rsidR="00610E16" w:rsidRPr="00487029" w:rsidRDefault="00610E16" w:rsidP="00610E16">
      <w:r w:rsidRPr="00487029">
        <w:t>The selection process uses received data from AIS and ASM.</w:t>
      </w:r>
    </w:p>
    <w:p w:rsidR="00610E16" w:rsidRPr="00487029" w:rsidRDefault="00610E16" w:rsidP="00610E16">
      <w:r w:rsidRPr="00487029">
        <w:t>There should be, at minimum, a set of four candidate slots to choose from.</w:t>
      </w:r>
    </w:p>
    <w:p w:rsidR="00610E16" w:rsidRPr="00487029" w:rsidRDefault="00610E16" w:rsidP="00610E16">
      <w:r w:rsidRPr="00487029">
        <w:t xml:space="preserve">The candidate slots are primarily selected from slots that are free on AIS and ASM. </w:t>
      </w:r>
    </w:p>
    <w:p w:rsidR="00610E16" w:rsidRPr="00487029" w:rsidRDefault="00610E16" w:rsidP="00610E16">
      <w:r w:rsidRPr="00487029">
        <w:t xml:space="preserve">The available slots are as defined in Recommendation </w:t>
      </w:r>
      <w:hyperlink r:id="rId26" w:history="1">
        <w:r w:rsidRPr="00487029">
          <w:rPr>
            <w:rStyle w:val="Hyperlink"/>
          </w:rPr>
          <w:t>ITU-R M.1371</w:t>
        </w:r>
      </w:hyperlink>
      <w:r w:rsidRPr="00487029">
        <w:t xml:space="preserve"> and must only be taken from the most distant station(s) within the SI.</w:t>
      </w:r>
    </w:p>
    <w:p w:rsidR="00610E16" w:rsidRPr="00487029" w:rsidRDefault="00610E16" w:rsidP="00610E16">
      <w:r w:rsidRPr="00487029">
        <w:t>If the candidate slot set contains less than four slots, additional candidate slots can be obtained by using the following rules and order (rule 1 followed by rule 2):</w:t>
      </w:r>
    </w:p>
    <w:p w:rsidR="00610E16" w:rsidRPr="00487029" w:rsidRDefault="00610E16" w:rsidP="009A1C62">
      <w:pPr>
        <w:pStyle w:val="enumlev1"/>
      </w:pPr>
      <w:r w:rsidRPr="00487029">
        <w:t>Rule 1:</w:t>
      </w:r>
      <w:r w:rsidR="009A1C62" w:rsidRPr="00487029">
        <w:tab/>
      </w:r>
      <w:r w:rsidRPr="00487029">
        <w:t>available slot on an AIS channel and free on</w:t>
      </w:r>
      <w:r w:rsidR="004F39A1">
        <w:t xml:space="preserve"> all other AIS and ASM channels</w:t>
      </w:r>
    </w:p>
    <w:p w:rsidR="00610E16" w:rsidRPr="00487029" w:rsidRDefault="00610E16" w:rsidP="009A1C62">
      <w:pPr>
        <w:pStyle w:val="enumlev1"/>
      </w:pPr>
      <w:r w:rsidRPr="00487029">
        <w:t>Rule 2:</w:t>
      </w:r>
      <w:r w:rsidR="009A1C62" w:rsidRPr="00487029">
        <w:tab/>
      </w:r>
      <w:r w:rsidRPr="00487029">
        <w:t>available slot on both AIS channels and free on all ASM channels.</w:t>
      </w:r>
    </w:p>
    <w:p w:rsidR="00610E16" w:rsidRPr="00487029" w:rsidRDefault="00610E16" w:rsidP="00610E16">
      <w:r w:rsidRPr="00487029">
        <w:t>When selecting candidates for messages longer than one (1) slot, a candidate slot should be the first slot in a consecutive block of slots that conform to the selection criteria stated above.</w:t>
      </w:r>
    </w:p>
    <w:p w:rsidR="00610E16" w:rsidRPr="00487029" w:rsidRDefault="00610E16" w:rsidP="00610E16">
      <w:r w:rsidRPr="00487029">
        <w:t>If the station cannot find sufficient number of candidate slots, the station should not transmit and should re-schedule the transmission.</w:t>
      </w:r>
    </w:p>
    <w:p w:rsidR="00610E16" w:rsidRPr="00487029" w:rsidRDefault="00610E16" w:rsidP="00610E16">
      <w:r w:rsidRPr="00487029">
        <w:t>The candidate slot selection process also has to consider time periods reserved for the reception of the bulletin board.</w:t>
      </w:r>
    </w:p>
    <w:bookmarkEnd w:id="73"/>
    <w:p w:rsidR="00610E16" w:rsidRPr="00487029" w:rsidRDefault="00610E16" w:rsidP="00610E16">
      <w:r w:rsidRPr="00487029">
        <w:t xml:space="preserve">The purpose of maintaining a minimum of four candidate slots within the same probability of being used for transmission is to provide high probability of access to the link. </w:t>
      </w:r>
    </w:p>
    <w:p w:rsidR="00610E16" w:rsidRPr="00487029" w:rsidRDefault="00610E16" w:rsidP="00610E16">
      <w:pPr>
        <w:pStyle w:val="Heading3"/>
      </w:pPr>
      <w:bookmarkStart w:id="74" w:name="_Toc440784033"/>
      <w:r w:rsidRPr="00487029">
        <w:t>3.3.2</w:t>
      </w:r>
      <w:r w:rsidRPr="00487029">
        <w:tab/>
        <w:t>Modes of operation</w:t>
      </w:r>
    </w:p>
    <w:bookmarkEnd w:id="74"/>
    <w:p w:rsidR="00610E16" w:rsidRPr="00487029" w:rsidRDefault="00610E16" w:rsidP="00610E16">
      <w:r w:rsidRPr="00487029">
        <w:t xml:space="preserve">There should be three modes of operation. The default mode should be autonomous and may be switched to/from other modes. </w:t>
      </w:r>
    </w:p>
    <w:p w:rsidR="00610E16" w:rsidRPr="00487029" w:rsidRDefault="00610E16" w:rsidP="00610E16">
      <w:pPr>
        <w:pStyle w:val="Heading4"/>
      </w:pPr>
      <w:bookmarkStart w:id="75" w:name="_Toc440784034"/>
      <w:r w:rsidRPr="00487029">
        <w:t>3.3.2.1</w:t>
      </w:r>
      <w:r w:rsidRPr="00487029">
        <w:tab/>
        <w:t xml:space="preserve">Autonomous </w:t>
      </w:r>
    </w:p>
    <w:bookmarkEnd w:id="75"/>
    <w:p w:rsidR="00610E16" w:rsidRPr="00487029" w:rsidRDefault="00610E16" w:rsidP="00610E16">
      <w:r w:rsidRPr="00487029">
        <w:t>A station operating autonomously should determine its own schedule for transmission. The station should automatically resolve scheduling conflicts with other stations.</w:t>
      </w:r>
    </w:p>
    <w:p w:rsidR="00610E16" w:rsidRPr="00487029" w:rsidRDefault="00610E16" w:rsidP="00610E16">
      <w:pPr>
        <w:pStyle w:val="Heading4"/>
      </w:pPr>
      <w:bookmarkStart w:id="76" w:name="_Toc440784035"/>
      <w:r w:rsidRPr="00487029">
        <w:t>3.3.2.2</w:t>
      </w:r>
      <w:r w:rsidRPr="00487029">
        <w:tab/>
        <w:t>Assigned</w:t>
      </w:r>
    </w:p>
    <w:bookmarkEnd w:id="76"/>
    <w:p w:rsidR="00610E16" w:rsidRPr="00487029" w:rsidRDefault="00610E16" w:rsidP="00610E16">
      <w:r w:rsidRPr="00487029">
        <w:t>A station operating in the assigned mode takes into account the transmission schedule of the assigning message when determining when it should transmit.</w:t>
      </w:r>
    </w:p>
    <w:p w:rsidR="00610E16" w:rsidRPr="00487029" w:rsidRDefault="00610E16" w:rsidP="00610E16">
      <w:pPr>
        <w:pStyle w:val="Heading4"/>
      </w:pPr>
      <w:bookmarkStart w:id="77" w:name="_Toc440784036"/>
      <w:r w:rsidRPr="00487029">
        <w:t>3.3.2.3</w:t>
      </w:r>
      <w:r w:rsidRPr="00487029">
        <w:tab/>
        <w:t>Polled</w:t>
      </w:r>
    </w:p>
    <w:bookmarkEnd w:id="77"/>
    <w:p w:rsidR="00610E16" w:rsidRPr="00487029" w:rsidRDefault="00610E16" w:rsidP="00610E16">
      <w:r w:rsidRPr="00487029">
        <w:t>A station operating in polled mode should automatically respond to interrogation messages. Operation in the polled mode should not conflict with operation in the other two modes. The response should be transmitted on the channel where the interrogation message was received.</w:t>
      </w:r>
    </w:p>
    <w:p w:rsidR="00610E16" w:rsidRPr="00487029" w:rsidRDefault="00610E16" w:rsidP="00610E16">
      <w:pPr>
        <w:pStyle w:val="Heading3"/>
      </w:pPr>
      <w:bookmarkStart w:id="78" w:name="_Toc440784037"/>
      <w:r w:rsidRPr="00487029">
        <w:t>3.3.3</w:t>
      </w:r>
      <w:r w:rsidRPr="00487029">
        <w:tab/>
        <w:t>Initialization</w:t>
      </w:r>
    </w:p>
    <w:bookmarkEnd w:id="78"/>
    <w:p w:rsidR="00610E16" w:rsidRPr="00487029" w:rsidRDefault="00610E16" w:rsidP="00610E16">
      <w:r w:rsidRPr="00487029">
        <w:t>At power on, a station should monitor the TDMA channels for one (1) minute to determine channel activity, other participating member IDs, current slot assignments, and possible existence of shore stations. During this time period, a dynamic directory of all stations operating in the system should be established. A frame map should be constructed, which reflects TDMA channel activity. After one (1) minute has elapsed, the station may be available to transmit ASM messages according to its own schedule.</w:t>
      </w:r>
    </w:p>
    <w:p w:rsidR="00610E16" w:rsidRPr="00487029" w:rsidRDefault="00610E16" w:rsidP="00610E16">
      <w:pPr>
        <w:pStyle w:val="Heading3"/>
      </w:pPr>
      <w:bookmarkStart w:id="79" w:name="_Toc440784038"/>
      <w:r w:rsidRPr="00487029">
        <w:t>3.3.4</w:t>
      </w:r>
      <w:r w:rsidRPr="00487029">
        <w:tab/>
        <w:t>Channel access schemes</w:t>
      </w:r>
    </w:p>
    <w:bookmarkEnd w:id="79"/>
    <w:p w:rsidR="00610E16" w:rsidRPr="00487029" w:rsidRDefault="00610E16" w:rsidP="00610E16">
      <w:r w:rsidRPr="00487029">
        <w:t xml:space="preserve">The access schemes, as defined below, should coexist and operate simultaneously on the TDMA channel. The access schemes ITDMA, RATDMA and FATDMA are as defined in Recommendation </w:t>
      </w:r>
      <w:hyperlink r:id="rId27" w:history="1">
        <w:r w:rsidRPr="00487029">
          <w:rPr>
            <w:rStyle w:val="Hyperlink"/>
          </w:rPr>
          <w:t>ITU-R M.1371</w:t>
        </w:r>
      </w:hyperlink>
      <w:r w:rsidRPr="00487029">
        <w:t>.</w:t>
      </w:r>
    </w:p>
    <w:p w:rsidR="00610E16" w:rsidRPr="00487029" w:rsidRDefault="00610E16" w:rsidP="00610E16">
      <w:pPr>
        <w:pStyle w:val="Heading4"/>
      </w:pPr>
      <w:bookmarkStart w:id="80" w:name="_Toc440784045"/>
      <w:r w:rsidRPr="00487029">
        <w:t>3.3.4.1</w:t>
      </w:r>
      <w:r w:rsidRPr="00487029">
        <w:tab/>
        <w:t>Slot carrier sense time division multiple access (SCTDMA)</w:t>
      </w:r>
    </w:p>
    <w:p w:rsidR="00610E16" w:rsidRPr="00487029" w:rsidRDefault="00610E16" w:rsidP="00610E16">
      <w:r w:rsidRPr="00487029">
        <w:rPr>
          <w:lang w:eastAsia="ja-JP"/>
        </w:rPr>
        <w:t>SC</w:t>
      </w:r>
      <w:r w:rsidRPr="00487029">
        <w:t xml:space="preserve">TDMA </w:t>
      </w:r>
      <w:r w:rsidRPr="00487029">
        <w:rPr>
          <w:lang w:eastAsia="ja-JP"/>
        </w:rPr>
        <w:t>may be used for satellite-uplink transmissions.</w:t>
      </w:r>
    </w:p>
    <w:p w:rsidR="00610E16" w:rsidRPr="00487029" w:rsidRDefault="00610E16" w:rsidP="009A1C62">
      <w:pPr>
        <w:pStyle w:val="Heading4"/>
      </w:pPr>
      <w:r w:rsidRPr="00487029">
        <w:t>3.3.4.2</w:t>
      </w:r>
      <w:r w:rsidRPr="00487029">
        <w:tab/>
        <w:t>Slot carrier sense time division multiple access algorithm</w:t>
      </w:r>
    </w:p>
    <w:p w:rsidR="00610E16" w:rsidRPr="00487029" w:rsidRDefault="00610E16" w:rsidP="00610E16">
      <w:pPr>
        <w:rPr>
          <w:lang w:eastAsia="ja-JP"/>
        </w:rPr>
      </w:pPr>
      <w:r w:rsidRPr="00487029">
        <w:t xml:space="preserve">Access to the data link should be achieved with reference to frame start using UTC direct. </w:t>
      </w:r>
    </w:p>
    <w:p w:rsidR="00610E16" w:rsidRPr="00487029" w:rsidRDefault="00610E16" w:rsidP="00610E16">
      <w:r w:rsidRPr="00487029">
        <w:t>VDES stations using SCTDMA should detect if the slot is used by examining the CS detection window of 1</w:t>
      </w:r>
      <w:r w:rsidR="005F5E28" w:rsidRPr="00487029">
        <w:t> </w:t>
      </w:r>
      <w:r w:rsidRPr="00487029">
        <w:t>146 µs starting at 833 µs and ending at 1</w:t>
      </w:r>
      <w:r w:rsidR="005F5E28" w:rsidRPr="00487029">
        <w:t> </w:t>
      </w:r>
      <w:r w:rsidRPr="00487029">
        <w:t>979 µs after the start of the slot intended for transmission (</w:t>
      </w:r>
      <w:r w:rsidRPr="00487029">
        <w:rPr>
          <w:i/>
          <w:iCs/>
        </w:rPr>
        <w:t>T</w:t>
      </w:r>
      <w:r w:rsidRPr="00487029">
        <w:rPr>
          <w:vertAlign w:val="subscript"/>
        </w:rPr>
        <w:t>0</w:t>
      </w:r>
      <w:r w:rsidRPr="00487029">
        <w:t>). Signals within the first 833 µs of the time period are excluded from the decision to allow for propagation delays and ramp down periods of other units.</w:t>
      </w:r>
    </w:p>
    <w:p w:rsidR="00610E16" w:rsidRPr="00487029" w:rsidRDefault="00610E16" w:rsidP="00610E16">
      <w:r w:rsidRPr="00487029">
        <w:rPr>
          <w:lang w:eastAsia="ja-JP"/>
        </w:rPr>
        <w:t>VDES stations using the SCTDMA</w:t>
      </w:r>
      <w:r w:rsidRPr="00487029">
        <w:t xml:space="preserve"> </w:t>
      </w:r>
      <w:r w:rsidRPr="00487029">
        <w:rPr>
          <w:lang w:eastAsia="ja-JP"/>
        </w:rPr>
        <w:t xml:space="preserve">access scheme </w:t>
      </w:r>
      <w:r w:rsidRPr="00487029">
        <w:t>should not transmit on any slot in which, during the CS detection window, a signal level greater than the “CS detection threshold” is detected.</w:t>
      </w:r>
    </w:p>
    <w:p w:rsidR="00610E16" w:rsidRPr="00487029" w:rsidRDefault="00610E16" w:rsidP="00610E16">
      <w:r w:rsidRPr="00487029">
        <w:t xml:space="preserve">The transmission of a </w:t>
      </w:r>
      <w:r w:rsidRPr="00487029">
        <w:rPr>
          <w:lang w:eastAsia="ja-JP"/>
        </w:rPr>
        <w:t>SC</w:t>
      </w:r>
      <w:r w:rsidRPr="00487029">
        <w:t xml:space="preserve">TDMA packet should commence </w:t>
      </w:r>
      <w:r w:rsidRPr="00487029">
        <w:rPr>
          <w:lang w:eastAsia="ja-JP"/>
        </w:rPr>
        <w:t xml:space="preserve">2 917 </w:t>
      </w:r>
      <w:r w:rsidRPr="00487029">
        <w:t>µs after the nominal start of the time period (see Fig</w:t>
      </w:r>
      <w:r w:rsidRPr="00487029">
        <w:rPr>
          <w:lang w:eastAsia="ja-JP"/>
        </w:rPr>
        <w:t>ure A2-3</w:t>
      </w:r>
      <w:r w:rsidRPr="00487029">
        <w:t>).</w:t>
      </w:r>
    </w:p>
    <w:p w:rsidR="00610E16" w:rsidRPr="00487029" w:rsidRDefault="00610E16" w:rsidP="00610E16">
      <w:pPr>
        <w:pStyle w:val="FigureNo"/>
        <w:rPr>
          <w:lang w:eastAsia="ja-JP"/>
        </w:rPr>
      </w:pPr>
      <w:r w:rsidRPr="00487029">
        <w:t>Figure A2-3</w:t>
      </w:r>
    </w:p>
    <w:p w:rsidR="00610E16" w:rsidRPr="00487029" w:rsidRDefault="00610E16" w:rsidP="005F5E28">
      <w:pPr>
        <w:pStyle w:val="Figuretitle"/>
        <w:rPr>
          <w:lang w:eastAsia="ja-JP"/>
        </w:rPr>
      </w:pPr>
      <w:r w:rsidRPr="00487029">
        <w:t>Carrier sense timing</w:t>
      </w:r>
    </w:p>
    <w:p w:rsidR="00610E16" w:rsidRPr="00487029" w:rsidRDefault="00610E16" w:rsidP="005F5E28">
      <w:pPr>
        <w:pStyle w:val="Figure"/>
        <w:rPr>
          <w:lang w:eastAsia="ja-JP"/>
        </w:rPr>
      </w:pPr>
      <w:r w:rsidRPr="00487029">
        <w:rPr>
          <w:lang w:eastAsia="ja-JP"/>
        </w:rPr>
        <w:object w:dxaOrig="7245" w:dyaOrig="4365">
          <v:shape id="_x0000_i1029" type="#_x0000_t75" style="width:5in;height:3in" o:ole="">
            <v:imagedata r:id="rId28" o:title=""/>
          </v:shape>
          <o:OLEObject Type="Embed" ProgID="Visio.Drawing.11" ShapeID="_x0000_i1029" DrawAspect="Content" ObjectID="_1503218926" r:id="rId29"/>
        </w:object>
      </w:r>
    </w:p>
    <w:p w:rsidR="00610E16" w:rsidRPr="00487029" w:rsidRDefault="00610E16" w:rsidP="005F5E28">
      <w:pPr>
        <w:pStyle w:val="Heading4"/>
      </w:pPr>
      <w:r w:rsidRPr="00487029">
        <w:rPr>
          <w:lang w:eastAsia="ja-JP"/>
        </w:rPr>
        <w:t>3</w:t>
      </w:r>
      <w:r w:rsidRPr="00487029">
        <w:t>.3.</w:t>
      </w:r>
      <w:r w:rsidRPr="00487029">
        <w:rPr>
          <w:lang w:eastAsia="ja-JP"/>
        </w:rPr>
        <w:t>4.3</w:t>
      </w:r>
      <w:r w:rsidRPr="00487029">
        <w:tab/>
        <w:t>Carrier sense detection threshold</w:t>
      </w:r>
    </w:p>
    <w:p w:rsidR="00610E16" w:rsidRPr="00487029" w:rsidRDefault="00610E16" w:rsidP="005F5E28">
      <w:pPr>
        <w:rPr>
          <w:lang w:eastAsia="ja-JP"/>
        </w:rPr>
      </w:pPr>
      <w:r w:rsidRPr="00487029">
        <w:t xml:space="preserve">The carrier sense (CS) detection threshold should be determined over a rolling 60 </w:t>
      </w:r>
      <w:r w:rsidRPr="005546B6">
        <w:t>s</w:t>
      </w:r>
      <w:r w:rsidRPr="00487029">
        <w:t xml:space="preserve"> interval on each Rx channel separately. The threshold should be determined by measuring the minimum energy level (representing the background noise) plus an offset of 10 dB. The minimum CS detection threshold should be </w:t>
      </w:r>
      <w:r w:rsidR="005F5E28" w:rsidRPr="00487029">
        <w:t>−</w:t>
      </w:r>
      <w:r w:rsidRPr="00487029">
        <w:t xml:space="preserve">107 dBm and background noise should be tracked for a range of at least 30 dB (which results in a maximum threshold level of </w:t>
      </w:r>
      <w:r w:rsidR="005F5E28" w:rsidRPr="00487029">
        <w:t>−</w:t>
      </w:r>
      <w:r w:rsidRPr="00487029">
        <w:t>77 dBm)</w:t>
      </w:r>
      <w:r w:rsidRPr="00487029">
        <w:rPr>
          <w:rStyle w:val="FootnoteReference"/>
        </w:rPr>
        <w:footnoteReference w:id="4"/>
      </w:r>
      <w:r w:rsidRPr="00487029">
        <w:t>.</w:t>
      </w:r>
    </w:p>
    <w:p w:rsidR="00610E16" w:rsidRPr="00487029" w:rsidRDefault="00610E16" w:rsidP="00610E16">
      <w:pPr>
        <w:pStyle w:val="Heading4"/>
      </w:pPr>
      <w:bookmarkStart w:id="81" w:name="_942159817"/>
      <w:bookmarkStart w:id="82" w:name="_942159899"/>
      <w:bookmarkStart w:id="83" w:name="_942221887"/>
      <w:bookmarkStart w:id="84" w:name="_950038719"/>
      <w:bookmarkStart w:id="85" w:name="_Hlt71950373"/>
      <w:bookmarkEnd w:id="80"/>
      <w:bookmarkEnd w:id="81"/>
      <w:bookmarkEnd w:id="82"/>
      <w:bookmarkEnd w:id="83"/>
      <w:bookmarkEnd w:id="84"/>
      <w:bookmarkEnd w:id="85"/>
      <w:r w:rsidRPr="00487029">
        <w:t>3.3.4.4</w:t>
      </w:r>
      <w:r w:rsidRPr="00487029">
        <w:tab/>
        <w:t>Network access and entry of a new data stream</w:t>
      </w:r>
    </w:p>
    <w:p w:rsidR="00610E16" w:rsidRPr="00487029" w:rsidRDefault="00610E16" w:rsidP="005F5E28">
      <w:r w:rsidRPr="00487029">
        <w:t>For ITDMA and RATDMA at power on, a station should monitor the TDMA channel for one (1) min interval to determine channel activity, other participating member IDs, current slot assignments and reported positions of other users, and possible existence of base stations, as shown in Figure</w:t>
      </w:r>
      <w:r w:rsidR="005F5E28" w:rsidRPr="00487029">
        <w:t> </w:t>
      </w:r>
      <w:r w:rsidRPr="00487029">
        <w:t>A2-4. During this time period, a dynamic directory of all members operating in the system should be established. A frame map should be constructed, which reflects TDMA channel activity.</w:t>
      </w:r>
    </w:p>
    <w:p w:rsidR="00610E16" w:rsidRPr="00487029" w:rsidRDefault="00610E16" w:rsidP="00610E16">
      <w:pPr>
        <w:pStyle w:val="FigureNo"/>
        <w:rPr>
          <w:lang w:eastAsia="ja-JP"/>
        </w:rPr>
      </w:pPr>
      <w:r w:rsidRPr="00487029">
        <w:t>figure A2-4</w:t>
      </w:r>
    </w:p>
    <w:p w:rsidR="00610E16" w:rsidRPr="00487029" w:rsidRDefault="00610E16" w:rsidP="00610E16">
      <w:pPr>
        <w:pStyle w:val="Figuretitle"/>
        <w:rPr>
          <w:lang w:eastAsia="ja-JP"/>
        </w:rPr>
      </w:pPr>
      <w:r w:rsidRPr="00487029">
        <w:rPr>
          <w:lang w:eastAsia="ja-JP"/>
        </w:rPr>
        <w:t>Network Access for ITDMA and RATDMA</w:t>
      </w:r>
    </w:p>
    <w:p w:rsidR="00610E16" w:rsidRPr="00487029" w:rsidRDefault="00610E16" w:rsidP="005F5E28">
      <w:pPr>
        <w:pStyle w:val="Figure"/>
      </w:pPr>
      <w:r w:rsidRPr="00487029">
        <w:rPr>
          <w:lang w:eastAsia="ja-JP"/>
        </w:rPr>
        <w:object w:dxaOrig="2880" w:dyaOrig="5130">
          <v:shape id="_x0000_i1030" type="#_x0000_t75" style="width:2in;height:257.5pt" o:ole="">
            <v:imagedata r:id="rId30" o:title=""/>
          </v:shape>
          <o:OLEObject Type="Embed" ProgID="Visio.Drawing.11" ShapeID="_x0000_i1030" DrawAspect="Content" ObjectID="_1503218927" r:id="rId31"/>
        </w:object>
      </w:r>
    </w:p>
    <w:p w:rsidR="00610E16" w:rsidRPr="00487029" w:rsidRDefault="00610E16" w:rsidP="00610E16">
      <w:pPr>
        <w:pStyle w:val="Heading4"/>
      </w:pPr>
      <w:r w:rsidRPr="00487029">
        <w:t>3.3.4.5</w:t>
      </w:r>
      <w:r w:rsidRPr="00487029">
        <w:tab/>
        <w:t>Priority of transmissions</w:t>
      </w:r>
    </w:p>
    <w:p w:rsidR="00610E16" w:rsidRPr="00487029" w:rsidRDefault="00610E16" w:rsidP="00610E16">
      <w:r w:rsidRPr="00487029">
        <w:t>There are 4 (four) levels of message priority:</w:t>
      </w:r>
    </w:p>
    <w:p w:rsidR="00610E16" w:rsidRPr="00487029" w:rsidRDefault="00610E16" w:rsidP="005F5E28">
      <w:pPr>
        <w:pStyle w:val="enumlev1"/>
      </w:pPr>
      <w:r w:rsidRPr="00487029">
        <w:t>Priority 1 (highest): Cr</w:t>
      </w:r>
      <w:r w:rsidR="004F39A1">
        <w:t>itical link management messages</w:t>
      </w:r>
    </w:p>
    <w:p w:rsidR="00610E16" w:rsidRPr="00487029" w:rsidRDefault="00610E16" w:rsidP="005F5E28">
      <w:pPr>
        <w:pStyle w:val="enumlev1"/>
      </w:pPr>
      <w:r w:rsidRPr="00487029">
        <w:t>Prior</w:t>
      </w:r>
      <w:r w:rsidR="005F5E28" w:rsidRPr="00487029">
        <w:t xml:space="preserve">ity 2: </w:t>
      </w:r>
      <w:r w:rsidR="004F39A1">
        <w:t>Safety related messages</w:t>
      </w:r>
    </w:p>
    <w:p w:rsidR="00610E16" w:rsidRPr="00487029" w:rsidRDefault="005F5E28" w:rsidP="005F5E28">
      <w:pPr>
        <w:pStyle w:val="enumlev1"/>
      </w:pPr>
      <w:r w:rsidRPr="00487029">
        <w:t xml:space="preserve">Priority 3: </w:t>
      </w:r>
      <w:r w:rsidR="00610E16" w:rsidRPr="00487029">
        <w:t>Interrogation</w:t>
      </w:r>
      <w:r w:rsidR="004F39A1">
        <w:t xml:space="preserve"> and responses to interrogation</w:t>
      </w:r>
    </w:p>
    <w:p w:rsidR="00610E16" w:rsidRPr="00487029" w:rsidRDefault="00610E16" w:rsidP="005F5E28">
      <w:pPr>
        <w:pStyle w:val="enumlev1"/>
      </w:pPr>
      <w:r w:rsidRPr="00487029">
        <w:t>Priority</w:t>
      </w:r>
      <w:r w:rsidR="005F5E28" w:rsidRPr="00487029">
        <w:t xml:space="preserve"> 4 (lowest): All other messages.</w:t>
      </w:r>
    </w:p>
    <w:p w:rsidR="00610E16" w:rsidRPr="00487029" w:rsidRDefault="00610E16" w:rsidP="00610E16">
      <w:pPr>
        <w:pStyle w:val="Heading3"/>
      </w:pPr>
      <w:bookmarkStart w:id="86" w:name="_Toc440784084"/>
      <w:r w:rsidRPr="00487029">
        <w:rPr>
          <w:lang w:eastAsia="ja-JP"/>
        </w:rPr>
        <w:t>3.3.5</w:t>
      </w:r>
      <w:r w:rsidRPr="00487029">
        <w:rPr>
          <w:lang w:eastAsia="ja-JP"/>
        </w:rPr>
        <w:tab/>
      </w:r>
      <w:r w:rsidRPr="00487029">
        <w:t>Message structure</w:t>
      </w:r>
      <w:bookmarkEnd w:id="86"/>
    </w:p>
    <w:p w:rsidR="00610E16" w:rsidRPr="00487029" w:rsidRDefault="00610E16" w:rsidP="00610E16">
      <w:r w:rsidRPr="00487029">
        <w:t>The messages should have the following structure shown in Fig</w:t>
      </w:r>
      <w:r w:rsidRPr="00487029">
        <w:rPr>
          <w:lang w:eastAsia="ja-JP"/>
        </w:rPr>
        <w:t>ure A2-5</w:t>
      </w:r>
      <w:r w:rsidRPr="00487029">
        <w:t xml:space="preserve"> inside the data portion of a data packet.</w:t>
      </w:r>
    </w:p>
    <w:p w:rsidR="00610E16" w:rsidRPr="00487029" w:rsidRDefault="00610E16" w:rsidP="00610E16">
      <w:pPr>
        <w:pStyle w:val="FigureNo"/>
        <w:rPr>
          <w:lang w:eastAsia="ja-JP"/>
        </w:rPr>
      </w:pPr>
      <w:r w:rsidRPr="00487029">
        <w:t>Figure A2-5</w:t>
      </w:r>
    </w:p>
    <w:p w:rsidR="00610E16" w:rsidRPr="00487029" w:rsidRDefault="00610E16" w:rsidP="00610E16">
      <w:pPr>
        <w:pStyle w:val="Figuretitle"/>
        <w:rPr>
          <w:lang w:eastAsia="ja-JP"/>
        </w:rPr>
      </w:pPr>
      <w:r w:rsidRPr="00487029">
        <w:rPr>
          <w:lang w:eastAsia="ja-JP"/>
        </w:rPr>
        <w:t>Message Structure</w:t>
      </w:r>
    </w:p>
    <w:p w:rsidR="005F5E28" w:rsidRPr="00487029" w:rsidRDefault="005546B6" w:rsidP="005F5E28">
      <w:pPr>
        <w:pStyle w:val="Figure"/>
        <w:rPr>
          <w:lang w:eastAsia="ja-JP"/>
        </w:rPr>
      </w:pPr>
      <w:r w:rsidRPr="00487029">
        <w:rPr>
          <w:lang w:eastAsia="ja-JP"/>
        </w:rPr>
        <w:object w:dxaOrig="9683" w:dyaOrig="2597">
          <v:shape id="_x0000_i1031" type="#_x0000_t75" style="width:471pt;height:125.5pt" o:ole="">
            <v:imagedata r:id="rId32" o:title=""/>
          </v:shape>
          <o:OLEObject Type="Embed" ProgID="Visio.Drawing.11" ShapeID="_x0000_i1031" DrawAspect="Content" ObjectID="_1503218928" r:id="rId33"/>
        </w:object>
      </w:r>
    </w:p>
    <w:p w:rsidR="00610E16" w:rsidRPr="00487029" w:rsidRDefault="00610E16" w:rsidP="00610E16">
      <w:r w:rsidRPr="00487029">
        <w:t>Each message is described using a table with parameter fields listed from top to bottom. Each parameter field is defined with the most significant bit first.</w:t>
      </w:r>
    </w:p>
    <w:p w:rsidR="00610E16" w:rsidRPr="00487029" w:rsidRDefault="00610E16" w:rsidP="00610E16">
      <w:r w:rsidRPr="00487029">
        <w:t>Parameter fields containing sub-fields (e.g. communication state) are defined in separate tables with sub-fields listed top to bottom, with the most significant bit first within each sub-field.</w:t>
      </w:r>
    </w:p>
    <w:p w:rsidR="00610E16" w:rsidRPr="00487029" w:rsidRDefault="00610E16" w:rsidP="005F5E28">
      <w:r w:rsidRPr="00487029">
        <w:t xml:space="preserve">Character strings are presented left to right most significant bit first. All unused characters should be represented by the </w:t>
      </w:r>
      <w:r w:rsidR="005F5E28" w:rsidRPr="00487029">
        <w:t>@</w:t>
      </w:r>
      <w:r w:rsidRPr="00487029">
        <w:t xml:space="preserve"> symbol, and they should be placed at the end of the string.</w:t>
      </w:r>
    </w:p>
    <w:p w:rsidR="00610E16" w:rsidRPr="00487029" w:rsidRDefault="00610E16" w:rsidP="00610E16">
      <w:pPr>
        <w:rPr>
          <w:highlight w:val="yellow"/>
        </w:rPr>
      </w:pPr>
      <w:r w:rsidRPr="00487029">
        <w:t>When data is output on the VHF data link it should be grouped in bytes of 8 bits from top to bottom of the table associated with each message. Each byte should be output</w:t>
      </w:r>
      <w:r w:rsidRPr="00487029">
        <w:rPr>
          <w:lang w:eastAsia="ja-JP"/>
        </w:rPr>
        <w:t>ted</w:t>
      </w:r>
      <w:r w:rsidRPr="00487029">
        <w:t xml:space="preserve"> with least significant bit first. </w:t>
      </w:r>
    </w:p>
    <w:p w:rsidR="00610E16" w:rsidRPr="00487029" w:rsidRDefault="00610E16" w:rsidP="00610E16">
      <w:r w:rsidRPr="00487029">
        <w:t xml:space="preserve">A generic example for a message table is provided in Table A2-5. </w:t>
      </w:r>
    </w:p>
    <w:p w:rsidR="00610E16" w:rsidRPr="00487029" w:rsidRDefault="00610E16" w:rsidP="00610E16">
      <w:pPr>
        <w:pStyle w:val="TableNo"/>
        <w:rPr>
          <w:lang w:eastAsia="ja-JP"/>
        </w:rPr>
      </w:pPr>
      <w:r w:rsidRPr="00487029">
        <w:t>TABLE A2-5</w:t>
      </w:r>
    </w:p>
    <w:p w:rsidR="00610E16" w:rsidRPr="00487029" w:rsidRDefault="00610E16" w:rsidP="00610E16">
      <w:pPr>
        <w:pStyle w:val="Tabletitle"/>
        <w:rPr>
          <w:lang w:eastAsia="ja-JP"/>
        </w:rPr>
      </w:pPr>
      <w:r w:rsidRPr="00487029">
        <w:rPr>
          <w:lang w:eastAsia="ja-JP"/>
        </w:rPr>
        <w:t>Generic Message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710"/>
        <w:gridCol w:w="1710"/>
        <w:gridCol w:w="1710"/>
      </w:tblGrid>
      <w:tr w:rsidR="00610E16" w:rsidRPr="00487029" w:rsidTr="00610E16">
        <w:trPr>
          <w:jc w:val="center"/>
        </w:trPr>
        <w:tc>
          <w:tcPr>
            <w:tcW w:w="1710" w:type="dxa"/>
          </w:tcPr>
          <w:p w:rsidR="00610E16" w:rsidRPr="00487029" w:rsidRDefault="00610E16" w:rsidP="005F5E28">
            <w:pPr>
              <w:pStyle w:val="Tablehead"/>
            </w:pPr>
            <w:r w:rsidRPr="00487029">
              <w:t>Parameter</w:t>
            </w:r>
          </w:p>
        </w:tc>
        <w:tc>
          <w:tcPr>
            <w:tcW w:w="1710" w:type="dxa"/>
          </w:tcPr>
          <w:p w:rsidR="00610E16" w:rsidRPr="00487029" w:rsidRDefault="00610E16" w:rsidP="005F5E28">
            <w:pPr>
              <w:pStyle w:val="Tablehead"/>
            </w:pPr>
            <w:r w:rsidRPr="00487029">
              <w:t>Symbol</w:t>
            </w:r>
          </w:p>
        </w:tc>
        <w:tc>
          <w:tcPr>
            <w:tcW w:w="1710" w:type="dxa"/>
          </w:tcPr>
          <w:p w:rsidR="00610E16" w:rsidRPr="00487029" w:rsidRDefault="00610E16" w:rsidP="005F5E28">
            <w:pPr>
              <w:pStyle w:val="Tablehead"/>
            </w:pPr>
            <w:r w:rsidRPr="00487029">
              <w:t>Number of bits</w:t>
            </w:r>
          </w:p>
        </w:tc>
        <w:tc>
          <w:tcPr>
            <w:tcW w:w="1710" w:type="dxa"/>
          </w:tcPr>
          <w:p w:rsidR="00610E16" w:rsidRPr="00487029" w:rsidRDefault="00610E16" w:rsidP="005F5E28">
            <w:pPr>
              <w:pStyle w:val="Tablehead"/>
            </w:pPr>
            <w:r w:rsidRPr="00487029">
              <w:t>Description</w:t>
            </w:r>
          </w:p>
        </w:tc>
      </w:tr>
      <w:tr w:rsidR="00610E16" w:rsidRPr="00487029" w:rsidTr="00610E16">
        <w:trPr>
          <w:jc w:val="center"/>
        </w:trPr>
        <w:tc>
          <w:tcPr>
            <w:tcW w:w="1710" w:type="dxa"/>
          </w:tcPr>
          <w:p w:rsidR="00610E16" w:rsidRPr="00487029" w:rsidRDefault="00610E16" w:rsidP="00610E16">
            <w:pPr>
              <w:pStyle w:val="Tabletext"/>
              <w:jc w:val="center"/>
            </w:pPr>
            <w:r w:rsidRPr="00487029">
              <w:t>P1</w:t>
            </w:r>
          </w:p>
        </w:tc>
        <w:tc>
          <w:tcPr>
            <w:tcW w:w="1710" w:type="dxa"/>
          </w:tcPr>
          <w:p w:rsidR="00610E16" w:rsidRPr="00487029" w:rsidRDefault="00610E16" w:rsidP="00610E16">
            <w:pPr>
              <w:pStyle w:val="Tabletext"/>
              <w:jc w:val="center"/>
            </w:pPr>
            <w:r w:rsidRPr="00487029">
              <w:t>T</w:t>
            </w:r>
          </w:p>
        </w:tc>
        <w:tc>
          <w:tcPr>
            <w:tcW w:w="1710" w:type="dxa"/>
          </w:tcPr>
          <w:p w:rsidR="00610E16" w:rsidRPr="00487029" w:rsidRDefault="00610E16" w:rsidP="00610E16">
            <w:pPr>
              <w:pStyle w:val="Tabletext"/>
              <w:jc w:val="center"/>
            </w:pPr>
            <w:r w:rsidRPr="00487029">
              <w:t>6</w:t>
            </w:r>
          </w:p>
        </w:tc>
        <w:tc>
          <w:tcPr>
            <w:tcW w:w="1710" w:type="dxa"/>
          </w:tcPr>
          <w:p w:rsidR="00610E16" w:rsidRPr="00487029" w:rsidRDefault="00610E16" w:rsidP="00610E16">
            <w:pPr>
              <w:pStyle w:val="Tabletext"/>
              <w:jc w:val="center"/>
            </w:pPr>
            <w:r w:rsidRPr="00487029">
              <w:t>Parameter 1</w:t>
            </w:r>
          </w:p>
        </w:tc>
      </w:tr>
      <w:tr w:rsidR="00610E16" w:rsidRPr="00487029" w:rsidTr="00610E16">
        <w:trPr>
          <w:jc w:val="center"/>
        </w:trPr>
        <w:tc>
          <w:tcPr>
            <w:tcW w:w="1710" w:type="dxa"/>
          </w:tcPr>
          <w:p w:rsidR="00610E16" w:rsidRPr="00487029" w:rsidRDefault="00610E16" w:rsidP="00610E16">
            <w:pPr>
              <w:pStyle w:val="Tabletext"/>
              <w:jc w:val="center"/>
            </w:pPr>
            <w:r w:rsidRPr="00487029">
              <w:t>P2</w:t>
            </w:r>
          </w:p>
        </w:tc>
        <w:tc>
          <w:tcPr>
            <w:tcW w:w="1710" w:type="dxa"/>
          </w:tcPr>
          <w:p w:rsidR="00610E16" w:rsidRPr="00487029" w:rsidRDefault="00610E16" w:rsidP="00610E16">
            <w:pPr>
              <w:pStyle w:val="Tabletext"/>
              <w:jc w:val="center"/>
            </w:pPr>
            <w:r w:rsidRPr="00487029">
              <w:t>D</w:t>
            </w:r>
          </w:p>
        </w:tc>
        <w:tc>
          <w:tcPr>
            <w:tcW w:w="1710" w:type="dxa"/>
          </w:tcPr>
          <w:p w:rsidR="00610E16" w:rsidRPr="00487029" w:rsidRDefault="00610E16" w:rsidP="00610E16">
            <w:pPr>
              <w:pStyle w:val="Tabletext"/>
              <w:jc w:val="center"/>
            </w:pPr>
            <w:r w:rsidRPr="00487029">
              <w:t>1</w:t>
            </w:r>
          </w:p>
        </w:tc>
        <w:tc>
          <w:tcPr>
            <w:tcW w:w="1710" w:type="dxa"/>
          </w:tcPr>
          <w:p w:rsidR="00610E16" w:rsidRPr="00487029" w:rsidRDefault="00610E16" w:rsidP="00610E16">
            <w:pPr>
              <w:pStyle w:val="Tabletext"/>
              <w:jc w:val="center"/>
            </w:pPr>
            <w:r w:rsidRPr="00487029">
              <w:t>Parameter 2</w:t>
            </w:r>
          </w:p>
        </w:tc>
      </w:tr>
      <w:tr w:rsidR="00610E16" w:rsidRPr="00487029" w:rsidTr="00610E16">
        <w:trPr>
          <w:jc w:val="center"/>
        </w:trPr>
        <w:tc>
          <w:tcPr>
            <w:tcW w:w="1710" w:type="dxa"/>
          </w:tcPr>
          <w:p w:rsidR="00610E16" w:rsidRPr="00487029" w:rsidRDefault="00610E16" w:rsidP="00610E16">
            <w:pPr>
              <w:pStyle w:val="Tabletext"/>
              <w:jc w:val="center"/>
            </w:pPr>
            <w:r w:rsidRPr="00487029">
              <w:t>P3</w:t>
            </w:r>
          </w:p>
        </w:tc>
        <w:tc>
          <w:tcPr>
            <w:tcW w:w="1710" w:type="dxa"/>
          </w:tcPr>
          <w:p w:rsidR="00610E16" w:rsidRPr="00487029" w:rsidRDefault="00610E16" w:rsidP="00610E16">
            <w:pPr>
              <w:pStyle w:val="Tabletext"/>
              <w:jc w:val="center"/>
            </w:pPr>
            <w:r w:rsidRPr="00487029">
              <w:t>I</w:t>
            </w:r>
          </w:p>
        </w:tc>
        <w:tc>
          <w:tcPr>
            <w:tcW w:w="1710" w:type="dxa"/>
          </w:tcPr>
          <w:p w:rsidR="00610E16" w:rsidRPr="00487029" w:rsidRDefault="00610E16" w:rsidP="00610E16">
            <w:pPr>
              <w:pStyle w:val="Tabletext"/>
              <w:jc w:val="center"/>
            </w:pPr>
            <w:r w:rsidRPr="00487029">
              <w:t>1</w:t>
            </w:r>
          </w:p>
        </w:tc>
        <w:tc>
          <w:tcPr>
            <w:tcW w:w="1710" w:type="dxa"/>
          </w:tcPr>
          <w:p w:rsidR="00610E16" w:rsidRPr="00487029" w:rsidRDefault="00610E16" w:rsidP="00610E16">
            <w:pPr>
              <w:pStyle w:val="Tabletext"/>
              <w:jc w:val="center"/>
            </w:pPr>
            <w:r w:rsidRPr="00487029">
              <w:t>Parameter 3</w:t>
            </w:r>
          </w:p>
        </w:tc>
      </w:tr>
      <w:tr w:rsidR="00610E16" w:rsidRPr="00487029" w:rsidTr="00610E16">
        <w:trPr>
          <w:jc w:val="center"/>
        </w:trPr>
        <w:tc>
          <w:tcPr>
            <w:tcW w:w="1710" w:type="dxa"/>
          </w:tcPr>
          <w:p w:rsidR="00610E16" w:rsidRPr="00487029" w:rsidRDefault="00610E16" w:rsidP="00610E16">
            <w:pPr>
              <w:pStyle w:val="Tabletext"/>
              <w:jc w:val="center"/>
            </w:pPr>
            <w:r w:rsidRPr="00487029">
              <w:t>P4</w:t>
            </w:r>
          </w:p>
        </w:tc>
        <w:tc>
          <w:tcPr>
            <w:tcW w:w="1710" w:type="dxa"/>
          </w:tcPr>
          <w:p w:rsidR="00610E16" w:rsidRPr="00487029" w:rsidRDefault="00610E16" w:rsidP="00610E16">
            <w:pPr>
              <w:pStyle w:val="Tabletext"/>
              <w:jc w:val="center"/>
            </w:pPr>
            <w:r w:rsidRPr="00487029">
              <w:t>M</w:t>
            </w:r>
          </w:p>
        </w:tc>
        <w:tc>
          <w:tcPr>
            <w:tcW w:w="1710" w:type="dxa"/>
          </w:tcPr>
          <w:p w:rsidR="00610E16" w:rsidRPr="00487029" w:rsidRDefault="00610E16" w:rsidP="00610E16">
            <w:pPr>
              <w:pStyle w:val="Tabletext"/>
              <w:jc w:val="center"/>
            </w:pPr>
            <w:r w:rsidRPr="00487029">
              <w:t>27</w:t>
            </w:r>
          </w:p>
        </w:tc>
        <w:tc>
          <w:tcPr>
            <w:tcW w:w="1710" w:type="dxa"/>
          </w:tcPr>
          <w:p w:rsidR="00610E16" w:rsidRPr="00487029" w:rsidRDefault="00610E16" w:rsidP="00610E16">
            <w:pPr>
              <w:pStyle w:val="Tabletext"/>
              <w:jc w:val="center"/>
            </w:pPr>
            <w:r w:rsidRPr="00487029">
              <w:t>Parameter 4</w:t>
            </w:r>
          </w:p>
        </w:tc>
      </w:tr>
      <w:tr w:rsidR="00610E16" w:rsidRPr="00487029" w:rsidTr="00610E16">
        <w:trPr>
          <w:jc w:val="center"/>
        </w:trPr>
        <w:tc>
          <w:tcPr>
            <w:tcW w:w="1710" w:type="dxa"/>
          </w:tcPr>
          <w:p w:rsidR="00610E16" w:rsidRPr="00487029" w:rsidRDefault="00610E16" w:rsidP="00610E16">
            <w:pPr>
              <w:pStyle w:val="Tabletext"/>
              <w:jc w:val="center"/>
            </w:pPr>
            <w:r w:rsidRPr="00487029">
              <w:t>P5</w:t>
            </w:r>
          </w:p>
        </w:tc>
        <w:tc>
          <w:tcPr>
            <w:tcW w:w="1710" w:type="dxa"/>
          </w:tcPr>
          <w:p w:rsidR="00610E16" w:rsidRPr="00487029" w:rsidRDefault="00610E16" w:rsidP="00610E16">
            <w:pPr>
              <w:pStyle w:val="Tabletext"/>
              <w:jc w:val="center"/>
            </w:pPr>
            <w:r w:rsidRPr="00487029">
              <w:t>N</w:t>
            </w:r>
          </w:p>
        </w:tc>
        <w:tc>
          <w:tcPr>
            <w:tcW w:w="1710" w:type="dxa"/>
          </w:tcPr>
          <w:p w:rsidR="00610E16" w:rsidRPr="00487029" w:rsidRDefault="00610E16" w:rsidP="00610E16">
            <w:pPr>
              <w:pStyle w:val="Tabletext"/>
              <w:jc w:val="center"/>
            </w:pPr>
            <w:r w:rsidRPr="00487029">
              <w:t>2</w:t>
            </w:r>
          </w:p>
        </w:tc>
        <w:tc>
          <w:tcPr>
            <w:tcW w:w="1710" w:type="dxa"/>
          </w:tcPr>
          <w:p w:rsidR="00610E16" w:rsidRPr="00487029" w:rsidRDefault="00610E16" w:rsidP="00610E16">
            <w:pPr>
              <w:pStyle w:val="Tabletext"/>
              <w:jc w:val="center"/>
            </w:pPr>
            <w:r w:rsidRPr="00487029">
              <w:t>Parameter 5</w:t>
            </w:r>
          </w:p>
        </w:tc>
      </w:tr>
      <w:tr w:rsidR="00610E16" w:rsidRPr="00487029" w:rsidTr="00610E16">
        <w:trPr>
          <w:jc w:val="center"/>
        </w:trPr>
        <w:tc>
          <w:tcPr>
            <w:tcW w:w="1710" w:type="dxa"/>
          </w:tcPr>
          <w:p w:rsidR="00610E16" w:rsidRPr="00487029" w:rsidRDefault="00610E16" w:rsidP="00610E16">
            <w:pPr>
              <w:pStyle w:val="Tabletext"/>
              <w:jc w:val="center"/>
            </w:pPr>
            <w:r w:rsidRPr="00487029">
              <w:t>Unused</w:t>
            </w:r>
          </w:p>
        </w:tc>
        <w:tc>
          <w:tcPr>
            <w:tcW w:w="1710" w:type="dxa"/>
          </w:tcPr>
          <w:p w:rsidR="00610E16" w:rsidRPr="00487029" w:rsidRDefault="00610E16" w:rsidP="00610E16">
            <w:pPr>
              <w:pStyle w:val="Tabletext"/>
              <w:jc w:val="center"/>
            </w:pPr>
            <w:r w:rsidRPr="00487029">
              <w:t>0</w:t>
            </w:r>
          </w:p>
        </w:tc>
        <w:tc>
          <w:tcPr>
            <w:tcW w:w="1710" w:type="dxa"/>
          </w:tcPr>
          <w:p w:rsidR="00610E16" w:rsidRPr="00487029" w:rsidRDefault="00610E16" w:rsidP="00610E16">
            <w:pPr>
              <w:pStyle w:val="Tabletext"/>
              <w:jc w:val="center"/>
            </w:pPr>
            <w:r w:rsidRPr="00487029">
              <w:t>3</w:t>
            </w:r>
          </w:p>
        </w:tc>
        <w:tc>
          <w:tcPr>
            <w:tcW w:w="1710" w:type="dxa"/>
          </w:tcPr>
          <w:p w:rsidR="00610E16" w:rsidRPr="00487029" w:rsidRDefault="00610E16" w:rsidP="00610E16">
            <w:pPr>
              <w:pStyle w:val="Tabletext"/>
              <w:jc w:val="center"/>
            </w:pPr>
            <w:r w:rsidRPr="00487029">
              <w:t>Unused bits</w:t>
            </w:r>
          </w:p>
        </w:tc>
      </w:tr>
    </w:tbl>
    <w:p w:rsidR="00610E16" w:rsidRPr="00487029" w:rsidRDefault="00610E16" w:rsidP="00610E16">
      <w:r w:rsidRPr="00487029">
        <w:t>The logical view of data is provided in Table A2-6.</w:t>
      </w:r>
    </w:p>
    <w:p w:rsidR="00610E16" w:rsidRPr="00487029" w:rsidRDefault="00610E16" w:rsidP="00610E16">
      <w:pPr>
        <w:pStyle w:val="TableNo"/>
      </w:pPr>
      <w:r w:rsidRPr="00487029">
        <w:t>Table A2-6</w:t>
      </w:r>
    </w:p>
    <w:p w:rsidR="00610E16" w:rsidRPr="00487029" w:rsidRDefault="00610E16" w:rsidP="00610E16">
      <w:pPr>
        <w:pStyle w:val="Tabletitle"/>
      </w:pPr>
      <w:r w:rsidRPr="00487029">
        <w:t>Logical view of data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3"/>
        <w:gridCol w:w="1578"/>
        <w:gridCol w:w="1577"/>
        <w:gridCol w:w="1577"/>
        <w:gridCol w:w="1577"/>
        <w:gridCol w:w="1577"/>
      </w:tblGrid>
      <w:tr w:rsidR="00610E16" w:rsidRPr="00487029" w:rsidTr="005F5E28">
        <w:trPr>
          <w:jc w:val="center"/>
        </w:trPr>
        <w:tc>
          <w:tcPr>
            <w:tcW w:w="1753" w:type="dxa"/>
          </w:tcPr>
          <w:p w:rsidR="00610E16" w:rsidRPr="00487029" w:rsidRDefault="00610E16" w:rsidP="005F5E28">
            <w:pPr>
              <w:pStyle w:val="Tabletext"/>
            </w:pPr>
            <w:r w:rsidRPr="00487029">
              <w:t>Bit order</w:t>
            </w:r>
          </w:p>
        </w:tc>
        <w:tc>
          <w:tcPr>
            <w:tcW w:w="1578" w:type="dxa"/>
          </w:tcPr>
          <w:p w:rsidR="00610E16" w:rsidRPr="00487029" w:rsidRDefault="00610E16" w:rsidP="005F5E28">
            <w:pPr>
              <w:pStyle w:val="Tabletext"/>
            </w:pPr>
            <w:r w:rsidRPr="00487029">
              <w:t>M----L--</w:t>
            </w:r>
          </w:p>
        </w:tc>
        <w:tc>
          <w:tcPr>
            <w:tcW w:w="1577" w:type="dxa"/>
          </w:tcPr>
          <w:p w:rsidR="00610E16" w:rsidRPr="00487029" w:rsidRDefault="00610E16" w:rsidP="005F5E28">
            <w:pPr>
              <w:pStyle w:val="Tabletext"/>
            </w:pPr>
            <w:r w:rsidRPr="00487029">
              <w:t>M-------</w:t>
            </w:r>
          </w:p>
        </w:tc>
        <w:tc>
          <w:tcPr>
            <w:tcW w:w="1577" w:type="dxa"/>
          </w:tcPr>
          <w:p w:rsidR="00610E16" w:rsidRPr="00487029" w:rsidRDefault="00610E16" w:rsidP="005F5E28">
            <w:pPr>
              <w:pStyle w:val="Tabletext"/>
            </w:pPr>
            <w:r w:rsidRPr="00487029">
              <w:t>--------</w:t>
            </w:r>
          </w:p>
        </w:tc>
        <w:tc>
          <w:tcPr>
            <w:tcW w:w="1577" w:type="dxa"/>
          </w:tcPr>
          <w:p w:rsidR="00610E16" w:rsidRPr="00487029" w:rsidRDefault="00610E16" w:rsidP="005F5E28">
            <w:pPr>
              <w:pStyle w:val="Tabletext"/>
            </w:pPr>
            <w:r w:rsidRPr="00487029">
              <w:t>--------</w:t>
            </w:r>
          </w:p>
        </w:tc>
        <w:tc>
          <w:tcPr>
            <w:tcW w:w="1577" w:type="dxa"/>
          </w:tcPr>
          <w:p w:rsidR="00610E16" w:rsidRPr="00487029" w:rsidRDefault="00610E16" w:rsidP="005F5E28">
            <w:pPr>
              <w:pStyle w:val="Tabletext"/>
            </w:pPr>
            <w:r w:rsidRPr="00487029">
              <w:t>--LML000</w:t>
            </w:r>
          </w:p>
        </w:tc>
      </w:tr>
      <w:tr w:rsidR="00610E16" w:rsidRPr="00487029" w:rsidTr="005F5E28">
        <w:trPr>
          <w:jc w:val="center"/>
        </w:trPr>
        <w:tc>
          <w:tcPr>
            <w:tcW w:w="1753" w:type="dxa"/>
          </w:tcPr>
          <w:p w:rsidR="00610E16" w:rsidRPr="00487029" w:rsidRDefault="00610E16" w:rsidP="005F5E28">
            <w:pPr>
              <w:pStyle w:val="Tabletext"/>
            </w:pPr>
            <w:r w:rsidRPr="00487029">
              <w:t>Symbol</w:t>
            </w:r>
          </w:p>
        </w:tc>
        <w:tc>
          <w:tcPr>
            <w:tcW w:w="1578" w:type="dxa"/>
          </w:tcPr>
          <w:p w:rsidR="00610E16" w:rsidRPr="00487029" w:rsidRDefault="00610E16" w:rsidP="005F5E28">
            <w:pPr>
              <w:pStyle w:val="Tabletext"/>
            </w:pPr>
            <w:r w:rsidRPr="00487029">
              <w:t>TTTTTTDI</w:t>
            </w:r>
          </w:p>
        </w:tc>
        <w:tc>
          <w:tcPr>
            <w:tcW w:w="1577" w:type="dxa"/>
          </w:tcPr>
          <w:p w:rsidR="00610E16" w:rsidRPr="00487029" w:rsidRDefault="00610E16" w:rsidP="005F5E28">
            <w:pPr>
              <w:pStyle w:val="Tabletext"/>
            </w:pPr>
            <w:r w:rsidRPr="00487029">
              <w:t>MMMMMMMM</w:t>
            </w:r>
          </w:p>
        </w:tc>
        <w:tc>
          <w:tcPr>
            <w:tcW w:w="1577" w:type="dxa"/>
          </w:tcPr>
          <w:p w:rsidR="00610E16" w:rsidRPr="00487029" w:rsidRDefault="00610E16" w:rsidP="005F5E28">
            <w:pPr>
              <w:pStyle w:val="Tabletext"/>
            </w:pPr>
            <w:r w:rsidRPr="00487029">
              <w:t>MMMMMMMM</w:t>
            </w:r>
          </w:p>
        </w:tc>
        <w:tc>
          <w:tcPr>
            <w:tcW w:w="1577" w:type="dxa"/>
          </w:tcPr>
          <w:p w:rsidR="00610E16" w:rsidRPr="00487029" w:rsidRDefault="00610E16" w:rsidP="005F5E28">
            <w:pPr>
              <w:pStyle w:val="Tabletext"/>
            </w:pPr>
            <w:r w:rsidRPr="00487029">
              <w:t>MMMMMMMM</w:t>
            </w:r>
          </w:p>
        </w:tc>
        <w:tc>
          <w:tcPr>
            <w:tcW w:w="1577" w:type="dxa"/>
          </w:tcPr>
          <w:p w:rsidR="00610E16" w:rsidRPr="00487029" w:rsidRDefault="00610E16" w:rsidP="005F5E28">
            <w:pPr>
              <w:pStyle w:val="Tabletext"/>
            </w:pPr>
            <w:r w:rsidRPr="00487029">
              <w:t>MMMNN000</w:t>
            </w:r>
          </w:p>
        </w:tc>
      </w:tr>
      <w:tr w:rsidR="00610E16" w:rsidRPr="00487029" w:rsidTr="005F5E28">
        <w:trPr>
          <w:jc w:val="center"/>
        </w:trPr>
        <w:tc>
          <w:tcPr>
            <w:tcW w:w="1753" w:type="dxa"/>
          </w:tcPr>
          <w:p w:rsidR="00610E16" w:rsidRPr="00487029" w:rsidRDefault="00610E16" w:rsidP="005F5E28">
            <w:pPr>
              <w:pStyle w:val="Tabletext"/>
            </w:pPr>
            <w:r w:rsidRPr="00487029">
              <w:t>Byte order</w:t>
            </w:r>
          </w:p>
        </w:tc>
        <w:tc>
          <w:tcPr>
            <w:tcW w:w="1578" w:type="dxa"/>
          </w:tcPr>
          <w:p w:rsidR="00610E16" w:rsidRPr="00487029" w:rsidRDefault="00610E16" w:rsidP="005F5E28">
            <w:pPr>
              <w:pStyle w:val="Tabletext"/>
            </w:pPr>
            <w:r w:rsidRPr="00487029">
              <w:t>1</w:t>
            </w:r>
          </w:p>
        </w:tc>
        <w:tc>
          <w:tcPr>
            <w:tcW w:w="1577" w:type="dxa"/>
          </w:tcPr>
          <w:p w:rsidR="00610E16" w:rsidRPr="00487029" w:rsidRDefault="00610E16" w:rsidP="005F5E28">
            <w:pPr>
              <w:pStyle w:val="Tabletext"/>
            </w:pPr>
            <w:r w:rsidRPr="00487029">
              <w:t>2</w:t>
            </w:r>
          </w:p>
        </w:tc>
        <w:tc>
          <w:tcPr>
            <w:tcW w:w="1577" w:type="dxa"/>
          </w:tcPr>
          <w:p w:rsidR="00610E16" w:rsidRPr="00487029" w:rsidRDefault="00610E16" w:rsidP="005F5E28">
            <w:pPr>
              <w:pStyle w:val="Tabletext"/>
            </w:pPr>
            <w:r w:rsidRPr="00487029">
              <w:t>3</w:t>
            </w:r>
          </w:p>
        </w:tc>
        <w:tc>
          <w:tcPr>
            <w:tcW w:w="1577" w:type="dxa"/>
          </w:tcPr>
          <w:p w:rsidR="00610E16" w:rsidRPr="00487029" w:rsidRDefault="00610E16" w:rsidP="005F5E28">
            <w:pPr>
              <w:pStyle w:val="Tabletext"/>
            </w:pPr>
            <w:r w:rsidRPr="00487029">
              <w:t>4</w:t>
            </w:r>
          </w:p>
        </w:tc>
        <w:tc>
          <w:tcPr>
            <w:tcW w:w="1577" w:type="dxa"/>
          </w:tcPr>
          <w:p w:rsidR="00610E16" w:rsidRPr="00487029" w:rsidRDefault="00610E16" w:rsidP="005F5E28">
            <w:pPr>
              <w:pStyle w:val="Tabletext"/>
            </w:pPr>
            <w:r w:rsidRPr="00487029">
              <w:t>5</w:t>
            </w:r>
          </w:p>
        </w:tc>
      </w:tr>
    </w:tbl>
    <w:p w:rsidR="00610E16" w:rsidRPr="00487029" w:rsidRDefault="00610E16" w:rsidP="00610E16">
      <w:r w:rsidRPr="00487029">
        <w:t xml:space="preserve">The output order to VHF data link is provided in Table A2-7. </w:t>
      </w:r>
    </w:p>
    <w:p w:rsidR="00610E16" w:rsidRPr="00487029" w:rsidRDefault="00610E16" w:rsidP="00610E16">
      <w:pPr>
        <w:pStyle w:val="TableNo"/>
      </w:pPr>
      <w:r w:rsidRPr="00487029">
        <w:t>Table A2-7</w:t>
      </w:r>
    </w:p>
    <w:p w:rsidR="00610E16" w:rsidRPr="00487029" w:rsidRDefault="00610E16" w:rsidP="00610E16">
      <w:pPr>
        <w:pStyle w:val="Tabletitle"/>
      </w:pPr>
      <w:r w:rsidRPr="00487029">
        <w:t>Output order to VHF data link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3"/>
        <w:gridCol w:w="1578"/>
        <w:gridCol w:w="1577"/>
        <w:gridCol w:w="1577"/>
        <w:gridCol w:w="1577"/>
        <w:gridCol w:w="1577"/>
      </w:tblGrid>
      <w:tr w:rsidR="00610E16" w:rsidRPr="00487029" w:rsidTr="00610E16">
        <w:trPr>
          <w:jc w:val="center"/>
        </w:trPr>
        <w:tc>
          <w:tcPr>
            <w:tcW w:w="1753" w:type="dxa"/>
          </w:tcPr>
          <w:p w:rsidR="00610E16" w:rsidRPr="00487029" w:rsidRDefault="00610E16" w:rsidP="005F5E28">
            <w:pPr>
              <w:pStyle w:val="Tabletext"/>
            </w:pPr>
            <w:r w:rsidRPr="00487029">
              <w:t>Bit order</w:t>
            </w:r>
          </w:p>
        </w:tc>
        <w:tc>
          <w:tcPr>
            <w:tcW w:w="1578" w:type="dxa"/>
          </w:tcPr>
          <w:p w:rsidR="00610E16" w:rsidRPr="00487029" w:rsidRDefault="00610E16" w:rsidP="005F5E28">
            <w:pPr>
              <w:pStyle w:val="Tabletext"/>
            </w:pPr>
            <w:r w:rsidRPr="00487029">
              <w:t>--L----M</w:t>
            </w:r>
          </w:p>
        </w:tc>
        <w:tc>
          <w:tcPr>
            <w:tcW w:w="1577" w:type="dxa"/>
          </w:tcPr>
          <w:p w:rsidR="00610E16" w:rsidRPr="00487029" w:rsidRDefault="00610E16" w:rsidP="005F5E28">
            <w:pPr>
              <w:pStyle w:val="Tabletext"/>
            </w:pPr>
            <w:r w:rsidRPr="00487029">
              <w:t>-------M</w:t>
            </w:r>
          </w:p>
        </w:tc>
        <w:tc>
          <w:tcPr>
            <w:tcW w:w="1577" w:type="dxa"/>
          </w:tcPr>
          <w:p w:rsidR="00610E16" w:rsidRPr="00487029" w:rsidRDefault="00610E16" w:rsidP="005F5E28">
            <w:pPr>
              <w:pStyle w:val="Tabletext"/>
            </w:pPr>
            <w:r w:rsidRPr="00487029">
              <w:t>--------</w:t>
            </w:r>
          </w:p>
        </w:tc>
        <w:tc>
          <w:tcPr>
            <w:tcW w:w="1577" w:type="dxa"/>
          </w:tcPr>
          <w:p w:rsidR="00610E16" w:rsidRPr="00487029" w:rsidRDefault="00610E16" w:rsidP="005F5E28">
            <w:pPr>
              <w:pStyle w:val="Tabletext"/>
            </w:pPr>
            <w:r w:rsidRPr="00487029">
              <w:t>--------</w:t>
            </w:r>
          </w:p>
        </w:tc>
        <w:tc>
          <w:tcPr>
            <w:tcW w:w="1577" w:type="dxa"/>
          </w:tcPr>
          <w:p w:rsidR="00610E16" w:rsidRPr="00487029" w:rsidRDefault="00610E16" w:rsidP="005F5E28">
            <w:pPr>
              <w:pStyle w:val="Tabletext"/>
            </w:pPr>
            <w:r w:rsidRPr="00487029">
              <w:t>000LML--</w:t>
            </w:r>
          </w:p>
        </w:tc>
      </w:tr>
      <w:tr w:rsidR="00610E16" w:rsidRPr="00487029" w:rsidTr="00610E16">
        <w:trPr>
          <w:jc w:val="center"/>
        </w:trPr>
        <w:tc>
          <w:tcPr>
            <w:tcW w:w="1753" w:type="dxa"/>
          </w:tcPr>
          <w:p w:rsidR="00610E16" w:rsidRPr="00487029" w:rsidRDefault="00610E16" w:rsidP="005F5E28">
            <w:pPr>
              <w:pStyle w:val="Tabletext"/>
            </w:pPr>
            <w:r w:rsidRPr="00487029">
              <w:t>Symbol</w:t>
            </w:r>
          </w:p>
        </w:tc>
        <w:tc>
          <w:tcPr>
            <w:tcW w:w="1578" w:type="dxa"/>
          </w:tcPr>
          <w:p w:rsidR="00610E16" w:rsidRPr="00487029" w:rsidRDefault="00610E16" w:rsidP="005F5E28">
            <w:pPr>
              <w:pStyle w:val="Tabletext"/>
            </w:pPr>
            <w:r w:rsidRPr="00487029">
              <w:t>IDTTTTTT</w:t>
            </w:r>
          </w:p>
        </w:tc>
        <w:tc>
          <w:tcPr>
            <w:tcW w:w="1577" w:type="dxa"/>
          </w:tcPr>
          <w:p w:rsidR="00610E16" w:rsidRPr="00487029" w:rsidRDefault="00610E16" w:rsidP="005F5E28">
            <w:pPr>
              <w:pStyle w:val="Tabletext"/>
            </w:pPr>
            <w:r w:rsidRPr="00487029">
              <w:t>MMMMMMMM</w:t>
            </w:r>
          </w:p>
        </w:tc>
        <w:tc>
          <w:tcPr>
            <w:tcW w:w="1577" w:type="dxa"/>
          </w:tcPr>
          <w:p w:rsidR="00610E16" w:rsidRPr="00487029" w:rsidRDefault="00610E16" w:rsidP="005F5E28">
            <w:pPr>
              <w:pStyle w:val="Tabletext"/>
            </w:pPr>
            <w:r w:rsidRPr="00487029">
              <w:t>MMMMMMMM</w:t>
            </w:r>
          </w:p>
        </w:tc>
        <w:tc>
          <w:tcPr>
            <w:tcW w:w="1577" w:type="dxa"/>
          </w:tcPr>
          <w:p w:rsidR="00610E16" w:rsidRPr="00487029" w:rsidRDefault="00610E16" w:rsidP="005F5E28">
            <w:pPr>
              <w:pStyle w:val="Tabletext"/>
            </w:pPr>
            <w:r w:rsidRPr="00487029">
              <w:t>MMMMMMMM</w:t>
            </w:r>
          </w:p>
        </w:tc>
        <w:tc>
          <w:tcPr>
            <w:tcW w:w="1577" w:type="dxa"/>
          </w:tcPr>
          <w:p w:rsidR="00610E16" w:rsidRPr="00487029" w:rsidRDefault="00610E16" w:rsidP="005F5E28">
            <w:pPr>
              <w:pStyle w:val="Tabletext"/>
            </w:pPr>
            <w:r w:rsidRPr="00487029">
              <w:t>000NNMMM</w:t>
            </w:r>
          </w:p>
        </w:tc>
      </w:tr>
      <w:tr w:rsidR="00610E16" w:rsidRPr="00487029" w:rsidTr="00610E16">
        <w:trPr>
          <w:jc w:val="center"/>
        </w:trPr>
        <w:tc>
          <w:tcPr>
            <w:tcW w:w="1753" w:type="dxa"/>
          </w:tcPr>
          <w:p w:rsidR="00610E16" w:rsidRPr="00487029" w:rsidRDefault="00610E16" w:rsidP="005F5E28">
            <w:pPr>
              <w:pStyle w:val="Tabletext"/>
            </w:pPr>
            <w:r w:rsidRPr="00487029">
              <w:t>Byte order</w:t>
            </w:r>
          </w:p>
        </w:tc>
        <w:tc>
          <w:tcPr>
            <w:tcW w:w="1578" w:type="dxa"/>
          </w:tcPr>
          <w:p w:rsidR="00610E16" w:rsidRPr="00487029" w:rsidRDefault="00610E16" w:rsidP="005F5E28">
            <w:pPr>
              <w:pStyle w:val="Tabletext"/>
            </w:pPr>
            <w:r w:rsidRPr="00487029">
              <w:t>1</w:t>
            </w:r>
          </w:p>
        </w:tc>
        <w:tc>
          <w:tcPr>
            <w:tcW w:w="1577" w:type="dxa"/>
          </w:tcPr>
          <w:p w:rsidR="00610E16" w:rsidRPr="00487029" w:rsidRDefault="00610E16" w:rsidP="005F5E28">
            <w:pPr>
              <w:pStyle w:val="Tabletext"/>
            </w:pPr>
            <w:r w:rsidRPr="00487029">
              <w:t>2</w:t>
            </w:r>
          </w:p>
        </w:tc>
        <w:tc>
          <w:tcPr>
            <w:tcW w:w="1577" w:type="dxa"/>
          </w:tcPr>
          <w:p w:rsidR="00610E16" w:rsidRPr="00487029" w:rsidRDefault="00610E16" w:rsidP="005F5E28">
            <w:pPr>
              <w:pStyle w:val="Tabletext"/>
            </w:pPr>
            <w:r w:rsidRPr="00487029">
              <w:t>3</w:t>
            </w:r>
          </w:p>
        </w:tc>
        <w:tc>
          <w:tcPr>
            <w:tcW w:w="1577" w:type="dxa"/>
          </w:tcPr>
          <w:p w:rsidR="00610E16" w:rsidRPr="00487029" w:rsidRDefault="00610E16" w:rsidP="005F5E28">
            <w:pPr>
              <w:pStyle w:val="Tabletext"/>
            </w:pPr>
            <w:r w:rsidRPr="00487029">
              <w:t>4</w:t>
            </w:r>
          </w:p>
        </w:tc>
        <w:tc>
          <w:tcPr>
            <w:tcW w:w="1577" w:type="dxa"/>
          </w:tcPr>
          <w:p w:rsidR="00610E16" w:rsidRPr="00487029" w:rsidRDefault="00610E16" w:rsidP="005F5E28">
            <w:pPr>
              <w:pStyle w:val="Tabletext"/>
            </w:pPr>
            <w:r w:rsidRPr="00487029">
              <w:t>5</w:t>
            </w:r>
          </w:p>
        </w:tc>
      </w:tr>
    </w:tbl>
    <w:p w:rsidR="00610E16" w:rsidRPr="00487029" w:rsidRDefault="00610E16" w:rsidP="00610E16">
      <w:pPr>
        <w:pStyle w:val="Heading4"/>
      </w:pPr>
      <w:bookmarkStart w:id="87" w:name="_942222162"/>
      <w:bookmarkStart w:id="88" w:name="_948096539"/>
      <w:bookmarkStart w:id="89" w:name="_948096734"/>
      <w:bookmarkEnd w:id="87"/>
      <w:bookmarkEnd w:id="88"/>
      <w:bookmarkEnd w:id="89"/>
      <w:r w:rsidRPr="00487029">
        <w:t>3.3.5.1</w:t>
      </w:r>
      <w:r w:rsidRPr="00487029">
        <w:tab/>
        <w:t>Message identification</w:t>
      </w:r>
    </w:p>
    <w:p w:rsidR="00610E16" w:rsidRPr="00487029" w:rsidRDefault="00610E16" w:rsidP="00610E16">
      <w:r w:rsidRPr="00487029">
        <w:t xml:space="preserve">The message ID should be 6 bits long and should respect the current definitions of message IDs as defined for AIS in Recommendation </w:t>
      </w:r>
      <w:hyperlink r:id="rId34" w:history="1">
        <w:r w:rsidRPr="00487029">
          <w:rPr>
            <w:rStyle w:val="Hyperlink"/>
          </w:rPr>
          <w:t>ITU-R M.1371</w:t>
        </w:r>
      </w:hyperlink>
      <w:r w:rsidRPr="00487029">
        <w:t>.</w:t>
      </w:r>
    </w:p>
    <w:p w:rsidR="00610E16" w:rsidRPr="00487029" w:rsidRDefault="00610E16" w:rsidP="00610E16">
      <w:pPr>
        <w:pStyle w:val="Heading4"/>
      </w:pPr>
      <w:r w:rsidRPr="00487029">
        <w:t>3.3.5.2</w:t>
      </w:r>
      <w:r w:rsidRPr="00487029">
        <w:tab/>
        <w:t>Incremental time division multiple access message structure</w:t>
      </w:r>
    </w:p>
    <w:p w:rsidR="00610E16" w:rsidRPr="00487029" w:rsidRDefault="00610E16" w:rsidP="00610E16">
      <w:r w:rsidRPr="00487029">
        <w:t xml:space="preserve">The ITDMA message structure supplies the necessary information in order to operate in accordance with Recommendation </w:t>
      </w:r>
      <w:hyperlink r:id="rId35" w:history="1">
        <w:r w:rsidRPr="00487029">
          <w:rPr>
            <w:rStyle w:val="Hyperlink"/>
          </w:rPr>
          <w:t>ITU-R M.1371</w:t>
        </w:r>
      </w:hyperlink>
      <w:r w:rsidRPr="00487029">
        <w:t>. The message structure is shown in Fig</w:t>
      </w:r>
      <w:r w:rsidRPr="00487029">
        <w:rPr>
          <w:lang w:eastAsia="ja-JP"/>
        </w:rPr>
        <w:t>ure A2-6</w:t>
      </w:r>
      <w:r w:rsidR="005546B6">
        <w:t>.</w:t>
      </w:r>
    </w:p>
    <w:p w:rsidR="00610E16" w:rsidRPr="00487029" w:rsidRDefault="00610E16" w:rsidP="00610E16">
      <w:pPr>
        <w:pStyle w:val="FigureNo"/>
        <w:rPr>
          <w:lang w:eastAsia="ja-JP"/>
        </w:rPr>
      </w:pPr>
      <w:r w:rsidRPr="00487029">
        <w:t>figure A2-6</w:t>
      </w:r>
    </w:p>
    <w:p w:rsidR="00610E16" w:rsidRPr="00487029" w:rsidRDefault="00610E16" w:rsidP="00610E16">
      <w:pPr>
        <w:pStyle w:val="Figuretitle"/>
        <w:rPr>
          <w:lang w:eastAsia="ja-JP"/>
        </w:rPr>
      </w:pPr>
      <w:r w:rsidRPr="00487029">
        <w:rPr>
          <w:lang w:eastAsia="ja-JP"/>
        </w:rPr>
        <w:t>ITDMA Message Structure</w:t>
      </w:r>
    </w:p>
    <w:p w:rsidR="00610E16" w:rsidRPr="00487029" w:rsidRDefault="005546B6" w:rsidP="005F5E28">
      <w:pPr>
        <w:pStyle w:val="Figure"/>
      </w:pPr>
      <w:r w:rsidRPr="00487029">
        <w:rPr>
          <w:lang w:eastAsia="ja-JP"/>
        </w:rPr>
        <w:object w:dxaOrig="9683" w:dyaOrig="3447">
          <v:shape id="_x0000_i1032" type="#_x0000_t75" style="width:478pt;height:172.5pt" o:ole="">
            <v:imagedata r:id="rId36" o:title=""/>
          </v:shape>
          <o:OLEObject Type="Embed" ProgID="Visio.Drawing.11" ShapeID="_x0000_i1032" DrawAspect="Content" ObjectID="_1503218929" r:id="rId37"/>
        </w:object>
      </w:r>
    </w:p>
    <w:p w:rsidR="00610E16" w:rsidRPr="00487029" w:rsidRDefault="00610E16" w:rsidP="00610E16">
      <w:pPr>
        <w:pStyle w:val="Heading5"/>
      </w:pPr>
      <w:bookmarkStart w:id="90" w:name="_Toc440784091"/>
      <w:r w:rsidRPr="00487029">
        <w:t>3.3.5.2.1</w:t>
      </w:r>
      <w:r w:rsidRPr="00487029">
        <w:tab/>
        <w:t>User identification</w:t>
      </w:r>
      <w:bookmarkEnd w:id="90"/>
    </w:p>
    <w:p w:rsidR="00610E16" w:rsidRPr="00487029" w:rsidRDefault="00610E16" w:rsidP="00610E16">
      <w:r w:rsidRPr="00487029">
        <w:t xml:space="preserve">The user ID should be a unique identifier and is 30 bits long. </w:t>
      </w:r>
    </w:p>
    <w:p w:rsidR="00610E16" w:rsidRPr="00487029" w:rsidRDefault="00610E16" w:rsidP="00610E16">
      <w:pPr>
        <w:pStyle w:val="Heading5"/>
      </w:pPr>
      <w:bookmarkStart w:id="91" w:name="_Toc440784092"/>
      <w:r w:rsidRPr="00487029">
        <w:t>3.3.5.2.2</w:t>
      </w:r>
      <w:r w:rsidRPr="00487029">
        <w:tab/>
        <w:t>Incremental time division multiple access communication state</w:t>
      </w:r>
      <w:bookmarkEnd w:id="91"/>
    </w:p>
    <w:p w:rsidR="00610E16" w:rsidRPr="00487029" w:rsidRDefault="00610E16" w:rsidP="00610E16">
      <w:r w:rsidRPr="00487029">
        <w:t>The communication state provides the following functions:</w:t>
      </w:r>
    </w:p>
    <w:p w:rsidR="00610E16" w:rsidRPr="00487029" w:rsidRDefault="00610E16" w:rsidP="00610E16">
      <w:pPr>
        <w:pStyle w:val="enumlev1"/>
      </w:pPr>
      <w:r w:rsidRPr="00487029">
        <w:t>–</w:t>
      </w:r>
      <w:r w:rsidRPr="00487029">
        <w:tab/>
        <w:t>it contains information used by the slot allocation algorithm in the ITDMA concept;</w:t>
      </w:r>
    </w:p>
    <w:p w:rsidR="00610E16" w:rsidRPr="00487029" w:rsidRDefault="00610E16" w:rsidP="00610E16">
      <w:pPr>
        <w:pStyle w:val="enumlev1"/>
      </w:pPr>
      <w:r w:rsidRPr="00487029">
        <w:t>–</w:t>
      </w:r>
      <w:r w:rsidRPr="00487029">
        <w:tab/>
        <w:t>it also indicates the synchronization state.</w:t>
      </w:r>
    </w:p>
    <w:p w:rsidR="00610E16" w:rsidRPr="00487029" w:rsidRDefault="00610E16" w:rsidP="00610E16">
      <w:r w:rsidRPr="00487029">
        <w:t xml:space="preserve">The ITDMA communication state is structured as defined in Recommendation </w:t>
      </w:r>
      <w:hyperlink r:id="rId38" w:history="1">
        <w:r w:rsidRPr="00487029">
          <w:rPr>
            <w:rStyle w:val="Hyperlink"/>
          </w:rPr>
          <w:t>ITU-R M.1371</w:t>
        </w:r>
      </w:hyperlink>
      <w:r w:rsidRPr="00487029">
        <w:t>. The ITDMA communication state should apply only to the slot in the channel where the relevant transmission occurs.</w:t>
      </w:r>
      <w:bookmarkStart w:id="92" w:name="_Toc440784093"/>
      <w:r w:rsidRPr="00487029">
        <w:t xml:space="preserve"> ASM 1 and ASM 2 are independent channels.</w:t>
      </w:r>
    </w:p>
    <w:p w:rsidR="00610E16" w:rsidRPr="00487029" w:rsidRDefault="00610E16" w:rsidP="00610E16">
      <w:pPr>
        <w:pStyle w:val="Heading1"/>
      </w:pPr>
      <w:r w:rsidRPr="00487029">
        <w:t>4</w:t>
      </w:r>
      <w:r w:rsidRPr="00487029">
        <w:tab/>
        <w:t>Network layer</w:t>
      </w:r>
    </w:p>
    <w:p w:rsidR="00610E16" w:rsidRPr="00487029" w:rsidRDefault="00610E16" w:rsidP="005F5E28">
      <w:r w:rsidRPr="00487029">
        <w:t>The network layer should be used for:</w:t>
      </w:r>
    </w:p>
    <w:p w:rsidR="00610E16" w:rsidRPr="00487029" w:rsidRDefault="00610E16" w:rsidP="005F5E28">
      <w:pPr>
        <w:pStyle w:val="enumlev1"/>
      </w:pPr>
      <w:r w:rsidRPr="00487029">
        <w:t>–</w:t>
      </w:r>
      <w:r w:rsidRPr="00487029">
        <w:tab/>
        <w:t xml:space="preserve">Establishing and </w:t>
      </w:r>
      <w:r w:rsidR="004F39A1">
        <w:t>maintaining channel connections</w:t>
      </w:r>
    </w:p>
    <w:p w:rsidR="00610E16" w:rsidRPr="00487029" w:rsidRDefault="00610E16" w:rsidP="005F5E28">
      <w:pPr>
        <w:pStyle w:val="enumlev1"/>
      </w:pPr>
      <w:r w:rsidRPr="00487029">
        <w:t>–</w:t>
      </w:r>
      <w:r w:rsidRPr="00487029">
        <w:tab/>
        <w:t>Management and p</w:t>
      </w:r>
      <w:r w:rsidR="004F39A1">
        <w:t>riority assignments of messages</w:t>
      </w:r>
    </w:p>
    <w:p w:rsidR="00610E16" w:rsidRPr="00487029" w:rsidRDefault="00610E16" w:rsidP="005F5E28">
      <w:pPr>
        <w:pStyle w:val="enumlev1"/>
      </w:pPr>
      <w:r w:rsidRPr="00487029">
        <w:t>–</w:t>
      </w:r>
      <w:r w:rsidRPr="00487029">
        <w:tab/>
        <w:t>Distribution of transm</w:t>
      </w:r>
      <w:r w:rsidR="004F39A1">
        <w:t>ission packets between channels</w:t>
      </w:r>
    </w:p>
    <w:p w:rsidR="00610E16" w:rsidRPr="00487029" w:rsidRDefault="00610E16" w:rsidP="005F5E28">
      <w:pPr>
        <w:pStyle w:val="enumlev1"/>
      </w:pPr>
      <w:r w:rsidRPr="00487029">
        <w:t>–</w:t>
      </w:r>
      <w:r w:rsidRPr="00487029">
        <w:tab/>
        <w:t>Data link congestion resolution.</w:t>
      </w:r>
    </w:p>
    <w:p w:rsidR="00610E16" w:rsidRPr="00487029" w:rsidRDefault="00610E16" w:rsidP="00610E16">
      <w:pPr>
        <w:pStyle w:val="Heading1"/>
      </w:pPr>
      <w:bookmarkStart w:id="93" w:name="_Toc440784121"/>
      <w:r w:rsidRPr="00487029">
        <w:t>5</w:t>
      </w:r>
      <w:r w:rsidRPr="00487029">
        <w:tab/>
        <w:t>Transport layer</w:t>
      </w:r>
      <w:bookmarkEnd w:id="93"/>
    </w:p>
    <w:p w:rsidR="00610E16" w:rsidRPr="00487029" w:rsidRDefault="00610E16" w:rsidP="00610E16">
      <w:r w:rsidRPr="00487029">
        <w:t>The transport layer is responsible for:</w:t>
      </w:r>
    </w:p>
    <w:p w:rsidR="00610E16" w:rsidRPr="00487029" w:rsidRDefault="00610E16" w:rsidP="00610E16">
      <w:pPr>
        <w:pStyle w:val="enumlev1"/>
      </w:pPr>
      <w:r w:rsidRPr="00487029">
        <w:t>–</w:t>
      </w:r>
      <w:r w:rsidRPr="00487029">
        <w:tab/>
        <w:t>converting data into transmission packets of correct size;</w:t>
      </w:r>
    </w:p>
    <w:p w:rsidR="00610E16" w:rsidRPr="00487029" w:rsidRDefault="00610E16" w:rsidP="00610E16">
      <w:pPr>
        <w:pStyle w:val="enumlev1"/>
      </w:pPr>
      <w:r w:rsidRPr="00487029">
        <w:t>–</w:t>
      </w:r>
      <w:r w:rsidRPr="00487029">
        <w:tab/>
        <w:t>sequencing of data packets;</w:t>
      </w:r>
    </w:p>
    <w:p w:rsidR="00610E16" w:rsidRPr="00487029" w:rsidRDefault="00610E16" w:rsidP="00610E16">
      <w:pPr>
        <w:pStyle w:val="enumlev1"/>
      </w:pPr>
      <w:r w:rsidRPr="00487029">
        <w:t>–</w:t>
      </w:r>
      <w:r w:rsidRPr="00487029">
        <w:tab/>
        <w:t>interfacing protocol to upper layers.</w:t>
      </w:r>
    </w:p>
    <w:p w:rsidR="00610E16" w:rsidRPr="00487029" w:rsidRDefault="00610E16" w:rsidP="00610E16">
      <w:bookmarkStart w:id="94" w:name="_Toc440784122"/>
      <w:r w:rsidRPr="00487029">
        <w:t>The interface between the transport layer and higher layers should be performed by the presentation interface.</w:t>
      </w:r>
    </w:p>
    <w:p w:rsidR="00610E16" w:rsidRPr="00487029" w:rsidRDefault="00610E16" w:rsidP="00610E16">
      <w:pPr>
        <w:pStyle w:val="Heading2"/>
      </w:pPr>
      <w:r w:rsidRPr="00487029">
        <w:t>5.1</w:t>
      </w:r>
      <w:r w:rsidRPr="00487029">
        <w:tab/>
        <w:t>Definition of transmission packet</w:t>
      </w:r>
      <w:bookmarkEnd w:id="94"/>
    </w:p>
    <w:p w:rsidR="00610E16" w:rsidRPr="00487029" w:rsidRDefault="00610E16" w:rsidP="00610E16">
      <w:r w:rsidRPr="00487029">
        <w:t>A transmission packet is an internal representation of some information which can ultimately be communicated to external systems. The transmission packet is dimensioned so that it conforms to the rules of data transfer.</w:t>
      </w:r>
    </w:p>
    <w:p w:rsidR="00610E16" w:rsidRPr="00487029" w:rsidRDefault="00610E16" w:rsidP="005F5E28">
      <w:pPr>
        <w:pStyle w:val="Heading2"/>
      </w:pPr>
      <w:bookmarkStart w:id="95" w:name="_Toc360582557"/>
      <w:bookmarkStart w:id="96" w:name="_Toc360582647"/>
      <w:bookmarkStart w:id="97" w:name="_Toc360583708"/>
      <w:bookmarkStart w:id="98" w:name="_Toc440784128"/>
      <w:r w:rsidRPr="00487029">
        <w:t>5.2</w:t>
      </w:r>
      <w:r w:rsidRPr="00487029">
        <w:tab/>
        <w:t>Transmission packet</w:t>
      </w:r>
      <w:bookmarkEnd w:id="95"/>
      <w:bookmarkEnd w:id="96"/>
      <w:bookmarkEnd w:id="97"/>
      <w:r w:rsidRPr="00487029">
        <w:t>s</w:t>
      </w:r>
      <w:bookmarkEnd w:id="98"/>
    </w:p>
    <w:p w:rsidR="00610E16" w:rsidRPr="00487029" w:rsidRDefault="00610E16" w:rsidP="005F5E28">
      <w:pPr>
        <w:pStyle w:val="Heading3"/>
      </w:pPr>
      <w:bookmarkStart w:id="99" w:name="_Toc440784129"/>
      <w:r w:rsidRPr="00487029">
        <w:t>5.2.1</w:t>
      </w:r>
      <w:r w:rsidRPr="00487029">
        <w:tab/>
        <w:t xml:space="preserve">Addressed </w:t>
      </w:r>
      <w:bookmarkEnd w:id="99"/>
      <w:r w:rsidRPr="00487029">
        <w:t>Messages</w:t>
      </w:r>
    </w:p>
    <w:p w:rsidR="00610E16" w:rsidRPr="00487029" w:rsidRDefault="00610E16" w:rsidP="00811736">
      <w:r w:rsidRPr="00487029">
        <w:t>Addressed messages are point to point communications between VDES stations.</w:t>
      </w:r>
      <w:r w:rsidR="00811736">
        <w:t xml:space="preserve"> </w:t>
      </w:r>
      <w:r w:rsidRPr="00487029">
        <w:t>Addressed messages may require an acknowledgment. When an acknowledgement is required and not received, the VDES stations may retransmit the message.</w:t>
      </w:r>
      <w:bookmarkStart w:id="100" w:name="_Toc440784130"/>
      <w:r w:rsidR="00811736">
        <w:t xml:space="preserve"> </w:t>
      </w:r>
    </w:p>
    <w:p w:rsidR="00610E16" w:rsidRPr="00487029" w:rsidRDefault="00610E16" w:rsidP="005F5E28">
      <w:pPr>
        <w:pStyle w:val="Heading3"/>
      </w:pPr>
      <w:r w:rsidRPr="00487029">
        <w:t>5.2.2</w:t>
      </w:r>
      <w:r w:rsidRPr="00487029">
        <w:tab/>
        <w:t>Broadcast</w:t>
      </w:r>
      <w:bookmarkEnd w:id="100"/>
      <w:r w:rsidRPr="00487029">
        <w:t xml:space="preserve"> messages</w:t>
      </w:r>
    </w:p>
    <w:p w:rsidR="00610E16" w:rsidRPr="00487029" w:rsidRDefault="00610E16" w:rsidP="00610E16">
      <w:r w:rsidRPr="00487029">
        <w:t>A broadcast message lacks a destination identifier ID. Therefore receiving stations should not acknowledge a broadcast message.</w:t>
      </w:r>
    </w:p>
    <w:p w:rsidR="00610E16" w:rsidRPr="00487029" w:rsidRDefault="00610E16" w:rsidP="00610E16">
      <w:pPr>
        <w:pStyle w:val="Heading3"/>
      </w:pPr>
      <w:r w:rsidRPr="00487029">
        <w:t>5.2.3</w:t>
      </w:r>
      <w:r w:rsidRPr="00487029">
        <w:tab/>
        <w:t>Conversion to presentation interface messages</w:t>
      </w:r>
    </w:p>
    <w:p w:rsidR="00610E16" w:rsidRPr="00487029" w:rsidRDefault="00610E16" w:rsidP="00610E16">
      <w:r w:rsidRPr="00487029">
        <w:t>Each received transmission packet should be converted to a corresponding presentation interface message and presented in the order they were received regardless of message category. Applications utilizing the presentation interface should be responsible for their own sequencing numbering scheme, as required. For a mobile station, addressed messages should not be output to the presentation interface, if destination User ID (destination MMSI) is different to the ID of own station (own MMSI).</w:t>
      </w:r>
    </w:p>
    <w:p w:rsidR="00610E16" w:rsidRPr="00487029" w:rsidRDefault="00610E16" w:rsidP="005F5E28">
      <w:pPr>
        <w:pStyle w:val="Heading3"/>
      </w:pPr>
      <w:r w:rsidRPr="00487029">
        <w:t>5.2.4</w:t>
      </w:r>
      <w:r w:rsidRPr="00487029">
        <w:tab/>
        <w:t>Conversion of data into transmission packets</w:t>
      </w:r>
    </w:p>
    <w:p w:rsidR="00610E16" w:rsidRPr="00487029" w:rsidRDefault="00610E16" w:rsidP="00610E16">
      <w:r w:rsidRPr="00487029">
        <w:t>The transport layer should convert data, received from the presentation interface into transmission packets.</w:t>
      </w:r>
    </w:p>
    <w:p w:rsidR="00610E16" w:rsidRPr="00487029" w:rsidRDefault="00610E16" w:rsidP="005F5E28">
      <w:pPr>
        <w:pStyle w:val="Heading2"/>
      </w:pPr>
      <w:bookmarkStart w:id="101" w:name="_Toc440784133"/>
      <w:r w:rsidRPr="00487029">
        <w:t>5.3</w:t>
      </w:r>
      <w:r w:rsidRPr="00487029">
        <w:tab/>
        <w:t>Presentation interface protocol</w:t>
      </w:r>
      <w:bookmarkEnd w:id="101"/>
    </w:p>
    <w:p w:rsidR="00610E16" w:rsidRPr="00487029" w:rsidRDefault="00610E16" w:rsidP="00610E16">
      <w:bookmarkStart w:id="102" w:name="_Toc440784134"/>
      <w:r w:rsidRPr="00487029">
        <w:t xml:space="preserve">Data, which is to be transmitted by the station, should be input via the presentation interface; data, which is received by the station, should be output through the presentation interface. The formats and protocol used for this data stream are defined by IEC 61162 series. </w:t>
      </w:r>
    </w:p>
    <w:bookmarkEnd w:id="92"/>
    <w:bookmarkEnd w:id="102"/>
    <w:p w:rsidR="00610E16" w:rsidRPr="00487029" w:rsidRDefault="00610E16" w:rsidP="00610E16">
      <w:pPr>
        <w:pStyle w:val="Heading1"/>
      </w:pPr>
      <w:r w:rsidRPr="00487029">
        <w:t>6</w:t>
      </w:r>
      <w:r w:rsidRPr="00487029">
        <w:tab/>
        <w:t>Satellite uplink message</w:t>
      </w:r>
    </w:p>
    <w:p w:rsidR="00610E16" w:rsidRPr="00487029" w:rsidRDefault="00610E16" w:rsidP="00610E16">
      <w:r w:rsidRPr="00487029">
        <w:rPr>
          <w:lang w:eastAsia="ja-JP"/>
        </w:rPr>
        <w:t>Satellite uplink may be provided by VDES equipment. It also may provide by dedicated equipment using slot carrier sense TDMA (SCTDMA) access scheme to consolidate AIS communications and terrestrial ASM communications.</w:t>
      </w:r>
    </w:p>
    <w:p w:rsidR="00610E16" w:rsidRPr="00487029" w:rsidRDefault="00610E16" w:rsidP="00610E16">
      <w:pPr>
        <w:pStyle w:val="Heading2"/>
      </w:pPr>
      <w:r w:rsidRPr="00487029">
        <w:t>6.1</w:t>
      </w:r>
      <w:r w:rsidRPr="00487029">
        <w:tab/>
        <w:t>Packet bit structure for satellite uplink message</w:t>
      </w:r>
    </w:p>
    <w:p w:rsidR="00610E16" w:rsidRPr="00487029" w:rsidRDefault="00610E16" w:rsidP="00610E16">
      <w:r w:rsidRPr="00487029">
        <w:t>The data packet for ITDMA, RATDMA and FATDMA is defined in Table</w:t>
      </w:r>
      <w:r w:rsidRPr="00487029">
        <w:rPr>
          <w:lang w:eastAsia="ja-JP"/>
        </w:rPr>
        <w:t xml:space="preserve"> A2-8.</w:t>
      </w:r>
      <w:r w:rsidRPr="00487029">
        <w:t xml:space="preserve"> </w:t>
      </w:r>
    </w:p>
    <w:p w:rsidR="00610E16" w:rsidRPr="00487029" w:rsidRDefault="00610E16" w:rsidP="00610E16">
      <w:r w:rsidRPr="00487029">
        <w:t>The data packet for SCTDMA is as defined in Table A2-9.</w:t>
      </w:r>
    </w:p>
    <w:p w:rsidR="00610E16" w:rsidRPr="00487029" w:rsidRDefault="00610E16" w:rsidP="00610E16">
      <w:pPr>
        <w:pStyle w:val="TableNo"/>
        <w:rPr>
          <w:lang w:eastAsia="ja-JP"/>
        </w:rPr>
      </w:pPr>
      <w:r w:rsidRPr="00487029">
        <w:t>TABLE A2-8</w:t>
      </w:r>
    </w:p>
    <w:p w:rsidR="00610E16" w:rsidRPr="00487029" w:rsidRDefault="00610E16" w:rsidP="00610E16">
      <w:pPr>
        <w:pStyle w:val="Tabletitle"/>
        <w:rPr>
          <w:lang w:eastAsia="ja-JP"/>
        </w:rPr>
      </w:pPr>
      <w:r w:rsidRPr="00487029">
        <w:t xml:space="preserve">Modified packet bit structure for satellite uplink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6"/>
        <w:gridCol w:w="613"/>
        <w:gridCol w:w="6710"/>
      </w:tblGrid>
      <w:tr w:rsidR="00610E16" w:rsidRPr="00487029" w:rsidTr="00610E16">
        <w:trPr>
          <w:tblHeader/>
          <w:jc w:val="center"/>
        </w:trPr>
        <w:tc>
          <w:tcPr>
            <w:tcW w:w="2316" w:type="dxa"/>
          </w:tcPr>
          <w:p w:rsidR="00610E16" w:rsidRPr="00487029" w:rsidRDefault="00610E16" w:rsidP="005F5E28">
            <w:pPr>
              <w:pStyle w:val="Tablehead"/>
            </w:pPr>
            <w:r w:rsidRPr="00487029">
              <w:t>Slot composition</w:t>
            </w:r>
          </w:p>
        </w:tc>
        <w:tc>
          <w:tcPr>
            <w:tcW w:w="613" w:type="dxa"/>
          </w:tcPr>
          <w:p w:rsidR="00610E16" w:rsidRPr="00487029" w:rsidRDefault="00610E16" w:rsidP="005F5E28">
            <w:pPr>
              <w:pStyle w:val="Tablehead"/>
            </w:pPr>
            <w:r w:rsidRPr="00487029">
              <w:t>Bits</w:t>
            </w:r>
          </w:p>
        </w:tc>
        <w:tc>
          <w:tcPr>
            <w:tcW w:w="6710" w:type="dxa"/>
          </w:tcPr>
          <w:p w:rsidR="00610E16" w:rsidRPr="00487029" w:rsidRDefault="00610E16" w:rsidP="005F5E28">
            <w:pPr>
              <w:pStyle w:val="Tablehead"/>
            </w:pPr>
            <w:r w:rsidRPr="00487029">
              <w:t>Notes</w:t>
            </w:r>
          </w:p>
        </w:tc>
      </w:tr>
      <w:tr w:rsidR="00610E16" w:rsidRPr="00487029" w:rsidTr="00610E16">
        <w:trPr>
          <w:jc w:val="center"/>
        </w:trPr>
        <w:tc>
          <w:tcPr>
            <w:tcW w:w="2316" w:type="dxa"/>
          </w:tcPr>
          <w:p w:rsidR="00610E16" w:rsidRPr="00487029" w:rsidRDefault="00610E16" w:rsidP="00610E16">
            <w:pPr>
              <w:pStyle w:val="Tabletext"/>
            </w:pPr>
            <w:r w:rsidRPr="00487029">
              <w:t>Ramp up</w:t>
            </w:r>
          </w:p>
        </w:tc>
        <w:tc>
          <w:tcPr>
            <w:tcW w:w="613" w:type="dxa"/>
          </w:tcPr>
          <w:p w:rsidR="00610E16" w:rsidRPr="00487029" w:rsidRDefault="00610E16" w:rsidP="00610E16">
            <w:pPr>
              <w:pStyle w:val="Tabletext"/>
              <w:jc w:val="center"/>
              <w:rPr>
                <w:lang w:eastAsia="ja-JP"/>
              </w:rPr>
            </w:pPr>
            <w:r w:rsidRPr="00487029">
              <w:rPr>
                <w:lang w:eastAsia="ja-JP"/>
              </w:rPr>
              <w:t>16</w:t>
            </w:r>
          </w:p>
        </w:tc>
        <w:tc>
          <w:tcPr>
            <w:tcW w:w="6710" w:type="dxa"/>
          </w:tcPr>
          <w:p w:rsidR="00610E16" w:rsidRPr="00487029" w:rsidRDefault="00610E16" w:rsidP="00610E16">
            <w:pPr>
              <w:pStyle w:val="Tabletext"/>
            </w:pPr>
            <w:r w:rsidRPr="00487029">
              <w:t>Standard</w:t>
            </w:r>
          </w:p>
        </w:tc>
      </w:tr>
      <w:tr w:rsidR="00610E16" w:rsidRPr="00487029" w:rsidTr="00610E16">
        <w:trPr>
          <w:jc w:val="center"/>
        </w:trPr>
        <w:tc>
          <w:tcPr>
            <w:tcW w:w="2316" w:type="dxa"/>
          </w:tcPr>
          <w:p w:rsidR="00610E16" w:rsidRPr="00487029" w:rsidRDefault="00610E16" w:rsidP="00610E16">
            <w:pPr>
              <w:pStyle w:val="Tabletext"/>
              <w:rPr>
                <w:lang w:eastAsia="ja-JP"/>
              </w:rPr>
            </w:pPr>
            <w:r w:rsidRPr="00487029">
              <w:rPr>
                <w:lang w:eastAsia="ja-JP"/>
              </w:rPr>
              <w:t>Pre training sequence</w:t>
            </w:r>
          </w:p>
        </w:tc>
        <w:tc>
          <w:tcPr>
            <w:tcW w:w="613" w:type="dxa"/>
          </w:tcPr>
          <w:p w:rsidR="00610E16" w:rsidRPr="00487029" w:rsidRDefault="00610E16" w:rsidP="00610E16">
            <w:pPr>
              <w:pStyle w:val="Tabletext"/>
              <w:jc w:val="center"/>
              <w:rPr>
                <w:lang w:eastAsia="ja-JP"/>
              </w:rPr>
            </w:pPr>
            <w:r w:rsidRPr="00487029">
              <w:rPr>
                <w:lang w:eastAsia="ja-JP"/>
              </w:rPr>
              <w:t>100</w:t>
            </w:r>
          </w:p>
        </w:tc>
        <w:tc>
          <w:tcPr>
            <w:tcW w:w="6710" w:type="dxa"/>
          </w:tcPr>
          <w:p w:rsidR="00610E16" w:rsidRPr="00487029" w:rsidRDefault="00610E16" w:rsidP="00610E16">
            <w:pPr>
              <w:pStyle w:val="Tabletext"/>
              <w:rPr>
                <w:lang w:eastAsia="ja-JP"/>
              </w:rPr>
            </w:pPr>
            <w:r w:rsidRPr="00487029">
              <w:t>0011 (repeat for 100 bits)</w:t>
            </w:r>
          </w:p>
        </w:tc>
      </w:tr>
      <w:tr w:rsidR="00610E16" w:rsidRPr="00487029" w:rsidTr="00610E16">
        <w:trPr>
          <w:jc w:val="center"/>
        </w:trPr>
        <w:tc>
          <w:tcPr>
            <w:tcW w:w="2316" w:type="dxa"/>
          </w:tcPr>
          <w:p w:rsidR="00610E16" w:rsidRPr="00487029" w:rsidRDefault="00610E16" w:rsidP="00610E16">
            <w:pPr>
              <w:pStyle w:val="Tabletext"/>
            </w:pPr>
            <w:r w:rsidRPr="00487029">
              <w:t>Training sequence</w:t>
            </w:r>
          </w:p>
        </w:tc>
        <w:tc>
          <w:tcPr>
            <w:tcW w:w="613" w:type="dxa"/>
          </w:tcPr>
          <w:p w:rsidR="00610E16" w:rsidRPr="00487029" w:rsidRDefault="00610E16" w:rsidP="00610E16">
            <w:pPr>
              <w:pStyle w:val="Tabletext"/>
              <w:jc w:val="center"/>
              <w:rPr>
                <w:lang w:eastAsia="ja-JP"/>
              </w:rPr>
            </w:pPr>
            <w:r w:rsidRPr="00487029">
              <w:t>2</w:t>
            </w:r>
            <w:r w:rsidRPr="00487029">
              <w:rPr>
                <w:lang w:eastAsia="ja-JP"/>
              </w:rPr>
              <w:t>7</w:t>
            </w:r>
          </w:p>
        </w:tc>
        <w:tc>
          <w:tcPr>
            <w:tcW w:w="6710" w:type="dxa"/>
          </w:tcPr>
          <w:p w:rsidR="00610E16" w:rsidRPr="00487029" w:rsidRDefault="00610E16" w:rsidP="00610E16">
            <w:pPr>
              <w:pStyle w:val="Tabletext"/>
            </w:pPr>
            <w:r w:rsidRPr="00487029">
              <w:t>Standard</w:t>
            </w:r>
          </w:p>
        </w:tc>
      </w:tr>
      <w:tr w:rsidR="00610E16" w:rsidRPr="00487029" w:rsidTr="00610E16">
        <w:trPr>
          <w:jc w:val="center"/>
        </w:trPr>
        <w:tc>
          <w:tcPr>
            <w:tcW w:w="2316" w:type="dxa"/>
          </w:tcPr>
          <w:p w:rsidR="00610E16" w:rsidRPr="00487029" w:rsidRDefault="00610E16" w:rsidP="00610E16">
            <w:pPr>
              <w:pStyle w:val="Tabletext"/>
              <w:rPr>
                <w:lang w:eastAsia="ja-JP"/>
              </w:rPr>
            </w:pPr>
            <w:r w:rsidRPr="00487029">
              <w:rPr>
                <w:lang w:eastAsia="ja-JP"/>
              </w:rPr>
              <w:t>Signal information</w:t>
            </w:r>
          </w:p>
        </w:tc>
        <w:tc>
          <w:tcPr>
            <w:tcW w:w="613" w:type="dxa"/>
          </w:tcPr>
          <w:p w:rsidR="00610E16" w:rsidRPr="00487029" w:rsidRDefault="00610E16" w:rsidP="00610E16">
            <w:pPr>
              <w:pStyle w:val="Tabletext"/>
              <w:jc w:val="center"/>
              <w:rPr>
                <w:lang w:eastAsia="ja-JP"/>
              </w:rPr>
            </w:pPr>
            <w:r w:rsidRPr="00487029">
              <w:rPr>
                <w:lang w:eastAsia="ja-JP"/>
              </w:rPr>
              <w:t>7</w:t>
            </w:r>
          </w:p>
        </w:tc>
        <w:tc>
          <w:tcPr>
            <w:tcW w:w="6710" w:type="dxa"/>
          </w:tcPr>
          <w:p w:rsidR="00610E16" w:rsidRPr="00487029" w:rsidRDefault="00610E16" w:rsidP="00610E16">
            <w:pPr>
              <w:pStyle w:val="Tabletext"/>
              <w:rPr>
                <w:lang w:eastAsia="ja-JP"/>
              </w:rPr>
            </w:pPr>
            <w:r w:rsidRPr="00487029">
              <w:rPr>
                <w:lang w:eastAsia="ja-JP"/>
              </w:rPr>
              <w:t>Decoded from Hamming (7,4)</w:t>
            </w:r>
          </w:p>
          <w:p w:rsidR="00610E16" w:rsidRPr="00487029" w:rsidRDefault="00610E16" w:rsidP="00610E16">
            <w:pPr>
              <w:pStyle w:val="Tabletext"/>
              <w:rPr>
                <w:lang w:eastAsia="ja-JP"/>
              </w:rPr>
            </w:pPr>
            <w:r w:rsidRPr="00487029">
              <w:rPr>
                <w:lang w:eastAsia="ja-JP"/>
              </w:rPr>
              <w:t>0000 – not coding</w:t>
            </w:r>
          </w:p>
          <w:p w:rsidR="00610E16" w:rsidRPr="00487029" w:rsidRDefault="00610E16" w:rsidP="00610E16">
            <w:pPr>
              <w:pStyle w:val="Tabletext"/>
              <w:rPr>
                <w:lang w:eastAsia="ja-JP"/>
              </w:rPr>
            </w:pPr>
            <w:r w:rsidRPr="00487029">
              <w:rPr>
                <w:lang w:eastAsia="ja-JP"/>
              </w:rPr>
              <w:t>0001 – 1/2 code rate</w:t>
            </w:r>
          </w:p>
          <w:p w:rsidR="00610E16" w:rsidRPr="00487029" w:rsidRDefault="00610E16" w:rsidP="00610E16">
            <w:pPr>
              <w:pStyle w:val="Tabletext"/>
              <w:rPr>
                <w:lang w:eastAsia="ja-JP"/>
              </w:rPr>
            </w:pPr>
            <w:r w:rsidRPr="00487029">
              <w:rPr>
                <w:lang w:eastAsia="ja-JP"/>
              </w:rPr>
              <w:t>0010 – 3/4 code rate</w:t>
            </w:r>
          </w:p>
          <w:p w:rsidR="00610E16" w:rsidRPr="00487029" w:rsidRDefault="00610E16" w:rsidP="00610E16">
            <w:pPr>
              <w:pStyle w:val="Tabletext"/>
            </w:pPr>
            <w:r w:rsidRPr="00487029">
              <w:rPr>
                <w:lang w:eastAsia="ja-JP"/>
              </w:rPr>
              <w:t>0011 – 5/6 code rate</w:t>
            </w:r>
          </w:p>
        </w:tc>
      </w:tr>
      <w:tr w:rsidR="00610E16" w:rsidRPr="00487029" w:rsidTr="00610E16">
        <w:trPr>
          <w:jc w:val="center"/>
        </w:trPr>
        <w:tc>
          <w:tcPr>
            <w:tcW w:w="2316" w:type="dxa"/>
          </w:tcPr>
          <w:p w:rsidR="00610E16" w:rsidRPr="00487029" w:rsidRDefault="00610E16" w:rsidP="00610E16">
            <w:pPr>
              <w:pStyle w:val="Tabletext"/>
              <w:rPr>
                <w:lang w:eastAsia="ja-JP"/>
              </w:rPr>
            </w:pPr>
            <w:r w:rsidRPr="00487029">
              <w:rPr>
                <w:lang w:eastAsia="ja-JP"/>
              </w:rPr>
              <w:t>Data length</w:t>
            </w:r>
          </w:p>
        </w:tc>
        <w:tc>
          <w:tcPr>
            <w:tcW w:w="613" w:type="dxa"/>
          </w:tcPr>
          <w:p w:rsidR="00610E16" w:rsidRPr="00487029" w:rsidRDefault="00610E16" w:rsidP="00610E16">
            <w:pPr>
              <w:pStyle w:val="Tabletext"/>
              <w:jc w:val="center"/>
              <w:rPr>
                <w:lang w:eastAsia="ja-JP"/>
              </w:rPr>
            </w:pPr>
            <w:r w:rsidRPr="00487029">
              <w:rPr>
                <w:lang w:eastAsia="ja-JP"/>
              </w:rPr>
              <w:t>10</w:t>
            </w:r>
          </w:p>
        </w:tc>
        <w:tc>
          <w:tcPr>
            <w:tcW w:w="6710" w:type="dxa"/>
          </w:tcPr>
          <w:p w:rsidR="00610E16" w:rsidRPr="00487029" w:rsidRDefault="00610E16" w:rsidP="00F9308F">
            <w:pPr>
              <w:pStyle w:val="Tabletext"/>
              <w:rPr>
                <w:lang w:eastAsia="ja-JP"/>
              </w:rPr>
            </w:pPr>
            <w:r w:rsidRPr="00487029">
              <w:t>Default: “0011000110” (198) encoded data and CRC;</w:t>
            </w:r>
          </w:p>
        </w:tc>
      </w:tr>
      <w:tr w:rsidR="00610E16" w:rsidRPr="00487029" w:rsidTr="00610E16">
        <w:trPr>
          <w:jc w:val="center"/>
        </w:trPr>
        <w:tc>
          <w:tcPr>
            <w:tcW w:w="2316" w:type="dxa"/>
          </w:tcPr>
          <w:p w:rsidR="00610E16" w:rsidRPr="00487029" w:rsidRDefault="00610E16" w:rsidP="00610E16">
            <w:pPr>
              <w:pStyle w:val="Tabletext"/>
              <w:spacing w:before="30" w:after="30"/>
            </w:pPr>
            <w:r w:rsidRPr="00487029">
              <w:t>Data field</w:t>
            </w:r>
          </w:p>
        </w:tc>
        <w:tc>
          <w:tcPr>
            <w:tcW w:w="613" w:type="dxa"/>
          </w:tcPr>
          <w:p w:rsidR="00610E16" w:rsidRPr="00487029" w:rsidRDefault="00610E16" w:rsidP="00610E16">
            <w:pPr>
              <w:pStyle w:val="Tabletext"/>
              <w:spacing w:before="30" w:after="30"/>
              <w:jc w:val="center"/>
              <w:rPr>
                <w:lang w:eastAsia="ja-JP"/>
              </w:rPr>
            </w:pPr>
            <w:r w:rsidRPr="00487029">
              <w:rPr>
                <w:lang w:eastAsia="ja-JP"/>
              </w:rPr>
              <w:t>166</w:t>
            </w:r>
          </w:p>
        </w:tc>
        <w:tc>
          <w:tcPr>
            <w:tcW w:w="6710" w:type="dxa"/>
          </w:tcPr>
          <w:p w:rsidR="00610E16" w:rsidRPr="00487029" w:rsidRDefault="00610E16" w:rsidP="00610E16">
            <w:pPr>
              <w:pStyle w:val="Tabletext"/>
              <w:spacing w:before="30" w:after="30"/>
            </w:pPr>
            <w:r w:rsidRPr="00487029">
              <w:t xml:space="preserve">Without encoding: 166 bits </w:t>
            </w:r>
          </w:p>
          <w:p w:rsidR="00610E16" w:rsidRPr="00487029" w:rsidRDefault="00610E16" w:rsidP="00610E16">
            <w:pPr>
              <w:pStyle w:val="Tabletext"/>
              <w:spacing w:before="30" w:after="30"/>
              <w:rPr>
                <w:lang w:eastAsia="ja-JP"/>
              </w:rPr>
            </w:pPr>
            <w:r w:rsidRPr="00487029">
              <w:t>With encoding: varies according to coding rate defined in the Signal Information field</w:t>
            </w:r>
          </w:p>
        </w:tc>
      </w:tr>
      <w:tr w:rsidR="00610E16" w:rsidRPr="00487029" w:rsidTr="00610E16">
        <w:trPr>
          <w:jc w:val="center"/>
        </w:trPr>
        <w:tc>
          <w:tcPr>
            <w:tcW w:w="2316" w:type="dxa"/>
          </w:tcPr>
          <w:p w:rsidR="00610E16" w:rsidRPr="00487029" w:rsidRDefault="00610E16" w:rsidP="00610E16">
            <w:pPr>
              <w:pStyle w:val="Tabletext"/>
            </w:pPr>
            <w:r w:rsidRPr="00487029">
              <w:t>CRC</w:t>
            </w:r>
          </w:p>
        </w:tc>
        <w:tc>
          <w:tcPr>
            <w:tcW w:w="613" w:type="dxa"/>
          </w:tcPr>
          <w:p w:rsidR="00610E16" w:rsidRPr="00487029" w:rsidRDefault="00610E16" w:rsidP="00610E16">
            <w:pPr>
              <w:pStyle w:val="Tabletext"/>
              <w:jc w:val="center"/>
              <w:rPr>
                <w:lang w:eastAsia="ja-JP"/>
              </w:rPr>
            </w:pPr>
            <w:r w:rsidRPr="00487029">
              <w:rPr>
                <w:lang w:eastAsia="ja-JP"/>
              </w:rPr>
              <w:t>32</w:t>
            </w:r>
          </w:p>
        </w:tc>
        <w:tc>
          <w:tcPr>
            <w:tcW w:w="6710" w:type="dxa"/>
          </w:tcPr>
          <w:p w:rsidR="00610E16" w:rsidRPr="00487029" w:rsidRDefault="00610E16" w:rsidP="00610E16">
            <w:pPr>
              <w:pStyle w:val="Tabletext"/>
              <w:spacing w:before="30" w:after="30"/>
            </w:pPr>
            <w:r w:rsidRPr="00487029">
              <w:t>Without encoding: 32 bits;</w:t>
            </w:r>
          </w:p>
          <w:p w:rsidR="00610E16" w:rsidRPr="00487029" w:rsidRDefault="00610E16" w:rsidP="00811736">
            <w:pPr>
              <w:pStyle w:val="Tabletext"/>
              <w:spacing w:before="30" w:after="30"/>
            </w:pPr>
            <w:r w:rsidRPr="00487029">
              <w:t>With encoding:</w:t>
            </w:r>
            <w:r w:rsidR="00811736">
              <w:t xml:space="preserve"> </w:t>
            </w:r>
            <w:r w:rsidRPr="00487029">
              <w:t>varies according to coding rate defined in the Signal Information field;</w:t>
            </w:r>
          </w:p>
          <w:p w:rsidR="00610E16" w:rsidRPr="00487029" w:rsidRDefault="00610E16" w:rsidP="00610E16">
            <w:pPr>
              <w:pStyle w:val="Tabletext"/>
            </w:pPr>
            <w:r w:rsidRPr="00487029">
              <w:t>Only the data length and data field are included in the CRC</w:t>
            </w:r>
          </w:p>
        </w:tc>
      </w:tr>
      <w:tr w:rsidR="00610E16" w:rsidRPr="00487029" w:rsidTr="00610E16">
        <w:trPr>
          <w:jc w:val="center"/>
        </w:trPr>
        <w:tc>
          <w:tcPr>
            <w:tcW w:w="2316" w:type="dxa"/>
          </w:tcPr>
          <w:p w:rsidR="00610E16" w:rsidRPr="00487029" w:rsidRDefault="00610E16" w:rsidP="00610E16">
            <w:pPr>
              <w:pStyle w:val="Tabletext"/>
            </w:pPr>
            <w:r w:rsidRPr="00487029">
              <w:t>Buffer</w:t>
            </w:r>
          </w:p>
        </w:tc>
        <w:tc>
          <w:tcPr>
            <w:tcW w:w="613" w:type="dxa"/>
          </w:tcPr>
          <w:p w:rsidR="00610E16" w:rsidRPr="00487029" w:rsidRDefault="00610E16" w:rsidP="00610E16">
            <w:pPr>
              <w:pStyle w:val="Tabletext"/>
              <w:jc w:val="center"/>
              <w:rPr>
                <w:lang w:eastAsia="ja-JP"/>
              </w:rPr>
            </w:pPr>
            <w:r w:rsidRPr="00487029">
              <w:rPr>
                <w:lang w:eastAsia="ja-JP"/>
              </w:rPr>
              <w:t>154</w:t>
            </w:r>
          </w:p>
        </w:tc>
        <w:tc>
          <w:tcPr>
            <w:tcW w:w="6710" w:type="dxa"/>
          </w:tcPr>
          <w:p w:rsidR="00610E16" w:rsidRPr="00487029" w:rsidRDefault="00610E16" w:rsidP="00610E16">
            <w:pPr>
              <w:pStyle w:val="Tabletext"/>
              <w:spacing w:before="30" w:after="30"/>
            </w:pPr>
            <w:r w:rsidRPr="00487029">
              <w:t>Synch jitter (mobile station) = 6 bits</w:t>
            </w:r>
            <w:r w:rsidRPr="00487029">
              <w:br/>
              <w:t>Synch jitter (mobile/satellite) = 2 bits</w:t>
            </w:r>
            <w:r w:rsidRPr="00487029">
              <w:br/>
              <w:t>Propagation time delay difference = 144 bits</w:t>
            </w:r>
            <w:r w:rsidRPr="00487029">
              <w:br/>
              <w:t xml:space="preserve">Spare = 2 bits </w:t>
            </w:r>
          </w:p>
        </w:tc>
      </w:tr>
      <w:tr w:rsidR="00610E16" w:rsidRPr="00487029" w:rsidTr="00610E16">
        <w:trPr>
          <w:jc w:val="center"/>
        </w:trPr>
        <w:tc>
          <w:tcPr>
            <w:tcW w:w="2316" w:type="dxa"/>
          </w:tcPr>
          <w:p w:rsidR="00610E16" w:rsidRPr="00487029" w:rsidRDefault="00610E16" w:rsidP="00610E16">
            <w:pPr>
              <w:pStyle w:val="Tabletext"/>
            </w:pPr>
            <w:r w:rsidRPr="00487029">
              <w:t>Total</w:t>
            </w:r>
          </w:p>
        </w:tc>
        <w:tc>
          <w:tcPr>
            <w:tcW w:w="613" w:type="dxa"/>
          </w:tcPr>
          <w:p w:rsidR="00610E16" w:rsidRPr="00487029" w:rsidRDefault="00610E16" w:rsidP="00610E16">
            <w:pPr>
              <w:pStyle w:val="Tabletext"/>
              <w:jc w:val="center"/>
              <w:rPr>
                <w:lang w:eastAsia="ja-JP"/>
              </w:rPr>
            </w:pPr>
            <w:r w:rsidRPr="00487029">
              <w:rPr>
                <w:lang w:eastAsia="ja-JP"/>
              </w:rPr>
              <w:t>512</w:t>
            </w:r>
          </w:p>
        </w:tc>
        <w:tc>
          <w:tcPr>
            <w:tcW w:w="6710" w:type="dxa"/>
          </w:tcPr>
          <w:p w:rsidR="00610E16" w:rsidRPr="00487029" w:rsidRDefault="00610E16" w:rsidP="00610E16">
            <w:pPr>
              <w:pStyle w:val="Tabletext"/>
              <w:spacing w:before="30" w:after="30"/>
            </w:pPr>
            <w:r w:rsidRPr="00487029">
              <w:t>Maximum 512 bits for 19.2 kbits/s π/4 QPSK</w:t>
            </w:r>
            <w:r w:rsidRPr="00487029" w:rsidDel="00B81F17">
              <w:t xml:space="preserve"> </w:t>
            </w:r>
          </w:p>
        </w:tc>
      </w:tr>
    </w:tbl>
    <w:p w:rsidR="00610E16" w:rsidRPr="00487029" w:rsidRDefault="00610E16" w:rsidP="00610E16">
      <w:pPr>
        <w:pStyle w:val="TableNo"/>
        <w:rPr>
          <w:lang w:eastAsia="ja-JP"/>
        </w:rPr>
      </w:pPr>
      <w:r w:rsidRPr="00487029">
        <w:t>TABLE A2-9</w:t>
      </w:r>
    </w:p>
    <w:p w:rsidR="00610E16" w:rsidRPr="00487029" w:rsidRDefault="00610E16" w:rsidP="00610E16">
      <w:pPr>
        <w:pStyle w:val="Tabletitle"/>
        <w:rPr>
          <w:lang w:eastAsia="ja-JP"/>
        </w:rPr>
      </w:pPr>
      <w:r w:rsidRPr="00487029">
        <w:t>Modified packet bit structure for satellite uplink A</w:t>
      </w:r>
      <w:r w:rsidRPr="00487029">
        <w:rPr>
          <w:lang w:eastAsia="ja-JP"/>
        </w:rPr>
        <w:t>SM</w:t>
      </w:r>
      <w:r w:rsidRPr="00487029">
        <w:t xml:space="preserve"> message </w:t>
      </w:r>
      <w:r w:rsidRPr="00487029">
        <w:rPr>
          <w:lang w:eastAsia="ja-JP"/>
        </w:rPr>
        <w:t>with SCTDMA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6"/>
        <w:gridCol w:w="613"/>
        <w:gridCol w:w="6710"/>
      </w:tblGrid>
      <w:tr w:rsidR="00610E16" w:rsidRPr="00487029" w:rsidTr="00610E16">
        <w:trPr>
          <w:tblHeader/>
          <w:jc w:val="center"/>
        </w:trPr>
        <w:tc>
          <w:tcPr>
            <w:tcW w:w="2316" w:type="dxa"/>
          </w:tcPr>
          <w:p w:rsidR="00610E16" w:rsidRPr="00487029" w:rsidRDefault="00610E16" w:rsidP="00F9308F">
            <w:pPr>
              <w:pStyle w:val="Tablehead"/>
            </w:pPr>
            <w:r w:rsidRPr="00487029">
              <w:t>Slot composition</w:t>
            </w:r>
          </w:p>
        </w:tc>
        <w:tc>
          <w:tcPr>
            <w:tcW w:w="613" w:type="dxa"/>
          </w:tcPr>
          <w:p w:rsidR="00610E16" w:rsidRPr="00487029" w:rsidRDefault="00610E16" w:rsidP="00F9308F">
            <w:pPr>
              <w:pStyle w:val="Tablehead"/>
            </w:pPr>
            <w:r w:rsidRPr="00487029">
              <w:t>Bits</w:t>
            </w:r>
          </w:p>
        </w:tc>
        <w:tc>
          <w:tcPr>
            <w:tcW w:w="6710" w:type="dxa"/>
          </w:tcPr>
          <w:p w:rsidR="00610E16" w:rsidRPr="00487029" w:rsidRDefault="00610E16" w:rsidP="00F9308F">
            <w:pPr>
              <w:pStyle w:val="Tablehead"/>
            </w:pPr>
            <w:r w:rsidRPr="00487029">
              <w:t>Notes</w:t>
            </w:r>
          </w:p>
        </w:tc>
      </w:tr>
      <w:tr w:rsidR="00610E16" w:rsidRPr="00487029" w:rsidTr="00610E16">
        <w:trPr>
          <w:jc w:val="center"/>
        </w:trPr>
        <w:tc>
          <w:tcPr>
            <w:tcW w:w="2316" w:type="dxa"/>
          </w:tcPr>
          <w:p w:rsidR="00610E16" w:rsidRPr="00487029" w:rsidRDefault="00610E16" w:rsidP="00610E16">
            <w:pPr>
              <w:pStyle w:val="Tabletext"/>
              <w:rPr>
                <w:lang w:eastAsia="ja-JP"/>
              </w:rPr>
            </w:pPr>
            <w:r w:rsidRPr="00487029">
              <w:rPr>
                <w:lang w:eastAsia="ja-JP"/>
              </w:rPr>
              <w:t>Carrier sense period</w:t>
            </w:r>
          </w:p>
        </w:tc>
        <w:tc>
          <w:tcPr>
            <w:tcW w:w="613" w:type="dxa"/>
          </w:tcPr>
          <w:p w:rsidR="00610E16" w:rsidRPr="00487029" w:rsidRDefault="00610E16" w:rsidP="00610E16">
            <w:pPr>
              <w:pStyle w:val="Tabletext"/>
              <w:jc w:val="center"/>
              <w:rPr>
                <w:lang w:eastAsia="ja-JP"/>
              </w:rPr>
            </w:pPr>
            <w:r w:rsidRPr="00487029">
              <w:rPr>
                <w:lang w:eastAsia="ja-JP"/>
              </w:rPr>
              <w:t>56</w:t>
            </w:r>
          </w:p>
        </w:tc>
        <w:tc>
          <w:tcPr>
            <w:tcW w:w="6710" w:type="dxa"/>
          </w:tcPr>
          <w:p w:rsidR="00610E16" w:rsidRPr="00487029" w:rsidRDefault="00610E16" w:rsidP="00610E16">
            <w:pPr>
              <w:pStyle w:val="Tabletext"/>
              <w:rPr>
                <w:lang w:eastAsia="ja-JP"/>
              </w:rPr>
            </w:pPr>
            <w:r w:rsidRPr="00487029">
              <w:rPr>
                <w:lang w:eastAsia="ja-JP"/>
              </w:rPr>
              <w:t>Not transmitting (2 917 µs, equivalent to 56 bits)</w:t>
            </w:r>
          </w:p>
        </w:tc>
      </w:tr>
      <w:tr w:rsidR="00610E16" w:rsidRPr="00487029" w:rsidTr="00610E16">
        <w:trPr>
          <w:jc w:val="center"/>
        </w:trPr>
        <w:tc>
          <w:tcPr>
            <w:tcW w:w="2316" w:type="dxa"/>
          </w:tcPr>
          <w:p w:rsidR="00610E16" w:rsidRPr="00487029" w:rsidRDefault="00610E16" w:rsidP="00610E16">
            <w:pPr>
              <w:pStyle w:val="Tabletext"/>
            </w:pPr>
            <w:r w:rsidRPr="00487029">
              <w:t>Ramp up</w:t>
            </w:r>
          </w:p>
        </w:tc>
        <w:tc>
          <w:tcPr>
            <w:tcW w:w="613" w:type="dxa"/>
          </w:tcPr>
          <w:p w:rsidR="00610E16" w:rsidRPr="00487029" w:rsidRDefault="00610E16" w:rsidP="00610E16">
            <w:pPr>
              <w:pStyle w:val="Tabletext"/>
              <w:jc w:val="center"/>
              <w:rPr>
                <w:lang w:eastAsia="ja-JP"/>
              </w:rPr>
            </w:pPr>
            <w:r w:rsidRPr="00487029">
              <w:rPr>
                <w:lang w:eastAsia="ja-JP"/>
              </w:rPr>
              <w:t>16</w:t>
            </w:r>
          </w:p>
        </w:tc>
        <w:tc>
          <w:tcPr>
            <w:tcW w:w="6710" w:type="dxa"/>
          </w:tcPr>
          <w:p w:rsidR="00610E16" w:rsidRPr="00487029" w:rsidRDefault="00610E16" w:rsidP="00610E16">
            <w:pPr>
              <w:pStyle w:val="Tabletext"/>
            </w:pPr>
            <w:r w:rsidRPr="00487029">
              <w:t>Standard</w:t>
            </w:r>
          </w:p>
        </w:tc>
      </w:tr>
      <w:tr w:rsidR="00610E16" w:rsidRPr="00487029" w:rsidTr="00610E16">
        <w:trPr>
          <w:jc w:val="center"/>
        </w:trPr>
        <w:tc>
          <w:tcPr>
            <w:tcW w:w="2316" w:type="dxa"/>
          </w:tcPr>
          <w:p w:rsidR="00610E16" w:rsidRPr="00487029" w:rsidRDefault="00610E16" w:rsidP="00610E16">
            <w:pPr>
              <w:pStyle w:val="Tabletext"/>
              <w:rPr>
                <w:lang w:eastAsia="ja-JP"/>
              </w:rPr>
            </w:pPr>
            <w:r w:rsidRPr="00487029">
              <w:rPr>
                <w:lang w:eastAsia="ja-JP"/>
              </w:rPr>
              <w:t>Pre training sequence</w:t>
            </w:r>
          </w:p>
        </w:tc>
        <w:tc>
          <w:tcPr>
            <w:tcW w:w="613" w:type="dxa"/>
          </w:tcPr>
          <w:p w:rsidR="00610E16" w:rsidRPr="00487029" w:rsidRDefault="00610E16" w:rsidP="00610E16">
            <w:pPr>
              <w:pStyle w:val="Tabletext"/>
              <w:jc w:val="center"/>
              <w:rPr>
                <w:lang w:eastAsia="ja-JP"/>
              </w:rPr>
            </w:pPr>
            <w:r w:rsidRPr="00487029">
              <w:rPr>
                <w:lang w:eastAsia="ja-JP"/>
              </w:rPr>
              <w:t>44</w:t>
            </w:r>
          </w:p>
        </w:tc>
        <w:tc>
          <w:tcPr>
            <w:tcW w:w="6710" w:type="dxa"/>
          </w:tcPr>
          <w:p w:rsidR="00610E16" w:rsidRPr="00487029" w:rsidRDefault="00610E16" w:rsidP="00610E16">
            <w:pPr>
              <w:pStyle w:val="Tabletext"/>
              <w:rPr>
                <w:lang w:eastAsia="ja-JP"/>
              </w:rPr>
            </w:pPr>
            <w:r w:rsidRPr="00487029">
              <w:t>0011 (repeat for 44 bits)</w:t>
            </w:r>
          </w:p>
        </w:tc>
      </w:tr>
      <w:tr w:rsidR="00610E16" w:rsidRPr="00487029" w:rsidTr="00610E16">
        <w:trPr>
          <w:jc w:val="center"/>
        </w:trPr>
        <w:tc>
          <w:tcPr>
            <w:tcW w:w="2316" w:type="dxa"/>
          </w:tcPr>
          <w:p w:rsidR="00610E16" w:rsidRPr="00487029" w:rsidRDefault="00610E16" w:rsidP="00610E16">
            <w:pPr>
              <w:pStyle w:val="Tabletext"/>
            </w:pPr>
            <w:r w:rsidRPr="00487029">
              <w:t>Training sequence</w:t>
            </w:r>
          </w:p>
        </w:tc>
        <w:tc>
          <w:tcPr>
            <w:tcW w:w="613" w:type="dxa"/>
          </w:tcPr>
          <w:p w:rsidR="00610E16" w:rsidRPr="00487029" w:rsidRDefault="00610E16" w:rsidP="00610E16">
            <w:pPr>
              <w:pStyle w:val="Tabletext"/>
              <w:jc w:val="center"/>
              <w:rPr>
                <w:lang w:eastAsia="ja-JP"/>
              </w:rPr>
            </w:pPr>
            <w:r w:rsidRPr="00487029">
              <w:t>2</w:t>
            </w:r>
            <w:r w:rsidRPr="00487029">
              <w:rPr>
                <w:lang w:eastAsia="ja-JP"/>
              </w:rPr>
              <w:t>7</w:t>
            </w:r>
          </w:p>
        </w:tc>
        <w:tc>
          <w:tcPr>
            <w:tcW w:w="6710" w:type="dxa"/>
          </w:tcPr>
          <w:p w:rsidR="00610E16" w:rsidRPr="00487029" w:rsidRDefault="00610E16" w:rsidP="00610E16">
            <w:pPr>
              <w:pStyle w:val="Tabletext"/>
            </w:pPr>
            <w:r w:rsidRPr="00487029">
              <w:t>Standard</w:t>
            </w:r>
          </w:p>
        </w:tc>
      </w:tr>
      <w:tr w:rsidR="00610E16" w:rsidRPr="00487029" w:rsidTr="00610E16">
        <w:trPr>
          <w:jc w:val="center"/>
        </w:trPr>
        <w:tc>
          <w:tcPr>
            <w:tcW w:w="2316" w:type="dxa"/>
          </w:tcPr>
          <w:p w:rsidR="00610E16" w:rsidRPr="00487029" w:rsidRDefault="00610E16" w:rsidP="00610E16">
            <w:pPr>
              <w:pStyle w:val="Tabletext"/>
            </w:pPr>
            <w:r w:rsidRPr="00487029">
              <w:t>Signal information</w:t>
            </w:r>
          </w:p>
        </w:tc>
        <w:tc>
          <w:tcPr>
            <w:tcW w:w="613" w:type="dxa"/>
          </w:tcPr>
          <w:p w:rsidR="00610E16" w:rsidRPr="00487029" w:rsidRDefault="00610E16" w:rsidP="00610E16">
            <w:pPr>
              <w:pStyle w:val="Tabletext"/>
              <w:jc w:val="center"/>
              <w:rPr>
                <w:lang w:eastAsia="ja-JP"/>
              </w:rPr>
            </w:pPr>
            <w:r w:rsidRPr="00487029">
              <w:rPr>
                <w:lang w:eastAsia="ja-JP"/>
              </w:rPr>
              <w:t>7</w:t>
            </w:r>
          </w:p>
        </w:tc>
        <w:tc>
          <w:tcPr>
            <w:tcW w:w="6710" w:type="dxa"/>
          </w:tcPr>
          <w:p w:rsidR="00610E16" w:rsidRPr="00487029" w:rsidRDefault="00610E16" w:rsidP="00610E16">
            <w:pPr>
              <w:pStyle w:val="Tabletext"/>
              <w:rPr>
                <w:lang w:eastAsia="ja-JP"/>
              </w:rPr>
            </w:pPr>
            <w:r w:rsidRPr="00487029">
              <w:rPr>
                <w:lang w:eastAsia="ja-JP"/>
              </w:rPr>
              <w:t>Decoded from Hamming (7,4)</w:t>
            </w:r>
          </w:p>
          <w:p w:rsidR="00610E16" w:rsidRPr="00487029" w:rsidRDefault="00610E16" w:rsidP="00610E16">
            <w:pPr>
              <w:pStyle w:val="Tabletext"/>
              <w:rPr>
                <w:lang w:eastAsia="ja-JP"/>
              </w:rPr>
            </w:pPr>
            <w:r w:rsidRPr="00487029">
              <w:rPr>
                <w:lang w:eastAsia="ja-JP"/>
              </w:rPr>
              <w:t>0000 – not coding</w:t>
            </w:r>
          </w:p>
          <w:p w:rsidR="00610E16" w:rsidRPr="00487029" w:rsidRDefault="00610E16" w:rsidP="00610E16">
            <w:pPr>
              <w:pStyle w:val="Tabletext"/>
              <w:rPr>
                <w:lang w:eastAsia="ja-JP"/>
              </w:rPr>
            </w:pPr>
            <w:r w:rsidRPr="00487029">
              <w:rPr>
                <w:lang w:eastAsia="ja-JP"/>
              </w:rPr>
              <w:t>0001 – 1/2 coding</w:t>
            </w:r>
          </w:p>
          <w:p w:rsidR="00610E16" w:rsidRPr="00487029" w:rsidRDefault="00610E16" w:rsidP="00610E16">
            <w:pPr>
              <w:pStyle w:val="Tabletext"/>
              <w:rPr>
                <w:lang w:eastAsia="ja-JP"/>
              </w:rPr>
            </w:pPr>
            <w:r w:rsidRPr="00487029">
              <w:rPr>
                <w:lang w:eastAsia="ja-JP"/>
              </w:rPr>
              <w:t>0010 – 3/4 coding</w:t>
            </w:r>
          </w:p>
          <w:p w:rsidR="00610E16" w:rsidRPr="00487029" w:rsidRDefault="00610E16" w:rsidP="00610E16">
            <w:pPr>
              <w:pStyle w:val="Tabletext"/>
            </w:pPr>
            <w:r w:rsidRPr="00487029">
              <w:rPr>
                <w:lang w:eastAsia="ja-JP"/>
              </w:rPr>
              <w:t>0011 – 5/6 coding</w:t>
            </w:r>
          </w:p>
        </w:tc>
      </w:tr>
      <w:tr w:rsidR="00610E16" w:rsidRPr="00487029" w:rsidTr="00610E16">
        <w:trPr>
          <w:jc w:val="center"/>
        </w:trPr>
        <w:tc>
          <w:tcPr>
            <w:tcW w:w="2316" w:type="dxa"/>
          </w:tcPr>
          <w:p w:rsidR="00610E16" w:rsidRPr="00487029" w:rsidRDefault="00610E16" w:rsidP="00610E16">
            <w:pPr>
              <w:pStyle w:val="Tabletext"/>
            </w:pPr>
            <w:r w:rsidRPr="00487029">
              <w:t>Data length</w:t>
            </w:r>
          </w:p>
        </w:tc>
        <w:tc>
          <w:tcPr>
            <w:tcW w:w="613" w:type="dxa"/>
          </w:tcPr>
          <w:p w:rsidR="00610E16" w:rsidRPr="00487029" w:rsidRDefault="00610E16" w:rsidP="00610E16">
            <w:pPr>
              <w:pStyle w:val="Tabletext"/>
              <w:jc w:val="center"/>
              <w:rPr>
                <w:lang w:eastAsia="ja-JP"/>
              </w:rPr>
            </w:pPr>
            <w:r w:rsidRPr="00487029">
              <w:rPr>
                <w:lang w:eastAsia="ja-JP"/>
              </w:rPr>
              <w:t>10</w:t>
            </w:r>
          </w:p>
        </w:tc>
        <w:tc>
          <w:tcPr>
            <w:tcW w:w="6710" w:type="dxa"/>
          </w:tcPr>
          <w:p w:rsidR="00610E16" w:rsidRPr="00487029" w:rsidRDefault="00610E16" w:rsidP="00F9308F">
            <w:pPr>
              <w:pStyle w:val="Tabletext"/>
            </w:pPr>
            <w:r w:rsidRPr="00487029">
              <w:t>Default: “0011000110” (198) encoded data and CRC;</w:t>
            </w:r>
          </w:p>
        </w:tc>
      </w:tr>
      <w:tr w:rsidR="00610E16" w:rsidRPr="00487029" w:rsidTr="00610E16">
        <w:trPr>
          <w:jc w:val="center"/>
        </w:trPr>
        <w:tc>
          <w:tcPr>
            <w:tcW w:w="2316" w:type="dxa"/>
          </w:tcPr>
          <w:p w:rsidR="00610E16" w:rsidRPr="00487029" w:rsidRDefault="00610E16" w:rsidP="00610E16">
            <w:pPr>
              <w:pStyle w:val="Tabletext"/>
              <w:spacing w:before="30" w:after="30"/>
            </w:pPr>
            <w:r w:rsidRPr="00487029">
              <w:t>Data field</w:t>
            </w:r>
          </w:p>
        </w:tc>
        <w:tc>
          <w:tcPr>
            <w:tcW w:w="613" w:type="dxa"/>
          </w:tcPr>
          <w:p w:rsidR="00610E16" w:rsidRPr="00487029" w:rsidRDefault="00610E16" w:rsidP="00610E16">
            <w:pPr>
              <w:pStyle w:val="Tabletext"/>
              <w:spacing w:before="30" w:after="30"/>
              <w:jc w:val="center"/>
              <w:rPr>
                <w:lang w:eastAsia="ja-JP"/>
              </w:rPr>
            </w:pPr>
            <w:r w:rsidRPr="00487029">
              <w:rPr>
                <w:lang w:eastAsia="ja-JP"/>
              </w:rPr>
              <w:t>166</w:t>
            </w:r>
          </w:p>
        </w:tc>
        <w:tc>
          <w:tcPr>
            <w:tcW w:w="6710" w:type="dxa"/>
          </w:tcPr>
          <w:p w:rsidR="00610E16" w:rsidRPr="00487029" w:rsidRDefault="00610E16" w:rsidP="00610E16">
            <w:pPr>
              <w:pStyle w:val="NormalWeb"/>
              <w:rPr>
                <w:rFonts w:eastAsiaTheme="minorHAnsi"/>
                <w:sz w:val="20"/>
                <w:szCs w:val="20"/>
                <w:lang w:val="en-GB"/>
              </w:rPr>
            </w:pPr>
            <w:r w:rsidRPr="00487029">
              <w:rPr>
                <w:sz w:val="20"/>
                <w:szCs w:val="20"/>
                <w:lang w:val="en-GB"/>
              </w:rPr>
              <w:t xml:space="preserve">Without encoding:166 bits </w:t>
            </w:r>
          </w:p>
          <w:p w:rsidR="00610E16" w:rsidRPr="00487029" w:rsidRDefault="00610E16" w:rsidP="00610E16">
            <w:pPr>
              <w:pStyle w:val="Tabletext"/>
              <w:spacing w:before="30" w:after="30"/>
              <w:rPr>
                <w:lang w:eastAsia="ja-JP"/>
              </w:rPr>
            </w:pPr>
            <w:r w:rsidRPr="00487029">
              <w:t>With encoding: varies according to coding rate defined in the Signal Information field</w:t>
            </w:r>
          </w:p>
        </w:tc>
      </w:tr>
      <w:tr w:rsidR="00610E16" w:rsidRPr="00487029" w:rsidTr="00610E16">
        <w:trPr>
          <w:jc w:val="center"/>
        </w:trPr>
        <w:tc>
          <w:tcPr>
            <w:tcW w:w="2316" w:type="dxa"/>
          </w:tcPr>
          <w:p w:rsidR="00610E16" w:rsidRPr="00487029" w:rsidRDefault="00610E16" w:rsidP="00610E16">
            <w:pPr>
              <w:pStyle w:val="Tabletext"/>
            </w:pPr>
            <w:r w:rsidRPr="00487029">
              <w:t>CRC</w:t>
            </w:r>
          </w:p>
        </w:tc>
        <w:tc>
          <w:tcPr>
            <w:tcW w:w="613" w:type="dxa"/>
          </w:tcPr>
          <w:p w:rsidR="00610E16" w:rsidRPr="00487029" w:rsidRDefault="00610E16" w:rsidP="00610E16">
            <w:pPr>
              <w:pStyle w:val="Tabletext"/>
              <w:jc w:val="center"/>
              <w:rPr>
                <w:lang w:eastAsia="ja-JP"/>
              </w:rPr>
            </w:pPr>
            <w:r w:rsidRPr="00487029">
              <w:rPr>
                <w:lang w:eastAsia="ja-JP"/>
              </w:rPr>
              <w:t>32</w:t>
            </w:r>
          </w:p>
        </w:tc>
        <w:tc>
          <w:tcPr>
            <w:tcW w:w="6710" w:type="dxa"/>
          </w:tcPr>
          <w:p w:rsidR="00610E16" w:rsidRPr="00487029" w:rsidRDefault="00610E16" w:rsidP="00610E16">
            <w:pPr>
              <w:pStyle w:val="NormalWeb"/>
              <w:rPr>
                <w:rFonts w:eastAsiaTheme="minorHAnsi"/>
                <w:sz w:val="20"/>
                <w:szCs w:val="20"/>
                <w:lang w:val="en-GB"/>
              </w:rPr>
            </w:pPr>
            <w:r w:rsidRPr="00487029">
              <w:rPr>
                <w:sz w:val="20"/>
                <w:szCs w:val="20"/>
                <w:lang w:val="en-GB"/>
              </w:rPr>
              <w:t>Without encoding: 32 bits;</w:t>
            </w:r>
          </w:p>
          <w:p w:rsidR="00610E16" w:rsidRPr="00487029" w:rsidRDefault="00610E16" w:rsidP="005546B6">
            <w:pPr>
              <w:pStyle w:val="NormalWeb"/>
              <w:rPr>
                <w:sz w:val="20"/>
                <w:szCs w:val="20"/>
                <w:lang w:val="en-GB"/>
              </w:rPr>
            </w:pPr>
            <w:r w:rsidRPr="00487029">
              <w:rPr>
                <w:sz w:val="20"/>
                <w:szCs w:val="20"/>
                <w:lang w:val="en-GB"/>
              </w:rPr>
              <w:t>With encoding: varies according to coding rate defined in the Signal Information field;</w:t>
            </w:r>
          </w:p>
          <w:p w:rsidR="00610E16" w:rsidRPr="00487029" w:rsidRDefault="00610E16" w:rsidP="00610E16">
            <w:pPr>
              <w:pStyle w:val="Tabletext"/>
            </w:pPr>
            <w:r w:rsidRPr="00487029">
              <w:t>Only the data length and data field are included in the CRC</w:t>
            </w:r>
          </w:p>
        </w:tc>
      </w:tr>
      <w:tr w:rsidR="00610E16" w:rsidRPr="00487029" w:rsidTr="00610E16">
        <w:trPr>
          <w:jc w:val="center"/>
        </w:trPr>
        <w:tc>
          <w:tcPr>
            <w:tcW w:w="2316" w:type="dxa"/>
          </w:tcPr>
          <w:p w:rsidR="00610E16" w:rsidRPr="00487029" w:rsidRDefault="00610E16" w:rsidP="00610E16">
            <w:pPr>
              <w:pStyle w:val="Tabletext"/>
            </w:pPr>
            <w:r w:rsidRPr="00487029">
              <w:t>Long-range A</w:t>
            </w:r>
            <w:r w:rsidRPr="00487029">
              <w:rPr>
                <w:lang w:eastAsia="ja-JP"/>
              </w:rPr>
              <w:t>SM</w:t>
            </w:r>
            <w:r w:rsidRPr="00487029">
              <w:t xml:space="preserve"> receiving system buffer</w:t>
            </w:r>
          </w:p>
        </w:tc>
        <w:tc>
          <w:tcPr>
            <w:tcW w:w="613" w:type="dxa"/>
          </w:tcPr>
          <w:p w:rsidR="00610E16" w:rsidRPr="00487029" w:rsidRDefault="00610E16" w:rsidP="00610E16">
            <w:pPr>
              <w:pStyle w:val="Tabletext"/>
              <w:jc w:val="center"/>
              <w:rPr>
                <w:lang w:eastAsia="ja-JP"/>
              </w:rPr>
            </w:pPr>
            <w:r w:rsidRPr="00487029">
              <w:rPr>
                <w:lang w:eastAsia="ja-JP"/>
              </w:rPr>
              <w:t>154</w:t>
            </w:r>
          </w:p>
        </w:tc>
        <w:tc>
          <w:tcPr>
            <w:tcW w:w="6710" w:type="dxa"/>
          </w:tcPr>
          <w:p w:rsidR="00610E16" w:rsidRPr="00487029" w:rsidRDefault="00610E16" w:rsidP="00610E16">
            <w:pPr>
              <w:pStyle w:val="Tabletext"/>
              <w:rPr>
                <w:lang w:eastAsia="ja-JP"/>
              </w:rPr>
            </w:pPr>
            <w:r w:rsidRPr="00487029">
              <w:t xml:space="preserve">Synch jitter (mobile station) = </w:t>
            </w:r>
            <w:r w:rsidRPr="00487029">
              <w:rPr>
                <w:lang w:eastAsia="ja-JP"/>
              </w:rPr>
              <w:t>6</w:t>
            </w:r>
            <w:r w:rsidRPr="00487029">
              <w:t xml:space="preserve"> bits</w:t>
            </w:r>
            <w:r w:rsidRPr="00487029">
              <w:br/>
              <w:t xml:space="preserve">Synch jitter (mobile/satellite) = </w:t>
            </w:r>
            <w:r w:rsidRPr="00487029">
              <w:rPr>
                <w:lang w:eastAsia="ja-JP"/>
              </w:rPr>
              <w:t>2</w:t>
            </w:r>
            <w:r w:rsidRPr="00487029">
              <w:t xml:space="preserve"> bit</w:t>
            </w:r>
            <w:r w:rsidRPr="00487029">
              <w:rPr>
                <w:lang w:eastAsia="ja-JP"/>
              </w:rPr>
              <w:t>s</w:t>
            </w:r>
            <w:r w:rsidRPr="00487029">
              <w:br/>
              <w:t xml:space="preserve">Propagation time delay difference = </w:t>
            </w:r>
            <w:r w:rsidRPr="00487029">
              <w:rPr>
                <w:lang w:eastAsia="ja-JP"/>
              </w:rPr>
              <w:t>144</w:t>
            </w:r>
            <w:r w:rsidRPr="00487029">
              <w:t xml:space="preserve"> bits</w:t>
            </w:r>
            <w:r w:rsidRPr="00487029">
              <w:br/>
              <w:t xml:space="preserve">Spare = </w:t>
            </w:r>
            <w:r w:rsidRPr="00487029">
              <w:rPr>
                <w:lang w:eastAsia="ja-JP"/>
              </w:rPr>
              <w:t>2</w:t>
            </w:r>
            <w:r w:rsidRPr="00487029">
              <w:t xml:space="preserve"> bit</w:t>
            </w:r>
            <w:r w:rsidRPr="00487029">
              <w:rPr>
                <w:lang w:eastAsia="ja-JP"/>
              </w:rPr>
              <w:t>s</w:t>
            </w:r>
          </w:p>
        </w:tc>
      </w:tr>
      <w:tr w:rsidR="00610E16" w:rsidRPr="00487029" w:rsidTr="00610E16">
        <w:trPr>
          <w:jc w:val="center"/>
        </w:trPr>
        <w:tc>
          <w:tcPr>
            <w:tcW w:w="2316" w:type="dxa"/>
          </w:tcPr>
          <w:p w:rsidR="00610E16" w:rsidRPr="00487029" w:rsidRDefault="00610E16" w:rsidP="00610E16">
            <w:pPr>
              <w:pStyle w:val="Tabletext"/>
            </w:pPr>
            <w:r w:rsidRPr="00487029">
              <w:t>Total</w:t>
            </w:r>
          </w:p>
        </w:tc>
        <w:tc>
          <w:tcPr>
            <w:tcW w:w="613" w:type="dxa"/>
          </w:tcPr>
          <w:p w:rsidR="00610E16" w:rsidRPr="00487029" w:rsidRDefault="00610E16" w:rsidP="00610E16">
            <w:pPr>
              <w:pStyle w:val="Tabletext"/>
              <w:jc w:val="center"/>
              <w:rPr>
                <w:lang w:eastAsia="ja-JP"/>
              </w:rPr>
            </w:pPr>
            <w:r w:rsidRPr="00487029">
              <w:rPr>
                <w:lang w:eastAsia="ja-JP"/>
              </w:rPr>
              <w:t>512</w:t>
            </w:r>
          </w:p>
        </w:tc>
        <w:tc>
          <w:tcPr>
            <w:tcW w:w="6710" w:type="dxa"/>
          </w:tcPr>
          <w:p w:rsidR="00610E16" w:rsidRPr="00487029" w:rsidRDefault="00610E16" w:rsidP="00610E16">
            <w:pPr>
              <w:pStyle w:val="Tabletext"/>
            </w:pPr>
            <w:r w:rsidRPr="00487029">
              <w:rPr>
                <w:lang w:eastAsia="ja-JP"/>
              </w:rPr>
              <w:t>Maximum 512 bits for 19.2 kbits/s π/4 QPSK</w:t>
            </w:r>
          </w:p>
        </w:tc>
      </w:tr>
    </w:tbl>
    <w:p w:rsidR="00610E16" w:rsidRPr="00487029" w:rsidRDefault="00610E16" w:rsidP="00610E16">
      <w:pPr>
        <w:pStyle w:val="Heading2"/>
      </w:pPr>
      <w:r w:rsidRPr="00487029">
        <w:rPr>
          <w:lang w:eastAsia="ja-JP"/>
        </w:rPr>
        <w:t>6</w:t>
      </w:r>
      <w:r w:rsidRPr="00487029">
        <w:t>.</w:t>
      </w:r>
      <w:r w:rsidRPr="00487029">
        <w:rPr>
          <w:lang w:eastAsia="ja-JP"/>
        </w:rPr>
        <w:t>2</w:t>
      </w:r>
      <w:r w:rsidRPr="00487029">
        <w:tab/>
        <w:t>Transmitting the satellite uplink broadcast message</w:t>
      </w:r>
    </w:p>
    <w:p w:rsidR="00610E16" w:rsidRPr="00487029" w:rsidRDefault="00610E16" w:rsidP="00610E16">
      <w:r w:rsidRPr="00487029">
        <w:t>The satellite uplink A</w:t>
      </w:r>
      <w:r w:rsidRPr="00487029">
        <w:rPr>
          <w:lang w:eastAsia="ja-JP"/>
        </w:rPr>
        <w:t>SM</w:t>
      </w:r>
      <w:r w:rsidRPr="00487029">
        <w:t xml:space="preserve"> broadcast message should be transmitted </w:t>
      </w:r>
      <w:r w:rsidRPr="00487029">
        <w:rPr>
          <w:lang w:eastAsia="ja-JP"/>
        </w:rPr>
        <w:t xml:space="preserve">only </w:t>
      </w:r>
      <w:r w:rsidRPr="00487029">
        <w:t xml:space="preserve">on </w:t>
      </w:r>
      <w:r w:rsidRPr="00487029">
        <w:rPr>
          <w:lang w:eastAsia="ja-JP"/>
        </w:rPr>
        <w:t>ASM channels and not on the following channels: 75, 76, AIS 1, AIS 2 or regional channels</w:t>
      </w:r>
      <w:r w:rsidRPr="00487029">
        <w:t>.</w:t>
      </w:r>
    </w:p>
    <w:p w:rsidR="00610E16" w:rsidRPr="00487029" w:rsidRDefault="00610E16" w:rsidP="00F9308F">
      <w:r w:rsidRPr="00487029">
        <w:rPr>
          <w:lang w:eastAsia="ja-JP"/>
        </w:rPr>
        <w:br w:type="page"/>
      </w:r>
    </w:p>
    <w:p w:rsidR="00610E16" w:rsidRPr="00487029" w:rsidRDefault="00610E16" w:rsidP="00F9308F">
      <w:pPr>
        <w:pStyle w:val="AnnexNo"/>
      </w:pPr>
      <w:r w:rsidRPr="00487029">
        <w:t>Annex 3</w:t>
      </w:r>
    </w:p>
    <w:p w:rsidR="00610E16" w:rsidRPr="00487029" w:rsidRDefault="00610E16" w:rsidP="00610E16">
      <w:pPr>
        <w:pStyle w:val="Annextitle"/>
      </w:pPr>
      <w:r w:rsidRPr="00487029">
        <w:t>Technical characteristics of VDE-terrestrial</w:t>
      </w:r>
      <w:r w:rsidR="00F9308F" w:rsidRPr="00487029">
        <w:t xml:space="preserve"> </w:t>
      </w:r>
      <w:r w:rsidRPr="00487029">
        <w:br/>
        <w:t>in the maritime mobile band</w:t>
      </w:r>
    </w:p>
    <w:p w:rsidR="00610E16" w:rsidRPr="00487029" w:rsidRDefault="00F9308F" w:rsidP="00F9308F">
      <w:pPr>
        <w:pStyle w:val="Heading1"/>
      </w:pPr>
      <w:bookmarkStart w:id="103" w:name="_Toc293090705"/>
      <w:r w:rsidRPr="00487029">
        <w:t>1</w:t>
      </w:r>
      <w:r w:rsidRPr="00487029">
        <w:tab/>
      </w:r>
      <w:r w:rsidR="00610E16" w:rsidRPr="00487029">
        <w:t>Introduction</w:t>
      </w:r>
      <w:bookmarkEnd w:id="103"/>
    </w:p>
    <w:p w:rsidR="00610E16" w:rsidRPr="00487029" w:rsidRDefault="00610E16" w:rsidP="00610E16">
      <w:pPr>
        <w:rPr>
          <w:rFonts w:asciiTheme="minorHAnsi" w:hAnsiTheme="minorHAnsi"/>
        </w:rPr>
      </w:pPr>
      <w:r w:rsidRPr="00487029">
        <w:t>This annex describes the characteristics of the terrestrial VDES. It contains a description of the different protocols according to the OSI layer model and recommends implementation details for each layer.</w:t>
      </w:r>
    </w:p>
    <w:p w:rsidR="00610E16" w:rsidRPr="00487029" w:rsidRDefault="00610E16" w:rsidP="00F9308F">
      <w:pPr>
        <w:rPr>
          <w:rFonts w:asciiTheme="minorHAnsi" w:hAnsiTheme="minorHAnsi"/>
        </w:rPr>
      </w:pPr>
      <w:r w:rsidRPr="00487029">
        <w:t>Data transmission is made in the VHF maritime mobile band. Data transmissions are made within the spectrum allocated for the VDE1-A and VDE1- B. The spectrum may be used as 25 kHz, 50</w:t>
      </w:r>
      <w:r w:rsidR="00F9308F" w:rsidRPr="00487029">
        <w:t> </w:t>
      </w:r>
      <w:r w:rsidRPr="00487029">
        <w:t>kHz or 100 kHz channels.</w:t>
      </w:r>
    </w:p>
    <w:p w:rsidR="00610E16" w:rsidRPr="00487029" w:rsidRDefault="00610E16" w:rsidP="00610E16">
      <w:r w:rsidRPr="00487029">
        <w:t>The system should use TDMA techniques in a synchronized manner.</w:t>
      </w:r>
    </w:p>
    <w:p w:rsidR="00610E16" w:rsidRPr="00487029" w:rsidRDefault="00610E16" w:rsidP="00610E16">
      <w:pPr>
        <w:pStyle w:val="Heading1"/>
      </w:pPr>
      <w:bookmarkStart w:id="104" w:name="_Toc293090706"/>
      <w:r w:rsidRPr="00487029">
        <w:t>2</w:t>
      </w:r>
      <w:r w:rsidRPr="00487029">
        <w:tab/>
        <w:t>OSI layer</w:t>
      </w:r>
      <w:bookmarkEnd w:id="104"/>
    </w:p>
    <w:p w:rsidR="00610E16" w:rsidRPr="00487029" w:rsidRDefault="00610E16" w:rsidP="00F9308F">
      <w:pPr>
        <w:rPr>
          <w:rFonts w:eastAsiaTheme="majorEastAsia"/>
          <w:b/>
          <w:bCs/>
          <w:sz w:val="28"/>
          <w:szCs w:val="28"/>
        </w:rPr>
      </w:pPr>
      <w:r w:rsidRPr="00487029">
        <w:t>Refer to Annex 1.</w:t>
      </w:r>
    </w:p>
    <w:p w:rsidR="00610E16" w:rsidRPr="00487029" w:rsidRDefault="00610E16" w:rsidP="00610E16">
      <w:pPr>
        <w:pStyle w:val="Heading1"/>
      </w:pPr>
      <w:bookmarkStart w:id="105" w:name="_Toc413134729"/>
      <w:bookmarkStart w:id="106" w:name="_Toc293090707"/>
      <w:bookmarkEnd w:id="105"/>
      <w:r w:rsidRPr="00487029">
        <w:t>3</w:t>
      </w:r>
      <w:r w:rsidRPr="00487029">
        <w:tab/>
        <w:t>Physical layer</w:t>
      </w:r>
      <w:bookmarkEnd w:id="106"/>
    </w:p>
    <w:p w:rsidR="00610E16" w:rsidRPr="00487029" w:rsidRDefault="00610E16" w:rsidP="00610E16">
      <w:pPr>
        <w:pStyle w:val="Heading2"/>
      </w:pPr>
      <w:bookmarkStart w:id="107" w:name="_Toc293090708"/>
      <w:r w:rsidRPr="00487029">
        <w:t>3.1</w:t>
      </w:r>
      <w:r w:rsidRPr="00487029">
        <w:tab/>
        <w:t>Range</w:t>
      </w:r>
      <w:bookmarkEnd w:id="107"/>
    </w:p>
    <w:p w:rsidR="00610E16" w:rsidRPr="00487029" w:rsidRDefault="00610E16" w:rsidP="00F9308F">
      <w:r w:rsidRPr="00487029">
        <w:t>The communication range of terrestrial VDE is typically 20</w:t>
      </w:r>
      <w:r w:rsidR="00F9308F" w:rsidRPr="00487029">
        <w:t>−</w:t>
      </w:r>
      <w:r w:rsidRPr="00487029">
        <w:t>50 NM.</w:t>
      </w:r>
    </w:p>
    <w:p w:rsidR="00610E16" w:rsidRPr="00487029" w:rsidRDefault="00610E16" w:rsidP="00610E16">
      <w:pPr>
        <w:pStyle w:val="Heading2"/>
      </w:pPr>
      <w:bookmarkStart w:id="108" w:name="_Toc293090711"/>
      <w:r w:rsidRPr="00487029">
        <w:rPr>
          <w:lang w:eastAsia="ja-JP"/>
        </w:rPr>
        <w:t>3.2</w:t>
      </w:r>
      <w:r w:rsidRPr="00487029">
        <w:rPr>
          <w:lang w:eastAsia="ja-JP"/>
        </w:rPr>
        <w:tab/>
        <w:t>Transmitter Parameter settings</w:t>
      </w:r>
      <w:bookmarkEnd w:id="108"/>
    </w:p>
    <w:p w:rsidR="00610E16" w:rsidRPr="00487029" w:rsidRDefault="00610E16" w:rsidP="00610E16">
      <w:pPr>
        <w:rPr>
          <w:lang w:eastAsia="ja-JP"/>
        </w:rPr>
      </w:pPr>
      <w:r w:rsidRPr="00487029">
        <w:rPr>
          <w:lang w:eastAsia="ja-JP"/>
        </w:rPr>
        <w:t xml:space="preserve">Refer to Annex 1 for transmitter parameter settings for mobile stations. </w:t>
      </w:r>
    </w:p>
    <w:p w:rsidR="00610E16" w:rsidRPr="00487029" w:rsidRDefault="00610E16" w:rsidP="00610E16">
      <w:r w:rsidRPr="00487029">
        <w:t>Transmitter parameter settings for shore station are defined in Table A3-1.</w:t>
      </w:r>
    </w:p>
    <w:p w:rsidR="00610E16" w:rsidRPr="00487029" w:rsidRDefault="00610E16" w:rsidP="00F9308F">
      <w:pPr>
        <w:pStyle w:val="TableNo"/>
      </w:pPr>
      <w:bookmarkStart w:id="109" w:name="_Ref293143599"/>
      <w:r w:rsidRPr="00487029">
        <w:t xml:space="preserve">Table </w:t>
      </w:r>
      <w:bookmarkEnd w:id="109"/>
      <w:r w:rsidRPr="00487029">
        <w:t>A3-1</w:t>
      </w:r>
    </w:p>
    <w:p w:rsidR="00610E16" w:rsidRPr="00487029" w:rsidRDefault="00610E16" w:rsidP="00610E16">
      <w:pPr>
        <w:pStyle w:val="Tabletitle"/>
      </w:pPr>
      <w:r w:rsidRPr="00487029">
        <w:t>Transmitter parameters shore station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3827"/>
        <w:gridCol w:w="2756"/>
      </w:tblGrid>
      <w:tr w:rsidR="00610E16" w:rsidRPr="00487029" w:rsidTr="00610E16">
        <w:trPr>
          <w:tblHeader/>
        </w:trPr>
        <w:tc>
          <w:tcPr>
            <w:tcW w:w="2660" w:type="dxa"/>
            <w:shd w:val="pct10" w:color="auto" w:fill="FFFFFF"/>
          </w:tcPr>
          <w:p w:rsidR="00610E16" w:rsidRPr="00487029" w:rsidRDefault="00610E16" w:rsidP="00610E16">
            <w:pPr>
              <w:pStyle w:val="Tablehead"/>
            </w:pPr>
            <w:r w:rsidRPr="00487029">
              <w:t>Transmitter parameters</w:t>
            </w:r>
          </w:p>
        </w:tc>
        <w:tc>
          <w:tcPr>
            <w:tcW w:w="3827" w:type="dxa"/>
            <w:shd w:val="pct10" w:color="auto" w:fill="FFFFFF"/>
          </w:tcPr>
          <w:p w:rsidR="00610E16" w:rsidRPr="00487029" w:rsidRDefault="00610E16" w:rsidP="00610E16">
            <w:pPr>
              <w:pStyle w:val="Tablehead"/>
            </w:pPr>
            <w:r w:rsidRPr="00487029">
              <w:t>Requirements</w:t>
            </w:r>
          </w:p>
        </w:tc>
        <w:tc>
          <w:tcPr>
            <w:tcW w:w="2756" w:type="dxa"/>
            <w:shd w:val="pct10" w:color="auto" w:fill="FFFFFF"/>
          </w:tcPr>
          <w:p w:rsidR="00610E16" w:rsidRPr="00487029" w:rsidRDefault="00610E16" w:rsidP="00610E16">
            <w:pPr>
              <w:pStyle w:val="Tablehead"/>
            </w:pPr>
            <w:r w:rsidRPr="00487029">
              <w:t>Condition</w:t>
            </w:r>
          </w:p>
        </w:tc>
      </w:tr>
      <w:tr w:rsidR="00610E16" w:rsidRPr="00487029" w:rsidTr="00610E16">
        <w:tc>
          <w:tcPr>
            <w:tcW w:w="2660" w:type="dxa"/>
          </w:tcPr>
          <w:p w:rsidR="00610E16" w:rsidRPr="00487029" w:rsidRDefault="00610E16" w:rsidP="00610E16">
            <w:pPr>
              <w:pStyle w:val="Tabletext"/>
              <w:spacing w:before="20" w:after="20"/>
            </w:pPr>
            <w:r w:rsidRPr="00487029">
              <w:t>Frequency error</w:t>
            </w:r>
          </w:p>
        </w:tc>
        <w:tc>
          <w:tcPr>
            <w:tcW w:w="3827" w:type="dxa"/>
          </w:tcPr>
          <w:p w:rsidR="00610E16" w:rsidRPr="00487029" w:rsidRDefault="00610E16" w:rsidP="00610E16">
            <w:pPr>
              <w:pStyle w:val="Tabletext"/>
              <w:spacing w:before="20" w:after="20"/>
            </w:pPr>
            <w:r w:rsidRPr="00487029">
              <w:t>3 ppm</w:t>
            </w:r>
          </w:p>
        </w:tc>
        <w:tc>
          <w:tcPr>
            <w:tcW w:w="2756" w:type="dxa"/>
          </w:tcPr>
          <w:p w:rsidR="00610E16" w:rsidRPr="00487029" w:rsidRDefault="00610E16" w:rsidP="00610E16">
            <w:pPr>
              <w:pStyle w:val="Tabletext"/>
              <w:spacing w:before="20" w:after="20"/>
            </w:pPr>
            <w:r w:rsidRPr="00487029">
              <w:t>normal</w:t>
            </w:r>
          </w:p>
        </w:tc>
      </w:tr>
      <w:tr w:rsidR="00610E16" w:rsidRPr="00487029" w:rsidTr="00610E16">
        <w:tc>
          <w:tcPr>
            <w:tcW w:w="2660" w:type="dxa"/>
          </w:tcPr>
          <w:p w:rsidR="00610E16" w:rsidRPr="00487029" w:rsidRDefault="00610E16" w:rsidP="00610E16">
            <w:pPr>
              <w:pStyle w:val="Tabletext"/>
              <w:spacing w:before="20" w:after="20"/>
            </w:pPr>
            <w:r w:rsidRPr="00487029">
              <w:t>Transmit power</w:t>
            </w:r>
          </w:p>
        </w:tc>
        <w:tc>
          <w:tcPr>
            <w:tcW w:w="3827" w:type="dxa"/>
          </w:tcPr>
          <w:p w:rsidR="00610E16" w:rsidRPr="00487029" w:rsidRDefault="00610E16" w:rsidP="00610E16">
            <w:pPr>
              <w:pStyle w:val="Tabletext"/>
              <w:spacing w:before="20" w:after="20"/>
            </w:pPr>
            <w:r w:rsidRPr="00487029">
              <w:t>Transmit average power shall be at least 12.5 watts and not exceed 50 watts as declared by the manufacturer.</w:t>
            </w:r>
          </w:p>
          <w:p w:rsidR="00610E16" w:rsidRPr="00487029" w:rsidRDefault="00610E16" w:rsidP="00F9308F">
            <w:pPr>
              <w:pStyle w:val="Tabletext"/>
              <w:spacing w:before="20" w:after="20"/>
            </w:pPr>
            <w:r w:rsidRPr="00487029">
              <w:t>±1.5 dB normal +2/</w:t>
            </w:r>
            <w:r w:rsidR="00F9308F" w:rsidRPr="00487029">
              <w:t>−</w:t>
            </w:r>
            <w:r w:rsidRPr="00487029">
              <w:t>6 dB extreme</w:t>
            </w:r>
          </w:p>
        </w:tc>
        <w:tc>
          <w:tcPr>
            <w:tcW w:w="2756" w:type="dxa"/>
          </w:tcPr>
          <w:p w:rsidR="00610E16" w:rsidRPr="00487029" w:rsidRDefault="00610E16" w:rsidP="00610E16">
            <w:pPr>
              <w:pStyle w:val="Tabletext"/>
              <w:spacing w:before="20" w:after="20"/>
            </w:pPr>
            <w:r w:rsidRPr="00487029">
              <w:t>conducted</w:t>
            </w:r>
          </w:p>
        </w:tc>
      </w:tr>
      <w:tr w:rsidR="00610E16" w:rsidRPr="00487029" w:rsidTr="00610E16">
        <w:tc>
          <w:tcPr>
            <w:tcW w:w="2660" w:type="dxa"/>
          </w:tcPr>
          <w:p w:rsidR="00610E16" w:rsidRPr="00487029" w:rsidRDefault="00610E16" w:rsidP="00610E16">
            <w:pPr>
              <w:pStyle w:val="Tabletext"/>
              <w:spacing w:before="20" w:after="20"/>
            </w:pPr>
            <w:r w:rsidRPr="00487029">
              <w:t>Modulation spectrum</w:t>
            </w:r>
          </w:p>
          <w:p w:rsidR="00610E16" w:rsidRPr="00487029" w:rsidRDefault="00610E16" w:rsidP="00610E16">
            <w:pPr>
              <w:pStyle w:val="Tabletext"/>
              <w:spacing w:before="20" w:after="20"/>
            </w:pPr>
            <w:r w:rsidRPr="00487029">
              <w:t>25 kHz channel</w:t>
            </w:r>
          </w:p>
        </w:tc>
        <w:tc>
          <w:tcPr>
            <w:tcW w:w="3827" w:type="dxa"/>
          </w:tcPr>
          <w:p w:rsidR="00610E16" w:rsidRPr="00487029" w:rsidRDefault="00610E16" w:rsidP="00610E16">
            <w:pPr>
              <w:pStyle w:val="Tabletext"/>
              <w:spacing w:before="20" w:after="20"/>
            </w:pPr>
            <w:r w:rsidRPr="00487029">
              <w:t>0 dBc</w:t>
            </w:r>
          </w:p>
          <w:p w:rsidR="00610E16" w:rsidRPr="00487029" w:rsidRDefault="00F9308F" w:rsidP="00610E16">
            <w:pPr>
              <w:pStyle w:val="Tabletext"/>
              <w:spacing w:before="20" w:after="20"/>
            </w:pPr>
            <w:r w:rsidRPr="00487029">
              <w:t>−</w:t>
            </w:r>
            <w:r w:rsidR="00610E16" w:rsidRPr="00487029">
              <w:t>25 dBc</w:t>
            </w:r>
          </w:p>
          <w:p w:rsidR="00610E16" w:rsidRPr="00487029" w:rsidRDefault="00F9308F" w:rsidP="00610E16">
            <w:pPr>
              <w:pStyle w:val="Tabletext"/>
              <w:spacing w:before="20" w:after="20"/>
            </w:pPr>
            <w:r w:rsidRPr="00487029">
              <w:t>−</w:t>
            </w:r>
            <w:r w:rsidR="00610E16" w:rsidRPr="00487029">
              <w:t>60 dBc</w:t>
            </w:r>
          </w:p>
        </w:tc>
        <w:tc>
          <w:tcPr>
            <w:tcW w:w="2756" w:type="dxa"/>
          </w:tcPr>
          <w:p w:rsidR="00610E16" w:rsidRPr="00487029" w:rsidRDefault="00610E16" w:rsidP="00811736">
            <w:pPr>
              <w:pStyle w:val="Tabletext"/>
              <w:spacing w:before="20" w:after="20"/>
            </w:pPr>
            <w:r w:rsidRPr="00487029">
              <w:t>Δ</w:t>
            </w:r>
            <w:r w:rsidRPr="00487029">
              <w:rPr>
                <w:i/>
                <w:iCs/>
              </w:rPr>
              <w:t>fc</w:t>
            </w:r>
            <w:r w:rsidRPr="00487029">
              <w:t xml:space="preserve"> &lt; ±12.5 kHz</w:t>
            </w:r>
            <w:r w:rsidRPr="00487029">
              <w:rPr>
                <w:sz w:val="24"/>
                <w:szCs w:val="24"/>
                <w:shd w:val="clear" w:color="auto" w:fill="FFFF00"/>
              </w:rPr>
              <w:br/>
            </w:r>
            <w:r w:rsidRPr="00487029">
              <w:t>±</w:t>
            </w:r>
            <w:r w:rsidRPr="00487029">
              <w:rPr>
                <w:rFonts w:eastAsiaTheme="minorEastAsia"/>
                <w:lang w:eastAsia="ja-JP"/>
              </w:rPr>
              <w:t>12.</w:t>
            </w:r>
            <w:r w:rsidRPr="00487029">
              <w:t>5 kHz</w:t>
            </w:r>
            <w:r w:rsidRPr="00487029">
              <w:rPr>
                <w:rFonts w:eastAsiaTheme="minorEastAsia"/>
                <w:lang w:eastAsia="ja-JP"/>
              </w:rPr>
              <w:t xml:space="preserve"> &lt; </w:t>
            </w:r>
            <w:r w:rsidRPr="00487029">
              <w:t>Δ</w:t>
            </w:r>
            <w:r w:rsidRPr="00487029">
              <w:rPr>
                <w:i/>
                <w:iCs/>
              </w:rPr>
              <w:t>fc</w:t>
            </w:r>
            <w:r w:rsidRPr="00487029">
              <w:t xml:space="preserve"> &lt; ±</w:t>
            </w:r>
            <w:r w:rsidRPr="00487029">
              <w:rPr>
                <w:rFonts w:eastAsiaTheme="minorEastAsia"/>
                <w:lang w:eastAsia="ja-JP"/>
              </w:rPr>
              <w:t>2</w:t>
            </w:r>
            <w:r w:rsidRPr="00487029">
              <w:t>5 kHz</w:t>
            </w:r>
            <w:r w:rsidRPr="00487029">
              <w:br/>
              <w:t>±</w:t>
            </w:r>
            <w:r w:rsidRPr="00487029">
              <w:rPr>
                <w:rFonts w:eastAsiaTheme="minorEastAsia"/>
                <w:lang w:eastAsia="ja-JP"/>
              </w:rPr>
              <w:t>25</w:t>
            </w:r>
            <w:r w:rsidRPr="00487029">
              <w:t xml:space="preserve"> kHz</w:t>
            </w:r>
            <w:r w:rsidRPr="00487029">
              <w:rPr>
                <w:rFonts w:eastAsiaTheme="minorEastAsia"/>
                <w:lang w:eastAsia="ja-JP"/>
              </w:rPr>
              <w:t xml:space="preserve"> </w:t>
            </w:r>
            <w:r w:rsidRPr="00487029">
              <w:t>&lt;</w:t>
            </w:r>
            <w:r w:rsidRPr="00487029">
              <w:rPr>
                <w:rFonts w:eastAsiaTheme="minorEastAsia"/>
                <w:lang w:eastAsia="ja-JP"/>
              </w:rPr>
              <w:t xml:space="preserve"> </w:t>
            </w:r>
            <w:r w:rsidRPr="00487029">
              <w:t>Δ</w:t>
            </w:r>
            <w:r w:rsidRPr="00487029">
              <w:rPr>
                <w:i/>
                <w:iCs/>
              </w:rPr>
              <w:t>fc</w:t>
            </w:r>
            <w:r w:rsidRPr="00487029">
              <w:rPr>
                <w:rFonts w:eastAsiaTheme="minorEastAsia"/>
                <w:lang w:eastAsia="ja-JP"/>
              </w:rPr>
              <w:t xml:space="preserve"> </w:t>
            </w:r>
            <w:r w:rsidRPr="00487029">
              <w:t>&lt;</w:t>
            </w:r>
            <w:r w:rsidR="00811736">
              <w:rPr>
                <w:rFonts w:eastAsiaTheme="minorEastAsia"/>
                <w:lang w:eastAsia="ja-JP"/>
              </w:rPr>
              <w:t xml:space="preserve"> </w:t>
            </w:r>
            <w:r w:rsidRPr="00487029">
              <w:t>±</w:t>
            </w:r>
            <w:r w:rsidRPr="00487029">
              <w:rPr>
                <w:rFonts w:eastAsiaTheme="minorEastAsia"/>
                <w:lang w:eastAsia="ja-JP"/>
              </w:rPr>
              <w:t>7</w:t>
            </w:r>
            <w:r w:rsidRPr="00487029">
              <w:t>5 kHz</w:t>
            </w:r>
          </w:p>
        </w:tc>
      </w:tr>
      <w:tr w:rsidR="00610E16" w:rsidRPr="00487029" w:rsidTr="00610E16">
        <w:tc>
          <w:tcPr>
            <w:tcW w:w="2660" w:type="dxa"/>
          </w:tcPr>
          <w:p w:rsidR="00610E16" w:rsidRPr="00487029" w:rsidRDefault="00610E16" w:rsidP="00610E16">
            <w:pPr>
              <w:pStyle w:val="Tabletext"/>
              <w:spacing w:before="20" w:after="20"/>
            </w:pPr>
            <w:r w:rsidRPr="00487029">
              <w:t>Modulation spectrum</w:t>
            </w:r>
          </w:p>
          <w:p w:rsidR="00610E16" w:rsidRPr="00487029" w:rsidRDefault="00610E16" w:rsidP="00610E16">
            <w:pPr>
              <w:pStyle w:val="Tabletext"/>
              <w:spacing w:before="20" w:after="20"/>
            </w:pPr>
            <w:r w:rsidRPr="00487029">
              <w:t>50 kHz channel</w:t>
            </w:r>
          </w:p>
        </w:tc>
        <w:tc>
          <w:tcPr>
            <w:tcW w:w="3827" w:type="dxa"/>
          </w:tcPr>
          <w:p w:rsidR="00610E16" w:rsidRPr="00487029" w:rsidRDefault="00610E16" w:rsidP="00610E16">
            <w:pPr>
              <w:pStyle w:val="Tabletext"/>
              <w:spacing w:before="20" w:after="20"/>
            </w:pPr>
            <w:r w:rsidRPr="00487029">
              <w:t>0 dBc</w:t>
            </w:r>
          </w:p>
          <w:p w:rsidR="00610E16" w:rsidRPr="00487029" w:rsidRDefault="00F9308F" w:rsidP="00610E16">
            <w:pPr>
              <w:pStyle w:val="Tabletext"/>
              <w:spacing w:before="20" w:after="20"/>
            </w:pPr>
            <w:r w:rsidRPr="00487029">
              <w:t>−</w:t>
            </w:r>
            <w:r w:rsidR="00610E16" w:rsidRPr="00487029">
              <w:t>25dBc</w:t>
            </w:r>
          </w:p>
          <w:p w:rsidR="00610E16" w:rsidRPr="00487029" w:rsidRDefault="00F9308F" w:rsidP="00610E16">
            <w:pPr>
              <w:pStyle w:val="Tabletext"/>
              <w:spacing w:before="20" w:after="20"/>
            </w:pPr>
            <w:r w:rsidRPr="00487029">
              <w:t>−</w:t>
            </w:r>
            <w:r w:rsidR="00610E16" w:rsidRPr="00487029">
              <w:t>60 dBc</w:t>
            </w:r>
          </w:p>
        </w:tc>
        <w:tc>
          <w:tcPr>
            <w:tcW w:w="2756" w:type="dxa"/>
          </w:tcPr>
          <w:p w:rsidR="00610E16" w:rsidRPr="00487029" w:rsidRDefault="00610E16" w:rsidP="00610E16">
            <w:pPr>
              <w:pStyle w:val="Tabletext"/>
              <w:spacing w:before="20" w:after="20"/>
            </w:pPr>
            <w:r w:rsidRPr="00487029">
              <w:t>Δ</w:t>
            </w:r>
            <w:r w:rsidRPr="00487029">
              <w:rPr>
                <w:i/>
                <w:iCs/>
              </w:rPr>
              <w:t>fc</w:t>
            </w:r>
            <w:r w:rsidRPr="00487029">
              <w:t xml:space="preserve"> &lt; ±25 kHz</w:t>
            </w:r>
            <w:r w:rsidRPr="00487029">
              <w:rPr>
                <w:sz w:val="24"/>
                <w:szCs w:val="24"/>
                <w:shd w:val="clear" w:color="auto" w:fill="FFFF00"/>
              </w:rPr>
              <w:br/>
            </w:r>
            <w:r w:rsidRPr="00487029">
              <w:t>±25 kHz</w:t>
            </w:r>
            <w:r w:rsidRPr="00487029">
              <w:rPr>
                <w:rFonts w:eastAsiaTheme="minorEastAsia"/>
                <w:lang w:eastAsia="ja-JP"/>
              </w:rPr>
              <w:t xml:space="preserve"> &lt; </w:t>
            </w:r>
            <w:r w:rsidRPr="00487029">
              <w:t>Δ</w:t>
            </w:r>
            <w:r w:rsidRPr="00487029">
              <w:rPr>
                <w:i/>
                <w:iCs/>
              </w:rPr>
              <w:t>fc</w:t>
            </w:r>
            <w:r w:rsidRPr="00487029">
              <w:t xml:space="preserve"> &lt; ±5</w:t>
            </w:r>
            <w:r w:rsidRPr="00487029">
              <w:rPr>
                <w:rFonts w:eastAsiaTheme="minorEastAsia"/>
                <w:lang w:eastAsia="ja-JP"/>
              </w:rPr>
              <w:t>0</w:t>
            </w:r>
            <w:r w:rsidRPr="00487029">
              <w:t xml:space="preserve"> kHz</w:t>
            </w:r>
            <w:r w:rsidRPr="00487029">
              <w:br/>
              <w:t>±5</w:t>
            </w:r>
            <w:r w:rsidRPr="00487029">
              <w:rPr>
                <w:rFonts w:eastAsiaTheme="minorEastAsia"/>
                <w:lang w:eastAsia="ja-JP"/>
              </w:rPr>
              <w:t>0</w:t>
            </w:r>
            <w:r w:rsidRPr="00487029">
              <w:t xml:space="preserve"> kHz&lt;</w:t>
            </w:r>
            <w:r w:rsidRPr="00487029">
              <w:rPr>
                <w:rFonts w:eastAsiaTheme="minorEastAsia"/>
                <w:lang w:eastAsia="ja-JP"/>
              </w:rPr>
              <w:t xml:space="preserve"> </w:t>
            </w:r>
            <w:r w:rsidRPr="00487029">
              <w:t>Δ</w:t>
            </w:r>
            <w:r w:rsidRPr="00487029">
              <w:rPr>
                <w:i/>
                <w:iCs/>
              </w:rPr>
              <w:t>fc</w:t>
            </w:r>
            <w:r w:rsidRPr="00487029">
              <w:rPr>
                <w:rFonts w:eastAsiaTheme="minorEastAsia"/>
                <w:lang w:eastAsia="ja-JP"/>
              </w:rPr>
              <w:t xml:space="preserve"> </w:t>
            </w:r>
            <w:r w:rsidRPr="00487029">
              <w:t>&lt; ±</w:t>
            </w:r>
            <w:r w:rsidRPr="00487029">
              <w:rPr>
                <w:rFonts w:eastAsiaTheme="minorEastAsia"/>
                <w:lang w:eastAsia="ja-JP"/>
              </w:rPr>
              <w:t>100</w:t>
            </w:r>
            <w:r w:rsidRPr="00487029">
              <w:t xml:space="preserve"> kHz</w:t>
            </w:r>
          </w:p>
        </w:tc>
      </w:tr>
      <w:tr w:rsidR="00610E16" w:rsidRPr="00487029" w:rsidTr="00610E16">
        <w:tc>
          <w:tcPr>
            <w:tcW w:w="2660" w:type="dxa"/>
          </w:tcPr>
          <w:p w:rsidR="00610E16" w:rsidRPr="00487029" w:rsidRDefault="00610E16" w:rsidP="00610E16">
            <w:pPr>
              <w:pStyle w:val="Tabletext"/>
              <w:spacing w:before="20" w:after="20"/>
            </w:pPr>
            <w:r w:rsidRPr="00487029">
              <w:t>Modulation spectrum</w:t>
            </w:r>
          </w:p>
          <w:p w:rsidR="00610E16" w:rsidRPr="00487029" w:rsidRDefault="00610E16" w:rsidP="00610E16">
            <w:pPr>
              <w:pStyle w:val="Tabletext"/>
              <w:spacing w:before="20" w:after="20"/>
            </w:pPr>
            <w:r w:rsidRPr="00487029">
              <w:t>100 kHz channel</w:t>
            </w:r>
          </w:p>
        </w:tc>
        <w:tc>
          <w:tcPr>
            <w:tcW w:w="3827" w:type="dxa"/>
          </w:tcPr>
          <w:p w:rsidR="00610E16" w:rsidRPr="00487029" w:rsidRDefault="00610E16" w:rsidP="00610E16">
            <w:pPr>
              <w:pStyle w:val="Tabletext"/>
              <w:spacing w:before="20" w:after="20"/>
            </w:pPr>
            <w:r w:rsidRPr="00487029">
              <w:t>0 dBc</w:t>
            </w:r>
          </w:p>
          <w:p w:rsidR="00610E16" w:rsidRPr="00487029" w:rsidRDefault="00F9308F" w:rsidP="00610E16">
            <w:pPr>
              <w:pStyle w:val="Tabletext"/>
              <w:spacing w:before="20" w:after="20"/>
            </w:pPr>
            <w:r w:rsidRPr="00487029">
              <w:t>−</w:t>
            </w:r>
            <w:r w:rsidR="00610E16" w:rsidRPr="00487029">
              <w:t>25 dBc</w:t>
            </w:r>
          </w:p>
          <w:p w:rsidR="00610E16" w:rsidRPr="00487029" w:rsidRDefault="00F9308F" w:rsidP="00610E16">
            <w:pPr>
              <w:pStyle w:val="Tabletext"/>
              <w:spacing w:before="20" w:after="20"/>
            </w:pPr>
            <w:r w:rsidRPr="00487029">
              <w:t>−</w:t>
            </w:r>
            <w:r w:rsidR="00610E16" w:rsidRPr="00487029">
              <w:t>60 dBc</w:t>
            </w:r>
          </w:p>
        </w:tc>
        <w:tc>
          <w:tcPr>
            <w:tcW w:w="2756" w:type="dxa"/>
          </w:tcPr>
          <w:p w:rsidR="00610E16" w:rsidRPr="00487029" w:rsidRDefault="00610E16" w:rsidP="00610E16">
            <w:pPr>
              <w:pStyle w:val="Tabletext"/>
              <w:spacing w:before="20" w:after="20"/>
            </w:pPr>
            <w:r w:rsidRPr="00487029">
              <w:t>Δfc &lt; ±50 kHz</w:t>
            </w:r>
            <w:r w:rsidRPr="00487029">
              <w:rPr>
                <w:sz w:val="24"/>
                <w:szCs w:val="24"/>
                <w:shd w:val="clear" w:color="auto" w:fill="FFFF00"/>
              </w:rPr>
              <w:br/>
            </w:r>
            <w:r w:rsidRPr="00487029">
              <w:t>±50 kHz</w:t>
            </w:r>
            <w:r w:rsidRPr="00487029">
              <w:rPr>
                <w:rFonts w:eastAsiaTheme="minorEastAsia"/>
                <w:lang w:eastAsia="ja-JP"/>
              </w:rPr>
              <w:t xml:space="preserve"> &lt; </w:t>
            </w:r>
            <w:r w:rsidRPr="00487029">
              <w:t>Δ</w:t>
            </w:r>
            <w:r w:rsidRPr="00487029">
              <w:rPr>
                <w:i/>
                <w:iCs/>
              </w:rPr>
              <w:t>fc</w:t>
            </w:r>
            <w:r w:rsidRPr="00487029">
              <w:t xml:space="preserve"> &lt; ±</w:t>
            </w:r>
            <w:r w:rsidRPr="00487029">
              <w:rPr>
                <w:rFonts w:eastAsiaTheme="minorEastAsia"/>
                <w:lang w:eastAsia="ja-JP"/>
              </w:rPr>
              <w:t>10</w:t>
            </w:r>
            <w:r w:rsidRPr="00487029">
              <w:t>0 kHz</w:t>
            </w:r>
            <w:r w:rsidRPr="00487029">
              <w:br/>
              <w:t>±</w:t>
            </w:r>
            <w:r w:rsidRPr="00487029">
              <w:rPr>
                <w:rFonts w:eastAsiaTheme="minorEastAsia"/>
                <w:lang w:eastAsia="ja-JP"/>
              </w:rPr>
              <w:t>10</w:t>
            </w:r>
            <w:r w:rsidRPr="00487029">
              <w:t>0 kHz</w:t>
            </w:r>
            <w:r w:rsidRPr="00487029">
              <w:rPr>
                <w:rFonts w:eastAsiaTheme="minorEastAsia"/>
                <w:lang w:eastAsia="ja-JP"/>
              </w:rPr>
              <w:t xml:space="preserve"> </w:t>
            </w:r>
            <w:r w:rsidRPr="00487029">
              <w:t>&lt;</w:t>
            </w:r>
            <w:r w:rsidRPr="00487029">
              <w:rPr>
                <w:rFonts w:eastAsiaTheme="minorEastAsia"/>
                <w:lang w:eastAsia="ja-JP"/>
              </w:rPr>
              <w:t xml:space="preserve"> </w:t>
            </w:r>
            <w:r w:rsidRPr="00487029">
              <w:t>Δ</w:t>
            </w:r>
            <w:r w:rsidRPr="00487029">
              <w:rPr>
                <w:i/>
                <w:iCs/>
              </w:rPr>
              <w:t>fc</w:t>
            </w:r>
            <w:r w:rsidRPr="00487029">
              <w:rPr>
                <w:rFonts w:eastAsiaTheme="minorEastAsia"/>
                <w:lang w:eastAsia="ja-JP"/>
              </w:rPr>
              <w:t xml:space="preserve"> </w:t>
            </w:r>
            <w:r w:rsidRPr="00487029">
              <w:t>&lt; ±1</w:t>
            </w:r>
            <w:r w:rsidRPr="00487029">
              <w:rPr>
                <w:rFonts w:eastAsiaTheme="minorEastAsia"/>
                <w:lang w:eastAsia="ja-JP"/>
              </w:rPr>
              <w:t>5</w:t>
            </w:r>
            <w:r w:rsidRPr="00487029">
              <w:t>0 kHz</w:t>
            </w:r>
          </w:p>
        </w:tc>
      </w:tr>
      <w:tr w:rsidR="00610E16" w:rsidRPr="00487029" w:rsidTr="00610E16">
        <w:tc>
          <w:tcPr>
            <w:tcW w:w="2660" w:type="dxa"/>
          </w:tcPr>
          <w:p w:rsidR="00610E16" w:rsidRPr="00487029" w:rsidRDefault="00610E16" w:rsidP="00610E16">
            <w:pPr>
              <w:pStyle w:val="Tabletext"/>
              <w:spacing w:before="20" w:after="20"/>
            </w:pPr>
            <w:r w:rsidRPr="00487029">
              <w:t>Spurious emissions</w:t>
            </w:r>
          </w:p>
        </w:tc>
        <w:tc>
          <w:tcPr>
            <w:tcW w:w="3827" w:type="dxa"/>
          </w:tcPr>
          <w:p w:rsidR="00610E16" w:rsidRPr="00487029" w:rsidRDefault="00F9308F" w:rsidP="00F9308F">
            <w:pPr>
              <w:pStyle w:val="Tabletext"/>
              <w:spacing w:before="20" w:after="20"/>
            </w:pPr>
            <w:r w:rsidRPr="00487029">
              <w:t>−</w:t>
            </w:r>
            <w:r w:rsidR="00610E16" w:rsidRPr="00487029">
              <w:t>36 dBm</w:t>
            </w:r>
            <w:r w:rsidR="00610E16" w:rsidRPr="00487029">
              <w:br/>
            </w:r>
            <w:r w:rsidRPr="00487029">
              <w:t>−</w:t>
            </w:r>
            <w:r w:rsidR="00610E16" w:rsidRPr="00487029">
              <w:t>30 dBm</w:t>
            </w:r>
          </w:p>
        </w:tc>
        <w:tc>
          <w:tcPr>
            <w:tcW w:w="2756" w:type="dxa"/>
          </w:tcPr>
          <w:p w:rsidR="00610E16" w:rsidRPr="00487029" w:rsidRDefault="00610E16" w:rsidP="00610E16">
            <w:pPr>
              <w:pStyle w:val="Tabletext"/>
              <w:spacing w:before="20" w:after="20"/>
            </w:pPr>
            <w:r w:rsidRPr="00487029">
              <w:t>9 kHz ... 1 GHz</w:t>
            </w:r>
            <w:r w:rsidRPr="00487029">
              <w:br/>
              <w:t>1 GHz ... 4 GHz</w:t>
            </w:r>
          </w:p>
        </w:tc>
      </w:tr>
    </w:tbl>
    <w:p w:rsidR="00610E16" w:rsidRPr="00487029" w:rsidRDefault="00610E16" w:rsidP="00610E16">
      <w:pPr>
        <w:pStyle w:val="Heading2"/>
      </w:pPr>
      <w:bookmarkStart w:id="110" w:name="_Toc293090712"/>
      <w:r w:rsidRPr="00487029">
        <w:t>3.3</w:t>
      </w:r>
      <w:r w:rsidRPr="00487029">
        <w:tab/>
        <w:t>Antenna</w:t>
      </w:r>
      <w:bookmarkEnd w:id="110"/>
    </w:p>
    <w:p w:rsidR="00610E16" w:rsidRPr="00487029" w:rsidRDefault="00610E16" w:rsidP="00610E16">
      <w:r w:rsidRPr="00487029">
        <w:t xml:space="preserve">Terrestrial VDE may share the same antenna(s) with the other subsystems AIS, ASM, VDE-SAT. </w:t>
      </w:r>
    </w:p>
    <w:p w:rsidR="00610E16" w:rsidRPr="00487029" w:rsidRDefault="00610E16" w:rsidP="00610E16">
      <w:r w:rsidRPr="00487029">
        <w:t>Refer to Annex 1.</w:t>
      </w:r>
    </w:p>
    <w:p w:rsidR="00610E16" w:rsidRPr="00487029" w:rsidRDefault="00610E16" w:rsidP="00610E16">
      <w:pPr>
        <w:pStyle w:val="Heading2"/>
      </w:pPr>
      <w:bookmarkStart w:id="111" w:name="_Toc293090715"/>
      <w:r w:rsidRPr="00487029">
        <w:t>3.4</w:t>
      </w:r>
      <w:r w:rsidRPr="00487029">
        <w:tab/>
        <w:t>Modulation</w:t>
      </w:r>
      <w:bookmarkEnd w:id="111"/>
    </w:p>
    <w:p w:rsidR="00610E16" w:rsidRPr="00487029" w:rsidRDefault="00610E16" w:rsidP="00610E16">
      <w:pPr>
        <w:pStyle w:val="Heading3"/>
      </w:pPr>
      <w:r w:rsidRPr="00487029">
        <w:t>3.4.1</w:t>
      </w:r>
      <w:r w:rsidRPr="00487029">
        <w:tab/>
        <w:t>Waveforms</w:t>
      </w:r>
    </w:p>
    <w:p w:rsidR="00610E16" w:rsidRPr="00487029" w:rsidRDefault="00610E16" w:rsidP="00610E16">
      <w:r w:rsidRPr="00487029">
        <w:t xml:space="preserve">The waveforms are defined in </w:t>
      </w:r>
      <w:r w:rsidRPr="00487029">
        <w:fldChar w:fldCharType="begin"/>
      </w:r>
      <w:r w:rsidRPr="00487029">
        <w:instrText xml:space="preserve"> REF _Ref293218548 \h  \* MERGEFORMAT </w:instrText>
      </w:r>
      <w:r w:rsidRPr="00487029">
        <w:fldChar w:fldCharType="separate"/>
      </w:r>
      <w:r w:rsidR="00D53815" w:rsidRPr="00487029">
        <w:t xml:space="preserve">Table </w:t>
      </w:r>
      <w:r w:rsidRPr="00487029">
        <w:fldChar w:fldCharType="end"/>
      </w:r>
      <w:r w:rsidRPr="00487029">
        <w:t>A3-2. The modulation and coding options and raw channel throughput rates are provided for a range of bandwidths and modulation and coding schemes (MCS). Three MCSs are detailed while 13 others are reserved for future expansion.</w:t>
      </w:r>
    </w:p>
    <w:p w:rsidR="00610E16" w:rsidRPr="00487029" w:rsidRDefault="00610E16" w:rsidP="00610E16">
      <w:pPr>
        <w:pStyle w:val="TableNo"/>
      </w:pPr>
      <w:bookmarkStart w:id="112" w:name="_Ref293218548"/>
      <w:r w:rsidRPr="00487029">
        <w:t xml:space="preserve">Table </w:t>
      </w:r>
      <w:bookmarkEnd w:id="112"/>
      <w:r w:rsidRPr="00487029">
        <w:t>A3-2</w:t>
      </w:r>
    </w:p>
    <w:p w:rsidR="00610E16" w:rsidRPr="00487029" w:rsidRDefault="00610E16" w:rsidP="00610E16">
      <w:pPr>
        <w:pStyle w:val="Tabletitle"/>
        <w:rPr>
          <w:lang w:eastAsia="pl-PL"/>
        </w:rPr>
      </w:pPr>
      <w:r w:rsidRPr="00487029">
        <w:t>Modulation and coding schemes</w:t>
      </w:r>
    </w:p>
    <w:tbl>
      <w:tblPr>
        <w:tblStyle w:val="TableGrid1"/>
        <w:tblW w:w="4955" w:type="pct"/>
        <w:tblLayout w:type="fixed"/>
        <w:tblLook w:val="04A0" w:firstRow="1" w:lastRow="0" w:firstColumn="1" w:lastColumn="0" w:noHBand="0" w:noVBand="1"/>
      </w:tblPr>
      <w:tblGrid>
        <w:gridCol w:w="2401"/>
        <w:gridCol w:w="1536"/>
        <w:gridCol w:w="897"/>
        <w:gridCol w:w="1458"/>
        <w:gridCol w:w="1670"/>
        <w:gridCol w:w="1580"/>
      </w:tblGrid>
      <w:tr w:rsidR="00610E16" w:rsidRPr="00487029" w:rsidTr="00610E16">
        <w:trPr>
          <w:tblHeader/>
        </w:trPr>
        <w:tc>
          <w:tcPr>
            <w:tcW w:w="1258" w:type="pct"/>
            <w:shd w:val="pct10" w:color="auto" w:fill="FFFFFF"/>
            <w:vAlign w:val="center"/>
          </w:tcPr>
          <w:p w:rsidR="00610E16" w:rsidRPr="00487029" w:rsidRDefault="00610E16" w:rsidP="00610E16">
            <w:pPr>
              <w:pStyle w:val="Tablehead"/>
            </w:pPr>
            <w:r w:rsidRPr="00487029">
              <w:t>Modulation and coding scheme</w:t>
            </w:r>
          </w:p>
        </w:tc>
        <w:tc>
          <w:tcPr>
            <w:tcW w:w="805" w:type="pct"/>
            <w:shd w:val="pct10" w:color="auto" w:fill="FFFFFF"/>
            <w:vAlign w:val="center"/>
          </w:tcPr>
          <w:p w:rsidR="00610E16" w:rsidRPr="00012A85" w:rsidRDefault="00610E16" w:rsidP="00F9308F">
            <w:pPr>
              <w:pStyle w:val="Tablehead"/>
              <w:rPr>
                <w:lang w:val="fr-CH"/>
              </w:rPr>
            </w:pPr>
            <w:r w:rsidRPr="00012A85">
              <w:rPr>
                <w:lang w:val="fr-CH"/>
              </w:rPr>
              <w:t>Signal Information D</w:t>
            </w:r>
            <w:r w:rsidRPr="00012A85">
              <w:rPr>
                <w:vertAlign w:val="subscript"/>
                <w:lang w:val="fr-CH"/>
              </w:rPr>
              <w:t>0</w:t>
            </w:r>
            <w:r w:rsidRPr="00012A85">
              <w:rPr>
                <w:lang w:val="fr-CH"/>
              </w:rPr>
              <w:t>, D</w:t>
            </w:r>
            <w:r w:rsidRPr="00012A85">
              <w:rPr>
                <w:vertAlign w:val="subscript"/>
                <w:lang w:val="fr-CH"/>
              </w:rPr>
              <w:t>1</w:t>
            </w:r>
            <w:r w:rsidRPr="00012A85">
              <w:rPr>
                <w:lang w:val="fr-CH"/>
              </w:rPr>
              <w:t>, D</w:t>
            </w:r>
            <w:r w:rsidRPr="00012A85">
              <w:rPr>
                <w:vertAlign w:val="subscript"/>
                <w:lang w:val="fr-CH"/>
              </w:rPr>
              <w:t>2</w:t>
            </w:r>
            <w:r w:rsidRPr="00012A85">
              <w:rPr>
                <w:lang w:val="fr-CH"/>
              </w:rPr>
              <w:t>, D</w:t>
            </w:r>
            <w:r w:rsidRPr="00012A85">
              <w:rPr>
                <w:vertAlign w:val="subscript"/>
                <w:lang w:val="fr-CH"/>
              </w:rPr>
              <w:t>3</w:t>
            </w:r>
            <w:r w:rsidR="00F9308F" w:rsidRPr="00012A85">
              <w:rPr>
                <w:lang w:val="fr-CH"/>
              </w:rPr>
              <w:t xml:space="preserve"> </w:t>
            </w:r>
            <w:r w:rsidR="00F9308F" w:rsidRPr="00012A85">
              <w:rPr>
                <w:lang w:val="fr-CH"/>
              </w:rPr>
              <w:br/>
            </w:r>
            <w:r w:rsidRPr="00012A85">
              <w:rPr>
                <w:lang w:val="fr-CH"/>
              </w:rPr>
              <w:t>values</w:t>
            </w:r>
          </w:p>
        </w:tc>
        <w:tc>
          <w:tcPr>
            <w:tcW w:w="470" w:type="pct"/>
            <w:shd w:val="pct10" w:color="auto" w:fill="FFFFFF"/>
            <w:vAlign w:val="center"/>
          </w:tcPr>
          <w:p w:rsidR="00610E16" w:rsidRPr="00487029" w:rsidRDefault="00610E16" w:rsidP="00610E16">
            <w:pPr>
              <w:pStyle w:val="Tablehead"/>
            </w:pPr>
            <w:r w:rsidRPr="00487029">
              <w:t>CQI value</w:t>
            </w:r>
          </w:p>
        </w:tc>
        <w:tc>
          <w:tcPr>
            <w:tcW w:w="764" w:type="pct"/>
            <w:shd w:val="pct10" w:color="auto" w:fill="FFFFFF"/>
            <w:vAlign w:val="center"/>
          </w:tcPr>
          <w:p w:rsidR="00610E16" w:rsidRPr="00487029" w:rsidRDefault="00610E16" w:rsidP="00F9308F">
            <w:pPr>
              <w:pStyle w:val="Tablehead"/>
            </w:pPr>
            <w:r w:rsidRPr="00487029">
              <w:t>Total throughput</w:t>
            </w:r>
            <w:r w:rsidR="00F9308F" w:rsidRPr="00487029">
              <w:t xml:space="preserve"> </w:t>
            </w:r>
            <w:r w:rsidRPr="00487029">
              <w:br/>
              <w:t>bitrate</w:t>
            </w:r>
            <w:r w:rsidR="00F9308F" w:rsidRPr="00487029">
              <w:t xml:space="preserve"> </w:t>
            </w:r>
            <w:r w:rsidR="00F9308F" w:rsidRPr="00487029">
              <w:br/>
            </w:r>
            <w:r w:rsidRPr="00487029">
              <w:t>(kbits/s)</w:t>
            </w:r>
            <w:r w:rsidRPr="00811736">
              <w:rPr>
                <w:rStyle w:val="FootnoteReference"/>
              </w:rPr>
              <w:t>*</w:t>
            </w:r>
            <w:r w:rsidRPr="00487029">
              <w:br/>
              <w:t>25 kHz</w:t>
            </w:r>
          </w:p>
        </w:tc>
        <w:tc>
          <w:tcPr>
            <w:tcW w:w="875" w:type="pct"/>
            <w:shd w:val="pct10" w:color="auto" w:fill="FFFFFF"/>
            <w:vAlign w:val="center"/>
          </w:tcPr>
          <w:p w:rsidR="00610E16" w:rsidRPr="00487029" w:rsidRDefault="00610E16" w:rsidP="00F9308F">
            <w:pPr>
              <w:pStyle w:val="Tablehead"/>
            </w:pPr>
            <w:r w:rsidRPr="00487029">
              <w:t>Total throughput</w:t>
            </w:r>
            <w:r w:rsidR="00F9308F" w:rsidRPr="00487029">
              <w:t xml:space="preserve"> </w:t>
            </w:r>
            <w:r w:rsidRPr="00487029">
              <w:br/>
              <w:t>bitrate</w:t>
            </w:r>
            <w:r w:rsidR="00F9308F" w:rsidRPr="00487029">
              <w:t xml:space="preserve"> </w:t>
            </w:r>
            <w:r w:rsidR="00F9308F" w:rsidRPr="00487029">
              <w:br/>
            </w:r>
            <w:r w:rsidRPr="00487029">
              <w:t>(kbits/s)</w:t>
            </w:r>
            <w:r w:rsidRPr="00811736">
              <w:rPr>
                <w:rStyle w:val="FootnoteReference"/>
              </w:rPr>
              <w:t>**</w:t>
            </w:r>
            <w:r w:rsidRPr="00487029">
              <w:br/>
              <w:t>50 kHz</w:t>
            </w:r>
          </w:p>
        </w:tc>
        <w:tc>
          <w:tcPr>
            <w:tcW w:w="828" w:type="pct"/>
            <w:shd w:val="pct10" w:color="auto" w:fill="FFFFFF"/>
            <w:vAlign w:val="center"/>
          </w:tcPr>
          <w:p w:rsidR="00610E16" w:rsidRPr="00487029" w:rsidRDefault="00610E16" w:rsidP="00F9308F">
            <w:pPr>
              <w:pStyle w:val="Tablehead"/>
            </w:pPr>
            <w:r w:rsidRPr="00487029">
              <w:t>Total throughput</w:t>
            </w:r>
            <w:r w:rsidR="00F9308F" w:rsidRPr="00487029">
              <w:t xml:space="preserve"> </w:t>
            </w:r>
            <w:r w:rsidRPr="00487029">
              <w:br/>
              <w:t>bitrate</w:t>
            </w:r>
            <w:r w:rsidR="00F9308F" w:rsidRPr="00487029">
              <w:t xml:space="preserve"> </w:t>
            </w:r>
            <w:r w:rsidR="00F9308F" w:rsidRPr="00487029">
              <w:br/>
            </w:r>
            <w:r w:rsidRPr="00487029">
              <w:t>(kbits/s)</w:t>
            </w:r>
            <w:r w:rsidRPr="00811736">
              <w:rPr>
                <w:rStyle w:val="FootnoteReference"/>
              </w:rPr>
              <w:t>***</w:t>
            </w:r>
            <w:r w:rsidRPr="00487029">
              <w:br/>
              <w:t>100 kHz</w:t>
            </w:r>
          </w:p>
        </w:tc>
      </w:tr>
      <w:tr w:rsidR="00610E16" w:rsidRPr="00487029" w:rsidTr="00610E16">
        <w:tc>
          <w:tcPr>
            <w:tcW w:w="2063" w:type="pct"/>
            <w:gridSpan w:val="2"/>
            <w:vAlign w:val="center"/>
          </w:tcPr>
          <w:p w:rsidR="00610E16" w:rsidRPr="00487029" w:rsidRDefault="00610E16" w:rsidP="00F9308F">
            <w:pPr>
              <w:pStyle w:val="Tabletext"/>
              <w:jc w:val="center"/>
            </w:pPr>
            <w:r w:rsidRPr="00487029">
              <w:t>No transmission</w:t>
            </w:r>
          </w:p>
        </w:tc>
        <w:tc>
          <w:tcPr>
            <w:tcW w:w="470" w:type="pct"/>
            <w:vAlign w:val="center"/>
          </w:tcPr>
          <w:p w:rsidR="00610E16" w:rsidRPr="00487029" w:rsidRDefault="00610E16" w:rsidP="00F9308F">
            <w:pPr>
              <w:pStyle w:val="Tabletext"/>
              <w:jc w:val="center"/>
            </w:pPr>
            <w:r w:rsidRPr="00487029">
              <w:t>0</w:t>
            </w:r>
          </w:p>
        </w:tc>
        <w:tc>
          <w:tcPr>
            <w:tcW w:w="764" w:type="pct"/>
            <w:vAlign w:val="center"/>
          </w:tcPr>
          <w:p w:rsidR="00610E16" w:rsidRPr="00487029" w:rsidRDefault="00F9308F" w:rsidP="00F9308F">
            <w:pPr>
              <w:pStyle w:val="Tabletext"/>
              <w:jc w:val="center"/>
            </w:pPr>
            <w:r w:rsidRPr="00487029">
              <w:t>−</w:t>
            </w:r>
          </w:p>
        </w:tc>
        <w:tc>
          <w:tcPr>
            <w:tcW w:w="875" w:type="pct"/>
            <w:vAlign w:val="center"/>
          </w:tcPr>
          <w:p w:rsidR="00610E16" w:rsidRPr="00487029" w:rsidRDefault="00F9308F" w:rsidP="00F9308F">
            <w:pPr>
              <w:pStyle w:val="Tabletext"/>
              <w:jc w:val="center"/>
            </w:pPr>
            <w:r w:rsidRPr="00487029">
              <w:t>−</w:t>
            </w:r>
          </w:p>
        </w:tc>
        <w:tc>
          <w:tcPr>
            <w:tcW w:w="828" w:type="pct"/>
            <w:vAlign w:val="center"/>
          </w:tcPr>
          <w:p w:rsidR="00610E16" w:rsidRPr="00487029" w:rsidRDefault="00F9308F" w:rsidP="00F9308F">
            <w:pPr>
              <w:pStyle w:val="Tabletext"/>
              <w:jc w:val="center"/>
            </w:pPr>
            <w:r w:rsidRPr="00487029">
              <w:t>−</w:t>
            </w:r>
          </w:p>
        </w:tc>
      </w:tr>
      <w:tr w:rsidR="00610E16" w:rsidRPr="00487029" w:rsidTr="00610E16">
        <w:tc>
          <w:tcPr>
            <w:tcW w:w="1258" w:type="pct"/>
            <w:vAlign w:val="center"/>
          </w:tcPr>
          <w:p w:rsidR="00610E16" w:rsidRPr="00487029" w:rsidRDefault="00610E16" w:rsidP="00F9308F">
            <w:pPr>
              <w:pStyle w:val="Tabletext"/>
              <w:jc w:val="center"/>
            </w:pPr>
            <w:r w:rsidRPr="00487029">
              <w:t>MCS-1</w:t>
            </w:r>
          </w:p>
          <w:p w:rsidR="00610E16" w:rsidRPr="00487029" w:rsidRDefault="00610E16" w:rsidP="00F9308F">
            <w:pPr>
              <w:pStyle w:val="Tabletext"/>
              <w:jc w:val="center"/>
            </w:pPr>
            <w:r w:rsidRPr="00487029">
              <w:t>(π/4 QPSK, CR</w:t>
            </w:r>
            <w:r w:rsidR="00811736">
              <w:t xml:space="preserve"> </w:t>
            </w:r>
            <w:r w:rsidRPr="00487029">
              <w:t>=</w:t>
            </w:r>
            <w:r w:rsidR="00811736">
              <w:t xml:space="preserve"> </w:t>
            </w:r>
            <w:r w:rsidRPr="00487029">
              <w:t>1/2)</w:t>
            </w:r>
          </w:p>
        </w:tc>
        <w:tc>
          <w:tcPr>
            <w:tcW w:w="805" w:type="pct"/>
            <w:vAlign w:val="center"/>
          </w:tcPr>
          <w:p w:rsidR="00610E16" w:rsidRPr="00487029" w:rsidRDefault="00610E16" w:rsidP="00F9308F">
            <w:pPr>
              <w:pStyle w:val="Tabletext"/>
              <w:jc w:val="center"/>
            </w:pPr>
            <w:r w:rsidRPr="00487029">
              <w:t>0, 0, 0, 1</w:t>
            </w:r>
          </w:p>
        </w:tc>
        <w:tc>
          <w:tcPr>
            <w:tcW w:w="470" w:type="pct"/>
            <w:vAlign w:val="center"/>
          </w:tcPr>
          <w:p w:rsidR="00610E16" w:rsidRPr="00487029" w:rsidRDefault="00610E16" w:rsidP="00F9308F">
            <w:pPr>
              <w:pStyle w:val="Tabletext"/>
              <w:jc w:val="center"/>
            </w:pPr>
            <w:r w:rsidRPr="00487029">
              <w:t>1</w:t>
            </w:r>
          </w:p>
        </w:tc>
        <w:tc>
          <w:tcPr>
            <w:tcW w:w="764" w:type="pct"/>
            <w:vAlign w:val="center"/>
          </w:tcPr>
          <w:p w:rsidR="00610E16" w:rsidRPr="00487029" w:rsidRDefault="00610E16" w:rsidP="00F9308F">
            <w:pPr>
              <w:pStyle w:val="Tabletext"/>
              <w:jc w:val="center"/>
            </w:pPr>
            <w:r w:rsidRPr="00487029">
              <w:t>38.4</w:t>
            </w:r>
          </w:p>
        </w:tc>
        <w:tc>
          <w:tcPr>
            <w:tcW w:w="875" w:type="pct"/>
            <w:vAlign w:val="center"/>
          </w:tcPr>
          <w:p w:rsidR="00610E16" w:rsidRPr="00487029" w:rsidRDefault="00610E16" w:rsidP="00F9308F">
            <w:pPr>
              <w:pStyle w:val="Tabletext"/>
              <w:jc w:val="center"/>
            </w:pPr>
            <w:r w:rsidRPr="00487029">
              <w:t>76.8</w:t>
            </w:r>
          </w:p>
        </w:tc>
        <w:tc>
          <w:tcPr>
            <w:tcW w:w="828" w:type="pct"/>
            <w:vAlign w:val="center"/>
          </w:tcPr>
          <w:p w:rsidR="00610E16" w:rsidRPr="00487029" w:rsidRDefault="00610E16" w:rsidP="00F9308F">
            <w:pPr>
              <w:pStyle w:val="Tabletext"/>
              <w:jc w:val="center"/>
            </w:pPr>
            <w:r w:rsidRPr="00487029">
              <w:t>153.6</w:t>
            </w:r>
          </w:p>
        </w:tc>
      </w:tr>
      <w:tr w:rsidR="00610E16" w:rsidRPr="00487029" w:rsidTr="00610E16">
        <w:tc>
          <w:tcPr>
            <w:tcW w:w="1258" w:type="pct"/>
            <w:vAlign w:val="center"/>
          </w:tcPr>
          <w:p w:rsidR="00610E16" w:rsidRPr="00487029" w:rsidRDefault="00610E16" w:rsidP="00F9308F">
            <w:pPr>
              <w:pStyle w:val="Tabletext"/>
              <w:jc w:val="center"/>
            </w:pPr>
            <w:r w:rsidRPr="00487029">
              <w:t>MCS-2</w:t>
            </w:r>
          </w:p>
          <w:p w:rsidR="00610E16" w:rsidRPr="00487029" w:rsidRDefault="00610E16" w:rsidP="00F9308F">
            <w:pPr>
              <w:pStyle w:val="Tabletext"/>
              <w:jc w:val="center"/>
            </w:pPr>
          </w:p>
        </w:tc>
        <w:tc>
          <w:tcPr>
            <w:tcW w:w="805" w:type="pct"/>
            <w:vAlign w:val="center"/>
          </w:tcPr>
          <w:p w:rsidR="00610E16" w:rsidRPr="00487029" w:rsidRDefault="00610E16" w:rsidP="00F9308F">
            <w:pPr>
              <w:pStyle w:val="Tabletext"/>
              <w:jc w:val="center"/>
            </w:pPr>
            <w:r w:rsidRPr="00487029">
              <w:t>0, 0, 1, 0</w:t>
            </w:r>
          </w:p>
        </w:tc>
        <w:tc>
          <w:tcPr>
            <w:tcW w:w="470" w:type="pct"/>
            <w:vAlign w:val="center"/>
          </w:tcPr>
          <w:p w:rsidR="00610E16" w:rsidRPr="00487029" w:rsidRDefault="00610E16" w:rsidP="00F9308F">
            <w:pPr>
              <w:pStyle w:val="Tabletext"/>
              <w:jc w:val="center"/>
            </w:pPr>
            <w:r w:rsidRPr="00487029">
              <w:t>2</w:t>
            </w:r>
          </w:p>
        </w:tc>
        <w:tc>
          <w:tcPr>
            <w:tcW w:w="2467" w:type="pct"/>
            <w:gridSpan w:val="3"/>
            <w:vAlign w:val="center"/>
          </w:tcPr>
          <w:p w:rsidR="00610E16" w:rsidRPr="00487029" w:rsidRDefault="00610E16" w:rsidP="00F9308F">
            <w:pPr>
              <w:pStyle w:val="Tabletext"/>
              <w:jc w:val="center"/>
            </w:pPr>
            <w:r w:rsidRPr="00487029">
              <w:t>Placeholder for future MCS</w:t>
            </w:r>
          </w:p>
        </w:tc>
      </w:tr>
      <w:tr w:rsidR="00610E16" w:rsidRPr="00487029" w:rsidTr="00610E16">
        <w:tc>
          <w:tcPr>
            <w:tcW w:w="1258" w:type="pct"/>
            <w:vAlign w:val="center"/>
          </w:tcPr>
          <w:p w:rsidR="00610E16" w:rsidRPr="00487029" w:rsidRDefault="00610E16" w:rsidP="00F9308F">
            <w:pPr>
              <w:pStyle w:val="Tabletext"/>
              <w:jc w:val="center"/>
            </w:pPr>
            <w:r w:rsidRPr="00487029">
              <w:t>MCS-3</w:t>
            </w:r>
          </w:p>
          <w:p w:rsidR="00610E16" w:rsidRPr="00487029" w:rsidRDefault="00610E16" w:rsidP="00F9308F">
            <w:pPr>
              <w:pStyle w:val="Tabletext"/>
              <w:jc w:val="center"/>
            </w:pPr>
            <w:r w:rsidRPr="00487029">
              <w:t>(8PSK, CR</w:t>
            </w:r>
            <w:r w:rsidR="00811736">
              <w:t xml:space="preserve"> </w:t>
            </w:r>
            <w:r w:rsidRPr="00487029">
              <w:t>=</w:t>
            </w:r>
            <w:r w:rsidR="00811736">
              <w:t xml:space="preserve"> </w:t>
            </w:r>
            <w:r w:rsidRPr="00487029">
              <w:t>3/4)</w:t>
            </w:r>
          </w:p>
        </w:tc>
        <w:tc>
          <w:tcPr>
            <w:tcW w:w="805" w:type="pct"/>
            <w:vAlign w:val="center"/>
          </w:tcPr>
          <w:p w:rsidR="00610E16" w:rsidRPr="00487029" w:rsidRDefault="00610E16" w:rsidP="00F9308F">
            <w:pPr>
              <w:pStyle w:val="Tabletext"/>
              <w:jc w:val="center"/>
            </w:pPr>
            <w:r w:rsidRPr="00487029">
              <w:t>0, 0, 1, 1</w:t>
            </w:r>
          </w:p>
        </w:tc>
        <w:tc>
          <w:tcPr>
            <w:tcW w:w="470" w:type="pct"/>
            <w:vAlign w:val="center"/>
          </w:tcPr>
          <w:p w:rsidR="00610E16" w:rsidRPr="00487029" w:rsidRDefault="00610E16" w:rsidP="00F9308F">
            <w:pPr>
              <w:pStyle w:val="Tabletext"/>
              <w:jc w:val="center"/>
            </w:pPr>
            <w:r w:rsidRPr="00487029">
              <w:t>3</w:t>
            </w:r>
          </w:p>
        </w:tc>
        <w:tc>
          <w:tcPr>
            <w:tcW w:w="764" w:type="pct"/>
            <w:vAlign w:val="center"/>
          </w:tcPr>
          <w:p w:rsidR="00610E16" w:rsidRPr="00487029" w:rsidRDefault="00610E16" w:rsidP="00F9308F">
            <w:pPr>
              <w:pStyle w:val="Tabletext"/>
              <w:jc w:val="center"/>
            </w:pPr>
            <w:r w:rsidRPr="00487029">
              <w:t>57.6</w:t>
            </w:r>
          </w:p>
        </w:tc>
        <w:tc>
          <w:tcPr>
            <w:tcW w:w="875" w:type="pct"/>
            <w:vAlign w:val="center"/>
          </w:tcPr>
          <w:p w:rsidR="00610E16" w:rsidRPr="00487029" w:rsidRDefault="00610E16" w:rsidP="00F9308F">
            <w:pPr>
              <w:pStyle w:val="Tabletext"/>
              <w:jc w:val="center"/>
            </w:pPr>
            <w:r w:rsidRPr="00487029">
              <w:t>115.2</w:t>
            </w:r>
          </w:p>
        </w:tc>
        <w:tc>
          <w:tcPr>
            <w:tcW w:w="828" w:type="pct"/>
            <w:vAlign w:val="center"/>
          </w:tcPr>
          <w:p w:rsidR="00610E16" w:rsidRPr="00487029" w:rsidDel="00971B4B" w:rsidRDefault="00610E16" w:rsidP="00F9308F">
            <w:pPr>
              <w:pStyle w:val="Tabletext"/>
              <w:jc w:val="center"/>
            </w:pPr>
            <w:r w:rsidRPr="00487029">
              <w:t>230.4</w:t>
            </w:r>
          </w:p>
        </w:tc>
      </w:tr>
      <w:tr w:rsidR="00610E16" w:rsidRPr="00487029" w:rsidTr="00610E16">
        <w:tc>
          <w:tcPr>
            <w:tcW w:w="1258" w:type="pct"/>
            <w:vAlign w:val="center"/>
          </w:tcPr>
          <w:p w:rsidR="00610E16" w:rsidRPr="00487029" w:rsidRDefault="00610E16" w:rsidP="00F9308F">
            <w:pPr>
              <w:pStyle w:val="Tabletext"/>
              <w:jc w:val="center"/>
            </w:pPr>
            <w:r w:rsidRPr="00487029">
              <w:t>MCS-4</w:t>
            </w:r>
          </w:p>
          <w:p w:rsidR="00610E16" w:rsidRPr="00487029" w:rsidRDefault="00610E16" w:rsidP="00F9308F">
            <w:pPr>
              <w:pStyle w:val="Tabletext"/>
              <w:jc w:val="center"/>
            </w:pPr>
          </w:p>
        </w:tc>
        <w:tc>
          <w:tcPr>
            <w:tcW w:w="805" w:type="pct"/>
            <w:vAlign w:val="center"/>
          </w:tcPr>
          <w:p w:rsidR="00610E16" w:rsidRPr="00487029" w:rsidRDefault="00610E16" w:rsidP="00F9308F">
            <w:pPr>
              <w:pStyle w:val="Tabletext"/>
              <w:jc w:val="center"/>
            </w:pPr>
            <w:r w:rsidRPr="00487029">
              <w:t>0, 1, 0, 0</w:t>
            </w:r>
          </w:p>
        </w:tc>
        <w:tc>
          <w:tcPr>
            <w:tcW w:w="470" w:type="pct"/>
            <w:vAlign w:val="center"/>
          </w:tcPr>
          <w:p w:rsidR="00610E16" w:rsidRPr="00487029" w:rsidRDefault="00610E16" w:rsidP="00F9308F">
            <w:pPr>
              <w:pStyle w:val="Tabletext"/>
              <w:jc w:val="center"/>
            </w:pPr>
            <w:r w:rsidRPr="00487029">
              <w:t>4</w:t>
            </w:r>
          </w:p>
        </w:tc>
        <w:tc>
          <w:tcPr>
            <w:tcW w:w="2467" w:type="pct"/>
            <w:gridSpan w:val="3"/>
            <w:vAlign w:val="center"/>
          </w:tcPr>
          <w:p w:rsidR="00610E16" w:rsidRPr="00487029" w:rsidRDefault="00610E16" w:rsidP="00F9308F">
            <w:pPr>
              <w:pStyle w:val="Tabletext"/>
              <w:jc w:val="center"/>
            </w:pPr>
            <w:r w:rsidRPr="00487029">
              <w:t>Placeholder for future MCS</w:t>
            </w:r>
          </w:p>
        </w:tc>
      </w:tr>
      <w:tr w:rsidR="00610E16" w:rsidRPr="00487029" w:rsidTr="00610E16">
        <w:tc>
          <w:tcPr>
            <w:tcW w:w="1258" w:type="pct"/>
            <w:vAlign w:val="center"/>
          </w:tcPr>
          <w:p w:rsidR="00610E16" w:rsidRPr="00487029" w:rsidRDefault="00610E16" w:rsidP="00F9308F">
            <w:pPr>
              <w:pStyle w:val="Tabletext"/>
              <w:jc w:val="center"/>
            </w:pPr>
            <w:r w:rsidRPr="00487029">
              <w:t>MCS-5</w:t>
            </w:r>
          </w:p>
          <w:p w:rsidR="00610E16" w:rsidRPr="00487029" w:rsidRDefault="00610E16" w:rsidP="00F9308F">
            <w:pPr>
              <w:pStyle w:val="Tabletext"/>
              <w:jc w:val="center"/>
            </w:pPr>
            <w:r w:rsidRPr="00487029">
              <w:t>(16QAM, CR</w:t>
            </w:r>
            <w:r w:rsidR="00811736">
              <w:t xml:space="preserve"> </w:t>
            </w:r>
            <w:r w:rsidRPr="00487029">
              <w:t>=</w:t>
            </w:r>
            <w:r w:rsidR="00811736">
              <w:t xml:space="preserve"> </w:t>
            </w:r>
            <w:r w:rsidRPr="00487029">
              <w:t>3/4)</w:t>
            </w:r>
          </w:p>
        </w:tc>
        <w:tc>
          <w:tcPr>
            <w:tcW w:w="805" w:type="pct"/>
            <w:vAlign w:val="center"/>
          </w:tcPr>
          <w:p w:rsidR="00610E16" w:rsidRPr="00487029" w:rsidRDefault="00610E16" w:rsidP="00F9308F">
            <w:pPr>
              <w:pStyle w:val="Tabletext"/>
              <w:jc w:val="center"/>
            </w:pPr>
            <w:r w:rsidRPr="00487029">
              <w:t>0, 1, 0, 1</w:t>
            </w:r>
          </w:p>
        </w:tc>
        <w:tc>
          <w:tcPr>
            <w:tcW w:w="470" w:type="pct"/>
            <w:vAlign w:val="center"/>
          </w:tcPr>
          <w:p w:rsidR="00610E16" w:rsidRPr="00487029" w:rsidRDefault="00610E16" w:rsidP="00F9308F">
            <w:pPr>
              <w:pStyle w:val="Tabletext"/>
              <w:jc w:val="center"/>
            </w:pPr>
            <w:r w:rsidRPr="00487029">
              <w:t>5</w:t>
            </w:r>
          </w:p>
        </w:tc>
        <w:tc>
          <w:tcPr>
            <w:tcW w:w="764" w:type="pct"/>
            <w:vAlign w:val="center"/>
          </w:tcPr>
          <w:p w:rsidR="00610E16" w:rsidRPr="00487029" w:rsidRDefault="00610E16" w:rsidP="00F9308F">
            <w:pPr>
              <w:pStyle w:val="Tabletext"/>
              <w:jc w:val="center"/>
            </w:pPr>
            <w:r w:rsidRPr="00487029">
              <w:t>76.8</w:t>
            </w:r>
          </w:p>
        </w:tc>
        <w:tc>
          <w:tcPr>
            <w:tcW w:w="875" w:type="pct"/>
            <w:vAlign w:val="center"/>
          </w:tcPr>
          <w:p w:rsidR="00610E16" w:rsidRPr="00487029" w:rsidRDefault="00610E16" w:rsidP="00F9308F">
            <w:pPr>
              <w:pStyle w:val="Tabletext"/>
              <w:jc w:val="center"/>
            </w:pPr>
            <w:r w:rsidRPr="00487029">
              <w:t>153.6</w:t>
            </w:r>
          </w:p>
        </w:tc>
        <w:tc>
          <w:tcPr>
            <w:tcW w:w="828" w:type="pct"/>
            <w:vAlign w:val="center"/>
          </w:tcPr>
          <w:p w:rsidR="00610E16" w:rsidRPr="00487029" w:rsidDel="00971B4B" w:rsidRDefault="00610E16" w:rsidP="00F9308F">
            <w:pPr>
              <w:pStyle w:val="Tabletext"/>
              <w:jc w:val="center"/>
            </w:pPr>
            <w:r w:rsidRPr="00487029">
              <w:t>307.2</w:t>
            </w:r>
          </w:p>
        </w:tc>
      </w:tr>
      <w:tr w:rsidR="00610E16" w:rsidRPr="00487029" w:rsidTr="00610E16">
        <w:tc>
          <w:tcPr>
            <w:tcW w:w="1258" w:type="pct"/>
            <w:vAlign w:val="center"/>
          </w:tcPr>
          <w:p w:rsidR="00610E16" w:rsidRPr="00487029" w:rsidRDefault="00610E16" w:rsidP="00F9308F">
            <w:pPr>
              <w:pStyle w:val="Tabletext"/>
              <w:jc w:val="center"/>
            </w:pPr>
            <w:r w:rsidRPr="00487029">
              <w:t>Placeholder for future MCS</w:t>
            </w:r>
          </w:p>
        </w:tc>
        <w:tc>
          <w:tcPr>
            <w:tcW w:w="805" w:type="pct"/>
            <w:vAlign w:val="center"/>
          </w:tcPr>
          <w:p w:rsidR="00610E16" w:rsidRPr="00487029" w:rsidRDefault="00610E16" w:rsidP="00F9308F">
            <w:pPr>
              <w:pStyle w:val="Tabletext"/>
              <w:jc w:val="center"/>
            </w:pPr>
            <w:r w:rsidRPr="00487029">
              <w:t>X, X, X, X</w:t>
            </w:r>
          </w:p>
        </w:tc>
        <w:tc>
          <w:tcPr>
            <w:tcW w:w="2937" w:type="pct"/>
            <w:gridSpan w:val="4"/>
            <w:vAlign w:val="center"/>
          </w:tcPr>
          <w:p w:rsidR="00610E16" w:rsidRPr="00487029" w:rsidRDefault="00610E16" w:rsidP="00F9308F">
            <w:pPr>
              <w:pStyle w:val="Tabletext"/>
              <w:jc w:val="center"/>
            </w:pPr>
            <w:r w:rsidRPr="00487029">
              <w:t>Placeholder for future MCS</w:t>
            </w:r>
          </w:p>
        </w:tc>
      </w:tr>
      <w:tr w:rsidR="00610E16" w:rsidRPr="00487029" w:rsidTr="00610E16">
        <w:tc>
          <w:tcPr>
            <w:tcW w:w="5000" w:type="pct"/>
            <w:gridSpan w:val="6"/>
            <w:vAlign w:val="center"/>
          </w:tcPr>
          <w:p w:rsidR="00610E16" w:rsidRPr="00487029" w:rsidRDefault="00610E16" w:rsidP="00F9308F">
            <w:pPr>
              <w:pStyle w:val="Tabletext"/>
              <w:tabs>
                <w:tab w:val="clear" w:pos="284"/>
              </w:tabs>
            </w:pPr>
            <w:r w:rsidRPr="00811736">
              <w:rPr>
                <w:rStyle w:val="FootnoteReference"/>
              </w:rPr>
              <w:t>*</w:t>
            </w:r>
            <w:r w:rsidRPr="00487029">
              <w:tab/>
              <w:t xml:space="preserve">An </w:t>
            </w:r>
            <w:r w:rsidRPr="00487029">
              <w:rPr>
                <w:rStyle w:val="TablelegendChar"/>
              </w:rPr>
              <w:t>assumption: 19.2 ksym/s in 25 kHz bandwidth (Roll-off factor: 0.3)</w:t>
            </w:r>
            <w:r w:rsidRPr="00487029">
              <w:rPr>
                <w:rStyle w:val="TablelegendChar"/>
              </w:rPr>
              <w:br/>
            </w:r>
            <w:r w:rsidRPr="00811736">
              <w:rPr>
                <w:rStyle w:val="FootnoteReference"/>
              </w:rPr>
              <w:t>**</w:t>
            </w:r>
            <w:r w:rsidRPr="00487029">
              <w:rPr>
                <w:rStyle w:val="TablelegendChar"/>
              </w:rPr>
              <w:tab/>
              <w:t>An assumption: 38.4 ksym/s in 50 kHz bandwidth (Roll-off factor: 0.3)</w:t>
            </w:r>
            <w:r w:rsidRPr="00487029">
              <w:rPr>
                <w:rStyle w:val="TablelegendChar"/>
              </w:rPr>
              <w:br/>
            </w:r>
            <w:r w:rsidRPr="00811736">
              <w:rPr>
                <w:rStyle w:val="FootnoteReference"/>
              </w:rPr>
              <w:t>***</w:t>
            </w:r>
            <w:r w:rsidRPr="00487029">
              <w:rPr>
                <w:rStyle w:val="TablelegendChar"/>
              </w:rPr>
              <w:tab/>
              <w:t>An assumption</w:t>
            </w:r>
            <w:r w:rsidRPr="00487029">
              <w:t>: 76.8 ksym/s in 100 kHz bandwidth (Roll-off factor: 0.3)</w:t>
            </w:r>
          </w:p>
        </w:tc>
      </w:tr>
    </w:tbl>
    <w:p w:rsidR="00610E16" w:rsidRPr="00487029" w:rsidRDefault="00610E16" w:rsidP="00610E16">
      <w:pPr>
        <w:pStyle w:val="Heading3"/>
      </w:pPr>
      <w:bookmarkStart w:id="113" w:name="_Toc293090717"/>
      <w:bookmarkStart w:id="114" w:name="_Ref293220524"/>
      <w:r w:rsidRPr="00487029">
        <w:t>3.4.2</w:t>
      </w:r>
      <w:r w:rsidRPr="00487029">
        <w:tab/>
        <w:t>Bit Mapping</w:t>
      </w:r>
      <w:bookmarkEnd w:id="113"/>
      <w:bookmarkEnd w:id="114"/>
    </w:p>
    <w:p w:rsidR="00610E16" w:rsidRPr="00487029" w:rsidRDefault="00610E16" w:rsidP="00811736">
      <w:r w:rsidRPr="00487029">
        <w:t>The bit mapping is shown in figures Figure A3-1, Figure A3-2 and Figure A3-3.</w:t>
      </w:r>
    </w:p>
    <w:p w:rsidR="00610E16" w:rsidRPr="00487029" w:rsidRDefault="00610E16" w:rsidP="00610E16">
      <w:pPr>
        <w:pStyle w:val="FigureNo"/>
      </w:pPr>
      <w:bookmarkStart w:id="115" w:name="_Ref293223044"/>
      <w:r w:rsidRPr="00487029">
        <w:t xml:space="preserve">Figure </w:t>
      </w:r>
      <w:bookmarkEnd w:id="115"/>
      <w:r w:rsidRPr="00487029">
        <w:t>A3-1</w:t>
      </w:r>
    </w:p>
    <w:p w:rsidR="00610E16" w:rsidRPr="00487029" w:rsidRDefault="00610E16" w:rsidP="00610E16">
      <w:pPr>
        <w:pStyle w:val="Figuretitle"/>
      </w:pPr>
      <w:r w:rsidRPr="00487029">
        <w:t>Bit Mapping for π/4 QPSK</w:t>
      </w:r>
    </w:p>
    <w:p w:rsidR="00610E16" w:rsidRPr="00487029" w:rsidRDefault="00610E16" w:rsidP="00F9308F">
      <w:pPr>
        <w:pStyle w:val="Figure"/>
      </w:pPr>
      <w:r w:rsidRPr="00487029">
        <w:object w:dxaOrig="3255" w:dyaOrig="3195">
          <v:shape id="_x0000_i1033" type="#_x0000_t75" style="width:163pt;height:159pt" o:ole="">
            <v:imagedata r:id="rId39" o:title=""/>
          </v:shape>
          <o:OLEObject Type="Embed" ProgID="Visio.Drawing.11" ShapeID="_x0000_i1033" DrawAspect="Content" ObjectID="_1503218930" r:id="rId40"/>
        </w:object>
      </w:r>
    </w:p>
    <w:p w:rsidR="00610E16" w:rsidRPr="00487029" w:rsidRDefault="00610E16" w:rsidP="00F9308F">
      <w:pPr>
        <w:pStyle w:val="Note"/>
        <w:rPr>
          <w:sz w:val="28"/>
          <w:szCs w:val="28"/>
        </w:rPr>
      </w:pPr>
      <w:r w:rsidRPr="00487029">
        <w:t>Note: Each subsequent transmission is phase-rotated by π/4.</w:t>
      </w:r>
    </w:p>
    <w:p w:rsidR="00610E16" w:rsidRPr="00487029" w:rsidRDefault="00610E16" w:rsidP="00610E16">
      <w:pPr>
        <w:pStyle w:val="FigureNo"/>
      </w:pPr>
      <w:bookmarkStart w:id="116" w:name="_Ref293223058"/>
      <w:r w:rsidRPr="00487029">
        <w:t xml:space="preserve">Figure </w:t>
      </w:r>
      <w:bookmarkEnd w:id="116"/>
      <w:r w:rsidRPr="00487029">
        <w:t>A3-2</w:t>
      </w:r>
    </w:p>
    <w:p w:rsidR="00610E16" w:rsidRPr="00487029" w:rsidRDefault="00610E16" w:rsidP="00610E16">
      <w:pPr>
        <w:pStyle w:val="Figuretitle"/>
      </w:pPr>
      <w:r w:rsidRPr="00487029">
        <w:t>Bit Mapping for 8PSK</w:t>
      </w:r>
    </w:p>
    <w:p w:rsidR="00610E16" w:rsidRPr="00487029" w:rsidRDefault="00610E16" w:rsidP="00F9308F">
      <w:pPr>
        <w:pStyle w:val="Figure"/>
      </w:pPr>
      <w:r w:rsidRPr="00487029">
        <w:object w:dxaOrig="3726" w:dyaOrig="3497">
          <v:shape id="_x0000_i1034" type="#_x0000_t75" style="width:184.5pt;height:175.5pt" o:ole="">
            <v:imagedata r:id="rId41" o:title=""/>
          </v:shape>
          <o:OLEObject Type="Embed" ProgID="Visio.Drawing.11" ShapeID="_x0000_i1034" DrawAspect="Content" ObjectID="_1503218931" r:id="rId42"/>
        </w:object>
      </w:r>
    </w:p>
    <w:p w:rsidR="00F9308F" w:rsidRPr="00487029" w:rsidRDefault="00F9308F" w:rsidP="00F9308F">
      <w:bookmarkStart w:id="117" w:name="_Ref293223067"/>
    </w:p>
    <w:p w:rsidR="00610E16" w:rsidRPr="00487029" w:rsidRDefault="00610E16" w:rsidP="00610E16">
      <w:pPr>
        <w:pStyle w:val="FigureNo"/>
      </w:pPr>
      <w:r w:rsidRPr="00487029">
        <w:t xml:space="preserve">Figure </w:t>
      </w:r>
      <w:bookmarkEnd w:id="117"/>
      <w:r w:rsidRPr="00487029">
        <w:t>A3-3</w:t>
      </w:r>
    </w:p>
    <w:p w:rsidR="00610E16" w:rsidRPr="00487029" w:rsidRDefault="00610E16" w:rsidP="00610E16">
      <w:pPr>
        <w:pStyle w:val="Figuretitle"/>
      </w:pPr>
      <w:r w:rsidRPr="00487029">
        <w:t>Bit Mapping for 16QAM</w:t>
      </w:r>
    </w:p>
    <w:p w:rsidR="00610E16" w:rsidRPr="00487029" w:rsidRDefault="00610E16" w:rsidP="00F9308F">
      <w:pPr>
        <w:pStyle w:val="Figure"/>
        <w:rPr>
          <w:sz w:val="28"/>
          <w:szCs w:val="28"/>
        </w:rPr>
      </w:pPr>
      <w:r w:rsidRPr="00487029">
        <w:object w:dxaOrig="5170" w:dyaOrig="5284">
          <v:shape id="_x0000_i1035" type="#_x0000_t75" style="width:256.5pt;height:263pt" o:ole="">
            <v:imagedata r:id="rId43" o:title=""/>
          </v:shape>
          <o:OLEObject Type="Embed" ProgID="Visio.Drawing.11" ShapeID="_x0000_i1035" DrawAspect="Content" ObjectID="_1503218932" r:id="rId44"/>
        </w:object>
      </w:r>
    </w:p>
    <w:p w:rsidR="00610E16" w:rsidRPr="00487029" w:rsidRDefault="00610E16" w:rsidP="00610E16">
      <w:pPr>
        <w:pStyle w:val="Heading2"/>
      </w:pPr>
      <w:bookmarkStart w:id="118" w:name="_Toc293090718"/>
      <w:r w:rsidRPr="00487029">
        <w:t>3.5</w:t>
      </w:r>
      <w:r w:rsidRPr="00487029">
        <w:tab/>
        <w:t xml:space="preserve">Sensitivity and Interference </w:t>
      </w:r>
    </w:p>
    <w:p w:rsidR="00610E16" w:rsidRPr="00487029" w:rsidRDefault="00610E16" w:rsidP="00610E16">
      <w:r w:rsidRPr="00487029">
        <w:t>VDE uses adaptive modulation and coding to maximise spectral efficiency and throughput. Sensitivity and interference levels for the supported modulation methods are given in Table A3-3.</w:t>
      </w:r>
    </w:p>
    <w:p w:rsidR="00610E16" w:rsidRPr="00487029" w:rsidRDefault="00610E16" w:rsidP="00610E16">
      <w:pPr>
        <w:pStyle w:val="TableNo"/>
      </w:pPr>
      <w:bookmarkStart w:id="119" w:name="_Ref293143398"/>
      <w:r w:rsidRPr="00487029">
        <w:t>Table A3-3</w:t>
      </w:r>
    </w:p>
    <w:bookmarkEnd w:id="119"/>
    <w:p w:rsidR="00610E16" w:rsidRPr="00487029" w:rsidRDefault="00610E16" w:rsidP="00610E16">
      <w:pPr>
        <w:pStyle w:val="Tabletitle"/>
      </w:pPr>
      <w:r w:rsidRPr="00487029">
        <w:rPr>
          <w:lang w:eastAsia="ja-JP"/>
        </w:rPr>
        <w:t>Sensitivity and Carrier to Interference Ratios</w:t>
      </w:r>
    </w:p>
    <w:tbl>
      <w:tblPr>
        <w:tblStyle w:val="TableGrid"/>
        <w:tblW w:w="8501" w:type="dxa"/>
        <w:jc w:val="center"/>
        <w:tblLayout w:type="fixed"/>
        <w:tblLook w:val="04A0" w:firstRow="1" w:lastRow="0" w:firstColumn="1" w:lastColumn="0" w:noHBand="0" w:noVBand="1"/>
      </w:tblPr>
      <w:tblGrid>
        <w:gridCol w:w="1413"/>
        <w:gridCol w:w="1276"/>
        <w:gridCol w:w="1134"/>
        <w:gridCol w:w="1276"/>
        <w:gridCol w:w="1134"/>
        <w:gridCol w:w="1275"/>
        <w:gridCol w:w="993"/>
      </w:tblGrid>
      <w:tr w:rsidR="00610E16" w:rsidRPr="00487029" w:rsidTr="00B451B5">
        <w:trPr>
          <w:jc w:val="center"/>
        </w:trPr>
        <w:tc>
          <w:tcPr>
            <w:tcW w:w="1413" w:type="dxa"/>
            <w:vMerge w:val="restart"/>
            <w:shd w:val="pct10" w:color="auto" w:fill="FFFFFF"/>
            <w:vAlign w:val="center"/>
          </w:tcPr>
          <w:p w:rsidR="00610E16" w:rsidRPr="00487029" w:rsidRDefault="00610E16" w:rsidP="00B451B5">
            <w:pPr>
              <w:pStyle w:val="Tablehead"/>
            </w:pPr>
            <w:r w:rsidRPr="00487029">
              <w:t>Modulation Coding Scheme</w:t>
            </w:r>
          </w:p>
        </w:tc>
        <w:tc>
          <w:tcPr>
            <w:tcW w:w="2410" w:type="dxa"/>
            <w:gridSpan w:val="2"/>
            <w:shd w:val="pct10" w:color="auto" w:fill="FFFFFF"/>
          </w:tcPr>
          <w:p w:rsidR="00610E16" w:rsidRPr="00487029" w:rsidRDefault="00610E16" w:rsidP="00610E16">
            <w:pPr>
              <w:pStyle w:val="Tablehead"/>
            </w:pPr>
            <w:r w:rsidRPr="00487029">
              <w:t>25 kHz</w:t>
            </w:r>
          </w:p>
        </w:tc>
        <w:tc>
          <w:tcPr>
            <w:tcW w:w="2410" w:type="dxa"/>
            <w:gridSpan w:val="2"/>
            <w:shd w:val="pct10" w:color="auto" w:fill="FFFFFF"/>
          </w:tcPr>
          <w:p w:rsidR="00610E16" w:rsidRPr="00487029" w:rsidRDefault="00610E16" w:rsidP="00610E16">
            <w:pPr>
              <w:pStyle w:val="Tablehead"/>
            </w:pPr>
            <w:r w:rsidRPr="00487029">
              <w:t>50 kHz</w:t>
            </w:r>
          </w:p>
        </w:tc>
        <w:tc>
          <w:tcPr>
            <w:tcW w:w="2268" w:type="dxa"/>
            <w:gridSpan w:val="2"/>
            <w:shd w:val="pct10" w:color="auto" w:fill="FFFFFF"/>
          </w:tcPr>
          <w:p w:rsidR="00610E16" w:rsidRPr="00487029" w:rsidRDefault="00610E16" w:rsidP="00610E16">
            <w:pPr>
              <w:pStyle w:val="Tablehead"/>
            </w:pPr>
            <w:r w:rsidRPr="00487029">
              <w:t>100 kHz</w:t>
            </w:r>
          </w:p>
        </w:tc>
      </w:tr>
      <w:tr w:rsidR="00610E16" w:rsidRPr="00487029" w:rsidTr="00610E16">
        <w:trPr>
          <w:jc w:val="center"/>
        </w:trPr>
        <w:tc>
          <w:tcPr>
            <w:tcW w:w="1413" w:type="dxa"/>
            <w:vMerge/>
            <w:shd w:val="pct10" w:color="auto" w:fill="FFFFFF"/>
          </w:tcPr>
          <w:p w:rsidR="00610E16" w:rsidRPr="00487029" w:rsidRDefault="00610E16" w:rsidP="00610E16">
            <w:pPr>
              <w:pStyle w:val="Tablehead"/>
            </w:pPr>
          </w:p>
        </w:tc>
        <w:tc>
          <w:tcPr>
            <w:tcW w:w="1276" w:type="dxa"/>
            <w:shd w:val="pct10" w:color="auto" w:fill="FFFFFF"/>
          </w:tcPr>
          <w:p w:rsidR="00610E16" w:rsidRPr="00487029" w:rsidDel="001A2868" w:rsidRDefault="00610E16" w:rsidP="00610E16">
            <w:pPr>
              <w:pStyle w:val="Tablehead"/>
            </w:pPr>
            <w:r w:rsidRPr="00487029">
              <w:t>Sensitivity (dBm)</w:t>
            </w:r>
          </w:p>
        </w:tc>
        <w:tc>
          <w:tcPr>
            <w:tcW w:w="1134" w:type="dxa"/>
            <w:shd w:val="pct10" w:color="auto" w:fill="FFFFFF"/>
          </w:tcPr>
          <w:p w:rsidR="00610E16" w:rsidRPr="00487029" w:rsidDel="001A2868" w:rsidRDefault="00610E16" w:rsidP="00610E16">
            <w:pPr>
              <w:pStyle w:val="Tablehead"/>
            </w:pPr>
            <w:r w:rsidRPr="00487029">
              <w:t xml:space="preserve">CIR </w:t>
            </w:r>
            <w:r w:rsidRPr="00487029">
              <w:br/>
              <w:t>(dB)</w:t>
            </w:r>
          </w:p>
        </w:tc>
        <w:tc>
          <w:tcPr>
            <w:tcW w:w="1276" w:type="dxa"/>
            <w:shd w:val="pct10" w:color="auto" w:fill="FFFFFF"/>
          </w:tcPr>
          <w:p w:rsidR="00610E16" w:rsidRPr="00487029" w:rsidDel="001A2868" w:rsidRDefault="00610E16" w:rsidP="00610E16">
            <w:pPr>
              <w:pStyle w:val="Tablehead"/>
            </w:pPr>
            <w:r w:rsidRPr="00487029">
              <w:t>Sensitivity (dBm)</w:t>
            </w:r>
          </w:p>
        </w:tc>
        <w:tc>
          <w:tcPr>
            <w:tcW w:w="1134" w:type="dxa"/>
            <w:shd w:val="pct10" w:color="auto" w:fill="FFFFFF"/>
          </w:tcPr>
          <w:p w:rsidR="00610E16" w:rsidRPr="00487029" w:rsidDel="001A2868" w:rsidRDefault="00610E16" w:rsidP="00610E16">
            <w:pPr>
              <w:pStyle w:val="Tablehead"/>
            </w:pPr>
            <w:r w:rsidRPr="00487029">
              <w:t xml:space="preserve">CIR </w:t>
            </w:r>
            <w:r w:rsidRPr="00487029">
              <w:br/>
              <w:t>(dB)</w:t>
            </w:r>
          </w:p>
        </w:tc>
        <w:tc>
          <w:tcPr>
            <w:tcW w:w="1275" w:type="dxa"/>
            <w:shd w:val="pct10" w:color="auto" w:fill="FFFFFF"/>
          </w:tcPr>
          <w:p w:rsidR="00610E16" w:rsidRPr="00487029" w:rsidDel="001A2868" w:rsidRDefault="00610E16" w:rsidP="00610E16">
            <w:pPr>
              <w:pStyle w:val="Tablehead"/>
            </w:pPr>
            <w:r w:rsidRPr="00487029">
              <w:t>Sensitivity (dBm)</w:t>
            </w:r>
          </w:p>
        </w:tc>
        <w:tc>
          <w:tcPr>
            <w:tcW w:w="993" w:type="dxa"/>
            <w:shd w:val="pct10" w:color="auto" w:fill="FFFFFF"/>
          </w:tcPr>
          <w:p w:rsidR="00610E16" w:rsidRPr="00487029" w:rsidDel="001A2868" w:rsidRDefault="00610E16" w:rsidP="00610E16">
            <w:pPr>
              <w:pStyle w:val="Tablehead"/>
            </w:pPr>
            <w:r w:rsidRPr="00487029">
              <w:t xml:space="preserve">CIR </w:t>
            </w:r>
            <w:r w:rsidRPr="00487029">
              <w:br/>
              <w:t>(dB)</w:t>
            </w:r>
          </w:p>
        </w:tc>
      </w:tr>
      <w:tr w:rsidR="00610E16" w:rsidRPr="00487029" w:rsidTr="00610E16">
        <w:trPr>
          <w:jc w:val="center"/>
        </w:trPr>
        <w:tc>
          <w:tcPr>
            <w:tcW w:w="1413" w:type="dxa"/>
          </w:tcPr>
          <w:p w:rsidR="00610E16" w:rsidRPr="00487029" w:rsidDel="001A2868" w:rsidRDefault="00610E16" w:rsidP="00610E16">
            <w:pPr>
              <w:pStyle w:val="Tabletext"/>
              <w:jc w:val="center"/>
            </w:pPr>
            <w:r w:rsidRPr="00487029">
              <w:t>MCS-1</w:t>
            </w:r>
            <w:r w:rsidRPr="00CD047E">
              <w:rPr>
                <w:rStyle w:val="FootnoteReference"/>
              </w:rPr>
              <w:t>*</w:t>
            </w:r>
          </w:p>
        </w:tc>
        <w:tc>
          <w:tcPr>
            <w:tcW w:w="1276" w:type="dxa"/>
            <w:vAlign w:val="center"/>
          </w:tcPr>
          <w:p w:rsidR="00610E16" w:rsidRPr="00487029" w:rsidDel="001A2868" w:rsidRDefault="00B451B5" w:rsidP="00610E16">
            <w:pPr>
              <w:pStyle w:val="Tabletext"/>
              <w:jc w:val="center"/>
            </w:pPr>
            <w:r w:rsidRPr="00487029">
              <w:t>−</w:t>
            </w:r>
            <w:r w:rsidR="00610E16" w:rsidRPr="00487029">
              <w:t>110</w:t>
            </w:r>
          </w:p>
        </w:tc>
        <w:tc>
          <w:tcPr>
            <w:tcW w:w="1134" w:type="dxa"/>
            <w:vAlign w:val="center"/>
          </w:tcPr>
          <w:p w:rsidR="00610E16" w:rsidRPr="00487029" w:rsidDel="001A2868" w:rsidRDefault="00610E16" w:rsidP="00610E16">
            <w:pPr>
              <w:pStyle w:val="Tabletext"/>
              <w:jc w:val="center"/>
            </w:pPr>
            <w:r w:rsidRPr="00487029">
              <w:t>8</w:t>
            </w:r>
          </w:p>
        </w:tc>
        <w:tc>
          <w:tcPr>
            <w:tcW w:w="1276" w:type="dxa"/>
            <w:vAlign w:val="center"/>
          </w:tcPr>
          <w:p w:rsidR="00610E16" w:rsidRPr="00487029" w:rsidDel="001A2868" w:rsidRDefault="00B451B5" w:rsidP="00610E16">
            <w:pPr>
              <w:pStyle w:val="Tabletext"/>
              <w:jc w:val="center"/>
            </w:pPr>
            <w:r w:rsidRPr="00487029">
              <w:t>−</w:t>
            </w:r>
            <w:r w:rsidR="00610E16" w:rsidRPr="00487029">
              <w:t>107</w:t>
            </w:r>
          </w:p>
        </w:tc>
        <w:tc>
          <w:tcPr>
            <w:tcW w:w="1134" w:type="dxa"/>
            <w:vAlign w:val="center"/>
          </w:tcPr>
          <w:p w:rsidR="00610E16" w:rsidRPr="00487029" w:rsidDel="001A2868" w:rsidRDefault="00610E16" w:rsidP="00610E16">
            <w:pPr>
              <w:pStyle w:val="Tabletext"/>
              <w:jc w:val="center"/>
            </w:pPr>
            <w:r w:rsidRPr="00487029">
              <w:t>8</w:t>
            </w:r>
          </w:p>
        </w:tc>
        <w:tc>
          <w:tcPr>
            <w:tcW w:w="1275" w:type="dxa"/>
            <w:vAlign w:val="center"/>
          </w:tcPr>
          <w:p w:rsidR="00610E16" w:rsidRPr="00487029" w:rsidDel="001A2868" w:rsidRDefault="00B451B5" w:rsidP="00610E16">
            <w:pPr>
              <w:pStyle w:val="Tabletext"/>
              <w:jc w:val="center"/>
            </w:pPr>
            <w:r w:rsidRPr="00487029">
              <w:t>−</w:t>
            </w:r>
            <w:r w:rsidR="00610E16" w:rsidRPr="00487029">
              <w:t>104</w:t>
            </w:r>
          </w:p>
        </w:tc>
        <w:tc>
          <w:tcPr>
            <w:tcW w:w="993" w:type="dxa"/>
            <w:vAlign w:val="center"/>
          </w:tcPr>
          <w:p w:rsidR="00610E16" w:rsidRPr="00487029" w:rsidDel="001A2868" w:rsidRDefault="00610E16" w:rsidP="00610E16">
            <w:pPr>
              <w:pStyle w:val="Tabletext"/>
              <w:jc w:val="center"/>
            </w:pPr>
            <w:r w:rsidRPr="00487029">
              <w:t>8</w:t>
            </w:r>
          </w:p>
        </w:tc>
      </w:tr>
      <w:tr w:rsidR="00610E16" w:rsidRPr="00487029" w:rsidTr="00610E16">
        <w:trPr>
          <w:jc w:val="center"/>
        </w:trPr>
        <w:tc>
          <w:tcPr>
            <w:tcW w:w="1413" w:type="dxa"/>
          </w:tcPr>
          <w:p w:rsidR="00610E16" w:rsidRPr="00487029" w:rsidDel="001A2868" w:rsidRDefault="00610E16" w:rsidP="00610E16">
            <w:pPr>
              <w:pStyle w:val="Tabletext"/>
              <w:jc w:val="center"/>
            </w:pPr>
            <w:r w:rsidRPr="00487029">
              <w:t>MCS-3</w:t>
            </w:r>
            <w:r w:rsidRPr="00CD047E">
              <w:rPr>
                <w:rStyle w:val="FootnoteReference"/>
              </w:rPr>
              <w:t>*</w:t>
            </w:r>
          </w:p>
        </w:tc>
        <w:tc>
          <w:tcPr>
            <w:tcW w:w="1276" w:type="dxa"/>
            <w:vAlign w:val="center"/>
          </w:tcPr>
          <w:p w:rsidR="00610E16" w:rsidRPr="00487029" w:rsidDel="001A2868" w:rsidRDefault="00B451B5" w:rsidP="00610E16">
            <w:pPr>
              <w:pStyle w:val="Tabletext"/>
              <w:jc w:val="center"/>
            </w:pPr>
            <w:r w:rsidRPr="00487029">
              <w:t>−</w:t>
            </w:r>
            <w:r w:rsidR="00610E16" w:rsidRPr="00487029">
              <w:t>104</w:t>
            </w:r>
          </w:p>
        </w:tc>
        <w:tc>
          <w:tcPr>
            <w:tcW w:w="1134" w:type="dxa"/>
            <w:vAlign w:val="center"/>
          </w:tcPr>
          <w:p w:rsidR="00610E16" w:rsidRPr="00487029" w:rsidDel="001A2868" w:rsidRDefault="00610E16" w:rsidP="00610E16">
            <w:pPr>
              <w:pStyle w:val="Tabletext"/>
              <w:jc w:val="center"/>
            </w:pPr>
            <w:r w:rsidRPr="00487029">
              <w:t>14</w:t>
            </w:r>
          </w:p>
        </w:tc>
        <w:tc>
          <w:tcPr>
            <w:tcW w:w="1276" w:type="dxa"/>
            <w:vAlign w:val="center"/>
          </w:tcPr>
          <w:p w:rsidR="00610E16" w:rsidRPr="00487029" w:rsidDel="001A2868" w:rsidRDefault="00B451B5" w:rsidP="00610E16">
            <w:pPr>
              <w:pStyle w:val="Tabletext"/>
              <w:jc w:val="center"/>
            </w:pPr>
            <w:r w:rsidRPr="00487029">
              <w:t>−</w:t>
            </w:r>
            <w:r w:rsidR="00610E16" w:rsidRPr="00487029">
              <w:t>101</w:t>
            </w:r>
          </w:p>
        </w:tc>
        <w:tc>
          <w:tcPr>
            <w:tcW w:w="1134" w:type="dxa"/>
            <w:vAlign w:val="center"/>
          </w:tcPr>
          <w:p w:rsidR="00610E16" w:rsidRPr="00487029" w:rsidDel="001A2868" w:rsidRDefault="00610E16" w:rsidP="00610E16">
            <w:pPr>
              <w:pStyle w:val="Tabletext"/>
              <w:jc w:val="center"/>
            </w:pPr>
            <w:r w:rsidRPr="00487029">
              <w:t>14</w:t>
            </w:r>
          </w:p>
        </w:tc>
        <w:tc>
          <w:tcPr>
            <w:tcW w:w="1275" w:type="dxa"/>
            <w:vAlign w:val="center"/>
          </w:tcPr>
          <w:p w:rsidR="00610E16" w:rsidRPr="00487029" w:rsidDel="001A2868" w:rsidRDefault="00B451B5" w:rsidP="00610E16">
            <w:pPr>
              <w:pStyle w:val="Tabletext"/>
              <w:jc w:val="center"/>
            </w:pPr>
            <w:r w:rsidRPr="00487029">
              <w:t>−</w:t>
            </w:r>
            <w:r w:rsidR="00610E16" w:rsidRPr="00487029">
              <w:t>98</w:t>
            </w:r>
          </w:p>
        </w:tc>
        <w:tc>
          <w:tcPr>
            <w:tcW w:w="993" w:type="dxa"/>
            <w:vAlign w:val="center"/>
          </w:tcPr>
          <w:p w:rsidR="00610E16" w:rsidRPr="00487029" w:rsidDel="001A2868" w:rsidRDefault="00610E16" w:rsidP="00610E16">
            <w:pPr>
              <w:pStyle w:val="Tabletext"/>
              <w:jc w:val="center"/>
            </w:pPr>
            <w:r w:rsidRPr="00487029">
              <w:t>14</w:t>
            </w:r>
          </w:p>
        </w:tc>
      </w:tr>
      <w:tr w:rsidR="00610E16" w:rsidRPr="00487029" w:rsidTr="00610E16">
        <w:trPr>
          <w:jc w:val="center"/>
        </w:trPr>
        <w:tc>
          <w:tcPr>
            <w:tcW w:w="1413" w:type="dxa"/>
          </w:tcPr>
          <w:p w:rsidR="00610E16" w:rsidRPr="00487029" w:rsidDel="001A2868" w:rsidRDefault="00610E16" w:rsidP="00610E16">
            <w:pPr>
              <w:pStyle w:val="Tabletext"/>
              <w:jc w:val="center"/>
            </w:pPr>
            <w:r w:rsidRPr="00487029">
              <w:t>MCS-5</w:t>
            </w:r>
            <w:r w:rsidRPr="00CD047E">
              <w:rPr>
                <w:rStyle w:val="FootnoteReference"/>
              </w:rPr>
              <w:t>*</w:t>
            </w:r>
          </w:p>
        </w:tc>
        <w:tc>
          <w:tcPr>
            <w:tcW w:w="1276" w:type="dxa"/>
            <w:vAlign w:val="center"/>
          </w:tcPr>
          <w:p w:rsidR="00610E16" w:rsidRPr="00487029" w:rsidDel="001A2868" w:rsidRDefault="00B451B5" w:rsidP="00610E16">
            <w:pPr>
              <w:pStyle w:val="Tabletext"/>
              <w:jc w:val="center"/>
            </w:pPr>
            <w:r w:rsidRPr="00487029">
              <w:t>−</w:t>
            </w:r>
            <w:r w:rsidR="00610E16" w:rsidRPr="00487029">
              <w:t>102</w:t>
            </w:r>
          </w:p>
        </w:tc>
        <w:tc>
          <w:tcPr>
            <w:tcW w:w="1134" w:type="dxa"/>
            <w:vAlign w:val="center"/>
          </w:tcPr>
          <w:p w:rsidR="00610E16" w:rsidRPr="00487029" w:rsidDel="001A2868" w:rsidRDefault="00610E16" w:rsidP="00610E16">
            <w:pPr>
              <w:pStyle w:val="Tabletext"/>
              <w:jc w:val="center"/>
            </w:pPr>
            <w:r w:rsidRPr="00487029">
              <w:t>16</w:t>
            </w:r>
          </w:p>
        </w:tc>
        <w:tc>
          <w:tcPr>
            <w:tcW w:w="1276" w:type="dxa"/>
            <w:vAlign w:val="center"/>
          </w:tcPr>
          <w:p w:rsidR="00610E16" w:rsidRPr="00487029" w:rsidDel="001A2868" w:rsidRDefault="00B451B5" w:rsidP="00610E16">
            <w:pPr>
              <w:pStyle w:val="Tabletext"/>
              <w:jc w:val="center"/>
            </w:pPr>
            <w:r w:rsidRPr="00487029">
              <w:t>−</w:t>
            </w:r>
            <w:r w:rsidR="00610E16" w:rsidRPr="00487029">
              <w:t>99</w:t>
            </w:r>
          </w:p>
        </w:tc>
        <w:tc>
          <w:tcPr>
            <w:tcW w:w="1134" w:type="dxa"/>
            <w:vAlign w:val="center"/>
          </w:tcPr>
          <w:p w:rsidR="00610E16" w:rsidRPr="00487029" w:rsidDel="001A2868" w:rsidRDefault="00610E16" w:rsidP="00610E16">
            <w:pPr>
              <w:pStyle w:val="Tabletext"/>
              <w:jc w:val="center"/>
            </w:pPr>
            <w:r w:rsidRPr="00487029">
              <w:t>16</w:t>
            </w:r>
          </w:p>
        </w:tc>
        <w:tc>
          <w:tcPr>
            <w:tcW w:w="1275" w:type="dxa"/>
            <w:vAlign w:val="center"/>
          </w:tcPr>
          <w:p w:rsidR="00610E16" w:rsidRPr="00487029" w:rsidDel="001A2868" w:rsidRDefault="00B451B5" w:rsidP="00610E16">
            <w:pPr>
              <w:pStyle w:val="Tabletext"/>
              <w:jc w:val="center"/>
            </w:pPr>
            <w:r w:rsidRPr="00487029">
              <w:t>−</w:t>
            </w:r>
            <w:r w:rsidR="00610E16" w:rsidRPr="00487029">
              <w:t>96</w:t>
            </w:r>
          </w:p>
        </w:tc>
        <w:tc>
          <w:tcPr>
            <w:tcW w:w="993" w:type="dxa"/>
            <w:vAlign w:val="center"/>
          </w:tcPr>
          <w:p w:rsidR="00610E16" w:rsidRPr="00487029" w:rsidDel="001A2868" w:rsidRDefault="00610E16" w:rsidP="00610E16">
            <w:pPr>
              <w:pStyle w:val="Tabletext"/>
              <w:jc w:val="center"/>
            </w:pPr>
            <w:r w:rsidRPr="00487029">
              <w:t>16</w:t>
            </w:r>
          </w:p>
        </w:tc>
      </w:tr>
      <w:tr w:rsidR="00610E16" w:rsidRPr="00487029" w:rsidTr="00610E16">
        <w:trPr>
          <w:jc w:val="center"/>
        </w:trPr>
        <w:tc>
          <w:tcPr>
            <w:tcW w:w="8501" w:type="dxa"/>
            <w:gridSpan w:val="7"/>
          </w:tcPr>
          <w:p w:rsidR="00610E16" w:rsidRPr="00487029" w:rsidRDefault="00610E16" w:rsidP="00610E16">
            <w:pPr>
              <w:pStyle w:val="Tabletext"/>
            </w:pPr>
            <w:r w:rsidRPr="00CD047E">
              <w:rPr>
                <w:rStyle w:val="FootnoteReference"/>
              </w:rPr>
              <w:t>*</w:t>
            </w:r>
            <w:r w:rsidR="00B451B5" w:rsidRPr="00487029">
              <w:tab/>
            </w:r>
            <w:r w:rsidRPr="00487029">
              <w:t>Modulation Coding Schemes, see Table A3-2</w:t>
            </w:r>
            <w:r w:rsidR="00B451B5" w:rsidRPr="00487029">
              <w:t>.</w:t>
            </w:r>
          </w:p>
        </w:tc>
      </w:tr>
    </w:tbl>
    <w:p w:rsidR="00610E16" w:rsidRPr="00487029" w:rsidRDefault="00610E16" w:rsidP="00610E16">
      <w:pPr>
        <w:pStyle w:val="Heading2"/>
      </w:pPr>
      <w:r w:rsidRPr="00487029">
        <w:t>3.6</w:t>
      </w:r>
      <w:r w:rsidRPr="00487029">
        <w:tab/>
        <w:t>Symbol timing accuracy</w:t>
      </w:r>
      <w:bookmarkEnd w:id="118"/>
    </w:p>
    <w:p w:rsidR="00610E16" w:rsidRPr="00487029" w:rsidRDefault="00610E16" w:rsidP="00610E16">
      <w:r w:rsidRPr="00487029">
        <w:t>Symbol timing accuracy is less than 5 parts per million (ppm).</w:t>
      </w:r>
    </w:p>
    <w:p w:rsidR="00610E16" w:rsidRPr="00487029" w:rsidRDefault="00610E16" w:rsidP="00610E16">
      <w:pPr>
        <w:pStyle w:val="Heading2"/>
      </w:pPr>
      <w:bookmarkStart w:id="120" w:name="_Toc293090719"/>
      <w:r w:rsidRPr="00487029">
        <w:t>3.7</w:t>
      </w:r>
      <w:r w:rsidRPr="00487029">
        <w:tab/>
        <w:t>Transmitter timing jitter</w:t>
      </w:r>
      <w:bookmarkEnd w:id="120"/>
    </w:p>
    <w:p w:rsidR="00610E16" w:rsidRPr="00487029" w:rsidRDefault="00610E16" w:rsidP="00B451B5">
      <w:r w:rsidRPr="00487029">
        <w:t>Less than 5% symbol interval (peak).</w:t>
      </w:r>
    </w:p>
    <w:p w:rsidR="00610E16" w:rsidRPr="00487029" w:rsidRDefault="00610E16" w:rsidP="00610E16">
      <w:pPr>
        <w:pStyle w:val="Heading2"/>
      </w:pPr>
      <w:bookmarkStart w:id="121" w:name="_Toc293090720"/>
      <w:r w:rsidRPr="00487029">
        <w:t>3.8</w:t>
      </w:r>
      <w:r w:rsidRPr="00487029">
        <w:tab/>
        <w:t>Slot transmission accuracy at the output</w:t>
      </w:r>
      <w:bookmarkEnd w:id="121"/>
      <w:r w:rsidRPr="00487029">
        <w:t xml:space="preserve"> </w:t>
      </w:r>
    </w:p>
    <w:p w:rsidR="00610E16" w:rsidRPr="00487029" w:rsidRDefault="00610E16" w:rsidP="00610E16">
      <w:r w:rsidRPr="00487029">
        <w:t>Less than 100 µs peak relative to UTC reference time for the ship station.</w:t>
      </w:r>
    </w:p>
    <w:p w:rsidR="00610E16" w:rsidRPr="00487029" w:rsidRDefault="00610E16" w:rsidP="00610E16">
      <w:r w:rsidRPr="00487029">
        <w:t>Less than 50 µs peak relative to UTC reference time for the shore station.</w:t>
      </w:r>
    </w:p>
    <w:p w:rsidR="00610E16" w:rsidRPr="00487029" w:rsidRDefault="00610E16" w:rsidP="00610E16">
      <w:pPr>
        <w:pStyle w:val="Heading2"/>
      </w:pPr>
      <w:bookmarkStart w:id="122" w:name="_Toc293090721"/>
      <w:r w:rsidRPr="00487029">
        <w:t>3.9</w:t>
      </w:r>
      <w:r w:rsidRPr="00487029">
        <w:tab/>
        <w:t>Slot structure</w:t>
      </w:r>
      <w:bookmarkEnd w:id="122"/>
    </w:p>
    <w:p w:rsidR="00610E16" w:rsidRPr="00487029" w:rsidRDefault="00610E16" w:rsidP="00610E16">
      <w:r w:rsidRPr="00487029">
        <w:t>The VDES frame structure is identical and synchronized in time to UTC (as in AIS). The slot structure is shown in Figure A3-4. Each element is described in the subsequent sections.</w:t>
      </w:r>
    </w:p>
    <w:p w:rsidR="00610E16" w:rsidRPr="00487029" w:rsidRDefault="00610E16" w:rsidP="00610E16">
      <w:pPr>
        <w:pStyle w:val="FigureNo"/>
      </w:pPr>
      <w:bookmarkStart w:id="123" w:name="_Ref293154308"/>
      <w:r w:rsidRPr="00487029">
        <w:t>Figure A3-4</w:t>
      </w:r>
    </w:p>
    <w:p w:rsidR="00610E16" w:rsidRPr="00487029" w:rsidRDefault="00610E16" w:rsidP="00610E16">
      <w:pPr>
        <w:pStyle w:val="Figuretitle"/>
      </w:pPr>
      <w:r w:rsidRPr="00487029">
        <w:t>Slot structure</w:t>
      </w:r>
      <w:bookmarkEnd w:id="123"/>
    </w:p>
    <w:p w:rsidR="00610E16" w:rsidRPr="00487029" w:rsidRDefault="00610E16" w:rsidP="00B451B5">
      <w:pPr>
        <w:pStyle w:val="Figure"/>
      </w:pPr>
      <w:r w:rsidRPr="00487029">
        <w:object w:dxaOrig="12197" w:dyaOrig="6271">
          <v:shape id="_x0000_i1036" type="#_x0000_t75" style="width:452.5pt;height:231.5pt" o:ole="">
            <v:imagedata r:id="rId45" o:title=""/>
          </v:shape>
          <o:OLEObject Type="Embed" ProgID="Visio.Drawing.11" ShapeID="_x0000_i1036" DrawAspect="Content" ObjectID="_1503218933" r:id="rId46"/>
        </w:object>
      </w:r>
    </w:p>
    <w:p w:rsidR="00610E16" w:rsidRPr="00487029" w:rsidRDefault="00610E16" w:rsidP="00610E16">
      <w:pPr>
        <w:pStyle w:val="Heading3"/>
      </w:pPr>
      <w:r w:rsidRPr="00487029">
        <w:t>3.9.1</w:t>
      </w:r>
      <w:r w:rsidRPr="00487029">
        <w:tab/>
        <w:t xml:space="preserve">Ramp up </w:t>
      </w:r>
    </w:p>
    <w:p w:rsidR="00610E16" w:rsidRPr="00487029" w:rsidRDefault="00610E16" w:rsidP="00B451B5">
      <w:r w:rsidRPr="00487029">
        <w:t xml:space="preserve">The ramp up time from </w:t>
      </w:r>
      <w:r w:rsidR="00B451B5" w:rsidRPr="00487029">
        <w:t>−</w:t>
      </w:r>
      <w:r w:rsidRPr="00487029">
        <w:t xml:space="preserve">50 dBc to </w:t>
      </w:r>
      <w:r w:rsidR="00B451B5" w:rsidRPr="00487029">
        <w:t>−</w:t>
      </w:r>
      <w:r w:rsidRPr="00487029">
        <w:t>1.5 dBc of the power shall occur in less than or equal to 832</w:t>
      </w:r>
      <w:r w:rsidR="00B451B5" w:rsidRPr="00487029">
        <w:t> </w:t>
      </w:r>
      <w:r w:rsidRPr="00487029">
        <w:t>µs. This is a means to maintain compliancy with the adjacent channel interference requirements.</w:t>
      </w:r>
      <w:bookmarkStart w:id="124" w:name="_MON_1366966282"/>
      <w:bookmarkEnd w:id="124"/>
    </w:p>
    <w:p w:rsidR="00610E16" w:rsidRPr="00487029" w:rsidRDefault="00610E16" w:rsidP="00610E16">
      <w:pPr>
        <w:pStyle w:val="Heading3"/>
      </w:pPr>
      <w:bookmarkStart w:id="125" w:name="_Toc413134738"/>
      <w:bookmarkStart w:id="126" w:name="_Ref293220179"/>
      <w:bookmarkStart w:id="127" w:name="_Toc293090722"/>
      <w:bookmarkEnd w:id="125"/>
      <w:r w:rsidRPr="00487029">
        <w:t>3.9.2</w:t>
      </w:r>
      <w:r w:rsidRPr="00487029">
        <w:tab/>
        <w:t xml:space="preserve">Training sequence </w:t>
      </w:r>
      <w:bookmarkEnd w:id="126"/>
      <w:bookmarkEnd w:id="127"/>
    </w:p>
    <w:p w:rsidR="00610E16" w:rsidRPr="00487029" w:rsidRDefault="00610E16" w:rsidP="00610E16">
      <w:r w:rsidRPr="00487029">
        <w:t>The training sequence is 111111001101010000011001010.</w:t>
      </w:r>
    </w:p>
    <w:p w:rsidR="00610E16" w:rsidRPr="00487029" w:rsidRDefault="00610E16" w:rsidP="00610E16">
      <w:pPr>
        <w:pStyle w:val="Heading3"/>
      </w:pPr>
      <w:r w:rsidRPr="00487029">
        <w:t>3.9.3</w:t>
      </w:r>
      <w:r w:rsidRPr="00487029">
        <w:tab/>
        <w:t>Signal information</w:t>
      </w:r>
    </w:p>
    <w:p w:rsidR="00610E16" w:rsidRPr="00487029" w:rsidRDefault="00610E16" w:rsidP="00610E16">
      <w:r w:rsidRPr="00487029">
        <w:t>The signal information carries the MCS id for the receiver.</w:t>
      </w:r>
    </w:p>
    <w:p w:rsidR="00610E16" w:rsidRPr="00487029" w:rsidRDefault="00610E16" w:rsidP="00610E16">
      <w:pPr>
        <w:rPr>
          <w:lang w:eastAsia="ja-JP"/>
        </w:rPr>
      </w:pPr>
      <w:r w:rsidRPr="00487029">
        <w:rPr>
          <w:lang w:eastAsia="ja-JP"/>
        </w:rPr>
        <w:t>The signal information should follow the training sequence for transmissions, see Table A3-2.</w:t>
      </w:r>
    </w:p>
    <w:p w:rsidR="00610E16" w:rsidRPr="00487029" w:rsidRDefault="00610E16" w:rsidP="00610E16">
      <w:pPr>
        <w:rPr>
          <w:lang w:eastAsia="ja-JP"/>
        </w:rPr>
      </w:pPr>
      <w:r w:rsidRPr="00487029">
        <w:t xml:space="preserve">The signal information consists of 4 bits (D0, D1, D2, D3) encoded into a sequence of 7 bits using </w:t>
      </w:r>
      <w:r w:rsidRPr="00487029">
        <w:rPr>
          <w:lang w:eastAsia="ja-JP"/>
        </w:rPr>
        <w:t xml:space="preserve">Hamming (7,4) code. </w:t>
      </w:r>
    </w:p>
    <w:p w:rsidR="00610E16" w:rsidRPr="00487029" w:rsidRDefault="00610E16" w:rsidP="00B451B5">
      <w:r w:rsidRPr="00487029">
        <w:br w:type="page"/>
      </w:r>
    </w:p>
    <w:p w:rsidR="00610E16" w:rsidRPr="00487029" w:rsidRDefault="00610E16" w:rsidP="00610E16">
      <w:pPr>
        <w:pStyle w:val="Heading3"/>
      </w:pPr>
      <w:r w:rsidRPr="00487029">
        <w:t>3.9.4</w:t>
      </w:r>
      <w:r w:rsidRPr="00487029">
        <w:tab/>
        <w:t>Bit mapping for training sequence and signal information</w:t>
      </w:r>
    </w:p>
    <w:p w:rsidR="00610E16" w:rsidRPr="00487029" w:rsidRDefault="00610E16" w:rsidP="00610E16">
      <w:r w:rsidRPr="00487029">
        <w:t>For training and signal information, following mapping applies:</w:t>
      </w:r>
    </w:p>
    <w:p w:rsidR="00610E16" w:rsidRPr="00487029" w:rsidRDefault="00610E16" w:rsidP="00B451B5">
      <w:pPr>
        <w:pStyle w:val="enumlev1"/>
      </w:pPr>
      <w:r w:rsidRPr="00487029">
        <w:t>–</w:t>
      </w:r>
      <w:r w:rsidRPr="00487029">
        <w:tab/>
        <w:t xml:space="preserve">1 maps to QPSK symbol 3 (1, 1) (see </w:t>
      </w:r>
      <w:r w:rsidR="00B451B5" w:rsidRPr="00487029">
        <w:t xml:space="preserve">Figure </w:t>
      </w:r>
      <w:r w:rsidR="004F39A1">
        <w:t>A3-1)</w:t>
      </w:r>
    </w:p>
    <w:p w:rsidR="00610E16" w:rsidRPr="00487029" w:rsidRDefault="00610E16" w:rsidP="00B451B5">
      <w:pPr>
        <w:pStyle w:val="enumlev1"/>
      </w:pPr>
      <w:r w:rsidRPr="00487029">
        <w:t>–</w:t>
      </w:r>
      <w:r w:rsidRPr="00487029">
        <w:tab/>
        <w:t>0 maps to QPSK symbol 0 (0, 0).</w:t>
      </w:r>
    </w:p>
    <w:p w:rsidR="00610E16" w:rsidRPr="00487029" w:rsidRDefault="00610E16" w:rsidP="00610E16">
      <w:r w:rsidRPr="00487029">
        <w:t>For QPSK bit mapping, see section 3.4.2.</w:t>
      </w:r>
    </w:p>
    <w:p w:rsidR="00610E16" w:rsidRPr="00487029" w:rsidRDefault="00610E16" w:rsidP="00610E16">
      <w:pPr>
        <w:pStyle w:val="Heading3"/>
      </w:pPr>
      <w:r w:rsidRPr="00487029">
        <w:t>3.9.5</w:t>
      </w:r>
      <w:r w:rsidRPr="00487029">
        <w:tab/>
        <w:t>Data with CRC-32</w:t>
      </w:r>
    </w:p>
    <w:p w:rsidR="00610E16" w:rsidRPr="00487029" w:rsidRDefault="00610E16" w:rsidP="00610E16">
      <w:r w:rsidRPr="00487029">
        <w:t>The data payload with its appended CRC-32 is interleaved, encoded and then scrambled and bit mapped.</w:t>
      </w:r>
    </w:p>
    <w:p w:rsidR="00610E16" w:rsidRPr="00487029" w:rsidRDefault="00610E16" w:rsidP="00610E16">
      <w:pPr>
        <w:pStyle w:val="Heading3"/>
      </w:pPr>
      <w:r w:rsidRPr="00487029">
        <w:t>3.9.6</w:t>
      </w:r>
      <w:r w:rsidRPr="00487029">
        <w:tab/>
        <w:t>Forward error correction</w:t>
      </w:r>
    </w:p>
    <w:p w:rsidR="00610E16" w:rsidRPr="00487029" w:rsidRDefault="00610E16" w:rsidP="00610E16">
      <w:r w:rsidRPr="00487029">
        <w:t>Refer to Annex 1.</w:t>
      </w:r>
    </w:p>
    <w:p w:rsidR="00610E16" w:rsidRPr="00487029" w:rsidRDefault="00610E16" w:rsidP="00610E16">
      <w:pPr>
        <w:pStyle w:val="Heading3"/>
      </w:pPr>
      <w:r w:rsidRPr="00487029">
        <w:t>3.9.7</w:t>
      </w:r>
      <w:r w:rsidRPr="00487029">
        <w:tab/>
        <w:t>Bit scrambling</w:t>
      </w:r>
    </w:p>
    <w:p w:rsidR="00610E16" w:rsidRPr="00487029" w:rsidRDefault="00610E16" w:rsidP="00610E16">
      <w:r w:rsidRPr="00487029">
        <w:t>Scrambling of the user data is required to avoid the power spectral density to be concentrated in the narrow band.</w:t>
      </w:r>
    </w:p>
    <w:p w:rsidR="00610E16" w:rsidRPr="00487029" w:rsidRDefault="00610E16" w:rsidP="00610E16">
      <w:pPr>
        <w:pStyle w:val="Heading3"/>
      </w:pPr>
      <w:r w:rsidRPr="00487029">
        <w:t>3.9.8</w:t>
      </w:r>
      <w:r w:rsidRPr="00487029">
        <w:tab/>
        <w:t>Buffer</w:t>
      </w:r>
    </w:p>
    <w:p w:rsidR="00610E16" w:rsidRPr="00487029" w:rsidRDefault="00610E16" w:rsidP="00B451B5">
      <w:r w:rsidRPr="00487029">
        <w:t xml:space="preserve">The buffer consists of the ramp down time from full power to </w:t>
      </w:r>
      <w:r w:rsidR="00B451B5" w:rsidRPr="00487029">
        <w:t>−</w:t>
      </w:r>
      <w:r w:rsidRPr="00487029">
        <w:t>50 dBc of less than or equal to 832</w:t>
      </w:r>
      <w:r w:rsidR="00B451B5" w:rsidRPr="00487029">
        <w:t> </w:t>
      </w:r>
      <w:r w:rsidRPr="00487029">
        <w:t>µs. The remaining time is for delay and jitter.</w:t>
      </w:r>
    </w:p>
    <w:p w:rsidR="00610E16" w:rsidRPr="00487029" w:rsidRDefault="00610E16" w:rsidP="00610E16">
      <w:pPr>
        <w:pStyle w:val="Heading1"/>
      </w:pPr>
      <w:bookmarkStart w:id="128" w:name="_Toc413134761"/>
      <w:bookmarkStart w:id="129" w:name="_Toc413134762"/>
      <w:bookmarkStart w:id="130" w:name="_Toc413134763"/>
      <w:bookmarkStart w:id="131" w:name="_Toc413134764"/>
      <w:bookmarkStart w:id="132" w:name="_Toc413134765"/>
      <w:bookmarkStart w:id="133" w:name="_Toc413134766"/>
      <w:bookmarkStart w:id="134" w:name="_Toc413134767"/>
      <w:bookmarkStart w:id="135" w:name="_Toc413134768"/>
      <w:bookmarkStart w:id="136" w:name="_Toc413134769"/>
      <w:bookmarkStart w:id="137" w:name="_Toc413134770"/>
      <w:bookmarkStart w:id="138" w:name="_Toc413134771"/>
      <w:bookmarkStart w:id="139" w:name="_Toc413134778"/>
      <w:bookmarkStart w:id="140" w:name="_Toc413134779"/>
      <w:bookmarkStart w:id="141" w:name="_Toc413134780"/>
      <w:bookmarkStart w:id="142" w:name="_Toc413134784"/>
      <w:bookmarkStart w:id="143" w:name="_Toc413134785"/>
      <w:bookmarkStart w:id="144" w:name="_Toc413134786"/>
      <w:bookmarkStart w:id="145" w:name="_Toc413134787"/>
      <w:bookmarkStart w:id="146" w:name="_Toc413134788"/>
      <w:bookmarkStart w:id="147" w:name="_Toc413134789"/>
      <w:bookmarkStart w:id="148" w:name="_Toc413134790"/>
      <w:bookmarkStart w:id="149" w:name="_Toc413134791"/>
      <w:bookmarkStart w:id="150" w:name="_Toc413134792"/>
      <w:bookmarkStart w:id="151" w:name="_Toc413134793"/>
      <w:bookmarkStart w:id="152" w:name="_Toc413134794"/>
      <w:bookmarkStart w:id="153" w:name="_Toc413134795"/>
      <w:bookmarkStart w:id="154" w:name="_Toc413134796"/>
      <w:bookmarkStart w:id="155" w:name="_Toc413134797"/>
      <w:bookmarkStart w:id="156" w:name="_Toc413134820"/>
      <w:bookmarkStart w:id="157" w:name="_Toc413134826"/>
      <w:bookmarkStart w:id="158" w:name="_Toc413134827"/>
      <w:bookmarkStart w:id="159" w:name="_Toc413134828"/>
      <w:bookmarkStart w:id="160" w:name="_Toc413134829"/>
      <w:bookmarkStart w:id="161" w:name="_Toc413134830"/>
      <w:bookmarkStart w:id="162" w:name="_Toc413134831"/>
      <w:bookmarkStart w:id="163" w:name="_Toc413134832"/>
      <w:bookmarkStart w:id="164" w:name="_Toc413134833"/>
      <w:bookmarkStart w:id="165" w:name="_Toc413134834"/>
      <w:bookmarkStart w:id="166" w:name="_Toc413134835"/>
      <w:bookmarkStart w:id="167" w:name="_Toc413134836"/>
      <w:bookmarkStart w:id="168" w:name="_Toc413134837"/>
      <w:bookmarkStart w:id="169" w:name="_Toc413134838"/>
      <w:bookmarkStart w:id="170" w:name="_Toc413134839"/>
      <w:bookmarkStart w:id="171" w:name="_Toc413134840"/>
      <w:bookmarkStart w:id="172" w:name="_Toc413134841"/>
      <w:bookmarkStart w:id="173" w:name="_Toc413134842"/>
      <w:bookmarkStart w:id="174" w:name="_Toc413134843"/>
      <w:bookmarkStart w:id="175" w:name="_Toc413134844"/>
      <w:bookmarkStart w:id="176" w:name="_Toc413134845"/>
      <w:bookmarkStart w:id="177" w:name="_Toc413134846"/>
      <w:bookmarkStart w:id="178" w:name="_Toc413134847"/>
      <w:bookmarkStart w:id="179" w:name="_Toc413134848"/>
      <w:bookmarkStart w:id="180" w:name="_Toc413134849"/>
      <w:bookmarkStart w:id="181" w:name="_Toc413134850"/>
      <w:bookmarkStart w:id="182" w:name="_Toc413134851"/>
      <w:bookmarkStart w:id="183" w:name="_Toc413134852"/>
      <w:bookmarkStart w:id="184" w:name="_Toc413134853"/>
      <w:bookmarkStart w:id="185" w:name="_Toc413134854"/>
      <w:bookmarkStart w:id="186" w:name="_Toc413134855"/>
      <w:bookmarkStart w:id="187" w:name="_Toc413134856"/>
      <w:bookmarkStart w:id="188" w:name="_Toc413134857"/>
      <w:bookmarkStart w:id="189" w:name="_Toc293090733"/>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487029">
        <w:t>4</w:t>
      </w:r>
      <w:r w:rsidRPr="00487029">
        <w:tab/>
        <w:t>Link layer</w:t>
      </w:r>
    </w:p>
    <w:p w:rsidR="00610E16" w:rsidRPr="00487029" w:rsidRDefault="00610E16" w:rsidP="00610E16">
      <w:pPr>
        <w:pStyle w:val="Heading2"/>
      </w:pPr>
      <w:r w:rsidRPr="00487029">
        <w:t>4.1</w:t>
      </w:r>
      <w:r w:rsidRPr="00487029">
        <w:tab/>
        <w:t>Access Schemes</w:t>
      </w:r>
    </w:p>
    <w:p w:rsidR="00610E16" w:rsidRPr="00487029" w:rsidRDefault="00610E16" w:rsidP="00610E16">
      <w:r w:rsidRPr="00487029">
        <w:t>The VDE terrestrial system should support the following TDMA access schemes:</w:t>
      </w:r>
    </w:p>
    <w:p w:rsidR="00610E16" w:rsidRPr="00487029" w:rsidRDefault="00610E16" w:rsidP="00B451B5">
      <w:pPr>
        <w:pStyle w:val="enumlev1"/>
      </w:pPr>
      <w:r w:rsidRPr="00487029">
        <w:t>–</w:t>
      </w:r>
      <w:r w:rsidRPr="00487029">
        <w:tab/>
        <w:t>FATDMA;</w:t>
      </w:r>
    </w:p>
    <w:p w:rsidR="00610E16" w:rsidRPr="00487029" w:rsidRDefault="00610E16" w:rsidP="00B451B5">
      <w:pPr>
        <w:pStyle w:val="enumlev1"/>
      </w:pPr>
      <w:r w:rsidRPr="00487029">
        <w:t>–</w:t>
      </w:r>
      <w:r w:rsidRPr="00487029">
        <w:tab/>
        <w:t>RATDMA;</w:t>
      </w:r>
    </w:p>
    <w:p w:rsidR="00610E16" w:rsidRPr="00487029" w:rsidRDefault="00610E16" w:rsidP="00B451B5">
      <w:pPr>
        <w:pStyle w:val="enumlev1"/>
      </w:pPr>
      <w:r w:rsidRPr="00487029">
        <w:t>–</w:t>
      </w:r>
      <w:r w:rsidRPr="00487029">
        <w:tab/>
        <w:t>ITDMA.</w:t>
      </w:r>
    </w:p>
    <w:p w:rsidR="00610E16" w:rsidRPr="00487029" w:rsidRDefault="00610E16" w:rsidP="00610E16">
      <w:pPr>
        <w:pStyle w:val="Heading2"/>
      </w:pPr>
      <w:r w:rsidRPr="00487029">
        <w:t>4.2</w:t>
      </w:r>
      <w:r w:rsidRPr="00487029">
        <w:tab/>
        <w:t>Data encapsulation</w:t>
      </w:r>
    </w:p>
    <w:p w:rsidR="00610E16" w:rsidRPr="00487029" w:rsidRDefault="00610E16" w:rsidP="00A06D6B">
      <w:r w:rsidRPr="00487029">
        <w:t>The data field consists of multiple variable length datagrams and these are encapsulated. Each datagram contains the following encapsulation fields:</w:t>
      </w:r>
    </w:p>
    <w:p w:rsidR="00610E16" w:rsidRPr="00487029" w:rsidRDefault="00610E16" w:rsidP="00610E16">
      <w:pPr>
        <w:pStyle w:val="enumlev1"/>
      </w:pPr>
      <w:r w:rsidRPr="00487029">
        <w:t>–</w:t>
      </w:r>
      <w:r w:rsidRPr="00487029">
        <w:tab/>
        <w:t xml:space="preserve">Datagram type; </w:t>
      </w:r>
    </w:p>
    <w:p w:rsidR="00610E16" w:rsidRPr="00487029" w:rsidRDefault="00610E16" w:rsidP="00610E16">
      <w:pPr>
        <w:pStyle w:val="enumlev1"/>
      </w:pPr>
      <w:r w:rsidRPr="00487029">
        <w:t>–</w:t>
      </w:r>
      <w:r w:rsidRPr="00487029">
        <w:tab/>
        <w:t>Datagram size;</w:t>
      </w:r>
    </w:p>
    <w:p w:rsidR="00610E16" w:rsidRPr="00487029" w:rsidRDefault="00610E16" w:rsidP="00610E16">
      <w:pPr>
        <w:pStyle w:val="enumlev1"/>
      </w:pPr>
      <w:r w:rsidRPr="00487029">
        <w:t>–</w:t>
      </w:r>
      <w:r w:rsidRPr="00487029">
        <w:tab/>
        <w:t>Destination (optional);</w:t>
      </w:r>
    </w:p>
    <w:p w:rsidR="00610E16" w:rsidRPr="00487029" w:rsidRDefault="00610E16" w:rsidP="00610E16">
      <w:pPr>
        <w:pStyle w:val="enumlev1"/>
      </w:pPr>
      <w:r w:rsidRPr="00487029">
        <w:t>–</w:t>
      </w:r>
      <w:r w:rsidRPr="00487029">
        <w:tab/>
        <w:t>Transaction ID (optional);</w:t>
      </w:r>
    </w:p>
    <w:p w:rsidR="00610E16" w:rsidRPr="00487029" w:rsidRDefault="00610E16" w:rsidP="00610E16">
      <w:pPr>
        <w:pStyle w:val="enumlev1"/>
      </w:pPr>
      <w:r w:rsidRPr="00487029">
        <w:t>–</w:t>
      </w:r>
      <w:r w:rsidRPr="00487029">
        <w:tab/>
        <w:t>Datagram sequence number (for multi-segment datagrams);</w:t>
      </w:r>
    </w:p>
    <w:p w:rsidR="00610E16" w:rsidRPr="00487029" w:rsidRDefault="00610E16" w:rsidP="00610E16">
      <w:pPr>
        <w:pStyle w:val="enumlev1"/>
      </w:pPr>
      <w:r w:rsidRPr="00487029">
        <w:t>–</w:t>
      </w:r>
      <w:r w:rsidRPr="00487029">
        <w:tab/>
        <w:t>Source ID;</w:t>
      </w:r>
    </w:p>
    <w:p w:rsidR="00610E16" w:rsidRPr="00487029" w:rsidRDefault="00610E16" w:rsidP="00610E16">
      <w:pPr>
        <w:pStyle w:val="enumlev1"/>
      </w:pPr>
      <w:r w:rsidRPr="00487029">
        <w:t>–</w:t>
      </w:r>
      <w:r w:rsidRPr="00487029">
        <w:tab/>
        <w:t>Datagram payload (variable);</w:t>
      </w:r>
    </w:p>
    <w:p w:rsidR="00610E16" w:rsidRPr="00487029" w:rsidRDefault="00610E16" w:rsidP="00610E16">
      <w:pPr>
        <w:pStyle w:val="enumlev1"/>
      </w:pPr>
      <w:r w:rsidRPr="00487029">
        <w:t>–</w:t>
      </w:r>
      <w:r w:rsidRPr="00487029">
        <w:tab/>
        <w:t>Data padding;</w:t>
      </w:r>
    </w:p>
    <w:p w:rsidR="00610E16" w:rsidRPr="00487029" w:rsidRDefault="00610E16" w:rsidP="00610E16">
      <w:pPr>
        <w:pStyle w:val="enumlev1"/>
      </w:pPr>
      <w:r w:rsidRPr="00487029">
        <w:t>–</w:t>
      </w:r>
      <w:r w:rsidRPr="00487029">
        <w:tab/>
        <w:t>CRC (4 bytes).</w:t>
      </w:r>
    </w:p>
    <w:p w:rsidR="00610E16" w:rsidRPr="00487029" w:rsidRDefault="00610E16" w:rsidP="00610E16">
      <w:pPr>
        <w:pStyle w:val="Heading2"/>
      </w:pPr>
      <w:r w:rsidRPr="00487029">
        <w:t>4.3</w:t>
      </w:r>
      <w:r w:rsidRPr="00487029">
        <w:tab/>
        <w:t>Cyclic redundancy check</w:t>
      </w:r>
    </w:p>
    <w:p w:rsidR="00610E16" w:rsidRPr="00487029" w:rsidRDefault="00610E16" w:rsidP="00610E16">
      <w:r w:rsidRPr="00487029">
        <w:t>Refer to Annex 1.</w:t>
      </w:r>
    </w:p>
    <w:p w:rsidR="00610E16" w:rsidRPr="00487029" w:rsidRDefault="00610E16" w:rsidP="00610E16">
      <w:pPr>
        <w:pStyle w:val="Heading2"/>
      </w:pPr>
      <w:r w:rsidRPr="00487029">
        <w:t>4.4</w:t>
      </w:r>
      <w:r w:rsidRPr="00487029">
        <w:tab/>
        <w:t>Automatic repeat request (ARQ)</w:t>
      </w:r>
    </w:p>
    <w:p w:rsidR="00610E16" w:rsidRPr="00487029" w:rsidRDefault="00610E16" w:rsidP="00610E16">
      <w:r w:rsidRPr="00487029">
        <w:t>Datagrams may or may not use ARQ, this is defined for each datagram type. An ARQ may request selective retransmission of a specific lost datagram segment.</w:t>
      </w:r>
    </w:p>
    <w:p w:rsidR="00610E16" w:rsidRPr="00487029" w:rsidRDefault="00610E16" w:rsidP="00610E16">
      <w:pPr>
        <w:pStyle w:val="Heading2"/>
      </w:pPr>
      <w:r w:rsidRPr="00487029">
        <w:t>4.5</w:t>
      </w:r>
      <w:r w:rsidRPr="00487029">
        <w:tab/>
        <w:t>Acknowledgement (ACK)</w:t>
      </w:r>
    </w:p>
    <w:p w:rsidR="00610E16" w:rsidRPr="00487029" w:rsidRDefault="00610E16" w:rsidP="00610E16">
      <w:r w:rsidRPr="00487029">
        <w:t>Unicast datagrams without CRC errors that are acknowledged over the VDE link should be sent with a receive signal channel quality indicator (CQI).</w:t>
      </w:r>
    </w:p>
    <w:p w:rsidR="00610E16" w:rsidRPr="00487029" w:rsidRDefault="00610E16" w:rsidP="00610E16">
      <w:pPr>
        <w:pStyle w:val="Heading2"/>
      </w:pPr>
      <w:r w:rsidRPr="00487029">
        <w:t>4.6</w:t>
      </w:r>
      <w:r w:rsidRPr="00487029">
        <w:tab/>
        <w:t>End delivery notification (EDN)</w:t>
      </w:r>
    </w:p>
    <w:p w:rsidR="00610E16" w:rsidRPr="00487029" w:rsidRDefault="00610E16" w:rsidP="00610E16">
      <w:r w:rsidRPr="00487029">
        <w:t xml:space="preserve">All datagrams requiring delivery notifications that are successfully delivered to the destination should be notified to the source. </w:t>
      </w:r>
    </w:p>
    <w:p w:rsidR="00610E16" w:rsidRPr="00487029" w:rsidRDefault="00610E16" w:rsidP="00610E16">
      <w:pPr>
        <w:pStyle w:val="Heading2"/>
      </w:pPr>
      <w:r w:rsidRPr="00487029">
        <w:t>4.7</w:t>
      </w:r>
      <w:r w:rsidRPr="00487029">
        <w:tab/>
        <w:t>End delivery failure (EDF)</w:t>
      </w:r>
    </w:p>
    <w:p w:rsidR="00610E16" w:rsidRPr="00487029" w:rsidRDefault="00610E16" w:rsidP="00610E16">
      <w:r w:rsidRPr="00487029">
        <w:t xml:space="preserve">All datagrams requiring delivery notifications that are not successfully delivered within the timeout or retry limit should be notified to the source. </w:t>
      </w:r>
    </w:p>
    <w:p w:rsidR="00610E16" w:rsidRPr="00487029" w:rsidRDefault="00610E16" w:rsidP="00610E16">
      <w:pPr>
        <w:pStyle w:val="Heading2"/>
      </w:pPr>
      <w:r w:rsidRPr="00487029">
        <w:t>4.8</w:t>
      </w:r>
      <w:r w:rsidRPr="00487029">
        <w:tab/>
        <w:t>Frame hierarchy</w:t>
      </w:r>
    </w:p>
    <w:p w:rsidR="00610E16" w:rsidRPr="00487029" w:rsidRDefault="00610E16" w:rsidP="00610E16">
      <w:r w:rsidRPr="00487029">
        <w:t>Refer to Annex 6.</w:t>
      </w:r>
    </w:p>
    <w:p w:rsidR="00610E16" w:rsidRPr="00487029" w:rsidRDefault="00610E16" w:rsidP="00610E16">
      <w:pPr>
        <w:pStyle w:val="FigureNo"/>
      </w:pPr>
      <w:r w:rsidRPr="00487029">
        <w:t>Figure A3-5</w:t>
      </w:r>
    </w:p>
    <w:p w:rsidR="00610E16" w:rsidRPr="00487029" w:rsidRDefault="00610E16" w:rsidP="00610E16">
      <w:pPr>
        <w:pStyle w:val="Figuretitle"/>
      </w:pPr>
      <w:r w:rsidRPr="00487029">
        <w:t>Frame hierarchy</w:t>
      </w:r>
    </w:p>
    <w:p w:rsidR="00610E16" w:rsidRPr="00487029" w:rsidRDefault="00610E16" w:rsidP="00B451B5">
      <w:pPr>
        <w:pStyle w:val="Figure"/>
      </w:pPr>
      <w:r w:rsidRPr="00487029">
        <w:object w:dxaOrig="5496" w:dyaOrig="5341">
          <v:shape id="_x0000_i1037" type="#_x0000_t75" style="width:272.5pt;height:268pt" o:ole="">
            <v:imagedata r:id="rId47" o:title=""/>
          </v:shape>
          <o:OLEObject Type="Embed" ProgID="Visio.Drawing.11" ShapeID="_x0000_i1037" DrawAspect="Content" ObjectID="_1503218934" r:id="rId48"/>
        </w:object>
      </w:r>
    </w:p>
    <w:p w:rsidR="00610E16" w:rsidRPr="00487029" w:rsidRDefault="00610E16" w:rsidP="00610E16">
      <w:pPr>
        <w:tabs>
          <w:tab w:val="clear" w:pos="1134"/>
          <w:tab w:val="clear" w:pos="1871"/>
          <w:tab w:val="clear" w:pos="2268"/>
        </w:tabs>
        <w:overflowPunct/>
        <w:autoSpaceDE/>
        <w:autoSpaceDN/>
        <w:adjustRightInd/>
        <w:spacing w:before="0"/>
        <w:textAlignment w:val="auto"/>
      </w:pPr>
      <w:r w:rsidRPr="00487029">
        <w:br w:type="page"/>
      </w:r>
    </w:p>
    <w:p w:rsidR="00610E16" w:rsidRPr="00487029" w:rsidRDefault="00610E16" w:rsidP="00610E16">
      <w:pPr>
        <w:pStyle w:val="Heading2"/>
      </w:pPr>
      <w:r w:rsidRPr="00487029">
        <w:t>4.9</w:t>
      </w:r>
      <w:r w:rsidRPr="00487029">
        <w:tab/>
        <w:t>Channel resource and media access control for VDE terrestrial</w:t>
      </w:r>
    </w:p>
    <w:p w:rsidR="00610E16" w:rsidRPr="00487029" w:rsidRDefault="00610E16" w:rsidP="005C364F">
      <w:r w:rsidRPr="00487029">
        <w:t>VDE spectrum (and logical channel) resources are allocated by the reception of shore (or satellite</w:t>
      </w:r>
      <w:r w:rsidR="005C364F">
        <w:noBreakHyphen/>
      </w:r>
      <w:r w:rsidRPr="00487029">
        <w:t>based) media access control messaging (for example, shore stations perform this operation using the bulletin board service).</w:t>
      </w:r>
      <w:r w:rsidR="00811736">
        <w:t xml:space="preserve"> </w:t>
      </w:r>
      <w:r w:rsidRPr="00487029">
        <w:t>In the event of vessel reception of, both satellite and shore-based stations, the shore-based resource allocations should take precedence.</w:t>
      </w:r>
    </w:p>
    <w:p w:rsidR="00610E16" w:rsidRPr="00487029" w:rsidRDefault="00610E16" w:rsidP="00610E16">
      <w:r w:rsidRPr="00487029">
        <w:t>Duplexing modes are a function of the resource allocation above, as well as the operational mode.</w:t>
      </w:r>
    </w:p>
    <w:p w:rsidR="00610E16" w:rsidRPr="00487029" w:rsidRDefault="00610E16" w:rsidP="00610E16">
      <w:pPr>
        <w:pStyle w:val="Heading3"/>
      </w:pPr>
      <w:r w:rsidRPr="00487029">
        <w:t>4.9.1</w:t>
      </w:r>
      <w:r w:rsidRPr="00487029">
        <w:tab/>
        <w:t>Simplex modes</w:t>
      </w:r>
    </w:p>
    <w:p w:rsidR="00610E16" w:rsidRPr="00487029" w:rsidRDefault="00610E16" w:rsidP="00BE3844">
      <w:pPr>
        <w:pStyle w:val="enumlev1"/>
      </w:pPr>
      <w:r w:rsidRPr="00487029">
        <w:t>–</w:t>
      </w:r>
      <w:r w:rsidRPr="00487029">
        <w:tab/>
        <w:t>Ship-to-ship</w:t>
      </w:r>
    </w:p>
    <w:p w:rsidR="00610E16" w:rsidRPr="00487029" w:rsidRDefault="00610E16" w:rsidP="00610E16">
      <w:r w:rsidRPr="00487029">
        <w:t>Same channel resource is used for both directions of communications.</w:t>
      </w:r>
    </w:p>
    <w:p w:rsidR="00610E16" w:rsidRPr="00487029" w:rsidRDefault="00610E16" w:rsidP="00610E16">
      <w:pPr>
        <w:pStyle w:val="Heading3"/>
      </w:pPr>
      <w:r w:rsidRPr="00487029">
        <w:t>4.9.2</w:t>
      </w:r>
      <w:r w:rsidRPr="00487029">
        <w:tab/>
        <w:t>Duplex modes</w:t>
      </w:r>
    </w:p>
    <w:p w:rsidR="00610E16" w:rsidRPr="00487029" w:rsidRDefault="00610E16" w:rsidP="00BE3844">
      <w:pPr>
        <w:pStyle w:val="enumlev1"/>
      </w:pPr>
      <w:r w:rsidRPr="00487029">
        <w:t>–</w:t>
      </w:r>
      <w:r w:rsidRPr="00487029">
        <w:tab/>
        <w:t>Shore-to-ship</w:t>
      </w:r>
    </w:p>
    <w:p w:rsidR="00610E16" w:rsidRPr="00487029" w:rsidRDefault="00610E16" w:rsidP="00BE3844">
      <w:pPr>
        <w:pStyle w:val="enumlev1"/>
      </w:pPr>
      <w:r w:rsidRPr="00487029">
        <w:t>–</w:t>
      </w:r>
      <w:r w:rsidRPr="00487029">
        <w:tab/>
        <w:t>Ship-to-shore</w:t>
      </w:r>
    </w:p>
    <w:p w:rsidR="00610E16" w:rsidRPr="00487029" w:rsidRDefault="00610E16" w:rsidP="00610E16">
      <w:r w:rsidRPr="00487029">
        <w:t>Upper and lower spectrum are used for ship to shore or shore to ship respectively, only one side transmits at one time.</w:t>
      </w:r>
    </w:p>
    <w:p w:rsidR="00610E16" w:rsidRPr="00487029" w:rsidRDefault="00610E16" w:rsidP="00610E16">
      <w:r w:rsidRPr="00487029">
        <w:t>Refer to Annex 1 for details of frequency allocations.</w:t>
      </w:r>
    </w:p>
    <w:p w:rsidR="00610E16" w:rsidRPr="00487029" w:rsidRDefault="00610E16" w:rsidP="00610E16">
      <w:pPr>
        <w:pStyle w:val="Heading2"/>
      </w:pPr>
      <w:r w:rsidRPr="00487029">
        <w:t>4.10</w:t>
      </w:r>
      <w:r w:rsidRPr="00487029">
        <w:tab/>
        <w:t>Physical and logical channels</w:t>
      </w:r>
    </w:p>
    <w:p w:rsidR="00610E16" w:rsidRPr="00487029" w:rsidRDefault="00610E16" w:rsidP="00610E16">
      <w:pPr>
        <w:rPr>
          <w:strike/>
        </w:rPr>
      </w:pPr>
      <w:r w:rsidRPr="00487029">
        <w:t>VDES uses several channels to carry data. These channels are separated into Physical and Logical channels. Shore-based stations should transmit a channel terrestrial bulletin board (TBB) message that defines the configuration of the VDE channels.</w:t>
      </w:r>
    </w:p>
    <w:p w:rsidR="00610E16" w:rsidRPr="00487029" w:rsidRDefault="00610E16" w:rsidP="00811736">
      <w:r w:rsidRPr="00487029">
        <w:t>Lacking bulletin board information, ship borne stations should employ a default channel configuration of 50 kHz channels on the terrestrial VDES (channel 2024, and 2084 combined) operating in a simplex ad-hoc access scheme.</w:t>
      </w:r>
      <w:r w:rsidR="00811736">
        <w:t xml:space="preserve"> </w:t>
      </w:r>
      <w:r w:rsidRPr="00487029">
        <w:t>The simplex ad-hoc access scheme for ship-to-ship communications should be ITDMA (when possible) or RATDMA.</w:t>
      </w:r>
    </w:p>
    <w:p w:rsidR="00610E16" w:rsidRPr="00487029" w:rsidRDefault="00610E16" w:rsidP="00610E16">
      <w:pPr>
        <w:pStyle w:val="Heading2"/>
      </w:pPr>
      <w:r w:rsidRPr="00487029">
        <w:t>4.11</w:t>
      </w:r>
      <w:r w:rsidRPr="00487029">
        <w:tab/>
        <w:t xml:space="preserve">Physical channels </w:t>
      </w:r>
    </w:p>
    <w:p w:rsidR="00610E16" w:rsidRPr="00487029" w:rsidRDefault="00610E16" w:rsidP="00BE3844">
      <w:r w:rsidRPr="00487029">
        <w:t>The physical channels (PC) are determined by the centre frequency and bandwidth.</w:t>
      </w:r>
    </w:p>
    <w:p w:rsidR="00610E16" w:rsidRPr="00487029" w:rsidRDefault="00610E16" w:rsidP="00610E16">
      <w:pPr>
        <w:pStyle w:val="Heading2"/>
      </w:pPr>
      <w:r w:rsidRPr="00487029">
        <w:t>4.12</w:t>
      </w:r>
      <w:r w:rsidRPr="00487029">
        <w:tab/>
        <w:t xml:space="preserve">Logical channels </w:t>
      </w:r>
    </w:p>
    <w:p w:rsidR="00610E16" w:rsidRPr="00487029" w:rsidRDefault="00610E16" w:rsidP="00610E16">
      <w:r w:rsidRPr="00487029">
        <w:t>The logical channels (LC) are divided into signalling and traffic channels. These are described below. Logical channel definitions can be defined based on the physical channel and message time information (frame hierarchy, start time, etc.).</w:t>
      </w:r>
    </w:p>
    <w:p w:rsidR="00610E16" w:rsidRPr="00487029" w:rsidRDefault="00610E16" w:rsidP="00BE3844">
      <w:pPr>
        <w:pStyle w:val="Headingb"/>
      </w:pPr>
      <w:r w:rsidRPr="00487029">
        <w:t>Signalling channels:</w:t>
      </w:r>
    </w:p>
    <w:p w:rsidR="00610E16" w:rsidRPr="00487029" w:rsidRDefault="00610E16" w:rsidP="00BE3844">
      <w:pPr>
        <w:pStyle w:val="enumlev1"/>
      </w:pPr>
      <w:r w:rsidRPr="00487029">
        <w:t>–</w:t>
      </w:r>
      <w:r w:rsidRPr="00487029">
        <w:tab/>
        <w:t xml:space="preserve">Terrestrial Bulletin </w:t>
      </w:r>
      <w:r w:rsidR="004F39A1">
        <w:t>Board (TBB), see section 4.12.1</w:t>
      </w:r>
    </w:p>
    <w:p w:rsidR="00610E16" w:rsidRPr="00487029" w:rsidRDefault="00610E16" w:rsidP="00BE3844">
      <w:pPr>
        <w:pStyle w:val="enumlev1"/>
      </w:pPr>
      <w:r w:rsidRPr="00487029">
        <w:t>–</w:t>
      </w:r>
      <w:r w:rsidRPr="00487029">
        <w:tab/>
        <w:t>A</w:t>
      </w:r>
      <w:r w:rsidR="004F39A1">
        <w:t>nnouncement, see section 4.12.2</w:t>
      </w:r>
    </w:p>
    <w:p w:rsidR="00610E16" w:rsidRPr="00487029" w:rsidRDefault="00610E16" w:rsidP="00BE3844">
      <w:pPr>
        <w:pStyle w:val="enumlev1"/>
      </w:pPr>
      <w:r w:rsidRPr="00487029">
        <w:t>–</w:t>
      </w:r>
      <w:r w:rsidRPr="00487029">
        <w:tab/>
        <w:t>Random access, see section 4.12.5.</w:t>
      </w:r>
    </w:p>
    <w:p w:rsidR="00610E16" w:rsidRPr="00487029" w:rsidRDefault="00610E16" w:rsidP="00610E16">
      <w:pPr>
        <w:rPr>
          <w:b/>
        </w:rPr>
      </w:pPr>
      <w:r w:rsidRPr="00487029">
        <w:t xml:space="preserve">All signalling channels use the most robust modulation and coding scheme. </w:t>
      </w:r>
    </w:p>
    <w:p w:rsidR="00610E16" w:rsidRPr="00487029" w:rsidRDefault="00610E16" w:rsidP="00BE3844">
      <w:pPr>
        <w:pStyle w:val="Headingb"/>
      </w:pPr>
      <w:r w:rsidRPr="00487029">
        <w:t>Traffic channels:</w:t>
      </w:r>
    </w:p>
    <w:p w:rsidR="00610E16" w:rsidRPr="00487029" w:rsidRDefault="00610E16" w:rsidP="00BE3844">
      <w:pPr>
        <w:pStyle w:val="enumlev1"/>
      </w:pPr>
      <w:r w:rsidRPr="00487029">
        <w:t>–</w:t>
      </w:r>
      <w:r w:rsidRPr="00487029">
        <w:tab/>
        <w:t>Multicast, see secti</w:t>
      </w:r>
      <w:r w:rsidR="004F39A1">
        <w:t>on 4.12.3</w:t>
      </w:r>
    </w:p>
    <w:p w:rsidR="00610E16" w:rsidRPr="00487029" w:rsidRDefault="004F39A1" w:rsidP="00BE3844">
      <w:pPr>
        <w:pStyle w:val="enumlev1"/>
      </w:pPr>
      <w:r>
        <w:t>–</w:t>
      </w:r>
      <w:r>
        <w:tab/>
        <w:t>Unicast, see section 4.12.4</w:t>
      </w:r>
    </w:p>
    <w:p w:rsidR="00610E16" w:rsidRPr="00487029" w:rsidRDefault="00610E16" w:rsidP="00BE3844">
      <w:pPr>
        <w:pStyle w:val="enumlev1"/>
      </w:pPr>
      <w:r w:rsidRPr="00487029">
        <w:t>–</w:t>
      </w:r>
      <w:r w:rsidRPr="00487029">
        <w:tab/>
        <w:t>Random access, see section 4.12.5.</w:t>
      </w:r>
    </w:p>
    <w:p w:rsidR="00610E16" w:rsidRPr="00487029" w:rsidRDefault="00610E16" w:rsidP="00610E16">
      <w:r w:rsidRPr="00487029">
        <w:t>Traffic channels may use a combination of robust and higher bitrate modulation and coding schemes.</w:t>
      </w:r>
    </w:p>
    <w:p w:rsidR="00610E16" w:rsidRPr="00487029" w:rsidRDefault="00610E16" w:rsidP="00610E16">
      <w:pPr>
        <w:pStyle w:val="Heading3"/>
      </w:pPr>
      <w:r w:rsidRPr="00487029">
        <w:t>4.12.1</w:t>
      </w:r>
      <w:r w:rsidRPr="00487029">
        <w:tab/>
        <w:t xml:space="preserve">Terrestrial bulletin board (TBB) signalling channel </w:t>
      </w:r>
    </w:p>
    <w:p w:rsidR="00610E16" w:rsidRPr="00487029" w:rsidRDefault="00610E16" w:rsidP="00610E16">
      <w:r w:rsidRPr="00487029">
        <w:t>Each VDE shore station should employ a fixed logical channel for the TBB. All TBB logical channels will be based on one of a number of predefined structures of the frame hierarchy 50 kHz shore to ship physical channel (2024 and 2084 combined). These are defined to occupy only a portion of the frame (60 seconds, 2</w:t>
      </w:r>
      <w:r w:rsidR="00650BEA" w:rsidRPr="00487029">
        <w:t xml:space="preserve"> </w:t>
      </w:r>
      <w:r w:rsidRPr="00487029">
        <w:t>250 slots) to permit possible spectrum and temporal sharing with satellites, see Annex 6.</w:t>
      </w:r>
    </w:p>
    <w:p w:rsidR="00610E16" w:rsidRPr="00487029" w:rsidRDefault="00610E16" w:rsidP="00610E16">
      <w:r w:rsidRPr="00487029">
        <w:t>The TBB defines the network configuration parameters such as signalling channels (control channels) and data channel(s), protocol versions and future network configuration. The TBB takes precedence in the allocation of spectrum (logical channel) resources. This may be co-ordinated with the satellite bulletin board signalling channel to facilitate sharing of mutual spectrum resources.</w:t>
      </w:r>
    </w:p>
    <w:p w:rsidR="00610E16" w:rsidRPr="00487029" w:rsidRDefault="00610E16" w:rsidP="00610E16">
      <w:r w:rsidRPr="00487029">
        <w:t xml:space="preserve">The logical channels are normally repeated based on the VDES frame hierarchy. </w:t>
      </w:r>
    </w:p>
    <w:p w:rsidR="00610E16" w:rsidRPr="00487029" w:rsidRDefault="00610E16" w:rsidP="00610E16">
      <w:pPr>
        <w:rPr>
          <w:rFonts w:cs="Arial"/>
        </w:rPr>
      </w:pPr>
      <w:r w:rsidRPr="00487029">
        <w:rPr>
          <w:rFonts w:cs="Arial"/>
        </w:rPr>
        <w:t>The VDE terrestrial channel usage for the service area of VDE shore station is defined by the TBB, see Annex 1.</w:t>
      </w:r>
    </w:p>
    <w:p w:rsidR="00610E16" w:rsidRPr="00487029" w:rsidRDefault="00610E16" w:rsidP="00610E16">
      <w:r w:rsidRPr="00487029">
        <w:t>The TBB information includes the area of applicability. The TBB does not change often and should be transmitted in regular intervals.</w:t>
      </w:r>
    </w:p>
    <w:p w:rsidR="00610E16" w:rsidRPr="00487029" w:rsidRDefault="00610E16" w:rsidP="00610E16">
      <w:pPr>
        <w:pStyle w:val="Heading3"/>
      </w:pPr>
      <w:r w:rsidRPr="00487029">
        <w:t>4.12.2</w:t>
      </w:r>
      <w:r w:rsidRPr="00487029">
        <w:tab/>
        <w:t>Announcement signalling channel (ASC)</w:t>
      </w:r>
    </w:p>
    <w:p w:rsidR="00610E16" w:rsidRPr="00487029" w:rsidRDefault="00610E16" w:rsidP="00610E16">
      <w:r w:rsidRPr="00487029">
        <w:t>This channel(s) will normally carry announcements, MAC information, VDE forward and return resource allocation, CQIs, ARQs, and ACKs. Announcements also include the co-ordination of uni-cast and multi-cast (broadcast) datagrams.</w:t>
      </w:r>
    </w:p>
    <w:p w:rsidR="00610E16" w:rsidRPr="00487029" w:rsidRDefault="00610E16" w:rsidP="00610E16">
      <w:r w:rsidRPr="00487029">
        <w:t>The MAC information includes changes to network version, congestion control (randomization interval (hold-off) and minimum priority level). Some of these parameters will be reflected in the TBB on periodic basis.</w:t>
      </w:r>
    </w:p>
    <w:p w:rsidR="00610E16" w:rsidRPr="00487029" w:rsidRDefault="00610E16" w:rsidP="00610E16">
      <w:r w:rsidRPr="00487029">
        <w:t>The ASC logical channels will be assigned in the TBB and consist of a number of defined structures of the frame hierarchy 50 kHz shore to ship physical channel (2024 and 2084 combined). These are defined to occupy only a portion of the frame (60 seconds, 2</w:t>
      </w:r>
      <w:r w:rsidR="00650BEA" w:rsidRPr="00487029">
        <w:t xml:space="preserve"> </w:t>
      </w:r>
      <w:r w:rsidRPr="00487029">
        <w:t>250 slots) to permit possible spectrum and temporal sharing with satellites, see Annex 6.</w:t>
      </w:r>
    </w:p>
    <w:p w:rsidR="00610E16" w:rsidRPr="00487029" w:rsidRDefault="00610E16" w:rsidP="00610E16">
      <w:r w:rsidRPr="00487029">
        <w:t>The ASC defines the physical channel usage (logical channel, i.e. frequency and slot) to an individual ship following a resource request. The VDE shore station uses CQI information from the ship terminal to select the highest throughput format with adequate link margin.</w:t>
      </w:r>
    </w:p>
    <w:p w:rsidR="00610E16" w:rsidRPr="00487029" w:rsidRDefault="00610E16" w:rsidP="00610E16">
      <w:pPr>
        <w:pStyle w:val="Heading3"/>
      </w:pPr>
      <w:r w:rsidRPr="00487029">
        <w:t>4.12.3</w:t>
      </w:r>
      <w:r w:rsidRPr="00487029">
        <w:tab/>
        <w:t>Multicast data channel (MDC)</w:t>
      </w:r>
    </w:p>
    <w:p w:rsidR="00610E16" w:rsidRPr="00487029" w:rsidRDefault="00610E16" w:rsidP="00610E16">
      <w:r w:rsidRPr="00487029">
        <w:t>This traffic channel(s) is utilized to send messages to be received by a large number of ships. By default multicast messages are addressed to all stations (i.e. broadcast).</w:t>
      </w:r>
    </w:p>
    <w:p w:rsidR="00610E16" w:rsidRPr="00487029" w:rsidRDefault="00610E16" w:rsidP="00610E16">
      <w:pPr>
        <w:pStyle w:val="Heading3"/>
      </w:pPr>
      <w:r w:rsidRPr="00487029">
        <w:t>4.12.4</w:t>
      </w:r>
      <w:r w:rsidRPr="00487029">
        <w:tab/>
        <w:t>Unicast data channel (UDC)</w:t>
      </w:r>
    </w:p>
    <w:p w:rsidR="00610E16" w:rsidRPr="00487029" w:rsidRDefault="00610E16" w:rsidP="00610E16">
      <w:r w:rsidRPr="00487029">
        <w:t xml:space="preserve">This traffic channel is allocated a specific ship for the duration of a unicast datagram. </w:t>
      </w:r>
    </w:p>
    <w:p w:rsidR="00610E16" w:rsidRPr="00487029" w:rsidRDefault="00610E16" w:rsidP="00610E16">
      <w:r w:rsidRPr="00487029">
        <w:t>This channel is set up after a ship responds to an announcement, and the response includes received channel quality information (CQI) allowing the shore station to maximise throughput.</w:t>
      </w:r>
    </w:p>
    <w:p w:rsidR="00610E16" w:rsidRPr="00487029" w:rsidRDefault="00610E16" w:rsidP="00610E16">
      <w:pPr>
        <w:pStyle w:val="Heading3"/>
      </w:pPr>
      <w:r w:rsidRPr="00487029">
        <w:t>4.12.5</w:t>
      </w:r>
      <w:r w:rsidRPr="00487029">
        <w:tab/>
        <w:t>Random access channel (RAC)</w:t>
      </w:r>
    </w:p>
    <w:p w:rsidR="00610E16" w:rsidRPr="00487029" w:rsidRDefault="00610E16" w:rsidP="00811736">
      <w:r w:rsidRPr="00487029">
        <w:t>This channel has the characteristics of a slotted Aloha channel, uses a random access scheme and will be selected from a predefined list of logical channels.</w:t>
      </w:r>
      <w:r w:rsidR="00811736">
        <w:t xml:space="preserve"> </w:t>
      </w:r>
    </w:p>
    <w:p w:rsidR="00610E16" w:rsidRPr="00487029" w:rsidRDefault="00610E16" w:rsidP="00650BEA">
      <w:pPr>
        <w:pStyle w:val="Heading4"/>
      </w:pPr>
      <w:r w:rsidRPr="00487029">
        <w:t>4.12</w:t>
      </w:r>
      <w:r w:rsidRPr="00487029">
        <w:rPr>
          <w:bCs/>
        </w:rPr>
        <w:t>.5.1</w:t>
      </w:r>
      <w:r w:rsidRPr="00487029">
        <w:tab/>
        <w:t xml:space="preserve">For ship-to-shore, and shore-to-ship communications </w:t>
      </w:r>
    </w:p>
    <w:p w:rsidR="00610E16" w:rsidRPr="00487029" w:rsidRDefault="00610E16" w:rsidP="00610E16">
      <w:r w:rsidRPr="00487029">
        <w:t>A ship station uses this channel to access the network or send a short message.</w:t>
      </w:r>
    </w:p>
    <w:p w:rsidR="00610E16" w:rsidRPr="00487029" w:rsidRDefault="00610E16" w:rsidP="00610E16">
      <w:pPr>
        <w:pStyle w:val="Heading4"/>
      </w:pPr>
      <w:r w:rsidRPr="00487029">
        <w:t>4.12.5.2</w:t>
      </w:r>
      <w:r w:rsidRPr="00487029">
        <w:tab/>
        <w:t>For ship-to-ship when ships are within control area of a VDE shore station</w:t>
      </w:r>
    </w:p>
    <w:p w:rsidR="00610E16" w:rsidRPr="00487029" w:rsidRDefault="00610E16" w:rsidP="00610E16">
      <w:r w:rsidRPr="00487029">
        <w:t>A ship station uses this channel to communicate directly with other ships. This logical channel is allocated by shore station via TBB or ASC.</w:t>
      </w:r>
    </w:p>
    <w:p w:rsidR="00610E16" w:rsidRPr="00487029" w:rsidRDefault="00610E16" w:rsidP="00650BEA">
      <w:pPr>
        <w:pStyle w:val="Heading4"/>
      </w:pPr>
      <w:r w:rsidRPr="00487029">
        <w:t>4.12.5.3</w:t>
      </w:r>
      <w:r w:rsidRPr="00487029">
        <w:tab/>
        <w:t>For ship-to-ship when outside the control area of a shore VDE station</w:t>
      </w:r>
    </w:p>
    <w:p w:rsidR="00610E16" w:rsidRPr="00487029" w:rsidRDefault="00610E16" w:rsidP="00610E16">
      <w:r w:rsidRPr="00487029">
        <w:t xml:space="preserve">A ship station uses these channels to communicate with other ship stations directly via short message, and will also use these random access channels to co-ordinate communication with other ships for larger messages. These logical channels will be based on a number of predefined structures of the frame hierarchy of the ship-to-ship physical channels (2024 and 2084 combined). Ship-to-ship random access channels should have fixed physical channel assignments and use the most robust modulation and coding scheme. These logic channels are distinct from the TBB logical channels. </w:t>
      </w:r>
    </w:p>
    <w:p w:rsidR="00610E16" w:rsidRPr="00487029" w:rsidRDefault="00610E16" w:rsidP="00610E16">
      <w:pPr>
        <w:pStyle w:val="Heading1"/>
      </w:pPr>
      <w:bookmarkStart w:id="190" w:name="_Toc413134871"/>
      <w:bookmarkStart w:id="191" w:name="_Toc413134872"/>
      <w:bookmarkStart w:id="192" w:name="_Toc413134873"/>
      <w:bookmarkStart w:id="193" w:name="_Toc413134874"/>
      <w:bookmarkStart w:id="194" w:name="_Toc413134875"/>
      <w:bookmarkStart w:id="195" w:name="_Toc413134876"/>
      <w:bookmarkStart w:id="196" w:name="_Toc413134881"/>
      <w:bookmarkStart w:id="197" w:name="_Toc413134885"/>
      <w:bookmarkStart w:id="198" w:name="_Toc413134886"/>
      <w:bookmarkStart w:id="199" w:name="_Toc413134887"/>
      <w:bookmarkStart w:id="200" w:name="_Toc293090734"/>
      <w:bookmarkEnd w:id="189"/>
      <w:bookmarkEnd w:id="190"/>
      <w:bookmarkEnd w:id="191"/>
      <w:bookmarkEnd w:id="192"/>
      <w:bookmarkEnd w:id="193"/>
      <w:bookmarkEnd w:id="194"/>
      <w:bookmarkEnd w:id="195"/>
      <w:bookmarkEnd w:id="196"/>
      <w:bookmarkEnd w:id="197"/>
      <w:bookmarkEnd w:id="198"/>
      <w:bookmarkEnd w:id="199"/>
      <w:r w:rsidRPr="00487029">
        <w:t>5</w:t>
      </w:r>
      <w:r w:rsidRPr="00487029">
        <w:tab/>
        <w:t>Network layer</w:t>
      </w:r>
      <w:bookmarkEnd w:id="200"/>
    </w:p>
    <w:p w:rsidR="00610E16" w:rsidRPr="00487029" w:rsidRDefault="00610E16" w:rsidP="00610E16">
      <w:pPr>
        <w:pStyle w:val="Heading2"/>
      </w:pPr>
      <w:bookmarkStart w:id="201" w:name="_Toc293090735"/>
      <w:r w:rsidRPr="00487029">
        <w:t>5.1</w:t>
      </w:r>
      <w:r w:rsidRPr="00487029">
        <w:tab/>
        <w:t>Terrestrial data transfer protocols</w:t>
      </w:r>
    </w:p>
    <w:p w:rsidR="00610E16" w:rsidRPr="00487029" w:rsidRDefault="00610E16" w:rsidP="00610E16">
      <w:r w:rsidRPr="00487029">
        <w:t>The following types of transmissions should be supported:</w:t>
      </w:r>
    </w:p>
    <w:p w:rsidR="00610E16" w:rsidRPr="00487029" w:rsidRDefault="00610E16" w:rsidP="00610E16">
      <w:pPr>
        <w:pStyle w:val="enumlev1"/>
      </w:pPr>
      <w:r w:rsidRPr="00487029">
        <w:t>–</w:t>
      </w:r>
      <w:r w:rsidRPr="00487029">
        <w:tab/>
        <w:t xml:space="preserve">Bulletin Board transmission from shore </w:t>
      </w:r>
      <w:r w:rsidR="004F39A1">
        <w:t>station (network configuration)</w:t>
      </w:r>
    </w:p>
    <w:p w:rsidR="00610E16" w:rsidRPr="00487029" w:rsidRDefault="00610E16" w:rsidP="00610E16">
      <w:pPr>
        <w:pStyle w:val="enumlev1"/>
      </w:pPr>
      <w:r w:rsidRPr="00487029">
        <w:t>–</w:t>
      </w:r>
      <w:r w:rsidRPr="00487029">
        <w:tab/>
        <w:t>Multicast from shore station (e.g. icemaps, wea</w:t>
      </w:r>
      <w:r w:rsidR="004F39A1">
        <w:t>ther info, notices to mariners)</w:t>
      </w:r>
    </w:p>
    <w:p w:rsidR="00610E16" w:rsidRPr="00487029" w:rsidRDefault="00610E16" w:rsidP="00610E16">
      <w:pPr>
        <w:pStyle w:val="enumlev1"/>
      </w:pPr>
      <w:r w:rsidRPr="00487029">
        <w:t>–</w:t>
      </w:r>
      <w:r w:rsidRPr="00487029">
        <w:tab/>
        <w:t>Unicast from shore station (e.</w:t>
      </w:r>
      <w:r w:rsidR="004F39A1">
        <w:t>g. shore-to-ship file transfer)</w:t>
      </w:r>
    </w:p>
    <w:p w:rsidR="00610E16" w:rsidRPr="00487029" w:rsidRDefault="00610E16" w:rsidP="00610E16">
      <w:pPr>
        <w:pStyle w:val="enumlev1"/>
      </w:pPr>
      <w:r w:rsidRPr="00487029">
        <w:t>–</w:t>
      </w:r>
      <w:r w:rsidRPr="00487029">
        <w:tab/>
        <w:t>Multicast from ship-to-ship (e.g. icemaps, weather info, notices to m</w:t>
      </w:r>
      <w:r w:rsidR="004F39A1">
        <w:t>ariners)</w:t>
      </w:r>
    </w:p>
    <w:p w:rsidR="00610E16" w:rsidRPr="00487029" w:rsidRDefault="00610E16" w:rsidP="00610E16">
      <w:pPr>
        <w:pStyle w:val="enumlev1"/>
      </w:pPr>
      <w:r w:rsidRPr="00487029">
        <w:t>–</w:t>
      </w:r>
      <w:r w:rsidRPr="00487029">
        <w:tab/>
        <w:t>Unicast from ship-to-shore (e.</w:t>
      </w:r>
      <w:r w:rsidR="004F39A1">
        <w:t>g. ship-to-shore file transfer)</w:t>
      </w:r>
    </w:p>
    <w:p w:rsidR="00610E16" w:rsidRPr="00487029" w:rsidRDefault="00610E16" w:rsidP="00610E16">
      <w:pPr>
        <w:pStyle w:val="enumlev1"/>
      </w:pPr>
      <w:r w:rsidRPr="00487029">
        <w:t>–</w:t>
      </w:r>
      <w:r w:rsidRPr="00487029">
        <w:tab/>
        <w:t>Unicast from ship-to-ship (e</w:t>
      </w:r>
      <w:r w:rsidR="004F39A1">
        <w:t>.g. ship-to-ship file transfer)</w:t>
      </w:r>
    </w:p>
    <w:p w:rsidR="00610E16" w:rsidRPr="00487029" w:rsidRDefault="00610E16" w:rsidP="00610E16">
      <w:pPr>
        <w:pStyle w:val="enumlev1"/>
      </w:pPr>
      <w:r w:rsidRPr="00487029">
        <w:t>–</w:t>
      </w:r>
      <w:r w:rsidRPr="00487029">
        <w:tab/>
        <w:t>Shore originated polling (e.g. shore-to-ship-to-shore).</w:t>
      </w:r>
    </w:p>
    <w:p w:rsidR="00610E16" w:rsidRPr="00487029" w:rsidRDefault="00610E16" w:rsidP="00811736">
      <w:r w:rsidRPr="00487029">
        <w:t>Figures A3-6 to A3-9 show message sequence charts for the shore originated cases. In order to manage logical channel congestion on the ASC, as shown in message sequence charts, functions such as ARQ or ACK may be inhibited at source through setting of a status bit.</w:t>
      </w:r>
      <w:r w:rsidR="00811736">
        <w:t xml:space="preserve"> </w:t>
      </w:r>
      <w:r w:rsidRPr="00487029">
        <w:t>This may be beneficial in the case of multicast (or broadcast) messages transmitted to a large population of vessels, some of which may be beyond the nominal coverage area of the shore-originated multicast as shown in Figure A3-7.</w:t>
      </w:r>
    </w:p>
    <w:p w:rsidR="00610E16" w:rsidRPr="00487029" w:rsidRDefault="00610E16" w:rsidP="00610E16">
      <w:pPr>
        <w:pStyle w:val="FigureNo"/>
      </w:pPr>
      <w:bookmarkStart w:id="202" w:name="_Ref293224640"/>
      <w:r w:rsidRPr="00487029">
        <w:t>Figure A3-6</w:t>
      </w:r>
      <w:bookmarkEnd w:id="202"/>
    </w:p>
    <w:p w:rsidR="00610E16" w:rsidRPr="00487029" w:rsidRDefault="00610E16" w:rsidP="00610E16">
      <w:pPr>
        <w:pStyle w:val="Figuretitle"/>
      </w:pPr>
      <w:r w:rsidRPr="00487029">
        <w:t>Terrestrial bulletin board with network version change</w:t>
      </w:r>
    </w:p>
    <w:p w:rsidR="00610E16" w:rsidRPr="00487029" w:rsidRDefault="00610E16" w:rsidP="00650BEA">
      <w:pPr>
        <w:pStyle w:val="Figure"/>
      </w:pPr>
      <w:r w:rsidRPr="00487029">
        <w:object w:dxaOrig="8161" w:dyaOrig="6083">
          <v:shape id="_x0000_i1038" type="#_x0000_t75" style="width:405.5pt;height:303pt" o:ole="">
            <v:imagedata r:id="rId49" o:title=""/>
          </v:shape>
          <o:OLEObject Type="Embed" ProgID="Visio.Drawing.11" ShapeID="_x0000_i1038" DrawAspect="Content" ObjectID="_1503218935" r:id="rId50"/>
        </w:object>
      </w:r>
    </w:p>
    <w:p w:rsidR="00610E16" w:rsidRPr="00487029" w:rsidRDefault="00610E16" w:rsidP="00650BEA">
      <w:r w:rsidRPr="00487029">
        <w:br w:type="page"/>
      </w:r>
    </w:p>
    <w:p w:rsidR="00610E16" w:rsidRPr="00487029" w:rsidRDefault="00610E16" w:rsidP="00610E16">
      <w:pPr>
        <w:pStyle w:val="FigureNo"/>
      </w:pPr>
      <w:r w:rsidRPr="00487029">
        <w:t>Figure A3-7</w:t>
      </w:r>
    </w:p>
    <w:p w:rsidR="00610E16" w:rsidRPr="00487029" w:rsidRDefault="00610E16" w:rsidP="00610E16">
      <w:pPr>
        <w:pStyle w:val="Figuretitle"/>
      </w:pPr>
      <w:r w:rsidRPr="00487029">
        <w:t>Shore originated multicast</w:t>
      </w:r>
    </w:p>
    <w:p w:rsidR="00610E16" w:rsidRPr="00487029" w:rsidRDefault="00610E16" w:rsidP="00650BEA">
      <w:pPr>
        <w:pStyle w:val="Figure"/>
      </w:pPr>
      <w:r w:rsidRPr="00487029">
        <w:object w:dxaOrig="9330" w:dyaOrig="7545">
          <v:shape id="_x0000_i1039" type="#_x0000_t75" style="width:453pt;height:365pt" o:ole="">
            <v:imagedata r:id="rId51" o:title=""/>
          </v:shape>
          <o:OLEObject Type="Embed" ProgID="Visio.Drawing.11" ShapeID="_x0000_i1039" DrawAspect="Content" ObjectID="_1503218936" r:id="rId52"/>
        </w:object>
      </w:r>
    </w:p>
    <w:p w:rsidR="00610E16" w:rsidRPr="00487029" w:rsidRDefault="00610E16" w:rsidP="00650BEA">
      <w:r w:rsidRPr="00487029">
        <w:br w:type="page"/>
      </w:r>
    </w:p>
    <w:p w:rsidR="00610E16" w:rsidRPr="00487029" w:rsidRDefault="00610E16" w:rsidP="00610E16">
      <w:pPr>
        <w:pStyle w:val="FigureNo"/>
      </w:pPr>
      <w:r w:rsidRPr="00487029">
        <w:t>Figure A3-8</w:t>
      </w:r>
    </w:p>
    <w:p w:rsidR="00610E16" w:rsidRPr="00487029" w:rsidRDefault="00610E16" w:rsidP="00610E16">
      <w:pPr>
        <w:pStyle w:val="Figuretitle"/>
        <w:rPr>
          <w:rFonts w:ascii="Arial" w:hAnsi="Arial" w:cs="Arial"/>
        </w:rPr>
      </w:pPr>
      <w:r w:rsidRPr="00487029">
        <w:t>Shore originated unicast (file transfer) protocol</w:t>
      </w:r>
    </w:p>
    <w:p w:rsidR="00610E16" w:rsidRPr="00487029" w:rsidRDefault="00610E16" w:rsidP="00650BEA">
      <w:pPr>
        <w:pStyle w:val="Figure"/>
      </w:pPr>
      <w:r w:rsidRPr="00487029">
        <w:object w:dxaOrig="9901" w:dyaOrig="8398">
          <v:shape id="_x0000_i1040" type="#_x0000_t75" style="width:453pt;height:386.5pt" o:ole="">
            <v:imagedata r:id="rId53" o:title=""/>
          </v:shape>
          <o:OLEObject Type="Embed" ProgID="Visio.Drawing.11" ShapeID="_x0000_i1040" DrawAspect="Content" ObjectID="_1503218937" r:id="rId54"/>
        </w:object>
      </w:r>
    </w:p>
    <w:p w:rsidR="00610E16" w:rsidRPr="00487029" w:rsidRDefault="00610E16" w:rsidP="00610E16">
      <w:pPr>
        <w:rPr>
          <w:bCs/>
          <w:smallCaps/>
        </w:rPr>
      </w:pPr>
      <w:bookmarkStart w:id="203" w:name="_Ref293224652"/>
      <w:r w:rsidRPr="00487029">
        <w:br w:type="page"/>
      </w:r>
    </w:p>
    <w:p w:rsidR="00610E16" w:rsidRPr="00487029" w:rsidRDefault="00610E16" w:rsidP="00610E16">
      <w:pPr>
        <w:pStyle w:val="FigureNo"/>
      </w:pPr>
      <w:r w:rsidRPr="00487029">
        <w:t xml:space="preserve">Figure </w:t>
      </w:r>
      <w:bookmarkEnd w:id="203"/>
      <w:r w:rsidRPr="00487029">
        <w:t>A3-9</w:t>
      </w:r>
    </w:p>
    <w:p w:rsidR="00610E16" w:rsidRPr="00487029" w:rsidRDefault="00610E16" w:rsidP="00610E16">
      <w:pPr>
        <w:pStyle w:val="Figuretitle"/>
        <w:rPr>
          <w:rFonts w:ascii="Arial" w:hAnsi="Arial" w:cs="Arial"/>
        </w:rPr>
      </w:pPr>
      <w:r w:rsidRPr="00487029">
        <w:t>Shore originated poll protocol</w:t>
      </w:r>
    </w:p>
    <w:bookmarkEnd w:id="201"/>
    <w:p w:rsidR="00610E16" w:rsidRPr="00487029" w:rsidRDefault="00610E16" w:rsidP="00650BEA">
      <w:pPr>
        <w:pStyle w:val="Figure"/>
      </w:pPr>
      <w:r w:rsidRPr="00487029">
        <w:object w:dxaOrig="9920" w:dyaOrig="7604">
          <v:shape id="_x0000_i1041" type="#_x0000_t75" style="width:453pt;height:351pt" o:ole="">
            <v:imagedata r:id="rId55" o:title=""/>
          </v:shape>
          <o:OLEObject Type="Embed" ProgID="Visio.Drawing.11" ShapeID="_x0000_i1041" DrawAspect="Content" ObjectID="_1503218938" r:id="rId56"/>
        </w:object>
      </w:r>
    </w:p>
    <w:p w:rsidR="00610E16" w:rsidRPr="00487029" w:rsidRDefault="00610E16" w:rsidP="00610E16">
      <w:pPr>
        <w:pStyle w:val="Heading1"/>
      </w:pPr>
      <w:r w:rsidRPr="00487029">
        <w:t>6</w:t>
      </w:r>
      <w:r w:rsidRPr="00487029">
        <w:tab/>
        <w:t>Transport layer</w:t>
      </w:r>
    </w:p>
    <w:p w:rsidR="00610E16" w:rsidRPr="00487029" w:rsidRDefault="00610E16" w:rsidP="00610E16">
      <w:r w:rsidRPr="00487029">
        <w:t>Existing Internet protocols including TCP, UDP, SNMP, Secure File Transfer Protocol (SFTP), Simple Mail Transfer Protocol (SMTP) as shown in Figures A3-6 to A3-9 should be supported.</w:t>
      </w:r>
    </w:p>
    <w:p w:rsidR="00610E16" w:rsidRPr="00487029" w:rsidRDefault="00610E16" w:rsidP="00610E16">
      <w:r w:rsidRPr="00487029">
        <w:t>Terrestrial IP protocols are terminated at the terrestrial network gateway.</w:t>
      </w:r>
    </w:p>
    <w:p w:rsidR="00610E16" w:rsidRPr="00487029" w:rsidRDefault="00610E16" w:rsidP="00650BEA">
      <w:r w:rsidRPr="00487029">
        <w:br w:type="page"/>
      </w:r>
    </w:p>
    <w:p w:rsidR="00610E16" w:rsidRPr="00487029" w:rsidRDefault="00610E16" w:rsidP="00610E16">
      <w:pPr>
        <w:pStyle w:val="AnnexNo"/>
      </w:pPr>
      <w:r w:rsidRPr="00487029">
        <w:t>Annex 4</w:t>
      </w:r>
    </w:p>
    <w:p w:rsidR="00610E16" w:rsidRPr="00487029" w:rsidRDefault="00610E16" w:rsidP="00650BEA">
      <w:pPr>
        <w:pStyle w:val="Annextitle"/>
      </w:pPr>
      <w:r w:rsidRPr="00487029">
        <w:t xml:space="preserve">Technical characteristics of VDE satellite downlink </w:t>
      </w:r>
      <w:r w:rsidR="00650BEA" w:rsidRPr="00487029">
        <w:br/>
      </w:r>
      <w:r w:rsidRPr="00487029">
        <w:t>in</w:t>
      </w:r>
      <w:r w:rsidR="00650BEA" w:rsidRPr="00487029">
        <w:t xml:space="preserve"> </w:t>
      </w:r>
      <w:r w:rsidRPr="00487029">
        <w:t>the VHF maritime mobile band</w:t>
      </w:r>
    </w:p>
    <w:p w:rsidR="00610E16" w:rsidRPr="00487029" w:rsidRDefault="00610E16" w:rsidP="00610E16">
      <w:pPr>
        <w:pStyle w:val="Heading1"/>
      </w:pPr>
      <w:r w:rsidRPr="00487029">
        <w:t>1</w:t>
      </w:r>
      <w:r w:rsidRPr="00487029">
        <w:tab/>
        <w:t>Introduction</w:t>
      </w:r>
    </w:p>
    <w:p w:rsidR="00610E16" w:rsidRPr="00487029" w:rsidRDefault="00610E16" w:rsidP="00610E16">
      <w:r w:rsidRPr="00487029">
        <w:t>This Annex describes the characteristics of the satellite downlink of the VHF Data Exchange System (VDES) according to the identified requirements.</w:t>
      </w:r>
    </w:p>
    <w:p w:rsidR="00610E16" w:rsidRPr="00487029" w:rsidRDefault="00610E16" w:rsidP="00650BEA">
      <w:r w:rsidRPr="00487029">
        <w:t>In particular, VDE satellite downlink is assumed to support the following services:</w:t>
      </w:r>
    </w:p>
    <w:p w:rsidR="00610E16" w:rsidRPr="00487029" w:rsidRDefault="00610E16" w:rsidP="00610E16">
      <w:pPr>
        <w:pStyle w:val="enumlev1"/>
      </w:pPr>
      <w:r w:rsidRPr="00487029">
        <w:t>–</w:t>
      </w:r>
      <w:r w:rsidRPr="00487029">
        <w:tab/>
        <w:t>Downlink multi</w:t>
      </w:r>
      <w:r w:rsidR="004F39A1">
        <w:t>cast multi-packet data transfer</w:t>
      </w:r>
    </w:p>
    <w:p w:rsidR="00610E16" w:rsidRPr="00487029" w:rsidRDefault="00610E16" w:rsidP="00610E16">
      <w:pPr>
        <w:pStyle w:val="enumlev1"/>
      </w:pPr>
      <w:r w:rsidRPr="00487029">
        <w:t>–</w:t>
      </w:r>
      <w:r w:rsidRPr="00487029">
        <w:tab/>
        <w:t>Shore originated unicast multi-packet data transfer via satellite.</w:t>
      </w:r>
    </w:p>
    <w:p w:rsidR="00610E16" w:rsidRPr="00487029" w:rsidRDefault="00610E16" w:rsidP="00610E16">
      <w:r w:rsidRPr="00487029">
        <w:t>In this Annex, Low Earth Orbit (LEO) satellites with 600 km altitude are considered to present typical examples of VDE satellite downlink solutions. It should be noted that other orbital selections are also possible according to the overall system design consideration.</w:t>
      </w:r>
    </w:p>
    <w:p w:rsidR="00610E16" w:rsidRPr="00487029" w:rsidRDefault="00610E16" w:rsidP="00610E16">
      <w:r w:rsidRPr="00487029">
        <w:t>The focus of this Annex is to describe the four lower layers of the OSI model (as defined in Annex 1): the physical, the link, the network and the transport layers.</w:t>
      </w:r>
    </w:p>
    <w:p w:rsidR="00610E16" w:rsidRPr="00487029" w:rsidRDefault="00610E16" w:rsidP="00610E16">
      <w:pPr>
        <w:pStyle w:val="Heading1"/>
      </w:pPr>
      <w:r w:rsidRPr="00487029">
        <w:t>2</w:t>
      </w:r>
      <w:r w:rsidRPr="00487029">
        <w:tab/>
        <w:t xml:space="preserve">VDE-SAT downlink physical layer </w:t>
      </w:r>
    </w:p>
    <w:p w:rsidR="00610E16" w:rsidRPr="00487029" w:rsidRDefault="00610E16" w:rsidP="00610E16">
      <w:pPr>
        <w:pStyle w:val="Heading2"/>
      </w:pPr>
      <w:r w:rsidRPr="00487029">
        <w:t>2.1</w:t>
      </w:r>
      <w:r w:rsidRPr="00487029">
        <w:tab/>
        <w:t>VDE-SAT downlink key parameters</w:t>
      </w:r>
    </w:p>
    <w:p w:rsidR="00610E16" w:rsidRPr="00487029" w:rsidRDefault="00610E16" w:rsidP="00610E16">
      <w:r w:rsidRPr="00487029">
        <w:t>This section outlines assumptions regarding the VDE-SAT downlink system parameters that are used as representative examples in this Annex.</w:t>
      </w:r>
    </w:p>
    <w:p w:rsidR="00610E16" w:rsidRPr="00487029" w:rsidRDefault="00610E16" w:rsidP="00610E16">
      <w:pPr>
        <w:pStyle w:val="Heading3"/>
      </w:pPr>
      <w:r w:rsidRPr="00487029">
        <w:t>2.1.1</w:t>
      </w:r>
      <w:r w:rsidRPr="00487029">
        <w:tab/>
        <w:t>Satellite to surface distance range</w:t>
      </w:r>
    </w:p>
    <w:p w:rsidR="00610E16" w:rsidRPr="00487029" w:rsidRDefault="00610E16" w:rsidP="00811736">
      <w:r w:rsidRPr="00487029">
        <w:t>The orbit height determines the satellite range variations. For example, for a 600 km LEO the maximum range is 2 830 km.</w:t>
      </w:r>
      <w:r w:rsidR="00811736">
        <w:t xml:space="preserve"> </w:t>
      </w:r>
      <w:r w:rsidRPr="00487029">
        <w:t>For timing purposes a maximum range of 3 000 km will be used.</w:t>
      </w:r>
    </w:p>
    <w:p w:rsidR="00610E16" w:rsidRPr="00487029" w:rsidRDefault="00610E16" w:rsidP="00610E16">
      <w:r w:rsidRPr="00487029">
        <w:t>The minimum range is equal to the orbit height. For a LEO satellite at 600 km altitude the minimum range will be 600 km. This value is used to determine the minimum propagation delay time. Considering these exemplary values for the minimum and maximum ranges, the path delay will vary from 10 ms to 2 ms, a variation of 8 ms as shown in Figure A4-1.</w:t>
      </w:r>
    </w:p>
    <w:p w:rsidR="00610E16" w:rsidRPr="00487029" w:rsidRDefault="00610E16" w:rsidP="00610E16">
      <w:r w:rsidRPr="00487029">
        <w:t>In addition to the relative delays between signal receptions at a vessel from different satellites, there could be absolute delay due to other sources such as signal processing delay. The satellite service provider should pre-compensate for absolute delay.</w:t>
      </w:r>
    </w:p>
    <w:p w:rsidR="00610E16" w:rsidRPr="00487029" w:rsidRDefault="00610E16" w:rsidP="00610E16">
      <w:pPr>
        <w:pStyle w:val="FigureNo"/>
      </w:pPr>
      <w:r w:rsidRPr="00487029">
        <w:t>Figure A4-1</w:t>
      </w:r>
    </w:p>
    <w:p w:rsidR="00610E16" w:rsidRPr="00487029" w:rsidRDefault="00610E16" w:rsidP="00610E16">
      <w:pPr>
        <w:pStyle w:val="Figuretitle"/>
      </w:pPr>
      <w:r w:rsidRPr="00487029">
        <w:t>Downlink guard timing</w:t>
      </w:r>
    </w:p>
    <w:p w:rsidR="00610E16" w:rsidRPr="00487029" w:rsidRDefault="00610E16" w:rsidP="00650BEA">
      <w:pPr>
        <w:pStyle w:val="Figure"/>
      </w:pPr>
      <w:r w:rsidRPr="00487029">
        <w:object w:dxaOrig="4785" w:dyaOrig="3975">
          <v:shape id="_x0000_i1042" type="#_x0000_t75" style="width:240pt;height:197pt" o:ole="">
            <v:imagedata r:id="rId57" o:title=""/>
          </v:shape>
          <o:OLEObject Type="Embed" ProgID="Visio.Drawing.11" ShapeID="_x0000_i1042" DrawAspect="Content" ObjectID="_1503218939" r:id="rId58"/>
        </w:object>
      </w:r>
    </w:p>
    <w:p w:rsidR="00610E16" w:rsidRPr="00487029" w:rsidRDefault="00610E16" w:rsidP="00610E16">
      <w:pPr>
        <w:pStyle w:val="Heading3"/>
      </w:pPr>
      <w:r w:rsidRPr="00487029">
        <w:t>2.1.2</w:t>
      </w:r>
      <w:r w:rsidRPr="00487029">
        <w:tab/>
        <w:t>Carrier frequency error</w:t>
      </w:r>
    </w:p>
    <w:p w:rsidR="00610E16" w:rsidRPr="00487029" w:rsidRDefault="00610E16" w:rsidP="004F3EA9">
      <w:r w:rsidRPr="00487029">
        <w:t xml:space="preserve">The frequency error is the sum of the satellite transmission frequency error and Doppler and the frequency uncertainty at the receiver. The transmit frequency error at the satellite shall be less than 1 ppm, i.e. </w:t>
      </w:r>
      <w:r w:rsidR="004F3EA9">
        <w:t>±</w:t>
      </w:r>
      <w:r w:rsidRPr="00487029">
        <w:t>160 Hz.</w:t>
      </w:r>
    </w:p>
    <w:p w:rsidR="00610E16" w:rsidRPr="00487029" w:rsidRDefault="00610E16" w:rsidP="004F3EA9">
      <w:r w:rsidRPr="00487029">
        <w:t xml:space="preserve">A LEO satellite will move at a speed of about 8 km/s and this will cause a maximum Doppler of </w:t>
      </w:r>
      <w:r w:rsidR="004F3EA9">
        <w:t>±</w:t>
      </w:r>
      <w:r w:rsidRPr="00487029">
        <w:t xml:space="preserve">4 kHz at VHF. </w:t>
      </w:r>
    </w:p>
    <w:p w:rsidR="00610E16" w:rsidRPr="00487029" w:rsidRDefault="00610E16" w:rsidP="00610E16">
      <w:pPr>
        <w:pStyle w:val="Heading3"/>
      </w:pPr>
      <w:r w:rsidRPr="00487029">
        <w:t>2.1.3</w:t>
      </w:r>
      <w:r w:rsidRPr="00487029">
        <w:tab/>
        <w:t>Downlink link budget analyses</w:t>
      </w:r>
    </w:p>
    <w:p w:rsidR="00610E16" w:rsidRPr="00487029" w:rsidRDefault="00610E16" w:rsidP="00610E16">
      <w:r w:rsidRPr="00487029">
        <w:t xml:space="preserve">The link </w:t>
      </w:r>
      <w:r w:rsidRPr="00487029">
        <w:rPr>
          <w:i/>
          <w:iCs/>
        </w:rPr>
        <w:t>C</w:t>
      </w:r>
      <w:r w:rsidRPr="00487029">
        <w:t>/</w:t>
      </w:r>
      <w:r w:rsidRPr="00487029">
        <w:rPr>
          <w:i/>
          <w:iCs/>
        </w:rPr>
        <w:t>N</w:t>
      </w:r>
      <w:r w:rsidRPr="00487029">
        <w:rPr>
          <w:vertAlign w:val="subscript"/>
        </w:rPr>
        <w:t>0</w:t>
      </w:r>
      <w:r w:rsidRPr="00487029">
        <w:t xml:space="preserve"> is determined by the satellite e.i.r.p. path losses, propagation losses, receiver sensitivity/figure of merit and local interference levels. Examples of link budget analyses are provided in the following sections.</w:t>
      </w:r>
    </w:p>
    <w:p w:rsidR="00610E16" w:rsidRPr="00487029" w:rsidRDefault="00610E16" w:rsidP="00610E16">
      <w:pPr>
        <w:pStyle w:val="Heading3"/>
      </w:pPr>
      <w:r w:rsidRPr="00487029">
        <w:t>2.1.4</w:t>
      </w:r>
      <w:r w:rsidRPr="00487029">
        <w:tab/>
        <w:t>Satellite downlink e.i.r.p.</w:t>
      </w:r>
    </w:p>
    <w:p w:rsidR="00610E16" w:rsidRPr="00487029" w:rsidRDefault="00610E16" w:rsidP="00610E16">
      <w:r w:rsidRPr="00487029">
        <w:t>The e.i.r.p. can be derived from PFD mask given in Table A4-1.</w:t>
      </w:r>
    </w:p>
    <w:p w:rsidR="00610E16" w:rsidRPr="00487029" w:rsidRDefault="00610E16" w:rsidP="00610E16">
      <w:pPr>
        <w:pStyle w:val="TableNo"/>
      </w:pPr>
      <w:r w:rsidRPr="00487029">
        <w:t xml:space="preserve">Table A4-1 </w:t>
      </w:r>
    </w:p>
    <w:p w:rsidR="00610E16" w:rsidRPr="00487029" w:rsidRDefault="00610E16" w:rsidP="00610E16">
      <w:pPr>
        <w:pStyle w:val="Tabletitle"/>
        <w:rPr>
          <w:rFonts w:ascii="Arial" w:hAnsi="Arial" w:cs="Arial"/>
          <w:sz w:val="22"/>
          <w:szCs w:val="24"/>
        </w:rPr>
      </w:pPr>
      <w:r w:rsidRPr="00487029">
        <w:t>Proposed power spectral and PFD mask</w:t>
      </w:r>
    </w:p>
    <w:p w:rsidR="00610E16" w:rsidRPr="00487029" w:rsidRDefault="00650BEA" w:rsidP="00610E16">
      <w:pPr>
        <w:jc w:val="center"/>
        <w:rPr>
          <w:rFonts w:ascii="Arial" w:hAnsi="Arial" w:cs="Arial"/>
          <w:b/>
          <w:sz w:val="22"/>
        </w:rPr>
      </w:pPr>
      <m:oMathPara>
        <m:oMath>
          <m:r>
            <m:rPr>
              <m:sty m:val="b"/>
            </m:rPr>
            <w:rPr>
              <w:rFonts w:ascii="Cambria Math" w:hAnsi="Cambria Math" w:cs="Arial"/>
              <w:sz w:val="22"/>
            </w:rPr>
            <m:t>θ°</m:t>
          </m:r>
          <m:r>
            <m:rPr>
              <m:sty m:val="bi"/>
            </m:rPr>
            <w:rPr>
              <w:rFonts w:ascii="Cambria Math" w:hAnsi="Cambria Math" w:cs="Arial"/>
              <w:sz w:val="22"/>
            </w:rPr>
            <m:t>=earth-satellite elevation angle</m:t>
          </m:r>
        </m:oMath>
      </m:oMathPara>
    </w:p>
    <w:p w:rsidR="00610E16" w:rsidRPr="00487029" w:rsidRDefault="004F3EA9" w:rsidP="00811736">
      <w:pPr>
        <w:pStyle w:val="ECCFigure"/>
        <w:rPr>
          <w:rFonts w:cs="Arial"/>
          <w:bCs/>
          <w:sz w:val="24"/>
          <w:szCs w:val="24"/>
          <w:lang w:val="en-GB"/>
        </w:rPr>
      </w:pPr>
      <m:oMathPara>
        <m:oMath>
          <m:sSub>
            <m:sSubPr>
              <m:ctrlPr>
                <w:rPr>
                  <w:rFonts w:ascii="Cambria Math" w:hAnsi="Cambria Math" w:cs="Arial"/>
                  <w:sz w:val="22"/>
                  <w:szCs w:val="24"/>
                  <w:lang w:val="en-GB"/>
                </w:rPr>
              </m:ctrlPr>
            </m:sSubPr>
            <m:e>
              <m:r>
                <w:rPr>
                  <w:rFonts w:ascii="Cambria Math" w:hAnsi="Cambria Math" w:cs="Arial"/>
                  <w:sz w:val="22"/>
                  <w:szCs w:val="24"/>
                  <w:lang w:val="en-GB"/>
                </w:rPr>
                <m:t>PFD</m:t>
              </m:r>
              <m:d>
                <m:dPr>
                  <m:ctrlPr>
                    <w:rPr>
                      <w:rFonts w:ascii="Cambria Math" w:hAnsi="Cambria Math" w:cs="Arial"/>
                      <w:sz w:val="22"/>
                      <w:szCs w:val="24"/>
                      <w:lang w:val="en-GB"/>
                    </w:rPr>
                  </m:ctrlPr>
                </m:dPr>
                <m:e>
                  <m:r>
                    <m:rPr>
                      <m:sty m:val="p"/>
                    </m:rPr>
                    <w:rPr>
                      <w:rFonts w:ascii="Cambria Math" w:hAnsi="Cambria Math" w:cs="Arial"/>
                      <w:sz w:val="22"/>
                      <w:szCs w:val="24"/>
                      <w:lang w:val="en-GB"/>
                    </w:rPr>
                    <m:t>θ°</m:t>
                  </m:r>
                </m:e>
              </m:d>
              <m:r>
                <m:rPr>
                  <m:sty m:val="p"/>
                </m:rPr>
                <w:rPr>
                  <w:rFonts w:ascii="Cambria Math" w:hAnsi="Cambria Math" w:cs="Arial"/>
                  <w:sz w:val="22"/>
                  <w:szCs w:val="24"/>
                  <w:lang w:val="en-GB"/>
                </w:rPr>
                <m:t xml:space="preserve"> </m:t>
              </m:r>
            </m:e>
            <m:sub>
              <m:r>
                <m:rPr>
                  <m:sty m:val="p"/>
                </m:rPr>
                <w:rPr>
                  <w:rFonts w:ascii="Cambria Math" w:hAnsi="Cambria Math" w:cs="Arial"/>
                  <w:sz w:val="22"/>
                  <w:szCs w:val="24"/>
                  <w:lang w:val="en-GB"/>
                </w:rPr>
                <m:t>(dBW/(</m:t>
              </m:r>
              <m:sSup>
                <m:sSupPr>
                  <m:ctrlPr>
                    <w:rPr>
                      <w:rFonts w:ascii="Cambria Math" w:hAnsi="Cambria Math" w:cs="Arial"/>
                      <w:sz w:val="22"/>
                      <w:szCs w:val="24"/>
                      <w:lang w:val="en-GB"/>
                    </w:rPr>
                  </m:ctrlPr>
                </m:sSupPr>
                <m:e>
                  <m:r>
                    <m:rPr>
                      <m:sty m:val="p"/>
                    </m:rPr>
                    <w:rPr>
                      <w:rFonts w:ascii="Cambria Math" w:hAnsi="Cambria Math" w:cs="Arial"/>
                      <w:sz w:val="22"/>
                      <w:szCs w:val="24"/>
                      <w:lang w:val="en-GB"/>
                    </w:rPr>
                    <m:t>m</m:t>
                  </m:r>
                </m:e>
                <m:sup>
                  <m:r>
                    <m:rPr>
                      <m:sty m:val="p"/>
                    </m:rPr>
                    <w:rPr>
                      <w:rFonts w:ascii="Cambria Math" w:hAnsi="Cambria Math" w:cs="Arial"/>
                      <w:sz w:val="22"/>
                      <w:szCs w:val="24"/>
                      <w:lang w:val="en-GB"/>
                    </w:rPr>
                    <m:t>2</m:t>
                  </m:r>
                </m:sup>
              </m:sSup>
              <m:r>
                <m:rPr>
                  <m:sty m:val="p"/>
                </m:rPr>
                <w:rPr>
                  <w:rFonts w:ascii="Cambria Math" w:hAnsi="Cambria Math" w:cs="Arial"/>
                  <w:sz w:val="22"/>
                  <w:szCs w:val="24"/>
                  <w:lang w:val="en-GB"/>
                </w:rPr>
                <m:t>*4 kHz))</m:t>
              </m:r>
            </m:sub>
          </m:sSub>
          <m:r>
            <m:rPr>
              <m:sty m:val="p"/>
            </m:rPr>
            <w:rPr>
              <w:rFonts w:ascii="Cambria Math" w:hAnsi="Cambria Math" w:cs="Arial"/>
              <w:sz w:val="22"/>
              <w:szCs w:val="24"/>
              <w:lang w:val="en-GB"/>
            </w:rPr>
            <m:t>=</m:t>
          </m:r>
          <m:d>
            <m:dPr>
              <m:begChr m:val="{"/>
              <m:endChr m:val=""/>
              <m:ctrlPr>
                <w:rPr>
                  <w:rFonts w:ascii="Cambria Math" w:hAnsi="Cambria Math" w:cs="Arial"/>
                  <w:bCs/>
                  <w:sz w:val="22"/>
                  <w:szCs w:val="24"/>
                  <w:lang w:val="en-GB"/>
                </w:rPr>
              </m:ctrlPr>
            </m:dPr>
            <m:e>
              <m:eqArr>
                <m:eqArrPr>
                  <m:ctrlPr>
                    <w:rPr>
                      <w:rFonts w:ascii="Cambria Math" w:hAnsi="Cambria Math" w:cs="Arial"/>
                      <w:bCs/>
                      <w:sz w:val="22"/>
                      <w:szCs w:val="24"/>
                      <w:lang w:val="en-GB"/>
                    </w:rPr>
                  </m:ctrlPr>
                </m:eqArrPr>
                <m:e>
                  <m:r>
                    <m:rPr>
                      <m:sty m:val="p"/>
                    </m:rPr>
                    <w:rPr>
                      <w:rFonts w:ascii="Cambria Math" w:hAnsi="Cambria Math" w:cs="Arial"/>
                      <w:sz w:val="22"/>
                      <w:szCs w:val="24"/>
                      <w:lang w:val="en-GB"/>
                    </w:rPr>
                    <m:t>-149+0.16*θ°                        0°≤θ&lt;45°;</m:t>
                  </m:r>
                </m:e>
                <m:e>
                  <m:r>
                    <m:rPr>
                      <m:sty m:val="p"/>
                    </m:rPr>
                    <w:rPr>
                      <w:rFonts w:ascii="Cambria Math" w:hAnsi="Cambria Math" w:cs="Arial"/>
                      <w:sz w:val="22"/>
                      <w:szCs w:val="24"/>
                      <w:lang w:val="en-GB"/>
                    </w:rPr>
                    <m:t>-142+0.53*</m:t>
                  </m:r>
                  <m:d>
                    <m:dPr>
                      <m:ctrlPr>
                        <w:rPr>
                          <w:rFonts w:ascii="Cambria Math" w:hAnsi="Cambria Math" w:cs="Arial"/>
                          <w:bCs/>
                          <w:sz w:val="22"/>
                          <w:szCs w:val="24"/>
                          <w:lang w:val="en-GB"/>
                        </w:rPr>
                      </m:ctrlPr>
                    </m:dPr>
                    <m:e>
                      <m:r>
                        <m:rPr>
                          <m:sty m:val="p"/>
                        </m:rPr>
                        <w:rPr>
                          <w:rFonts w:ascii="Cambria Math" w:hAnsi="Cambria Math" w:cs="Arial"/>
                          <w:sz w:val="22"/>
                          <w:szCs w:val="24"/>
                          <w:lang w:val="en-GB"/>
                        </w:rPr>
                        <m:t>θ°-45°</m:t>
                      </m:r>
                    </m:e>
                  </m:d>
                  <m:r>
                    <m:rPr>
                      <m:sty m:val="p"/>
                    </m:rPr>
                    <w:rPr>
                      <w:rFonts w:ascii="Cambria Math" w:hAnsi="Cambria Math" w:cs="Arial"/>
                      <w:sz w:val="22"/>
                      <w:szCs w:val="24"/>
                      <w:lang w:val="en-GB"/>
                    </w:rPr>
                    <m:t xml:space="preserve">      45°≤θ&lt;60°;</m:t>
                  </m:r>
                </m:e>
                <m:e>
                  <m:r>
                    <m:rPr>
                      <m:sty m:val="p"/>
                    </m:rPr>
                    <w:rPr>
                      <w:rFonts w:ascii="Cambria Math" w:hAnsi="Cambria Math" w:cs="Arial"/>
                      <w:sz w:val="22"/>
                      <w:szCs w:val="24"/>
                      <w:lang w:val="en-GB"/>
                    </w:rPr>
                    <m:t>-134+0.1*</m:t>
                  </m:r>
                  <m:d>
                    <m:dPr>
                      <m:ctrlPr>
                        <w:rPr>
                          <w:rFonts w:ascii="Cambria Math" w:hAnsi="Cambria Math" w:cs="Arial"/>
                          <w:bCs/>
                          <w:sz w:val="22"/>
                          <w:szCs w:val="24"/>
                          <w:lang w:val="en-GB"/>
                        </w:rPr>
                      </m:ctrlPr>
                    </m:dPr>
                    <m:e>
                      <m:r>
                        <m:rPr>
                          <m:sty m:val="p"/>
                        </m:rPr>
                        <w:rPr>
                          <w:rFonts w:ascii="Cambria Math" w:hAnsi="Cambria Math" w:cs="Arial"/>
                          <w:sz w:val="22"/>
                          <w:szCs w:val="24"/>
                          <w:lang w:val="en-GB"/>
                        </w:rPr>
                        <m:t>θ°-60°</m:t>
                      </m:r>
                    </m:e>
                  </m:d>
                  <m:r>
                    <m:rPr>
                      <m:sty m:val="p"/>
                    </m:rPr>
                    <w:rPr>
                      <w:rFonts w:ascii="Cambria Math" w:hAnsi="Cambria Math" w:cs="Arial"/>
                      <w:sz w:val="22"/>
                      <w:szCs w:val="24"/>
                      <w:lang w:val="en-GB"/>
                    </w:rPr>
                    <m:t xml:space="preserve">         60°≤θ≤90°.</m:t>
                  </m:r>
                </m:e>
              </m:eqArr>
            </m:e>
          </m:d>
        </m:oMath>
      </m:oMathPara>
    </w:p>
    <w:p w:rsidR="00610E16" w:rsidRPr="00487029" w:rsidRDefault="00610E16" w:rsidP="00610E16">
      <w:r w:rsidRPr="00487029">
        <w:t>Table A4-2 shows the theoretical maximum satellite e.i.r.p. as a function of elevation angles for this mask.</w:t>
      </w:r>
    </w:p>
    <w:p w:rsidR="00610E16" w:rsidRPr="00487029" w:rsidRDefault="00610E16" w:rsidP="00610E16">
      <w:pPr>
        <w:pStyle w:val="TableNo"/>
        <w:rPr>
          <w:b/>
        </w:rPr>
      </w:pPr>
      <w:r w:rsidRPr="00487029">
        <w:t>Table A4-2</w:t>
      </w:r>
      <w:r w:rsidRPr="00487029">
        <w:rPr>
          <w:b/>
        </w:rPr>
        <w:t xml:space="preserve"> </w:t>
      </w:r>
    </w:p>
    <w:p w:rsidR="00610E16" w:rsidRPr="00487029" w:rsidRDefault="00610E16" w:rsidP="00610E16">
      <w:pPr>
        <w:pStyle w:val="Tabletitle"/>
      </w:pPr>
      <w:r w:rsidRPr="00487029">
        <w:t>Satellite maximum e.i.r.p. vs. elevation angle</w:t>
      </w:r>
    </w:p>
    <w:tbl>
      <w:tblPr>
        <w:tblW w:w="0" w:type="auto"/>
        <w:tblInd w:w="18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498"/>
        <w:gridCol w:w="1762"/>
        <w:gridCol w:w="931"/>
        <w:gridCol w:w="1763"/>
      </w:tblGrid>
      <w:tr w:rsidR="00610E16" w:rsidRPr="00487029" w:rsidTr="00610E16">
        <w:trPr>
          <w:trHeight w:val="320"/>
        </w:trPr>
        <w:tc>
          <w:tcPr>
            <w:tcW w:w="1498" w:type="dxa"/>
            <w:shd w:val="clear" w:color="auto" w:fill="auto"/>
            <w:vAlign w:val="center"/>
          </w:tcPr>
          <w:p w:rsidR="00610E16" w:rsidRPr="00487029" w:rsidRDefault="00610E16" w:rsidP="00650BEA">
            <w:pPr>
              <w:pStyle w:val="Tablehead"/>
            </w:pPr>
            <w:r w:rsidRPr="00487029">
              <w:t>Ship Elevation angle</w:t>
            </w:r>
            <w:r w:rsidR="00650BEA" w:rsidRPr="00487029">
              <w:t xml:space="preserve"> </w:t>
            </w:r>
            <w:r w:rsidR="00650BEA" w:rsidRPr="00487029">
              <w:sym w:font="Symbol" w:char="F071"/>
            </w:r>
          </w:p>
        </w:tc>
        <w:tc>
          <w:tcPr>
            <w:tcW w:w="1762" w:type="dxa"/>
            <w:shd w:val="clear" w:color="auto" w:fill="auto"/>
            <w:noWrap/>
            <w:vAlign w:val="center"/>
          </w:tcPr>
          <w:p w:rsidR="00610E16" w:rsidRPr="00487029" w:rsidRDefault="00610E16" w:rsidP="00610E16">
            <w:pPr>
              <w:pStyle w:val="Tablehead"/>
              <w:rPr>
                <w:bCs/>
              </w:rPr>
            </w:pPr>
            <w:r w:rsidRPr="00487029">
              <w:t>Powerflux density on ground</w:t>
            </w:r>
          </w:p>
        </w:tc>
        <w:tc>
          <w:tcPr>
            <w:tcW w:w="931" w:type="dxa"/>
            <w:shd w:val="clear" w:color="auto" w:fill="auto"/>
            <w:noWrap/>
            <w:vAlign w:val="center"/>
          </w:tcPr>
          <w:p w:rsidR="00610E16" w:rsidRPr="00487029" w:rsidRDefault="00610E16" w:rsidP="00610E16">
            <w:pPr>
              <w:pStyle w:val="Tablehead"/>
            </w:pPr>
            <w:r w:rsidRPr="00487029">
              <w:t>Satellite range</w:t>
            </w:r>
          </w:p>
        </w:tc>
        <w:tc>
          <w:tcPr>
            <w:tcW w:w="1763" w:type="dxa"/>
            <w:shd w:val="clear" w:color="auto" w:fill="auto"/>
            <w:vAlign w:val="center"/>
          </w:tcPr>
          <w:p w:rsidR="00610E16" w:rsidRPr="00487029" w:rsidRDefault="00610E16" w:rsidP="00610E16">
            <w:pPr>
              <w:pStyle w:val="Tablehead"/>
              <w:rPr>
                <w:bCs/>
              </w:rPr>
            </w:pPr>
            <w:r w:rsidRPr="00487029">
              <w:rPr>
                <w:bCs/>
              </w:rPr>
              <w:t>Maximum downlink satellite e.i.r.p.</w:t>
            </w:r>
          </w:p>
        </w:tc>
      </w:tr>
      <w:tr w:rsidR="00610E16" w:rsidRPr="00487029" w:rsidTr="00610E16">
        <w:trPr>
          <w:trHeight w:val="320"/>
        </w:trPr>
        <w:tc>
          <w:tcPr>
            <w:tcW w:w="1498" w:type="dxa"/>
            <w:shd w:val="clear" w:color="auto" w:fill="auto"/>
            <w:vAlign w:val="center"/>
          </w:tcPr>
          <w:p w:rsidR="00610E16" w:rsidRPr="00487029" w:rsidRDefault="00610E16" w:rsidP="00610E16">
            <w:pPr>
              <w:pStyle w:val="Tablehead"/>
            </w:pPr>
            <w:r w:rsidRPr="00487029">
              <w:t>(degrees)</w:t>
            </w:r>
          </w:p>
        </w:tc>
        <w:tc>
          <w:tcPr>
            <w:tcW w:w="1762" w:type="dxa"/>
            <w:shd w:val="clear" w:color="auto" w:fill="auto"/>
            <w:noWrap/>
            <w:vAlign w:val="bottom"/>
          </w:tcPr>
          <w:p w:rsidR="00610E16" w:rsidRPr="00487029" w:rsidRDefault="00610E16" w:rsidP="00610E16">
            <w:pPr>
              <w:pStyle w:val="Tablehead"/>
            </w:pPr>
            <w:r w:rsidRPr="00487029">
              <w:rPr>
                <w:bCs/>
              </w:rPr>
              <w:t>(dBW/m</w:t>
            </w:r>
            <w:r w:rsidRPr="00487029">
              <w:rPr>
                <w:bCs/>
                <w:vertAlign w:val="superscript"/>
              </w:rPr>
              <w:t>2</w:t>
            </w:r>
            <w:r w:rsidRPr="00487029">
              <w:rPr>
                <w:bCs/>
              </w:rPr>
              <w:t>/4 kHz)</w:t>
            </w:r>
          </w:p>
        </w:tc>
        <w:tc>
          <w:tcPr>
            <w:tcW w:w="931" w:type="dxa"/>
            <w:shd w:val="clear" w:color="auto" w:fill="auto"/>
            <w:noWrap/>
            <w:vAlign w:val="center"/>
          </w:tcPr>
          <w:p w:rsidR="00610E16" w:rsidRPr="00487029" w:rsidRDefault="00610E16" w:rsidP="00610E16">
            <w:pPr>
              <w:pStyle w:val="Tablehead"/>
            </w:pPr>
            <w:r w:rsidRPr="00487029">
              <w:t>(km)</w:t>
            </w:r>
          </w:p>
        </w:tc>
        <w:tc>
          <w:tcPr>
            <w:tcW w:w="1763" w:type="dxa"/>
            <w:shd w:val="clear" w:color="auto" w:fill="auto"/>
            <w:vAlign w:val="center"/>
          </w:tcPr>
          <w:p w:rsidR="00610E16" w:rsidRPr="00487029" w:rsidRDefault="00610E16" w:rsidP="00610E16">
            <w:pPr>
              <w:pStyle w:val="Tablehead"/>
            </w:pPr>
            <w:r w:rsidRPr="00487029">
              <w:rPr>
                <w:bCs/>
              </w:rPr>
              <w:t>(dBW in 25 kHz)</w:t>
            </w:r>
          </w:p>
        </w:tc>
      </w:tr>
      <w:tr w:rsidR="00610E16" w:rsidRPr="00487029" w:rsidTr="00610E16">
        <w:trPr>
          <w:trHeight w:val="320"/>
        </w:trPr>
        <w:tc>
          <w:tcPr>
            <w:tcW w:w="1498" w:type="dxa"/>
            <w:shd w:val="clear" w:color="auto" w:fill="auto"/>
            <w:vAlign w:val="center"/>
            <w:hideMark/>
          </w:tcPr>
          <w:p w:rsidR="00610E16" w:rsidRPr="00487029" w:rsidRDefault="00610E16" w:rsidP="00610E16">
            <w:pPr>
              <w:pStyle w:val="Tabletext"/>
              <w:jc w:val="center"/>
            </w:pPr>
            <w:r w:rsidRPr="00487029">
              <w:t>0</w:t>
            </w:r>
          </w:p>
        </w:tc>
        <w:tc>
          <w:tcPr>
            <w:tcW w:w="1762" w:type="dxa"/>
            <w:shd w:val="clear" w:color="auto" w:fill="auto"/>
            <w:noWrap/>
            <w:vAlign w:val="bottom"/>
            <w:hideMark/>
          </w:tcPr>
          <w:p w:rsidR="00610E16" w:rsidRPr="00487029" w:rsidRDefault="00650BEA" w:rsidP="00610E16">
            <w:pPr>
              <w:pStyle w:val="Tabletext"/>
              <w:jc w:val="center"/>
            </w:pPr>
            <w:r w:rsidRPr="00487029">
              <w:t>−</w:t>
            </w:r>
            <w:r w:rsidR="00610E16" w:rsidRPr="00487029">
              <w:t>149.0</w:t>
            </w:r>
          </w:p>
        </w:tc>
        <w:tc>
          <w:tcPr>
            <w:tcW w:w="931" w:type="dxa"/>
            <w:shd w:val="clear" w:color="auto" w:fill="auto"/>
            <w:noWrap/>
            <w:vAlign w:val="center"/>
            <w:hideMark/>
          </w:tcPr>
          <w:p w:rsidR="00610E16" w:rsidRPr="00487029" w:rsidRDefault="00610E16" w:rsidP="00610E16">
            <w:pPr>
              <w:pStyle w:val="Tabletext"/>
              <w:jc w:val="center"/>
            </w:pPr>
            <w:r w:rsidRPr="00487029">
              <w:t>2</w:t>
            </w:r>
            <w:r w:rsidR="00650BEA" w:rsidRPr="00487029">
              <w:t xml:space="preserve"> </w:t>
            </w:r>
            <w:r w:rsidRPr="00487029">
              <w:t>831</w:t>
            </w:r>
          </w:p>
        </w:tc>
        <w:tc>
          <w:tcPr>
            <w:tcW w:w="1763" w:type="dxa"/>
            <w:shd w:val="clear" w:color="auto" w:fill="auto"/>
            <w:vAlign w:val="center"/>
            <w:hideMark/>
          </w:tcPr>
          <w:p w:rsidR="00610E16" w:rsidRPr="00487029" w:rsidRDefault="00650BEA" w:rsidP="00610E16">
            <w:pPr>
              <w:pStyle w:val="Tabletext"/>
              <w:jc w:val="center"/>
            </w:pPr>
            <w:r w:rsidRPr="00487029">
              <w:t>−</w:t>
            </w:r>
            <w:r w:rsidR="00610E16" w:rsidRPr="00487029">
              <w:t>1.0</w:t>
            </w:r>
          </w:p>
        </w:tc>
      </w:tr>
      <w:tr w:rsidR="00610E16" w:rsidRPr="00487029" w:rsidTr="00610E16">
        <w:trPr>
          <w:trHeight w:val="320"/>
        </w:trPr>
        <w:tc>
          <w:tcPr>
            <w:tcW w:w="1498" w:type="dxa"/>
            <w:shd w:val="clear" w:color="auto" w:fill="auto"/>
            <w:vAlign w:val="center"/>
            <w:hideMark/>
          </w:tcPr>
          <w:p w:rsidR="00610E16" w:rsidRPr="00487029" w:rsidRDefault="00610E16" w:rsidP="00610E16">
            <w:pPr>
              <w:pStyle w:val="Tabletext"/>
              <w:jc w:val="center"/>
            </w:pPr>
            <w:r w:rsidRPr="00487029">
              <w:t>10</w:t>
            </w:r>
          </w:p>
        </w:tc>
        <w:tc>
          <w:tcPr>
            <w:tcW w:w="1762" w:type="dxa"/>
            <w:shd w:val="clear" w:color="auto" w:fill="auto"/>
            <w:noWrap/>
            <w:vAlign w:val="bottom"/>
            <w:hideMark/>
          </w:tcPr>
          <w:p w:rsidR="00610E16" w:rsidRPr="00487029" w:rsidRDefault="00650BEA" w:rsidP="00610E16">
            <w:pPr>
              <w:pStyle w:val="Tabletext"/>
              <w:jc w:val="center"/>
            </w:pPr>
            <w:r w:rsidRPr="00487029">
              <w:t>−</w:t>
            </w:r>
            <w:r w:rsidR="00610E16" w:rsidRPr="00487029">
              <w:t>147.4</w:t>
            </w:r>
          </w:p>
        </w:tc>
        <w:tc>
          <w:tcPr>
            <w:tcW w:w="931" w:type="dxa"/>
            <w:shd w:val="clear" w:color="auto" w:fill="auto"/>
            <w:noWrap/>
            <w:vAlign w:val="center"/>
            <w:hideMark/>
          </w:tcPr>
          <w:p w:rsidR="00610E16" w:rsidRPr="00487029" w:rsidRDefault="00610E16" w:rsidP="00610E16">
            <w:pPr>
              <w:pStyle w:val="Tabletext"/>
              <w:jc w:val="center"/>
            </w:pPr>
            <w:r w:rsidRPr="00487029">
              <w:t>1</w:t>
            </w:r>
            <w:r w:rsidR="00650BEA" w:rsidRPr="00487029">
              <w:t xml:space="preserve"> </w:t>
            </w:r>
            <w:r w:rsidRPr="00487029">
              <w:t>932</w:t>
            </w:r>
          </w:p>
        </w:tc>
        <w:tc>
          <w:tcPr>
            <w:tcW w:w="1763" w:type="dxa"/>
            <w:shd w:val="clear" w:color="auto" w:fill="auto"/>
            <w:vAlign w:val="center"/>
            <w:hideMark/>
          </w:tcPr>
          <w:p w:rsidR="00610E16" w:rsidRPr="00487029" w:rsidRDefault="00650BEA" w:rsidP="00610E16">
            <w:pPr>
              <w:pStyle w:val="Tabletext"/>
              <w:jc w:val="center"/>
            </w:pPr>
            <w:r w:rsidRPr="00487029">
              <w:t>−</w:t>
            </w:r>
            <w:r w:rsidR="00610E16" w:rsidRPr="00487029">
              <w:t>2.7</w:t>
            </w:r>
          </w:p>
        </w:tc>
      </w:tr>
      <w:tr w:rsidR="00610E16" w:rsidRPr="00487029" w:rsidTr="00610E16">
        <w:trPr>
          <w:trHeight w:val="320"/>
        </w:trPr>
        <w:tc>
          <w:tcPr>
            <w:tcW w:w="1498" w:type="dxa"/>
            <w:shd w:val="clear" w:color="auto" w:fill="auto"/>
            <w:vAlign w:val="center"/>
            <w:hideMark/>
          </w:tcPr>
          <w:p w:rsidR="00610E16" w:rsidRPr="00487029" w:rsidRDefault="00610E16" w:rsidP="00610E16">
            <w:pPr>
              <w:pStyle w:val="Tabletext"/>
              <w:jc w:val="center"/>
            </w:pPr>
            <w:r w:rsidRPr="00487029">
              <w:t>20</w:t>
            </w:r>
          </w:p>
        </w:tc>
        <w:tc>
          <w:tcPr>
            <w:tcW w:w="1762" w:type="dxa"/>
            <w:shd w:val="clear" w:color="auto" w:fill="auto"/>
            <w:noWrap/>
            <w:vAlign w:val="bottom"/>
            <w:hideMark/>
          </w:tcPr>
          <w:p w:rsidR="00610E16" w:rsidRPr="00487029" w:rsidRDefault="00650BEA" w:rsidP="00610E16">
            <w:pPr>
              <w:pStyle w:val="Tabletext"/>
              <w:jc w:val="center"/>
            </w:pPr>
            <w:r w:rsidRPr="00487029">
              <w:t>−</w:t>
            </w:r>
            <w:r w:rsidR="00610E16" w:rsidRPr="00487029">
              <w:t>145.8</w:t>
            </w:r>
          </w:p>
        </w:tc>
        <w:tc>
          <w:tcPr>
            <w:tcW w:w="931" w:type="dxa"/>
            <w:shd w:val="clear" w:color="auto" w:fill="auto"/>
            <w:noWrap/>
            <w:vAlign w:val="center"/>
            <w:hideMark/>
          </w:tcPr>
          <w:p w:rsidR="00610E16" w:rsidRPr="00487029" w:rsidRDefault="00610E16" w:rsidP="00610E16">
            <w:pPr>
              <w:pStyle w:val="Tabletext"/>
              <w:jc w:val="center"/>
            </w:pPr>
            <w:r w:rsidRPr="00487029">
              <w:t>1</w:t>
            </w:r>
            <w:r w:rsidR="00650BEA" w:rsidRPr="00487029">
              <w:t xml:space="preserve"> </w:t>
            </w:r>
            <w:r w:rsidRPr="00487029">
              <w:t>392</w:t>
            </w:r>
          </w:p>
        </w:tc>
        <w:tc>
          <w:tcPr>
            <w:tcW w:w="1763" w:type="dxa"/>
            <w:shd w:val="clear" w:color="auto" w:fill="auto"/>
            <w:vAlign w:val="center"/>
            <w:hideMark/>
          </w:tcPr>
          <w:p w:rsidR="00610E16" w:rsidRPr="00487029" w:rsidRDefault="00650BEA" w:rsidP="00610E16">
            <w:pPr>
              <w:pStyle w:val="Tabletext"/>
              <w:jc w:val="center"/>
            </w:pPr>
            <w:r w:rsidRPr="00487029">
              <w:t>−</w:t>
            </w:r>
            <w:r w:rsidR="00610E16" w:rsidRPr="00487029">
              <w:t>4.0</w:t>
            </w:r>
          </w:p>
        </w:tc>
      </w:tr>
      <w:tr w:rsidR="00610E16" w:rsidRPr="00487029" w:rsidTr="00610E16">
        <w:trPr>
          <w:trHeight w:val="320"/>
        </w:trPr>
        <w:tc>
          <w:tcPr>
            <w:tcW w:w="1498" w:type="dxa"/>
            <w:shd w:val="clear" w:color="auto" w:fill="auto"/>
            <w:vAlign w:val="center"/>
            <w:hideMark/>
          </w:tcPr>
          <w:p w:rsidR="00610E16" w:rsidRPr="00487029" w:rsidRDefault="00610E16" w:rsidP="00610E16">
            <w:pPr>
              <w:pStyle w:val="Tabletext"/>
              <w:jc w:val="center"/>
            </w:pPr>
            <w:r w:rsidRPr="00487029">
              <w:t>30</w:t>
            </w:r>
          </w:p>
        </w:tc>
        <w:tc>
          <w:tcPr>
            <w:tcW w:w="1762" w:type="dxa"/>
            <w:shd w:val="clear" w:color="auto" w:fill="auto"/>
            <w:noWrap/>
            <w:vAlign w:val="bottom"/>
            <w:hideMark/>
          </w:tcPr>
          <w:p w:rsidR="00610E16" w:rsidRPr="00487029" w:rsidRDefault="00650BEA" w:rsidP="00610E16">
            <w:pPr>
              <w:pStyle w:val="Tabletext"/>
              <w:jc w:val="center"/>
            </w:pPr>
            <w:r w:rsidRPr="00487029">
              <w:t>−</w:t>
            </w:r>
            <w:r w:rsidR="00610E16" w:rsidRPr="00487029">
              <w:t>144.2</w:t>
            </w:r>
          </w:p>
        </w:tc>
        <w:tc>
          <w:tcPr>
            <w:tcW w:w="931" w:type="dxa"/>
            <w:shd w:val="clear" w:color="auto" w:fill="auto"/>
            <w:noWrap/>
            <w:vAlign w:val="center"/>
            <w:hideMark/>
          </w:tcPr>
          <w:p w:rsidR="00610E16" w:rsidRPr="00487029" w:rsidRDefault="00610E16" w:rsidP="00610E16">
            <w:pPr>
              <w:pStyle w:val="Tabletext"/>
              <w:jc w:val="center"/>
            </w:pPr>
            <w:r w:rsidRPr="00487029">
              <w:t>1</w:t>
            </w:r>
            <w:r w:rsidR="00650BEA" w:rsidRPr="00487029">
              <w:t xml:space="preserve"> </w:t>
            </w:r>
            <w:r w:rsidRPr="00487029">
              <w:t>075</w:t>
            </w:r>
          </w:p>
        </w:tc>
        <w:tc>
          <w:tcPr>
            <w:tcW w:w="1763" w:type="dxa"/>
            <w:shd w:val="clear" w:color="auto" w:fill="auto"/>
            <w:vAlign w:val="center"/>
            <w:hideMark/>
          </w:tcPr>
          <w:p w:rsidR="00610E16" w:rsidRPr="00487029" w:rsidRDefault="00650BEA" w:rsidP="00610E16">
            <w:pPr>
              <w:pStyle w:val="Tabletext"/>
              <w:jc w:val="center"/>
            </w:pPr>
            <w:r w:rsidRPr="00487029">
              <w:t>−</w:t>
            </w:r>
            <w:r w:rsidR="00610E16" w:rsidRPr="00487029">
              <w:t>4.6</w:t>
            </w:r>
          </w:p>
        </w:tc>
      </w:tr>
      <w:tr w:rsidR="00610E16" w:rsidRPr="00487029" w:rsidTr="00610E16">
        <w:trPr>
          <w:trHeight w:val="320"/>
        </w:trPr>
        <w:tc>
          <w:tcPr>
            <w:tcW w:w="1498" w:type="dxa"/>
            <w:shd w:val="clear" w:color="auto" w:fill="auto"/>
            <w:vAlign w:val="center"/>
            <w:hideMark/>
          </w:tcPr>
          <w:p w:rsidR="00610E16" w:rsidRPr="00487029" w:rsidRDefault="00610E16" w:rsidP="00610E16">
            <w:pPr>
              <w:pStyle w:val="Tabletext"/>
              <w:jc w:val="center"/>
            </w:pPr>
            <w:r w:rsidRPr="00487029">
              <w:t>40</w:t>
            </w:r>
          </w:p>
        </w:tc>
        <w:tc>
          <w:tcPr>
            <w:tcW w:w="1762" w:type="dxa"/>
            <w:shd w:val="clear" w:color="auto" w:fill="auto"/>
            <w:noWrap/>
            <w:vAlign w:val="bottom"/>
            <w:hideMark/>
          </w:tcPr>
          <w:p w:rsidR="00610E16" w:rsidRPr="00487029" w:rsidRDefault="00650BEA" w:rsidP="00610E16">
            <w:pPr>
              <w:pStyle w:val="Tabletext"/>
              <w:jc w:val="center"/>
            </w:pPr>
            <w:r w:rsidRPr="00487029">
              <w:t>−</w:t>
            </w:r>
            <w:r w:rsidR="00610E16" w:rsidRPr="00487029">
              <w:t>142.6</w:t>
            </w:r>
          </w:p>
        </w:tc>
        <w:tc>
          <w:tcPr>
            <w:tcW w:w="931" w:type="dxa"/>
            <w:shd w:val="clear" w:color="auto" w:fill="auto"/>
            <w:noWrap/>
            <w:vAlign w:val="center"/>
            <w:hideMark/>
          </w:tcPr>
          <w:p w:rsidR="00610E16" w:rsidRPr="00487029" w:rsidRDefault="00610E16" w:rsidP="00610E16">
            <w:pPr>
              <w:pStyle w:val="Tabletext"/>
              <w:jc w:val="center"/>
            </w:pPr>
            <w:r w:rsidRPr="00487029">
              <w:t>882</w:t>
            </w:r>
          </w:p>
        </w:tc>
        <w:tc>
          <w:tcPr>
            <w:tcW w:w="1763" w:type="dxa"/>
            <w:shd w:val="clear" w:color="auto" w:fill="auto"/>
            <w:vAlign w:val="center"/>
            <w:hideMark/>
          </w:tcPr>
          <w:p w:rsidR="00610E16" w:rsidRPr="00487029" w:rsidRDefault="00650BEA" w:rsidP="00610E16">
            <w:pPr>
              <w:pStyle w:val="Tabletext"/>
              <w:jc w:val="center"/>
            </w:pPr>
            <w:r w:rsidRPr="00487029">
              <w:t>−</w:t>
            </w:r>
            <w:r w:rsidR="00610E16" w:rsidRPr="00487029">
              <w:t>4.7</w:t>
            </w:r>
          </w:p>
        </w:tc>
      </w:tr>
      <w:tr w:rsidR="00610E16" w:rsidRPr="00487029" w:rsidTr="00610E16">
        <w:trPr>
          <w:trHeight w:val="320"/>
        </w:trPr>
        <w:tc>
          <w:tcPr>
            <w:tcW w:w="1498" w:type="dxa"/>
            <w:shd w:val="clear" w:color="auto" w:fill="auto"/>
            <w:vAlign w:val="center"/>
            <w:hideMark/>
          </w:tcPr>
          <w:p w:rsidR="00610E16" w:rsidRPr="00487029" w:rsidRDefault="00610E16" w:rsidP="00610E16">
            <w:pPr>
              <w:pStyle w:val="Tabletext"/>
              <w:jc w:val="center"/>
            </w:pPr>
            <w:r w:rsidRPr="00487029">
              <w:t>50</w:t>
            </w:r>
          </w:p>
        </w:tc>
        <w:tc>
          <w:tcPr>
            <w:tcW w:w="1762" w:type="dxa"/>
            <w:shd w:val="clear" w:color="auto" w:fill="auto"/>
            <w:noWrap/>
            <w:vAlign w:val="bottom"/>
            <w:hideMark/>
          </w:tcPr>
          <w:p w:rsidR="00610E16" w:rsidRPr="00487029" w:rsidRDefault="00650BEA" w:rsidP="00610E16">
            <w:pPr>
              <w:pStyle w:val="Tabletext"/>
              <w:jc w:val="center"/>
            </w:pPr>
            <w:r w:rsidRPr="00487029">
              <w:t>−</w:t>
            </w:r>
            <w:r w:rsidR="00610E16" w:rsidRPr="00487029">
              <w:t>139.4</w:t>
            </w:r>
          </w:p>
        </w:tc>
        <w:tc>
          <w:tcPr>
            <w:tcW w:w="931" w:type="dxa"/>
            <w:shd w:val="clear" w:color="auto" w:fill="auto"/>
            <w:noWrap/>
            <w:vAlign w:val="center"/>
            <w:hideMark/>
          </w:tcPr>
          <w:p w:rsidR="00610E16" w:rsidRPr="00487029" w:rsidRDefault="00610E16" w:rsidP="00610E16">
            <w:pPr>
              <w:pStyle w:val="Tabletext"/>
              <w:jc w:val="center"/>
            </w:pPr>
            <w:r w:rsidRPr="00487029">
              <w:t>761</w:t>
            </w:r>
          </w:p>
        </w:tc>
        <w:tc>
          <w:tcPr>
            <w:tcW w:w="1763" w:type="dxa"/>
            <w:shd w:val="clear" w:color="auto" w:fill="auto"/>
            <w:vAlign w:val="center"/>
            <w:hideMark/>
          </w:tcPr>
          <w:p w:rsidR="00610E16" w:rsidRPr="00487029" w:rsidRDefault="00650BEA" w:rsidP="00610E16">
            <w:pPr>
              <w:pStyle w:val="Tabletext"/>
              <w:jc w:val="center"/>
            </w:pPr>
            <w:r w:rsidRPr="00487029">
              <w:t>−</w:t>
            </w:r>
            <w:r w:rsidR="00610E16" w:rsidRPr="00487029">
              <w:t>2.8</w:t>
            </w:r>
          </w:p>
        </w:tc>
      </w:tr>
      <w:tr w:rsidR="00610E16" w:rsidRPr="00487029" w:rsidTr="00610E16">
        <w:trPr>
          <w:trHeight w:val="320"/>
        </w:trPr>
        <w:tc>
          <w:tcPr>
            <w:tcW w:w="1498" w:type="dxa"/>
            <w:shd w:val="clear" w:color="auto" w:fill="auto"/>
            <w:vAlign w:val="center"/>
            <w:hideMark/>
          </w:tcPr>
          <w:p w:rsidR="00610E16" w:rsidRPr="00487029" w:rsidRDefault="00610E16" w:rsidP="00610E16">
            <w:pPr>
              <w:pStyle w:val="Tabletext"/>
              <w:jc w:val="center"/>
            </w:pPr>
            <w:r w:rsidRPr="00487029">
              <w:t>60</w:t>
            </w:r>
          </w:p>
        </w:tc>
        <w:tc>
          <w:tcPr>
            <w:tcW w:w="1762" w:type="dxa"/>
            <w:shd w:val="clear" w:color="auto" w:fill="auto"/>
            <w:noWrap/>
            <w:vAlign w:val="bottom"/>
            <w:hideMark/>
          </w:tcPr>
          <w:p w:rsidR="00610E16" w:rsidRPr="00487029" w:rsidRDefault="00650BEA" w:rsidP="00610E16">
            <w:pPr>
              <w:pStyle w:val="Tabletext"/>
              <w:jc w:val="center"/>
            </w:pPr>
            <w:r w:rsidRPr="00487029">
              <w:t>−</w:t>
            </w:r>
            <w:r w:rsidR="00610E16" w:rsidRPr="00487029">
              <w:t>134.0</w:t>
            </w:r>
          </w:p>
        </w:tc>
        <w:tc>
          <w:tcPr>
            <w:tcW w:w="931" w:type="dxa"/>
            <w:shd w:val="clear" w:color="auto" w:fill="auto"/>
            <w:noWrap/>
            <w:vAlign w:val="center"/>
            <w:hideMark/>
          </w:tcPr>
          <w:p w:rsidR="00610E16" w:rsidRPr="00487029" w:rsidRDefault="00610E16" w:rsidP="00610E16">
            <w:pPr>
              <w:pStyle w:val="Tabletext"/>
              <w:jc w:val="center"/>
            </w:pPr>
            <w:r w:rsidRPr="00487029">
              <w:t>683</w:t>
            </w:r>
          </w:p>
        </w:tc>
        <w:tc>
          <w:tcPr>
            <w:tcW w:w="1763" w:type="dxa"/>
            <w:shd w:val="clear" w:color="auto" w:fill="auto"/>
            <w:vAlign w:val="center"/>
            <w:hideMark/>
          </w:tcPr>
          <w:p w:rsidR="00610E16" w:rsidRPr="00487029" w:rsidRDefault="00610E16" w:rsidP="00610E16">
            <w:pPr>
              <w:pStyle w:val="Tabletext"/>
              <w:jc w:val="center"/>
            </w:pPr>
            <w:r w:rsidRPr="00487029">
              <w:t>1.6</w:t>
            </w:r>
          </w:p>
        </w:tc>
      </w:tr>
      <w:tr w:rsidR="00610E16" w:rsidRPr="00487029" w:rsidTr="00610E16">
        <w:trPr>
          <w:trHeight w:val="320"/>
        </w:trPr>
        <w:tc>
          <w:tcPr>
            <w:tcW w:w="1498" w:type="dxa"/>
            <w:shd w:val="clear" w:color="auto" w:fill="auto"/>
            <w:vAlign w:val="center"/>
            <w:hideMark/>
          </w:tcPr>
          <w:p w:rsidR="00610E16" w:rsidRPr="00487029" w:rsidRDefault="00610E16" w:rsidP="00610E16">
            <w:pPr>
              <w:pStyle w:val="Tabletext"/>
              <w:jc w:val="center"/>
            </w:pPr>
            <w:r w:rsidRPr="00487029">
              <w:t>70</w:t>
            </w:r>
          </w:p>
        </w:tc>
        <w:tc>
          <w:tcPr>
            <w:tcW w:w="1762" w:type="dxa"/>
            <w:shd w:val="clear" w:color="auto" w:fill="auto"/>
            <w:noWrap/>
            <w:vAlign w:val="bottom"/>
            <w:hideMark/>
          </w:tcPr>
          <w:p w:rsidR="00610E16" w:rsidRPr="00487029" w:rsidRDefault="00650BEA" w:rsidP="00610E16">
            <w:pPr>
              <w:pStyle w:val="Tabletext"/>
              <w:jc w:val="center"/>
            </w:pPr>
            <w:r w:rsidRPr="00487029">
              <w:t>−</w:t>
            </w:r>
            <w:r w:rsidR="00610E16" w:rsidRPr="00487029">
              <w:t>133.0</w:t>
            </w:r>
          </w:p>
        </w:tc>
        <w:tc>
          <w:tcPr>
            <w:tcW w:w="931" w:type="dxa"/>
            <w:shd w:val="clear" w:color="auto" w:fill="auto"/>
            <w:noWrap/>
            <w:vAlign w:val="center"/>
            <w:hideMark/>
          </w:tcPr>
          <w:p w:rsidR="00610E16" w:rsidRPr="00487029" w:rsidRDefault="00610E16" w:rsidP="00610E16">
            <w:pPr>
              <w:pStyle w:val="Tabletext"/>
              <w:jc w:val="center"/>
            </w:pPr>
            <w:r w:rsidRPr="00487029">
              <w:t>635</w:t>
            </w:r>
          </w:p>
        </w:tc>
        <w:tc>
          <w:tcPr>
            <w:tcW w:w="1763" w:type="dxa"/>
            <w:shd w:val="clear" w:color="auto" w:fill="auto"/>
            <w:vAlign w:val="center"/>
            <w:hideMark/>
          </w:tcPr>
          <w:p w:rsidR="00610E16" w:rsidRPr="00487029" w:rsidRDefault="00610E16" w:rsidP="00610E16">
            <w:pPr>
              <w:pStyle w:val="Tabletext"/>
              <w:jc w:val="center"/>
            </w:pPr>
            <w:r w:rsidRPr="00487029">
              <w:t>2.0</w:t>
            </w:r>
          </w:p>
        </w:tc>
      </w:tr>
      <w:tr w:rsidR="00610E16" w:rsidRPr="00487029" w:rsidTr="00610E16">
        <w:trPr>
          <w:trHeight w:val="320"/>
        </w:trPr>
        <w:tc>
          <w:tcPr>
            <w:tcW w:w="1498" w:type="dxa"/>
            <w:shd w:val="clear" w:color="auto" w:fill="auto"/>
            <w:vAlign w:val="center"/>
            <w:hideMark/>
          </w:tcPr>
          <w:p w:rsidR="00610E16" w:rsidRPr="00487029" w:rsidRDefault="00610E16" w:rsidP="00610E16">
            <w:pPr>
              <w:pStyle w:val="Tabletext"/>
              <w:jc w:val="center"/>
            </w:pPr>
            <w:r w:rsidRPr="00487029">
              <w:t>80</w:t>
            </w:r>
          </w:p>
        </w:tc>
        <w:tc>
          <w:tcPr>
            <w:tcW w:w="1762" w:type="dxa"/>
            <w:shd w:val="clear" w:color="auto" w:fill="auto"/>
            <w:noWrap/>
            <w:vAlign w:val="bottom"/>
            <w:hideMark/>
          </w:tcPr>
          <w:p w:rsidR="00610E16" w:rsidRPr="00487029" w:rsidRDefault="00650BEA" w:rsidP="00610E16">
            <w:pPr>
              <w:pStyle w:val="Tabletext"/>
              <w:jc w:val="center"/>
            </w:pPr>
            <w:r w:rsidRPr="00487029">
              <w:t>−</w:t>
            </w:r>
            <w:r w:rsidR="00610E16" w:rsidRPr="00487029">
              <w:t>132.0</w:t>
            </w:r>
          </w:p>
        </w:tc>
        <w:tc>
          <w:tcPr>
            <w:tcW w:w="931" w:type="dxa"/>
            <w:shd w:val="clear" w:color="auto" w:fill="auto"/>
            <w:noWrap/>
            <w:vAlign w:val="center"/>
            <w:hideMark/>
          </w:tcPr>
          <w:p w:rsidR="00610E16" w:rsidRPr="00487029" w:rsidRDefault="00610E16" w:rsidP="00610E16">
            <w:pPr>
              <w:pStyle w:val="Tabletext"/>
              <w:jc w:val="center"/>
            </w:pPr>
            <w:r w:rsidRPr="00487029">
              <w:t>608</w:t>
            </w:r>
          </w:p>
        </w:tc>
        <w:tc>
          <w:tcPr>
            <w:tcW w:w="1763" w:type="dxa"/>
            <w:shd w:val="clear" w:color="auto" w:fill="auto"/>
            <w:vAlign w:val="center"/>
            <w:hideMark/>
          </w:tcPr>
          <w:p w:rsidR="00610E16" w:rsidRPr="00487029" w:rsidRDefault="00610E16" w:rsidP="00610E16">
            <w:pPr>
              <w:pStyle w:val="Tabletext"/>
              <w:jc w:val="center"/>
            </w:pPr>
            <w:r w:rsidRPr="00487029">
              <w:t>2.6</w:t>
            </w:r>
          </w:p>
        </w:tc>
      </w:tr>
      <w:tr w:rsidR="00610E16" w:rsidRPr="00487029" w:rsidTr="00610E16">
        <w:trPr>
          <w:trHeight w:val="320"/>
        </w:trPr>
        <w:tc>
          <w:tcPr>
            <w:tcW w:w="1498" w:type="dxa"/>
            <w:shd w:val="clear" w:color="auto" w:fill="auto"/>
            <w:vAlign w:val="center"/>
            <w:hideMark/>
          </w:tcPr>
          <w:p w:rsidR="00610E16" w:rsidRPr="00487029" w:rsidRDefault="00610E16" w:rsidP="00610E16">
            <w:pPr>
              <w:pStyle w:val="Tabletext"/>
              <w:jc w:val="center"/>
            </w:pPr>
            <w:r w:rsidRPr="00487029">
              <w:t>90</w:t>
            </w:r>
          </w:p>
        </w:tc>
        <w:tc>
          <w:tcPr>
            <w:tcW w:w="1762" w:type="dxa"/>
            <w:shd w:val="clear" w:color="auto" w:fill="auto"/>
            <w:noWrap/>
            <w:vAlign w:val="bottom"/>
            <w:hideMark/>
          </w:tcPr>
          <w:p w:rsidR="00610E16" w:rsidRPr="00487029" w:rsidRDefault="00650BEA" w:rsidP="00610E16">
            <w:pPr>
              <w:pStyle w:val="Tabletext"/>
              <w:jc w:val="center"/>
            </w:pPr>
            <w:r w:rsidRPr="00487029">
              <w:t>−</w:t>
            </w:r>
            <w:r w:rsidR="00610E16" w:rsidRPr="00487029">
              <w:t>131.0</w:t>
            </w:r>
          </w:p>
        </w:tc>
        <w:tc>
          <w:tcPr>
            <w:tcW w:w="931" w:type="dxa"/>
            <w:shd w:val="clear" w:color="auto" w:fill="auto"/>
            <w:noWrap/>
            <w:vAlign w:val="center"/>
            <w:hideMark/>
          </w:tcPr>
          <w:p w:rsidR="00610E16" w:rsidRPr="00487029" w:rsidRDefault="00610E16" w:rsidP="00610E16">
            <w:pPr>
              <w:pStyle w:val="Tabletext"/>
              <w:jc w:val="center"/>
            </w:pPr>
            <w:r w:rsidRPr="00487029">
              <w:t>600</w:t>
            </w:r>
          </w:p>
        </w:tc>
        <w:tc>
          <w:tcPr>
            <w:tcW w:w="1763" w:type="dxa"/>
            <w:shd w:val="clear" w:color="auto" w:fill="auto"/>
            <w:vAlign w:val="center"/>
            <w:hideMark/>
          </w:tcPr>
          <w:p w:rsidR="00610E16" w:rsidRPr="00487029" w:rsidRDefault="00610E16" w:rsidP="00610E16">
            <w:pPr>
              <w:pStyle w:val="Tabletext"/>
              <w:jc w:val="center"/>
            </w:pPr>
            <w:r w:rsidRPr="00487029">
              <w:t>3.5</w:t>
            </w:r>
          </w:p>
        </w:tc>
      </w:tr>
    </w:tbl>
    <w:p w:rsidR="00610E16" w:rsidRPr="00012A85" w:rsidRDefault="00610E16" w:rsidP="00610E16">
      <w:pPr>
        <w:pStyle w:val="Heading3"/>
        <w:rPr>
          <w:lang w:val="fr-CH"/>
        </w:rPr>
      </w:pPr>
      <w:r w:rsidRPr="00012A85">
        <w:rPr>
          <w:lang w:val="fr-CH"/>
        </w:rPr>
        <w:t>2.1.5</w:t>
      </w:r>
      <w:r w:rsidRPr="00012A85">
        <w:rPr>
          <w:lang w:val="fr-CH"/>
        </w:rPr>
        <w:tab/>
        <w:t xml:space="preserve">Satellite e.i.r.p. vs. elevation </w:t>
      </w:r>
    </w:p>
    <w:p w:rsidR="00610E16" w:rsidRPr="00487029" w:rsidRDefault="00610E16" w:rsidP="00610E16">
      <w:r w:rsidRPr="00487029">
        <w:t xml:space="preserve">Most of the satellite coverage area and visibility time will be at low elevation angles, and high elevation angle coverage may be sacrificed without significant system capacity loss. </w:t>
      </w:r>
    </w:p>
    <w:p w:rsidR="00610E16" w:rsidRPr="00487029" w:rsidRDefault="00610E16" w:rsidP="00610E16">
      <w:r w:rsidRPr="00487029">
        <w:t>The following two satellite antennas have been analysed and are acceptable.</w:t>
      </w:r>
    </w:p>
    <w:p w:rsidR="00610E16" w:rsidRPr="00487029" w:rsidRDefault="00650BEA" w:rsidP="00811736">
      <w:r w:rsidRPr="00487029">
        <w:t>1)</w:t>
      </w:r>
      <w:r w:rsidRPr="00487029">
        <w:tab/>
      </w:r>
      <w:r w:rsidR="00610E16" w:rsidRPr="00487029">
        <w:rPr>
          <w:u w:val="single"/>
        </w:rPr>
        <w:t>Yagi Antenna</w:t>
      </w:r>
      <w:r w:rsidR="00610E16" w:rsidRPr="00487029">
        <w:t>: For this antenna the link budget is optimised for 0 degrees ship elevation angle using a three element Yagi antenna with the satellite pointed at the horizon is given in Table</w:t>
      </w:r>
      <w:r w:rsidRPr="00487029">
        <w:t> </w:t>
      </w:r>
      <w:r w:rsidR="00610E16" w:rsidRPr="00487029">
        <w:t>A4-3.</w:t>
      </w:r>
      <w:r w:rsidR="00811736">
        <w:t xml:space="preserve"> </w:t>
      </w:r>
      <w:r w:rsidR="00610E16" w:rsidRPr="00487029">
        <w:t xml:space="preserve">Assuming a peak antenna gain of 8 dBi, a transmit RF power of </w:t>
      </w:r>
      <w:r w:rsidRPr="00487029">
        <w:t>−</w:t>
      </w:r>
      <w:r w:rsidR="00610E16" w:rsidRPr="00487029">
        <w:t>12.4 dBW in 25 kHz will ensure compliance with the PFD limit. Satellite e.i.r.p. vs. ship elevation is shown in Table</w:t>
      </w:r>
      <w:r w:rsidRPr="00487029">
        <w:t> </w:t>
      </w:r>
      <w:r w:rsidR="00610E16" w:rsidRPr="00487029">
        <w:t>A4</w:t>
      </w:r>
      <w:r w:rsidRPr="00487029">
        <w:noBreakHyphen/>
      </w:r>
      <w:r w:rsidR="00610E16" w:rsidRPr="00487029">
        <w:t>3</w:t>
      </w:r>
      <w:r w:rsidRPr="00487029">
        <w:t>.</w:t>
      </w:r>
    </w:p>
    <w:p w:rsidR="00610E16" w:rsidRPr="00487029" w:rsidRDefault="00610E16" w:rsidP="00610E16">
      <w:pPr>
        <w:pStyle w:val="TableNo"/>
      </w:pPr>
      <w:r w:rsidRPr="00487029">
        <w:t>Table A4-3</w:t>
      </w:r>
    </w:p>
    <w:p w:rsidR="00610E16" w:rsidRPr="00487029" w:rsidRDefault="00610E16" w:rsidP="00610E16">
      <w:pPr>
        <w:pStyle w:val="Tabletitle"/>
      </w:pPr>
      <w:r w:rsidRPr="00487029">
        <w:t xml:space="preserve">Satellite e.i.r.p. vs. elevation using a Yagi antenna </w:t>
      </w:r>
    </w:p>
    <w:tbl>
      <w:tblPr>
        <w:tblW w:w="8652" w:type="dxa"/>
        <w:jc w:val="center"/>
        <w:tblLayout w:type="fixed"/>
        <w:tblCellMar>
          <w:left w:w="70" w:type="dxa"/>
          <w:right w:w="70" w:type="dxa"/>
        </w:tblCellMar>
        <w:tblLook w:val="04A0" w:firstRow="1" w:lastRow="0" w:firstColumn="1" w:lastColumn="0" w:noHBand="0" w:noVBand="1"/>
      </w:tblPr>
      <w:tblGrid>
        <w:gridCol w:w="961"/>
        <w:gridCol w:w="961"/>
        <w:gridCol w:w="962"/>
        <w:gridCol w:w="961"/>
        <w:gridCol w:w="1122"/>
        <w:gridCol w:w="801"/>
        <w:gridCol w:w="961"/>
        <w:gridCol w:w="1073"/>
        <w:gridCol w:w="850"/>
      </w:tblGrid>
      <w:tr w:rsidR="00610E16" w:rsidRPr="00487029" w:rsidTr="00610E16">
        <w:trPr>
          <w:trHeight w:val="300"/>
          <w:tblHeader/>
          <w:jc w:val="center"/>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0E16" w:rsidRPr="00487029" w:rsidRDefault="00610E16" w:rsidP="004B42E0">
            <w:pPr>
              <w:pStyle w:val="Tablehead"/>
              <w:ind w:left="-57" w:right="-57"/>
            </w:pPr>
            <w:r w:rsidRPr="00487029">
              <w:t>Ship elevation angle</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rsidR="00610E16" w:rsidRPr="00487029" w:rsidRDefault="00610E16" w:rsidP="004B42E0">
            <w:pPr>
              <w:pStyle w:val="Tablehead"/>
              <w:ind w:left="-57" w:right="-57"/>
            </w:pPr>
            <w:r w:rsidRPr="00487029">
              <w:t>Nadir offset angle</w:t>
            </w:r>
          </w:p>
        </w:tc>
        <w:tc>
          <w:tcPr>
            <w:tcW w:w="962" w:type="dxa"/>
            <w:tcBorders>
              <w:top w:val="single" w:sz="4" w:space="0" w:color="auto"/>
              <w:left w:val="nil"/>
              <w:bottom w:val="single" w:sz="4" w:space="0" w:color="auto"/>
              <w:right w:val="single" w:sz="4" w:space="0" w:color="auto"/>
            </w:tcBorders>
            <w:shd w:val="clear" w:color="auto" w:fill="auto"/>
            <w:noWrap/>
            <w:vAlign w:val="center"/>
            <w:hideMark/>
          </w:tcPr>
          <w:p w:rsidR="00610E16" w:rsidRPr="00487029" w:rsidRDefault="00610E16" w:rsidP="004B42E0">
            <w:pPr>
              <w:pStyle w:val="Tablehead"/>
              <w:ind w:left="-57" w:right="-57"/>
            </w:pPr>
            <w:r w:rsidRPr="00487029">
              <w:t>Boresight offset</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rsidR="00610E16" w:rsidRPr="00487029" w:rsidRDefault="00610E16" w:rsidP="004B42E0">
            <w:pPr>
              <w:pStyle w:val="Tablehead"/>
              <w:ind w:left="-57" w:right="-57"/>
            </w:pPr>
            <w:r w:rsidRPr="00487029">
              <w:t>Satellite antenna gain</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rsidR="00610E16" w:rsidRPr="00487029" w:rsidRDefault="00610E16" w:rsidP="004B42E0">
            <w:pPr>
              <w:pStyle w:val="Tablehead"/>
              <w:ind w:left="-57" w:right="-57"/>
            </w:pPr>
            <w:r w:rsidRPr="00487029">
              <w:t>Satellite e.i.r.p. in circular polarization</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rsidR="00610E16" w:rsidRPr="00487029" w:rsidRDefault="00610E16" w:rsidP="004B42E0">
            <w:pPr>
              <w:pStyle w:val="Tablehead"/>
              <w:ind w:left="-57" w:right="-57"/>
            </w:pPr>
            <w:r w:rsidRPr="00487029">
              <w:t>Satellite range</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rsidR="00610E16" w:rsidRPr="00487029" w:rsidRDefault="00610E16" w:rsidP="004B42E0">
            <w:pPr>
              <w:pStyle w:val="Tablehead"/>
              <w:ind w:left="-57" w:right="-57"/>
            </w:pPr>
            <w:r w:rsidRPr="00487029">
              <w:t>PFD</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rsidR="00610E16" w:rsidRPr="00487029" w:rsidRDefault="00610E16" w:rsidP="004B42E0">
            <w:pPr>
              <w:pStyle w:val="Tablehead"/>
              <w:ind w:left="-57" w:right="-57"/>
            </w:pPr>
            <w:r w:rsidRPr="00487029">
              <w:t>Table A4</w:t>
            </w:r>
            <w:r w:rsidR="004B42E0" w:rsidRPr="00487029">
              <w:noBreakHyphen/>
            </w:r>
            <w:r w:rsidRPr="00487029">
              <w:t>1 PFD limit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10E16" w:rsidRPr="00487029" w:rsidRDefault="00610E16" w:rsidP="004B42E0">
            <w:pPr>
              <w:pStyle w:val="Tablehead"/>
              <w:ind w:left="-57" w:right="-57"/>
            </w:pPr>
            <w:r w:rsidRPr="00487029">
              <w:t>PFD margin</w:t>
            </w:r>
          </w:p>
        </w:tc>
      </w:tr>
      <w:tr w:rsidR="00610E16" w:rsidRPr="00487029" w:rsidTr="004B42E0">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rsidR="00610E16" w:rsidRPr="00487029" w:rsidRDefault="00610E16" w:rsidP="004B42E0">
            <w:pPr>
              <w:pStyle w:val="Tablehead"/>
            </w:pPr>
            <w:r w:rsidRPr="00487029">
              <w:t>degrees</w:t>
            </w:r>
          </w:p>
        </w:tc>
        <w:tc>
          <w:tcPr>
            <w:tcW w:w="961"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4B42E0">
            <w:pPr>
              <w:pStyle w:val="Tablehead"/>
            </w:pPr>
            <w:r w:rsidRPr="00487029">
              <w:t>degrees</w:t>
            </w:r>
          </w:p>
        </w:tc>
        <w:tc>
          <w:tcPr>
            <w:tcW w:w="962"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4B42E0">
            <w:pPr>
              <w:pStyle w:val="Tablehead"/>
            </w:pPr>
            <w:r w:rsidRPr="00487029">
              <w:t>degrees</w:t>
            </w:r>
          </w:p>
        </w:tc>
        <w:tc>
          <w:tcPr>
            <w:tcW w:w="961"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4B42E0">
            <w:pPr>
              <w:pStyle w:val="Tablehead"/>
            </w:pPr>
            <w:r w:rsidRPr="00487029">
              <w:t>dBi</w:t>
            </w:r>
          </w:p>
        </w:tc>
        <w:tc>
          <w:tcPr>
            <w:tcW w:w="1122"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4B42E0">
            <w:pPr>
              <w:pStyle w:val="Tablehead"/>
            </w:pPr>
            <w:r w:rsidRPr="00487029">
              <w:t>dBW</w:t>
            </w:r>
          </w:p>
        </w:tc>
        <w:tc>
          <w:tcPr>
            <w:tcW w:w="801"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4B42E0">
            <w:pPr>
              <w:pStyle w:val="Tablehead"/>
            </w:pPr>
            <w:r w:rsidRPr="00487029">
              <w:t>km</w:t>
            </w:r>
          </w:p>
        </w:tc>
        <w:tc>
          <w:tcPr>
            <w:tcW w:w="961"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4B42E0">
            <w:pPr>
              <w:pStyle w:val="Tablehead"/>
            </w:pPr>
            <w:r w:rsidRPr="00487029">
              <w:t>dBW/m</w:t>
            </w:r>
            <w:r w:rsidRPr="00487029">
              <w:rPr>
                <w:vertAlign w:val="superscript"/>
              </w:rPr>
              <w:t>2</w:t>
            </w:r>
            <w:r w:rsidRPr="00487029">
              <w:t>/4 kHz</w:t>
            </w:r>
          </w:p>
        </w:tc>
        <w:tc>
          <w:tcPr>
            <w:tcW w:w="1073"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4B42E0">
            <w:pPr>
              <w:pStyle w:val="Tablehead"/>
            </w:pPr>
            <w:r w:rsidRPr="00487029">
              <w:t>dBW/m</w:t>
            </w:r>
            <w:r w:rsidRPr="00487029">
              <w:rPr>
                <w:vertAlign w:val="superscript"/>
              </w:rPr>
              <w:t>2</w:t>
            </w:r>
            <w:r w:rsidRPr="00487029">
              <w:t>/</w:t>
            </w:r>
            <w:r w:rsidR="004B42E0" w:rsidRPr="00487029">
              <w:br/>
            </w:r>
            <w:r w:rsidRPr="00487029">
              <w:t>4</w:t>
            </w:r>
            <w:r w:rsidR="004B42E0" w:rsidRPr="00487029">
              <w:t> </w:t>
            </w:r>
            <w:r w:rsidRPr="00487029">
              <w:t>kHz</w:t>
            </w:r>
          </w:p>
        </w:tc>
        <w:tc>
          <w:tcPr>
            <w:tcW w:w="850"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4B42E0">
            <w:pPr>
              <w:pStyle w:val="Tablehead"/>
            </w:pPr>
            <w:r w:rsidRPr="00487029">
              <w:t>dB</w:t>
            </w:r>
          </w:p>
        </w:tc>
      </w:tr>
      <w:tr w:rsidR="00610E16" w:rsidRPr="00487029" w:rsidTr="00610E16">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0</w:t>
            </w:r>
          </w:p>
        </w:tc>
        <w:tc>
          <w:tcPr>
            <w:tcW w:w="961"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66.1</w:t>
            </w:r>
          </w:p>
        </w:tc>
        <w:tc>
          <w:tcPr>
            <w:tcW w:w="962"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0</w:t>
            </w:r>
          </w:p>
        </w:tc>
        <w:tc>
          <w:tcPr>
            <w:tcW w:w="961"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8</w:t>
            </w:r>
          </w:p>
        </w:tc>
        <w:tc>
          <w:tcPr>
            <w:tcW w:w="1122" w:type="dxa"/>
            <w:tcBorders>
              <w:top w:val="nil"/>
              <w:left w:val="nil"/>
              <w:bottom w:val="single" w:sz="4" w:space="0" w:color="auto"/>
              <w:right w:val="single" w:sz="4" w:space="0" w:color="auto"/>
            </w:tcBorders>
            <w:shd w:val="clear" w:color="auto" w:fill="auto"/>
            <w:noWrap/>
            <w:vAlign w:val="bottom"/>
            <w:hideMark/>
          </w:tcPr>
          <w:p w:rsidR="00610E16" w:rsidRPr="00487029" w:rsidRDefault="004B42E0" w:rsidP="004B42E0">
            <w:pPr>
              <w:pStyle w:val="Tabletext"/>
              <w:jc w:val="center"/>
            </w:pPr>
            <w:r w:rsidRPr="00487029">
              <w:t>−</w:t>
            </w:r>
            <w:r w:rsidR="00610E16" w:rsidRPr="00487029">
              <w:t>4.4</w:t>
            </w:r>
          </w:p>
        </w:tc>
        <w:tc>
          <w:tcPr>
            <w:tcW w:w="801"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2</w:t>
            </w:r>
            <w:r w:rsidR="004B42E0" w:rsidRPr="00487029">
              <w:t> </w:t>
            </w:r>
            <w:r w:rsidRPr="00487029">
              <w:t>830</w:t>
            </w:r>
          </w:p>
        </w:tc>
        <w:tc>
          <w:tcPr>
            <w:tcW w:w="961" w:type="dxa"/>
            <w:tcBorders>
              <w:top w:val="nil"/>
              <w:left w:val="nil"/>
              <w:bottom w:val="single" w:sz="4" w:space="0" w:color="auto"/>
              <w:right w:val="single" w:sz="4" w:space="0" w:color="auto"/>
            </w:tcBorders>
            <w:shd w:val="clear" w:color="auto" w:fill="auto"/>
            <w:noWrap/>
            <w:vAlign w:val="bottom"/>
            <w:hideMark/>
          </w:tcPr>
          <w:p w:rsidR="00610E16" w:rsidRPr="00487029" w:rsidRDefault="004B42E0" w:rsidP="004B42E0">
            <w:pPr>
              <w:pStyle w:val="Tabletext"/>
              <w:jc w:val="center"/>
            </w:pPr>
            <w:r w:rsidRPr="00487029">
              <w:t>−</w:t>
            </w:r>
            <w:r w:rsidR="00610E16" w:rsidRPr="00487029">
              <w:t>152.4</w:t>
            </w:r>
          </w:p>
        </w:tc>
        <w:tc>
          <w:tcPr>
            <w:tcW w:w="1073" w:type="dxa"/>
            <w:tcBorders>
              <w:top w:val="nil"/>
              <w:left w:val="nil"/>
              <w:bottom w:val="single" w:sz="4" w:space="0" w:color="auto"/>
              <w:right w:val="single" w:sz="4" w:space="0" w:color="auto"/>
            </w:tcBorders>
            <w:shd w:val="clear" w:color="auto" w:fill="auto"/>
            <w:noWrap/>
            <w:vAlign w:val="bottom"/>
            <w:hideMark/>
          </w:tcPr>
          <w:p w:rsidR="00610E16" w:rsidRPr="00487029" w:rsidRDefault="004B42E0" w:rsidP="004B42E0">
            <w:pPr>
              <w:pStyle w:val="Tabletext"/>
              <w:jc w:val="center"/>
            </w:pPr>
            <w:r w:rsidRPr="00487029">
              <w:t>−</w:t>
            </w:r>
            <w:r w:rsidR="00610E16" w:rsidRPr="00487029">
              <w:t>149.0</w:t>
            </w:r>
          </w:p>
        </w:tc>
        <w:tc>
          <w:tcPr>
            <w:tcW w:w="850"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3.4</w:t>
            </w:r>
          </w:p>
        </w:tc>
      </w:tr>
      <w:tr w:rsidR="00610E16" w:rsidRPr="00487029" w:rsidTr="00610E16">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10</w:t>
            </w:r>
          </w:p>
        </w:tc>
        <w:tc>
          <w:tcPr>
            <w:tcW w:w="961"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64.2</w:t>
            </w:r>
          </w:p>
        </w:tc>
        <w:tc>
          <w:tcPr>
            <w:tcW w:w="962"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1.9</w:t>
            </w:r>
          </w:p>
        </w:tc>
        <w:tc>
          <w:tcPr>
            <w:tcW w:w="961"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8</w:t>
            </w:r>
          </w:p>
        </w:tc>
        <w:tc>
          <w:tcPr>
            <w:tcW w:w="1122" w:type="dxa"/>
            <w:tcBorders>
              <w:top w:val="nil"/>
              <w:left w:val="nil"/>
              <w:bottom w:val="single" w:sz="4" w:space="0" w:color="auto"/>
              <w:right w:val="single" w:sz="4" w:space="0" w:color="auto"/>
            </w:tcBorders>
            <w:shd w:val="clear" w:color="auto" w:fill="auto"/>
            <w:noWrap/>
            <w:vAlign w:val="bottom"/>
            <w:hideMark/>
          </w:tcPr>
          <w:p w:rsidR="00610E16" w:rsidRPr="00487029" w:rsidRDefault="004B42E0" w:rsidP="004B42E0">
            <w:pPr>
              <w:pStyle w:val="Tabletext"/>
              <w:jc w:val="center"/>
            </w:pPr>
            <w:r w:rsidRPr="00487029">
              <w:t>−</w:t>
            </w:r>
            <w:r w:rsidR="00610E16" w:rsidRPr="00487029">
              <w:t>4.4</w:t>
            </w:r>
          </w:p>
        </w:tc>
        <w:tc>
          <w:tcPr>
            <w:tcW w:w="801"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1</w:t>
            </w:r>
            <w:r w:rsidR="004B42E0" w:rsidRPr="00487029">
              <w:t> </w:t>
            </w:r>
            <w:r w:rsidRPr="00487029">
              <w:t>932</w:t>
            </w:r>
          </w:p>
        </w:tc>
        <w:tc>
          <w:tcPr>
            <w:tcW w:w="961" w:type="dxa"/>
            <w:tcBorders>
              <w:top w:val="nil"/>
              <w:left w:val="nil"/>
              <w:bottom w:val="single" w:sz="4" w:space="0" w:color="auto"/>
              <w:right w:val="single" w:sz="4" w:space="0" w:color="auto"/>
            </w:tcBorders>
            <w:shd w:val="clear" w:color="auto" w:fill="auto"/>
            <w:noWrap/>
            <w:vAlign w:val="bottom"/>
            <w:hideMark/>
          </w:tcPr>
          <w:p w:rsidR="00610E16" w:rsidRPr="00487029" w:rsidRDefault="004B42E0" w:rsidP="004B42E0">
            <w:pPr>
              <w:pStyle w:val="Tabletext"/>
              <w:jc w:val="center"/>
            </w:pPr>
            <w:r w:rsidRPr="00487029">
              <w:t>−</w:t>
            </w:r>
            <w:r w:rsidR="00610E16" w:rsidRPr="00487029">
              <w:t>149.1</w:t>
            </w:r>
          </w:p>
        </w:tc>
        <w:tc>
          <w:tcPr>
            <w:tcW w:w="1073" w:type="dxa"/>
            <w:tcBorders>
              <w:top w:val="nil"/>
              <w:left w:val="nil"/>
              <w:bottom w:val="single" w:sz="4" w:space="0" w:color="auto"/>
              <w:right w:val="single" w:sz="4" w:space="0" w:color="auto"/>
            </w:tcBorders>
            <w:shd w:val="clear" w:color="auto" w:fill="auto"/>
            <w:noWrap/>
            <w:vAlign w:val="bottom"/>
            <w:hideMark/>
          </w:tcPr>
          <w:p w:rsidR="00610E16" w:rsidRPr="00487029" w:rsidRDefault="004B42E0" w:rsidP="004B42E0">
            <w:pPr>
              <w:pStyle w:val="Tabletext"/>
              <w:jc w:val="center"/>
            </w:pPr>
            <w:r w:rsidRPr="00487029">
              <w:t>−</w:t>
            </w:r>
            <w:r w:rsidR="00610E16" w:rsidRPr="00487029">
              <w:t>147.4</w:t>
            </w:r>
          </w:p>
        </w:tc>
        <w:tc>
          <w:tcPr>
            <w:tcW w:w="850"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1.7</w:t>
            </w:r>
          </w:p>
        </w:tc>
      </w:tr>
      <w:tr w:rsidR="00610E16" w:rsidRPr="00487029" w:rsidTr="00610E16">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20</w:t>
            </w:r>
          </w:p>
        </w:tc>
        <w:tc>
          <w:tcPr>
            <w:tcW w:w="961"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59.2</w:t>
            </w:r>
          </w:p>
        </w:tc>
        <w:tc>
          <w:tcPr>
            <w:tcW w:w="962"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6.9</w:t>
            </w:r>
          </w:p>
        </w:tc>
        <w:tc>
          <w:tcPr>
            <w:tcW w:w="961"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8</w:t>
            </w:r>
          </w:p>
        </w:tc>
        <w:tc>
          <w:tcPr>
            <w:tcW w:w="1122" w:type="dxa"/>
            <w:tcBorders>
              <w:top w:val="nil"/>
              <w:left w:val="nil"/>
              <w:bottom w:val="single" w:sz="4" w:space="0" w:color="auto"/>
              <w:right w:val="single" w:sz="4" w:space="0" w:color="auto"/>
            </w:tcBorders>
            <w:shd w:val="clear" w:color="auto" w:fill="auto"/>
            <w:noWrap/>
            <w:vAlign w:val="bottom"/>
            <w:hideMark/>
          </w:tcPr>
          <w:p w:rsidR="00610E16" w:rsidRPr="00487029" w:rsidRDefault="004B42E0" w:rsidP="004B42E0">
            <w:pPr>
              <w:pStyle w:val="Tabletext"/>
              <w:jc w:val="center"/>
            </w:pPr>
            <w:r w:rsidRPr="00487029">
              <w:t>−</w:t>
            </w:r>
            <w:r w:rsidR="00610E16" w:rsidRPr="00487029">
              <w:t>4.4</w:t>
            </w:r>
          </w:p>
        </w:tc>
        <w:tc>
          <w:tcPr>
            <w:tcW w:w="801"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1</w:t>
            </w:r>
            <w:r w:rsidR="004B42E0" w:rsidRPr="00487029">
              <w:t> </w:t>
            </w:r>
            <w:r w:rsidRPr="00487029">
              <w:t>392</w:t>
            </w:r>
          </w:p>
        </w:tc>
        <w:tc>
          <w:tcPr>
            <w:tcW w:w="961" w:type="dxa"/>
            <w:tcBorders>
              <w:top w:val="nil"/>
              <w:left w:val="nil"/>
              <w:bottom w:val="single" w:sz="4" w:space="0" w:color="auto"/>
              <w:right w:val="single" w:sz="4" w:space="0" w:color="auto"/>
            </w:tcBorders>
            <w:shd w:val="clear" w:color="auto" w:fill="auto"/>
            <w:noWrap/>
            <w:vAlign w:val="bottom"/>
            <w:hideMark/>
          </w:tcPr>
          <w:p w:rsidR="00610E16" w:rsidRPr="00487029" w:rsidRDefault="004B42E0" w:rsidP="004B42E0">
            <w:pPr>
              <w:pStyle w:val="Tabletext"/>
              <w:jc w:val="center"/>
            </w:pPr>
            <w:r w:rsidRPr="00487029">
              <w:t>−</w:t>
            </w:r>
            <w:r w:rsidR="00610E16" w:rsidRPr="00487029">
              <w:t>146.2</w:t>
            </w:r>
          </w:p>
        </w:tc>
        <w:tc>
          <w:tcPr>
            <w:tcW w:w="1073" w:type="dxa"/>
            <w:tcBorders>
              <w:top w:val="nil"/>
              <w:left w:val="nil"/>
              <w:bottom w:val="single" w:sz="4" w:space="0" w:color="auto"/>
              <w:right w:val="single" w:sz="4" w:space="0" w:color="auto"/>
            </w:tcBorders>
            <w:shd w:val="clear" w:color="auto" w:fill="auto"/>
            <w:noWrap/>
            <w:vAlign w:val="bottom"/>
            <w:hideMark/>
          </w:tcPr>
          <w:p w:rsidR="00610E16" w:rsidRPr="00487029" w:rsidRDefault="004B42E0" w:rsidP="004B42E0">
            <w:pPr>
              <w:pStyle w:val="Tabletext"/>
              <w:jc w:val="center"/>
            </w:pPr>
            <w:r w:rsidRPr="00487029">
              <w:t>−</w:t>
            </w:r>
            <w:r w:rsidR="00610E16" w:rsidRPr="00487029">
              <w:t>145.8</w:t>
            </w:r>
          </w:p>
        </w:tc>
        <w:tc>
          <w:tcPr>
            <w:tcW w:w="850"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0.4</w:t>
            </w:r>
          </w:p>
        </w:tc>
      </w:tr>
      <w:tr w:rsidR="00610E16" w:rsidRPr="00487029" w:rsidTr="00610E16">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30</w:t>
            </w:r>
          </w:p>
        </w:tc>
        <w:tc>
          <w:tcPr>
            <w:tcW w:w="961"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52.3</w:t>
            </w:r>
          </w:p>
        </w:tc>
        <w:tc>
          <w:tcPr>
            <w:tcW w:w="962"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13.8</w:t>
            </w:r>
          </w:p>
        </w:tc>
        <w:tc>
          <w:tcPr>
            <w:tcW w:w="961"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7.8</w:t>
            </w:r>
          </w:p>
        </w:tc>
        <w:tc>
          <w:tcPr>
            <w:tcW w:w="1122" w:type="dxa"/>
            <w:tcBorders>
              <w:top w:val="nil"/>
              <w:left w:val="nil"/>
              <w:bottom w:val="single" w:sz="4" w:space="0" w:color="auto"/>
              <w:right w:val="single" w:sz="4" w:space="0" w:color="auto"/>
            </w:tcBorders>
            <w:shd w:val="clear" w:color="auto" w:fill="auto"/>
            <w:noWrap/>
            <w:vAlign w:val="bottom"/>
            <w:hideMark/>
          </w:tcPr>
          <w:p w:rsidR="00610E16" w:rsidRPr="00487029" w:rsidRDefault="004B42E0" w:rsidP="004B42E0">
            <w:pPr>
              <w:pStyle w:val="Tabletext"/>
              <w:jc w:val="center"/>
            </w:pPr>
            <w:r w:rsidRPr="00487029">
              <w:t>−</w:t>
            </w:r>
            <w:r w:rsidR="00610E16" w:rsidRPr="00487029">
              <w:t>4.6</w:t>
            </w:r>
          </w:p>
        </w:tc>
        <w:tc>
          <w:tcPr>
            <w:tcW w:w="801"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1</w:t>
            </w:r>
            <w:r w:rsidR="004B42E0" w:rsidRPr="00487029">
              <w:t> </w:t>
            </w:r>
            <w:r w:rsidRPr="00487029">
              <w:t>075</w:t>
            </w:r>
          </w:p>
        </w:tc>
        <w:tc>
          <w:tcPr>
            <w:tcW w:w="961" w:type="dxa"/>
            <w:tcBorders>
              <w:top w:val="nil"/>
              <w:left w:val="nil"/>
              <w:bottom w:val="single" w:sz="4" w:space="0" w:color="auto"/>
              <w:right w:val="single" w:sz="4" w:space="0" w:color="auto"/>
            </w:tcBorders>
            <w:shd w:val="clear" w:color="auto" w:fill="auto"/>
            <w:noWrap/>
            <w:vAlign w:val="bottom"/>
            <w:hideMark/>
          </w:tcPr>
          <w:p w:rsidR="00610E16" w:rsidRPr="00487029" w:rsidRDefault="004B42E0" w:rsidP="004B42E0">
            <w:pPr>
              <w:pStyle w:val="Tabletext"/>
              <w:jc w:val="center"/>
            </w:pPr>
            <w:r w:rsidRPr="00487029">
              <w:t>−</w:t>
            </w:r>
            <w:r w:rsidR="00610E16" w:rsidRPr="00487029">
              <w:t>144.2</w:t>
            </w:r>
          </w:p>
        </w:tc>
        <w:tc>
          <w:tcPr>
            <w:tcW w:w="1073" w:type="dxa"/>
            <w:tcBorders>
              <w:top w:val="nil"/>
              <w:left w:val="nil"/>
              <w:bottom w:val="single" w:sz="4" w:space="0" w:color="auto"/>
              <w:right w:val="single" w:sz="4" w:space="0" w:color="auto"/>
            </w:tcBorders>
            <w:shd w:val="clear" w:color="auto" w:fill="auto"/>
            <w:noWrap/>
            <w:vAlign w:val="bottom"/>
            <w:hideMark/>
          </w:tcPr>
          <w:p w:rsidR="00610E16" w:rsidRPr="00487029" w:rsidRDefault="004B42E0" w:rsidP="004B42E0">
            <w:pPr>
              <w:pStyle w:val="Tabletext"/>
              <w:jc w:val="center"/>
            </w:pPr>
            <w:r w:rsidRPr="00487029">
              <w:t>−</w:t>
            </w:r>
            <w:r w:rsidR="00610E16" w:rsidRPr="00487029">
              <w:t>144.2</w:t>
            </w:r>
          </w:p>
        </w:tc>
        <w:tc>
          <w:tcPr>
            <w:tcW w:w="850"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0.0</w:t>
            </w:r>
          </w:p>
        </w:tc>
      </w:tr>
      <w:tr w:rsidR="00610E16" w:rsidRPr="00487029" w:rsidTr="00610E16">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40</w:t>
            </w:r>
          </w:p>
        </w:tc>
        <w:tc>
          <w:tcPr>
            <w:tcW w:w="961"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44.4</w:t>
            </w:r>
          </w:p>
        </w:tc>
        <w:tc>
          <w:tcPr>
            <w:tcW w:w="962"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21.7</w:t>
            </w:r>
          </w:p>
        </w:tc>
        <w:tc>
          <w:tcPr>
            <w:tcW w:w="961"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6.9</w:t>
            </w:r>
          </w:p>
        </w:tc>
        <w:tc>
          <w:tcPr>
            <w:tcW w:w="1122" w:type="dxa"/>
            <w:tcBorders>
              <w:top w:val="nil"/>
              <w:left w:val="nil"/>
              <w:bottom w:val="single" w:sz="4" w:space="0" w:color="auto"/>
              <w:right w:val="single" w:sz="4" w:space="0" w:color="auto"/>
            </w:tcBorders>
            <w:shd w:val="clear" w:color="auto" w:fill="auto"/>
            <w:noWrap/>
            <w:vAlign w:val="bottom"/>
            <w:hideMark/>
          </w:tcPr>
          <w:p w:rsidR="00610E16" w:rsidRPr="00487029" w:rsidRDefault="004B42E0" w:rsidP="004B42E0">
            <w:pPr>
              <w:pStyle w:val="Tabletext"/>
              <w:jc w:val="center"/>
            </w:pPr>
            <w:r w:rsidRPr="00487029">
              <w:t>−</w:t>
            </w:r>
            <w:r w:rsidR="00610E16" w:rsidRPr="00487029">
              <w:t>5.5</w:t>
            </w:r>
          </w:p>
        </w:tc>
        <w:tc>
          <w:tcPr>
            <w:tcW w:w="801"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882</w:t>
            </w:r>
          </w:p>
        </w:tc>
        <w:tc>
          <w:tcPr>
            <w:tcW w:w="961" w:type="dxa"/>
            <w:tcBorders>
              <w:top w:val="nil"/>
              <w:left w:val="nil"/>
              <w:bottom w:val="single" w:sz="4" w:space="0" w:color="auto"/>
              <w:right w:val="single" w:sz="4" w:space="0" w:color="auto"/>
            </w:tcBorders>
            <w:shd w:val="clear" w:color="auto" w:fill="auto"/>
            <w:noWrap/>
            <w:vAlign w:val="bottom"/>
            <w:hideMark/>
          </w:tcPr>
          <w:p w:rsidR="00610E16" w:rsidRPr="00487029" w:rsidRDefault="004B42E0" w:rsidP="004B42E0">
            <w:pPr>
              <w:pStyle w:val="Tabletext"/>
              <w:jc w:val="center"/>
            </w:pPr>
            <w:r w:rsidRPr="00487029">
              <w:t>−</w:t>
            </w:r>
            <w:r w:rsidR="00610E16" w:rsidRPr="00487029">
              <w:t>143.4</w:t>
            </w:r>
          </w:p>
        </w:tc>
        <w:tc>
          <w:tcPr>
            <w:tcW w:w="1073" w:type="dxa"/>
            <w:tcBorders>
              <w:top w:val="nil"/>
              <w:left w:val="nil"/>
              <w:bottom w:val="single" w:sz="4" w:space="0" w:color="auto"/>
              <w:right w:val="single" w:sz="4" w:space="0" w:color="auto"/>
            </w:tcBorders>
            <w:shd w:val="clear" w:color="auto" w:fill="auto"/>
            <w:noWrap/>
            <w:vAlign w:val="bottom"/>
            <w:hideMark/>
          </w:tcPr>
          <w:p w:rsidR="00610E16" w:rsidRPr="00487029" w:rsidRDefault="004B42E0" w:rsidP="004B42E0">
            <w:pPr>
              <w:pStyle w:val="Tabletext"/>
              <w:jc w:val="center"/>
            </w:pPr>
            <w:r w:rsidRPr="00487029">
              <w:t>−</w:t>
            </w:r>
            <w:r w:rsidR="00610E16" w:rsidRPr="00487029">
              <w:t>142.6</w:t>
            </w:r>
          </w:p>
        </w:tc>
        <w:tc>
          <w:tcPr>
            <w:tcW w:w="850"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0.8</w:t>
            </w:r>
          </w:p>
        </w:tc>
      </w:tr>
      <w:tr w:rsidR="00610E16" w:rsidRPr="00487029" w:rsidTr="00610E16">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50</w:t>
            </w:r>
          </w:p>
        </w:tc>
        <w:tc>
          <w:tcPr>
            <w:tcW w:w="961"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36</w:t>
            </w:r>
          </w:p>
        </w:tc>
        <w:tc>
          <w:tcPr>
            <w:tcW w:w="962"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30.1</w:t>
            </w:r>
          </w:p>
        </w:tc>
        <w:tc>
          <w:tcPr>
            <w:tcW w:w="961"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5.5</w:t>
            </w:r>
          </w:p>
        </w:tc>
        <w:tc>
          <w:tcPr>
            <w:tcW w:w="1122" w:type="dxa"/>
            <w:tcBorders>
              <w:top w:val="nil"/>
              <w:left w:val="nil"/>
              <w:bottom w:val="single" w:sz="4" w:space="0" w:color="auto"/>
              <w:right w:val="single" w:sz="4" w:space="0" w:color="auto"/>
            </w:tcBorders>
            <w:shd w:val="clear" w:color="auto" w:fill="auto"/>
            <w:noWrap/>
            <w:vAlign w:val="bottom"/>
            <w:hideMark/>
          </w:tcPr>
          <w:p w:rsidR="00610E16" w:rsidRPr="00487029" w:rsidRDefault="004B42E0" w:rsidP="004B42E0">
            <w:pPr>
              <w:pStyle w:val="Tabletext"/>
              <w:jc w:val="center"/>
            </w:pPr>
            <w:r w:rsidRPr="00487029">
              <w:t>−</w:t>
            </w:r>
            <w:r w:rsidR="00610E16" w:rsidRPr="00487029">
              <w:t>6.9</w:t>
            </w:r>
          </w:p>
        </w:tc>
        <w:tc>
          <w:tcPr>
            <w:tcW w:w="801"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761</w:t>
            </w:r>
          </w:p>
        </w:tc>
        <w:tc>
          <w:tcPr>
            <w:tcW w:w="961" w:type="dxa"/>
            <w:tcBorders>
              <w:top w:val="nil"/>
              <w:left w:val="nil"/>
              <w:bottom w:val="single" w:sz="4" w:space="0" w:color="auto"/>
              <w:right w:val="single" w:sz="4" w:space="0" w:color="auto"/>
            </w:tcBorders>
            <w:shd w:val="clear" w:color="auto" w:fill="auto"/>
            <w:noWrap/>
            <w:vAlign w:val="bottom"/>
            <w:hideMark/>
          </w:tcPr>
          <w:p w:rsidR="00610E16" w:rsidRPr="00487029" w:rsidRDefault="004B42E0" w:rsidP="004B42E0">
            <w:pPr>
              <w:pStyle w:val="Tabletext"/>
              <w:jc w:val="center"/>
            </w:pPr>
            <w:r w:rsidRPr="00487029">
              <w:t>−</w:t>
            </w:r>
            <w:r w:rsidR="00610E16" w:rsidRPr="00487029">
              <w:t>143.5</w:t>
            </w:r>
          </w:p>
        </w:tc>
        <w:tc>
          <w:tcPr>
            <w:tcW w:w="1073" w:type="dxa"/>
            <w:tcBorders>
              <w:top w:val="nil"/>
              <w:left w:val="nil"/>
              <w:bottom w:val="single" w:sz="4" w:space="0" w:color="auto"/>
              <w:right w:val="single" w:sz="4" w:space="0" w:color="auto"/>
            </w:tcBorders>
            <w:shd w:val="clear" w:color="auto" w:fill="auto"/>
            <w:noWrap/>
            <w:vAlign w:val="bottom"/>
            <w:hideMark/>
          </w:tcPr>
          <w:p w:rsidR="00610E16" w:rsidRPr="00487029" w:rsidRDefault="004B42E0" w:rsidP="004B42E0">
            <w:pPr>
              <w:pStyle w:val="Tabletext"/>
              <w:jc w:val="center"/>
            </w:pPr>
            <w:r w:rsidRPr="00487029">
              <w:t>−</w:t>
            </w:r>
            <w:r w:rsidR="00610E16" w:rsidRPr="00487029">
              <w:t>139.4</w:t>
            </w:r>
          </w:p>
        </w:tc>
        <w:tc>
          <w:tcPr>
            <w:tcW w:w="850"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4.1</w:t>
            </w:r>
          </w:p>
        </w:tc>
      </w:tr>
      <w:tr w:rsidR="00610E16" w:rsidRPr="00487029" w:rsidTr="00610E16">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60</w:t>
            </w:r>
          </w:p>
        </w:tc>
        <w:tc>
          <w:tcPr>
            <w:tcW w:w="961"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27.2</w:t>
            </w:r>
          </w:p>
        </w:tc>
        <w:tc>
          <w:tcPr>
            <w:tcW w:w="962"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38.9</w:t>
            </w:r>
          </w:p>
        </w:tc>
        <w:tc>
          <w:tcPr>
            <w:tcW w:w="961"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3.6</w:t>
            </w:r>
          </w:p>
        </w:tc>
        <w:tc>
          <w:tcPr>
            <w:tcW w:w="1122" w:type="dxa"/>
            <w:tcBorders>
              <w:top w:val="nil"/>
              <w:left w:val="nil"/>
              <w:bottom w:val="single" w:sz="4" w:space="0" w:color="auto"/>
              <w:right w:val="single" w:sz="4" w:space="0" w:color="auto"/>
            </w:tcBorders>
            <w:shd w:val="clear" w:color="auto" w:fill="auto"/>
            <w:noWrap/>
            <w:vAlign w:val="bottom"/>
            <w:hideMark/>
          </w:tcPr>
          <w:p w:rsidR="00610E16" w:rsidRPr="00487029" w:rsidRDefault="004B42E0" w:rsidP="004B42E0">
            <w:pPr>
              <w:pStyle w:val="Tabletext"/>
              <w:jc w:val="center"/>
            </w:pPr>
            <w:r w:rsidRPr="00487029">
              <w:t>−</w:t>
            </w:r>
            <w:r w:rsidR="00610E16" w:rsidRPr="00487029">
              <w:t>8.8</w:t>
            </w:r>
          </w:p>
        </w:tc>
        <w:tc>
          <w:tcPr>
            <w:tcW w:w="801"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683</w:t>
            </w:r>
          </w:p>
        </w:tc>
        <w:tc>
          <w:tcPr>
            <w:tcW w:w="961" w:type="dxa"/>
            <w:tcBorders>
              <w:top w:val="nil"/>
              <w:left w:val="nil"/>
              <w:bottom w:val="single" w:sz="4" w:space="0" w:color="auto"/>
              <w:right w:val="single" w:sz="4" w:space="0" w:color="auto"/>
            </w:tcBorders>
            <w:shd w:val="clear" w:color="auto" w:fill="auto"/>
            <w:noWrap/>
            <w:vAlign w:val="bottom"/>
            <w:hideMark/>
          </w:tcPr>
          <w:p w:rsidR="00610E16" w:rsidRPr="00487029" w:rsidRDefault="004B42E0" w:rsidP="004B42E0">
            <w:pPr>
              <w:pStyle w:val="Tabletext"/>
              <w:jc w:val="center"/>
            </w:pPr>
            <w:r w:rsidRPr="00487029">
              <w:t>−</w:t>
            </w:r>
            <w:r w:rsidR="00610E16" w:rsidRPr="00487029">
              <w:t>144.5</w:t>
            </w:r>
          </w:p>
        </w:tc>
        <w:tc>
          <w:tcPr>
            <w:tcW w:w="1073" w:type="dxa"/>
            <w:tcBorders>
              <w:top w:val="nil"/>
              <w:left w:val="nil"/>
              <w:bottom w:val="single" w:sz="4" w:space="0" w:color="auto"/>
              <w:right w:val="single" w:sz="4" w:space="0" w:color="auto"/>
            </w:tcBorders>
            <w:shd w:val="clear" w:color="auto" w:fill="auto"/>
            <w:noWrap/>
            <w:vAlign w:val="bottom"/>
            <w:hideMark/>
          </w:tcPr>
          <w:p w:rsidR="00610E16" w:rsidRPr="00487029" w:rsidRDefault="004B42E0" w:rsidP="004B42E0">
            <w:pPr>
              <w:pStyle w:val="Tabletext"/>
              <w:jc w:val="center"/>
            </w:pPr>
            <w:r w:rsidRPr="00487029">
              <w:t>−</w:t>
            </w:r>
            <w:r w:rsidR="00610E16" w:rsidRPr="00487029">
              <w:t>134.0</w:t>
            </w:r>
          </w:p>
        </w:tc>
        <w:tc>
          <w:tcPr>
            <w:tcW w:w="850"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10.5</w:t>
            </w:r>
          </w:p>
        </w:tc>
      </w:tr>
      <w:tr w:rsidR="00610E16" w:rsidRPr="00487029" w:rsidTr="00610E16">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70</w:t>
            </w:r>
          </w:p>
        </w:tc>
        <w:tc>
          <w:tcPr>
            <w:tcW w:w="961"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18.2</w:t>
            </w:r>
          </w:p>
        </w:tc>
        <w:tc>
          <w:tcPr>
            <w:tcW w:w="962"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47.9</w:t>
            </w:r>
          </w:p>
        </w:tc>
        <w:tc>
          <w:tcPr>
            <w:tcW w:w="961"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0.7</w:t>
            </w:r>
          </w:p>
        </w:tc>
        <w:tc>
          <w:tcPr>
            <w:tcW w:w="1122" w:type="dxa"/>
            <w:tcBorders>
              <w:top w:val="nil"/>
              <w:left w:val="nil"/>
              <w:bottom w:val="single" w:sz="4" w:space="0" w:color="auto"/>
              <w:right w:val="single" w:sz="4" w:space="0" w:color="auto"/>
            </w:tcBorders>
            <w:shd w:val="clear" w:color="auto" w:fill="auto"/>
            <w:noWrap/>
            <w:vAlign w:val="bottom"/>
            <w:hideMark/>
          </w:tcPr>
          <w:p w:rsidR="00610E16" w:rsidRPr="00487029" w:rsidRDefault="004B42E0" w:rsidP="004B42E0">
            <w:pPr>
              <w:pStyle w:val="Tabletext"/>
              <w:jc w:val="center"/>
            </w:pPr>
            <w:r w:rsidRPr="00487029">
              <w:t>−</w:t>
            </w:r>
            <w:r w:rsidR="00610E16" w:rsidRPr="00487029">
              <w:t>11.7</w:t>
            </w:r>
          </w:p>
        </w:tc>
        <w:tc>
          <w:tcPr>
            <w:tcW w:w="801"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635</w:t>
            </w:r>
          </w:p>
        </w:tc>
        <w:tc>
          <w:tcPr>
            <w:tcW w:w="961" w:type="dxa"/>
            <w:tcBorders>
              <w:top w:val="nil"/>
              <w:left w:val="nil"/>
              <w:bottom w:val="single" w:sz="4" w:space="0" w:color="auto"/>
              <w:right w:val="single" w:sz="4" w:space="0" w:color="auto"/>
            </w:tcBorders>
            <w:shd w:val="clear" w:color="auto" w:fill="auto"/>
            <w:noWrap/>
            <w:vAlign w:val="bottom"/>
            <w:hideMark/>
          </w:tcPr>
          <w:p w:rsidR="00610E16" w:rsidRPr="00487029" w:rsidRDefault="004B42E0" w:rsidP="004B42E0">
            <w:pPr>
              <w:pStyle w:val="Tabletext"/>
              <w:jc w:val="center"/>
            </w:pPr>
            <w:r w:rsidRPr="00487029">
              <w:t>−</w:t>
            </w:r>
            <w:r w:rsidR="00610E16" w:rsidRPr="00487029">
              <w:t>146.7</w:t>
            </w:r>
          </w:p>
        </w:tc>
        <w:tc>
          <w:tcPr>
            <w:tcW w:w="1073" w:type="dxa"/>
            <w:tcBorders>
              <w:top w:val="nil"/>
              <w:left w:val="nil"/>
              <w:bottom w:val="single" w:sz="4" w:space="0" w:color="auto"/>
              <w:right w:val="single" w:sz="4" w:space="0" w:color="auto"/>
            </w:tcBorders>
            <w:shd w:val="clear" w:color="auto" w:fill="auto"/>
            <w:noWrap/>
            <w:vAlign w:val="bottom"/>
            <w:hideMark/>
          </w:tcPr>
          <w:p w:rsidR="00610E16" w:rsidRPr="00487029" w:rsidRDefault="004B42E0" w:rsidP="004B42E0">
            <w:pPr>
              <w:pStyle w:val="Tabletext"/>
              <w:jc w:val="center"/>
            </w:pPr>
            <w:r w:rsidRPr="00487029">
              <w:t>−</w:t>
            </w:r>
            <w:r w:rsidR="00610E16" w:rsidRPr="00487029">
              <w:t>133.0</w:t>
            </w:r>
          </w:p>
        </w:tc>
        <w:tc>
          <w:tcPr>
            <w:tcW w:w="850"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13.7</w:t>
            </w:r>
          </w:p>
        </w:tc>
      </w:tr>
      <w:tr w:rsidR="00610E16" w:rsidRPr="00487029" w:rsidTr="00610E16">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80</w:t>
            </w:r>
          </w:p>
        </w:tc>
        <w:tc>
          <w:tcPr>
            <w:tcW w:w="961"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9.1</w:t>
            </w:r>
          </w:p>
        </w:tc>
        <w:tc>
          <w:tcPr>
            <w:tcW w:w="962"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57</w:t>
            </w:r>
          </w:p>
        </w:tc>
        <w:tc>
          <w:tcPr>
            <w:tcW w:w="961" w:type="dxa"/>
            <w:tcBorders>
              <w:top w:val="nil"/>
              <w:left w:val="nil"/>
              <w:bottom w:val="single" w:sz="4" w:space="0" w:color="auto"/>
              <w:right w:val="single" w:sz="4" w:space="0" w:color="auto"/>
            </w:tcBorders>
            <w:shd w:val="clear" w:color="auto" w:fill="auto"/>
            <w:noWrap/>
            <w:vAlign w:val="bottom"/>
            <w:hideMark/>
          </w:tcPr>
          <w:p w:rsidR="00610E16" w:rsidRPr="00487029" w:rsidRDefault="004B42E0" w:rsidP="004B42E0">
            <w:pPr>
              <w:pStyle w:val="Tabletext"/>
              <w:jc w:val="center"/>
            </w:pPr>
            <w:r w:rsidRPr="00487029">
              <w:t>−</w:t>
            </w:r>
            <w:r w:rsidR="00610E16" w:rsidRPr="00487029">
              <w:t>2.2</w:t>
            </w:r>
          </w:p>
        </w:tc>
        <w:tc>
          <w:tcPr>
            <w:tcW w:w="1122" w:type="dxa"/>
            <w:tcBorders>
              <w:top w:val="nil"/>
              <w:left w:val="nil"/>
              <w:bottom w:val="single" w:sz="4" w:space="0" w:color="auto"/>
              <w:right w:val="single" w:sz="4" w:space="0" w:color="auto"/>
            </w:tcBorders>
            <w:shd w:val="clear" w:color="auto" w:fill="auto"/>
            <w:noWrap/>
            <w:vAlign w:val="bottom"/>
            <w:hideMark/>
          </w:tcPr>
          <w:p w:rsidR="00610E16" w:rsidRPr="00487029" w:rsidRDefault="004B42E0" w:rsidP="004B42E0">
            <w:pPr>
              <w:pStyle w:val="Tabletext"/>
              <w:jc w:val="center"/>
            </w:pPr>
            <w:r w:rsidRPr="00487029">
              <w:t>−</w:t>
            </w:r>
            <w:r w:rsidR="00610E16" w:rsidRPr="00487029">
              <w:t>14.6</w:t>
            </w:r>
          </w:p>
        </w:tc>
        <w:tc>
          <w:tcPr>
            <w:tcW w:w="801"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608</w:t>
            </w:r>
          </w:p>
        </w:tc>
        <w:tc>
          <w:tcPr>
            <w:tcW w:w="961" w:type="dxa"/>
            <w:tcBorders>
              <w:top w:val="nil"/>
              <w:left w:val="nil"/>
              <w:bottom w:val="single" w:sz="4" w:space="0" w:color="auto"/>
              <w:right w:val="single" w:sz="4" w:space="0" w:color="auto"/>
            </w:tcBorders>
            <w:shd w:val="clear" w:color="auto" w:fill="auto"/>
            <w:noWrap/>
            <w:vAlign w:val="bottom"/>
            <w:hideMark/>
          </w:tcPr>
          <w:p w:rsidR="00610E16" w:rsidRPr="00487029" w:rsidRDefault="004B42E0" w:rsidP="004B42E0">
            <w:pPr>
              <w:pStyle w:val="Tabletext"/>
              <w:jc w:val="center"/>
            </w:pPr>
            <w:r w:rsidRPr="00487029">
              <w:t>−</w:t>
            </w:r>
            <w:r w:rsidR="00610E16" w:rsidRPr="00487029">
              <w:t>149.2</w:t>
            </w:r>
          </w:p>
        </w:tc>
        <w:tc>
          <w:tcPr>
            <w:tcW w:w="1073" w:type="dxa"/>
            <w:tcBorders>
              <w:top w:val="nil"/>
              <w:left w:val="nil"/>
              <w:bottom w:val="single" w:sz="4" w:space="0" w:color="auto"/>
              <w:right w:val="single" w:sz="4" w:space="0" w:color="auto"/>
            </w:tcBorders>
            <w:shd w:val="clear" w:color="auto" w:fill="auto"/>
            <w:noWrap/>
            <w:vAlign w:val="bottom"/>
            <w:hideMark/>
          </w:tcPr>
          <w:p w:rsidR="00610E16" w:rsidRPr="00487029" w:rsidRDefault="004B42E0" w:rsidP="004B42E0">
            <w:pPr>
              <w:pStyle w:val="Tabletext"/>
              <w:jc w:val="center"/>
            </w:pPr>
            <w:r w:rsidRPr="00487029">
              <w:t>−</w:t>
            </w:r>
            <w:r w:rsidR="00610E16" w:rsidRPr="00487029">
              <w:t>132.0</w:t>
            </w:r>
          </w:p>
        </w:tc>
        <w:tc>
          <w:tcPr>
            <w:tcW w:w="850"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17.2</w:t>
            </w:r>
          </w:p>
        </w:tc>
      </w:tr>
      <w:tr w:rsidR="00610E16" w:rsidRPr="00487029" w:rsidTr="00610E16">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90</w:t>
            </w:r>
          </w:p>
        </w:tc>
        <w:tc>
          <w:tcPr>
            <w:tcW w:w="961"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0</w:t>
            </w:r>
          </w:p>
        </w:tc>
        <w:tc>
          <w:tcPr>
            <w:tcW w:w="962"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66.1</w:t>
            </w:r>
          </w:p>
        </w:tc>
        <w:tc>
          <w:tcPr>
            <w:tcW w:w="961" w:type="dxa"/>
            <w:tcBorders>
              <w:top w:val="nil"/>
              <w:left w:val="nil"/>
              <w:bottom w:val="single" w:sz="4" w:space="0" w:color="auto"/>
              <w:right w:val="single" w:sz="4" w:space="0" w:color="auto"/>
            </w:tcBorders>
            <w:shd w:val="clear" w:color="auto" w:fill="auto"/>
            <w:noWrap/>
            <w:vAlign w:val="bottom"/>
            <w:hideMark/>
          </w:tcPr>
          <w:p w:rsidR="00610E16" w:rsidRPr="00487029" w:rsidRDefault="004B42E0" w:rsidP="004B42E0">
            <w:pPr>
              <w:pStyle w:val="Tabletext"/>
              <w:jc w:val="center"/>
            </w:pPr>
            <w:r w:rsidRPr="00487029">
              <w:t>−</w:t>
            </w:r>
            <w:r w:rsidR="00610E16" w:rsidRPr="00487029">
              <w:t>5.5</w:t>
            </w:r>
          </w:p>
        </w:tc>
        <w:tc>
          <w:tcPr>
            <w:tcW w:w="1122" w:type="dxa"/>
            <w:tcBorders>
              <w:top w:val="nil"/>
              <w:left w:val="nil"/>
              <w:bottom w:val="single" w:sz="4" w:space="0" w:color="auto"/>
              <w:right w:val="single" w:sz="4" w:space="0" w:color="auto"/>
            </w:tcBorders>
            <w:shd w:val="clear" w:color="auto" w:fill="auto"/>
            <w:noWrap/>
            <w:vAlign w:val="bottom"/>
            <w:hideMark/>
          </w:tcPr>
          <w:p w:rsidR="00610E16" w:rsidRPr="00487029" w:rsidRDefault="004B42E0" w:rsidP="004B42E0">
            <w:pPr>
              <w:pStyle w:val="Tabletext"/>
              <w:jc w:val="center"/>
            </w:pPr>
            <w:r w:rsidRPr="00487029">
              <w:t>−</w:t>
            </w:r>
            <w:r w:rsidR="00610E16" w:rsidRPr="00487029">
              <w:t>17.9</w:t>
            </w:r>
          </w:p>
        </w:tc>
        <w:tc>
          <w:tcPr>
            <w:tcW w:w="801"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600</w:t>
            </w:r>
          </w:p>
        </w:tc>
        <w:tc>
          <w:tcPr>
            <w:tcW w:w="961" w:type="dxa"/>
            <w:tcBorders>
              <w:top w:val="nil"/>
              <w:left w:val="nil"/>
              <w:bottom w:val="single" w:sz="4" w:space="0" w:color="auto"/>
              <w:right w:val="single" w:sz="4" w:space="0" w:color="auto"/>
            </w:tcBorders>
            <w:shd w:val="clear" w:color="auto" w:fill="auto"/>
            <w:noWrap/>
            <w:vAlign w:val="bottom"/>
            <w:hideMark/>
          </w:tcPr>
          <w:p w:rsidR="00610E16" w:rsidRPr="00487029" w:rsidRDefault="004B42E0" w:rsidP="004B42E0">
            <w:pPr>
              <w:pStyle w:val="Tabletext"/>
              <w:jc w:val="center"/>
            </w:pPr>
            <w:r w:rsidRPr="00487029">
              <w:t>−</w:t>
            </w:r>
            <w:r w:rsidR="00610E16" w:rsidRPr="00487029">
              <w:t>152.4</w:t>
            </w:r>
          </w:p>
        </w:tc>
        <w:tc>
          <w:tcPr>
            <w:tcW w:w="1073" w:type="dxa"/>
            <w:tcBorders>
              <w:top w:val="nil"/>
              <w:left w:val="nil"/>
              <w:bottom w:val="single" w:sz="4" w:space="0" w:color="auto"/>
              <w:right w:val="single" w:sz="4" w:space="0" w:color="auto"/>
            </w:tcBorders>
            <w:shd w:val="clear" w:color="auto" w:fill="auto"/>
            <w:noWrap/>
            <w:vAlign w:val="bottom"/>
            <w:hideMark/>
          </w:tcPr>
          <w:p w:rsidR="00610E16" w:rsidRPr="00487029" w:rsidRDefault="004B42E0" w:rsidP="004B42E0">
            <w:pPr>
              <w:pStyle w:val="Tabletext"/>
              <w:jc w:val="center"/>
            </w:pPr>
            <w:r w:rsidRPr="00487029">
              <w:t>−</w:t>
            </w:r>
            <w:r w:rsidR="00610E16" w:rsidRPr="00487029">
              <w:t>131.0</w:t>
            </w:r>
          </w:p>
        </w:tc>
        <w:tc>
          <w:tcPr>
            <w:tcW w:w="850" w:type="dxa"/>
            <w:tcBorders>
              <w:top w:val="nil"/>
              <w:left w:val="nil"/>
              <w:bottom w:val="single" w:sz="4" w:space="0" w:color="auto"/>
              <w:right w:val="single" w:sz="4" w:space="0" w:color="auto"/>
            </w:tcBorders>
            <w:shd w:val="clear" w:color="auto" w:fill="auto"/>
            <w:noWrap/>
            <w:vAlign w:val="bottom"/>
            <w:hideMark/>
          </w:tcPr>
          <w:p w:rsidR="00610E16" w:rsidRPr="00487029" w:rsidRDefault="00610E16" w:rsidP="004B42E0">
            <w:pPr>
              <w:pStyle w:val="Tabletext"/>
              <w:jc w:val="center"/>
            </w:pPr>
            <w:r w:rsidRPr="00487029">
              <w:t>21.4</w:t>
            </w:r>
          </w:p>
        </w:tc>
      </w:tr>
    </w:tbl>
    <w:p w:rsidR="00610E16" w:rsidRPr="00487029" w:rsidRDefault="004B42E0" w:rsidP="004B42E0">
      <w:r w:rsidRPr="00487029">
        <w:t>2)</w:t>
      </w:r>
      <w:r w:rsidRPr="00487029">
        <w:tab/>
      </w:r>
      <w:r w:rsidR="00610E16" w:rsidRPr="00487029">
        <w:rPr>
          <w:u w:val="single"/>
        </w:rPr>
        <w:t>Isoflux antenna</w:t>
      </w:r>
      <w:r w:rsidR="00610E16" w:rsidRPr="00487029">
        <w:t xml:space="preserve">: This antenna is designed to point at the nadir direction providing a symmetric radiation pattern around the pointing direction. Assuming a peak antenna gain of 2 dBi, a transmit RF power of </w:t>
      </w:r>
      <w:r w:rsidRPr="00487029">
        <w:t>−</w:t>
      </w:r>
      <w:r w:rsidR="00610E16" w:rsidRPr="00487029">
        <w:t>5 dBW in 25 kHz will ensure compliance with the PFD limit. Satellite e.i.r.p. vs. ship elevation is shown in Table A4-4.</w:t>
      </w:r>
    </w:p>
    <w:p w:rsidR="00610E16" w:rsidRPr="00487029" w:rsidRDefault="00610E16" w:rsidP="00610E16">
      <w:pPr>
        <w:pStyle w:val="TableNo"/>
        <w:rPr>
          <w:b/>
        </w:rPr>
      </w:pPr>
      <w:r w:rsidRPr="00487029">
        <w:t>Table A4-4</w:t>
      </w:r>
    </w:p>
    <w:p w:rsidR="00610E16" w:rsidRPr="00487029" w:rsidRDefault="00610E16" w:rsidP="00610E16">
      <w:pPr>
        <w:pStyle w:val="Tabletitle"/>
      </w:pPr>
      <w:r w:rsidRPr="00487029">
        <w:t xml:space="preserve">Satellite e.i.r.p vs. elevation using an isoflux antenna </w:t>
      </w:r>
    </w:p>
    <w:tbl>
      <w:tblPr>
        <w:tblW w:w="8652" w:type="dxa"/>
        <w:jc w:val="center"/>
        <w:tblLayout w:type="fixed"/>
        <w:tblCellMar>
          <w:left w:w="70" w:type="dxa"/>
          <w:right w:w="70" w:type="dxa"/>
        </w:tblCellMar>
        <w:tblLook w:val="04A0" w:firstRow="1" w:lastRow="0" w:firstColumn="1" w:lastColumn="0" w:noHBand="0" w:noVBand="1"/>
      </w:tblPr>
      <w:tblGrid>
        <w:gridCol w:w="961"/>
        <w:gridCol w:w="961"/>
        <w:gridCol w:w="962"/>
        <w:gridCol w:w="961"/>
        <w:gridCol w:w="1122"/>
        <w:gridCol w:w="801"/>
        <w:gridCol w:w="961"/>
        <w:gridCol w:w="1063"/>
        <w:gridCol w:w="860"/>
      </w:tblGrid>
      <w:tr w:rsidR="00610E16" w:rsidRPr="00487029" w:rsidTr="00DB14FB">
        <w:trPr>
          <w:trHeight w:val="300"/>
          <w:jc w:val="center"/>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0E16" w:rsidRPr="00487029" w:rsidRDefault="00610E16" w:rsidP="00DB14FB">
            <w:pPr>
              <w:pStyle w:val="Tablehead"/>
              <w:ind w:left="-57" w:right="-57"/>
            </w:pPr>
            <w:r w:rsidRPr="00487029">
              <w:t>Ship elevation angle</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head"/>
              <w:ind w:left="-57" w:right="-57"/>
            </w:pPr>
            <w:r w:rsidRPr="00487029">
              <w:t>Nadir offset angle</w:t>
            </w:r>
          </w:p>
        </w:tc>
        <w:tc>
          <w:tcPr>
            <w:tcW w:w="962" w:type="dxa"/>
            <w:tcBorders>
              <w:top w:val="single" w:sz="4" w:space="0" w:color="auto"/>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head"/>
              <w:ind w:left="-57" w:right="-57"/>
            </w:pPr>
            <w:r w:rsidRPr="00487029">
              <w:t>Boresight offset</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head"/>
              <w:ind w:left="-57" w:right="-57"/>
            </w:pPr>
            <w:r w:rsidRPr="00487029">
              <w:t>Satellite antenna gain</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head"/>
              <w:ind w:left="-57" w:right="-57"/>
            </w:pPr>
            <w:r w:rsidRPr="00487029">
              <w:t>Satellite e.i.r.p. in circular polarization</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head"/>
              <w:ind w:left="-57" w:right="-57"/>
            </w:pPr>
            <w:r w:rsidRPr="00487029">
              <w:t>Satellite range</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head"/>
              <w:ind w:left="-57" w:right="-57"/>
            </w:pPr>
            <w:r w:rsidRPr="00487029">
              <w:t>PFD</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head"/>
              <w:ind w:left="-57" w:right="-57"/>
            </w:pPr>
            <w:r w:rsidRPr="00487029">
              <w:t>Table A4</w:t>
            </w:r>
            <w:r w:rsidR="00DB14FB" w:rsidRPr="00487029">
              <w:noBreakHyphen/>
            </w:r>
            <w:r w:rsidRPr="00487029">
              <w:t>1 PFD limit</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head"/>
              <w:ind w:left="-57" w:right="-57"/>
            </w:pPr>
            <w:r w:rsidRPr="00487029">
              <w:t>PFD margin</w:t>
            </w:r>
          </w:p>
        </w:tc>
      </w:tr>
      <w:tr w:rsidR="00610E16" w:rsidRPr="00487029" w:rsidTr="00DB14FB">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rsidR="00610E16" w:rsidRPr="00487029" w:rsidRDefault="00610E16" w:rsidP="00DB14FB">
            <w:pPr>
              <w:pStyle w:val="Tablehead"/>
            </w:pPr>
            <w:r w:rsidRPr="00487029">
              <w:t>degrees</w:t>
            </w:r>
          </w:p>
        </w:tc>
        <w:tc>
          <w:tcPr>
            <w:tcW w:w="961"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head"/>
            </w:pPr>
            <w:r w:rsidRPr="00487029">
              <w:t>degrees</w:t>
            </w:r>
          </w:p>
        </w:tc>
        <w:tc>
          <w:tcPr>
            <w:tcW w:w="962"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head"/>
            </w:pPr>
            <w:r w:rsidRPr="00487029">
              <w:t>degrees</w:t>
            </w:r>
          </w:p>
        </w:tc>
        <w:tc>
          <w:tcPr>
            <w:tcW w:w="961"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head"/>
            </w:pPr>
            <w:r w:rsidRPr="00487029">
              <w:t>dBi</w:t>
            </w:r>
          </w:p>
        </w:tc>
        <w:tc>
          <w:tcPr>
            <w:tcW w:w="1122"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head"/>
            </w:pPr>
            <w:r w:rsidRPr="00487029">
              <w:t>dBW</w:t>
            </w:r>
          </w:p>
        </w:tc>
        <w:tc>
          <w:tcPr>
            <w:tcW w:w="801"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head"/>
            </w:pPr>
            <w:r w:rsidRPr="00487029">
              <w:t>km</w:t>
            </w:r>
          </w:p>
        </w:tc>
        <w:tc>
          <w:tcPr>
            <w:tcW w:w="961"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head"/>
            </w:pPr>
            <w:r w:rsidRPr="00487029">
              <w:t>dBW/m</w:t>
            </w:r>
            <w:r w:rsidRPr="00487029">
              <w:rPr>
                <w:vertAlign w:val="superscript"/>
              </w:rPr>
              <w:t>2</w:t>
            </w:r>
            <w:r w:rsidRPr="00487029">
              <w:t>/4 kHz</w:t>
            </w:r>
          </w:p>
        </w:tc>
        <w:tc>
          <w:tcPr>
            <w:tcW w:w="1063"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head"/>
            </w:pPr>
            <w:r w:rsidRPr="00487029">
              <w:t>dBW/m</w:t>
            </w:r>
            <w:r w:rsidRPr="00487029">
              <w:rPr>
                <w:vertAlign w:val="superscript"/>
              </w:rPr>
              <w:t>2</w:t>
            </w:r>
            <w:r w:rsidRPr="00487029">
              <w:t>/4 kHz</w:t>
            </w:r>
          </w:p>
        </w:tc>
        <w:tc>
          <w:tcPr>
            <w:tcW w:w="860"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head"/>
            </w:pPr>
            <w:r w:rsidRPr="00487029">
              <w:t>dB</w:t>
            </w:r>
          </w:p>
        </w:tc>
      </w:tr>
      <w:tr w:rsidR="00610E16" w:rsidRPr="00487029" w:rsidTr="00DB14FB">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0</w:t>
            </w:r>
          </w:p>
        </w:tc>
        <w:tc>
          <w:tcPr>
            <w:tcW w:w="961"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66.1</w:t>
            </w:r>
          </w:p>
        </w:tc>
        <w:tc>
          <w:tcPr>
            <w:tcW w:w="962"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0</w:t>
            </w:r>
          </w:p>
        </w:tc>
        <w:tc>
          <w:tcPr>
            <w:tcW w:w="961" w:type="dxa"/>
            <w:tcBorders>
              <w:top w:val="nil"/>
              <w:left w:val="nil"/>
              <w:bottom w:val="single" w:sz="4" w:space="0" w:color="auto"/>
              <w:right w:val="single" w:sz="4" w:space="0" w:color="auto"/>
            </w:tcBorders>
            <w:shd w:val="clear" w:color="auto" w:fill="auto"/>
            <w:noWrap/>
            <w:vAlign w:val="center"/>
          </w:tcPr>
          <w:p w:rsidR="00610E16" w:rsidRPr="00487029" w:rsidRDefault="00610E16" w:rsidP="00DB14FB">
            <w:pPr>
              <w:pStyle w:val="Tabletext"/>
              <w:jc w:val="center"/>
            </w:pPr>
            <w:r w:rsidRPr="00487029">
              <w:t>2</w:t>
            </w:r>
          </w:p>
        </w:tc>
        <w:tc>
          <w:tcPr>
            <w:tcW w:w="1122" w:type="dxa"/>
            <w:tcBorders>
              <w:top w:val="nil"/>
              <w:left w:val="nil"/>
              <w:bottom w:val="single" w:sz="4" w:space="0" w:color="auto"/>
              <w:right w:val="single" w:sz="4" w:space="0" w:color="auto"/>
            </w:tcBorders>
            <w:shd w:val="clear" w:color="auto" w:fill="auto"/>
            <w:noWrap/>
            <w:vAlign w:val="center"/>
          </w:tcPr>
          <w:p w:rsidR="00610E16" w:rsidRPr="00487029" w:rsidRDefault="00DB14FB" w:rsidP="00DB14FB">
            <w:pPr>
              <w:pStyle w:val="Tabletext"/>
              <w:jc w:val="center"/>
            </w:pPr>
            <w:r w:rsidRPr="00487029">
              <w:t>−</w:t>
            </w:r>
            <w:r w:rsidR="00610E16" w:rsidRPr="00487029">
              <w:t>3.0</w:t>
            </w:r>
          </w:p>
        </w:tc>
        <w:tc>
          <w:tcPr>
            <w:tcW w:w="801"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2</w:t>
            </w:r>
            <w:r w:rsidR="00DB14FB" w:rsidRPr="00487029">
              <w:t> </w:t>
            </w:r>
            <w:r w:rsidRPr="00487029">
              <w:t>830</w:t>
            </w:r>
          </w:p>
        </w:tc>
        <w:tc>
          <w:tcPr>
            <w:tcW w:w="961" w:type="dxa"/>
            <w:tcBorders>
              <w:top w:val="nil"/>
              <w:left w:val="nil"/>
              <w:bottom w:val="single" w:sz="4" w:space="0" w:color="auto"/>
              <w:right w:val="single" w:sz="4" w:space="0" w:color="auto"/>
            </w:tcBorders>
            <w:shd w:val="clear" w:color="auto" w:fill="auto"/>
            <w:noWrap/>
            <w:vAlign w:val="center"/>
          </w:tcPr>
          <w:p w:rsidR="00610E16" w:rsidRPr="00487029" w:rsidRDefault="00DB14FB" w:rsidP="00DB14FB">
            <w:pPr>
              <w:pStyle w:val="Tabletext"/>
              <w:jc w:val="center"/>
            </w:pPr>
            <w:r w:rsidRPr="00487029">
              <w:t>−</w:t>
            </w:r>
            <w:r w:rsidR="00610E16" w:rsidRPr="00487029">
              <w:t>151.0</w:t>
            </w:r>
          </w:p>
        </w:tc>
        <w:tc>
          <w:tcPr>
            <w:tcW w:w="1063" w:type="dxa"/>
            <w:tcBorders>
              <w:top w:val="nil"/>
              <w:left w:val="nil"/>
              <w:bottom w:val="single" w:sz="4" w:space="0" w:color="auto"/>
              <w:right w:val="single" w:sz="4" w:space="0" w:color="auto"/>
            </w:tcBorders>
            <w:shd w:val="clear" w:color="auto" w:fill="auto"/>
            <w:noWrap/>
            <w:vAlign w:val="center"/>
            <w:hideMark/>
          </w:tcPr>
          <w:p w:rsidR="00610E16" w:rsidRPr="00487029" w:rsidRDefault="00DB14FB" w:rsidP="00DB14FB">
            <w:pPr>
              <w:pStyle w:val="Tabletext"/>
              <w:jc w:val="center"/>
            </w:pPr>
            <w:r w:rsidRPr="00487029">
              <w:t>−</w:t>
            </w:r>
            <w:r w:rsidR="00610E16" w:rsidRPr="00487029">
              <w:t>149.0</w:t>
            </w:r>
          </w:p>
        </w:tc>
        <w:tc>
          <w:tcPr>
            <w:tcW w:w="860" w:type="dxa"/>
            <w:tcBorders>
              <w:top w:val="nil"/>
              <w:left w:val="nil"/>
              <w:bottom w:val="single" w:sz="4" w:space="0" w:color="auto"/>
              <w:right w:val="single" w:sz="4" w:space="0" w:color="auto"/>
            </w:tcBorders>
            <w:shd w:val="clear" w:color="auto" w:fill="auto"/>
            <w:noWrap/>
            <w:vAlign w:val="center"/>
          </w:tcPr>
          <w:p w:rsidR="00610E16" w:rsidRPr="00487029" w:rsidRDefault="00610E16" w:rsidP="00DB14FB">
            <w:pPr>
              <w:pStyle w:val="Tabletext"/>
              <w:jc w:val="center"/>
            </w:pPr>
            <w:r w:rsidRPr="00487029">
              <w:t>2.0</w:t>
            </w:r>
          </w:p>
        </w:tc>
      </w:tr>
      <w:tr w:rsidR="00610E16" w:rsidRPr="00487029" w:rsidTr="00DB14FB">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10</w:t>
            </w:r>
          </w:p>
        </w:tc>
        <w:tc>
          <w:tcPr>
            <w:tcW w:w="961"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64.2</w:t>
            </w:r>
          </w:p>
        </w:tc>
        <w:tc>
          <w:tcPr>
            <w:tcW w:w="962"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1.9</w:t>
            </w:r>
          </w:p>
        </w:tc>
        <w:tc>
          <w:tcPr>
            <w:tcW w:w="961" w:type="dxa"/>
            <w:tcBorders>
              <w:top w:val="nil"/>
              <w:left w:val="nil"/>
              <w:bottom w:val="single" w:sz="4" w:space="0" w:color="auto"/>
              <w:right w:val="single" w:sz="4" w:space="0" w:color="auto"/>
            </w:tcBorders>
            <w:shd w:val="clear" w:color="auto" w:fill="auto"/>
            <w:noWrap/>
            <w:vAlign w:val="center"/>
          </w:tcPr>
          <w:p w:rsidR="00610E16" w:rsidRPr="00487029" w:rsidRDefault="00610E16" w:rsidP="00DB14FB">
            <w:pPr>
              <w:pStyle w:val="Tabletext"/>
              <w:jc w:val="center"/>
            </w:pPr>
            <w:r w:rsidRPr="00487029">
              <w:t>1.5</w:t>
            </w:r>
          </w:p>
        </w:tc>
        <w:tc>
          <w:tcPr>
            <w:tcW w:w="1122" w:type="dxa"/>
            <w:tcBorders>
              <w:top w:val="nil"/>
              <w:left w:val="nil"/>
              <w:bottom w:val="single" w:sz="4" w:space="0" w:color="auto"/>
              <w:right w:val="single" w:sz="4" w:space="0" w:color="auto"/>
            </w:tcBorders>
            <w:shd w:val="clear" w:color="auto" w:fill="auto"/>
            <w:noWrap/>
            <w:vAlign w:val="center"/>
          </w:tcPr>
          <w:p w:rsidR="00610E16" w:rsidRPr="00487029" w:rsidRDefault="00DB14FB" w:rsidP="00DB14FB">
            <w:pPr>
              <w:pStyle w:val="Tabletext"/>
              <w:jc w:val="center"/>
            </w:pPr>
            <w:r w:rsidRPr="00487029">
              <w:t>−</w:t>
            </w:r>
            <w:r w:rsidR="00610E16" w:rsidRPr="00487029">
              <w:t>3.5</w:t>
            </w:r>
          </w:p>
        </w:tc>
        <w:tc>
          <w:tcPr>
            <w:tcW w:w="801"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1</w:t>
            </w:r>
            <w:r w:rsidR="00DB14FB" w:rsidRPr="00487029">
              <w:t> </w:t>
            </w:r>
            <w:r w:rsidRPr="00487029">
              <w:t>932</w:t>
            </w:r>
          </w:p>
        </w:tc>
        <w:tc>
          <w:tcPr>
            <w:tcW w:w="961" w:type="dxa"/>
            <w:tcBorders>
              <w:top w:val="nil"/>
              <w:left w:val="nil"/>
              <w:bottom w:val="single" w:sz="4" w:space="0" w:color="auto"/>
              <w:right w:val="single" w:sz="4" w:space="0" w:color="auto"/>
            </w:tcBorders>
            <w:shd w:val="clear" w:color="auto" w:fill="auto"/>
            <w:noWrap/>
            <w:vAlign w:val="center"/>
          </w:tcPr>
          <w:p w:rsidR="00610E16" w:rsidRPr="00487029" w:rsidRDefault="00DB14FB" w:rsidP="00DB14FB">
            <w:pPr>
              <w:pStyle w:val="Tabletext"/>
              <w:jc w:val="center"/>
            </w:pPr>
            <w:r w:rsidRPr="00487029">
              <w:t>−</w:t>
            </w:r>
            <w:r w:rsidR="00610E16" w:rsidRPr="00487029">
              <w:t>148.2</w:t>
            </w:r>
          </w:p>
        </w:tc>
        <w:tc>
          <w:tcPr>
            <w:tcW w:w="1063" w:type="dxa"/>
            <w:tcBorders>
              <w:top w:val="nil"/>
              <w:left w:val="nil"/>
              <w:bottom w:val="single" w:sz="4" w:space="0" w:color="auto"/>
              <w:right w:val="single" w:sz="4" w:space="0" w:color="auto"/>
            </w:tcBorders>
            <w:shd w:val="clear" w:color="auto" w:fill="auto"/>
            <w:noWrap/>
            <w:vAlign w:val="center"/>
            <w:hideMark/>
          </w:tcPr>
          <w:p w:rsidR="00610E16" w:rsidRPr="00487029" w:rsidRDefault="00DB14FB" w:rsidP="00DB14FB">
            <w:pPr>
              <w:pStyle w:val="Tabletext"/>
              <w:jc w:val="center"/>
            </w:pPr>
            <w:r w:rsidRPr="00487029">
              <w:t>−</w:t>
            </w:r>
            <w:r w:rsidR="00610E16" w:rsidRPr="00487029">
              <w:t>147.4</w:t>
            </w:r>
          </w:p>
        </w:tc>
        <w:tc>
          <w:tcPr>
            <w:tcW w:w="860" w:type="dxa"/>
            <w:tcBorders>
              <w:top w:val="nil"/>
              <w:left w:val="nil"/>
              <w:bottom w:val="single" w:sz="4" w:space="0" w:color="auto"/>
              <w:right w:val="single" w:sz="4" w:space="0" w:color="auto"/>
            </w:tcBorders>
            <w:shd w:val="clear" w:color="auto" w:fill="auto"/>
            <w:noWrap/>
            <w:vAlign w:val="center"/>
          </w:tcPr>
          <w:p w:rsidR="00610E16" w:rsidRPr="00487029" w:rsidRDefault="00610E16" w:rsidP="00DB14FB">
            <w:pPr>
              <w:pStyle w:val="Tabletext"/>
              <w:jc w:val="center"/>
            </w:pPr>
            <w:r w:rsidRPr="00487029">
              <w:t>0.8</w:t>
            </w:r>
          </w:p>
        </w:tc>
      </w:tr>
      <w:tr w:rsidR="00610E16" w:rsidRPr="00487029" w:rsidTr="00DB14FB">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20</w:t>
            </w:r>
          </w:p>
        </w:tc>
        <w:tc>
          <w:tcPr>
            <w:tcW w:w="961"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59.2</w:t>
            </w:r>
          </w:p>
        </w:tc>
        <w:tc>
          <w:tcPr>
            <w:tcW w:w="962"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6.9</w:t>
            </w:r>
          </w:p>
        </w:tc>
        <w:tc>
          <w:tcPr>
            <w:tcW w:w="961" w:type="dxa"/>
            <w:tcBorders>
              <w:top w:val="nil"/>
              <w:left w:val="nil"/>
              <w:bottom w:val="single" w:sz="4" w:space="0" w:color="auto"/>
              <w:right w:val="single" w:sz="4" w:space="0" w:color="auto"/>
            </w:tcBorders>
            <w:shd w:val="clear" w:color="auto" w:fill="auto"/>
            <w:noWrap/>
            <w:vAlign w:val="center"/>
          </w:tcPr>
          <w:p w:rsidR="00610E16" w:rsidRPr="00487029" w:rsidRDefault="00610E16" w:rsidP="00DB14FB">
            <w:pPr>
              <w:pStyle w:val="Tabletext"/>
              <w:jc w:val="center"/>
            </w:pPr>
            <w:r w:rsidRPr="00487029">
              <w:t>1</w:t>
            </w:r>
          </w:p>
        </w:tc>
        <w:tc>
          <w:tcPr>
            <w:tcW w:w="1122" w:type="dxa"/>
            <w:tcBorders>
              <w:top w:val="nil"/>
              <w:left w:val="nil"/>
              <w:bottom w:val="single" w:sz="4" w:space="0" w:color="auto"/>
              <w:right w:val="single" w:sz="4" w:space="0" w:color="auto"/>
            </w:tcBorders>
            <w:shd w:val="clear" w:color="auto" w:fill="auto"/>
            <w:noWrap/>
            <w:vAlign w:val="center"/>
          </w:tcPr>
          <w:p w:rsidR="00610E16" w:rsidRPr="00487029" w:rsidRDefault="00DB14FB" w:rsidP="00DB14FB">
            <w:pPr>
              <w:pStyle w:val="Tabletext"/>
              <w:jc w:val="center"/>
            </w:pPr>
            <w:r w:rsidRPr="00487029">
              <w:t>−</w:t>
            </w:r>
            <w:r w:rsidR="00610E16" w:rsidRPr="00487029">
              <w:t>4.0</w:t>
            </w:r>
          </w:p>
        </w:tc>
        <w:tc>
          <w:tcPr>
            <w:tcW w:w="801"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1</w:t>
            </w:r>
            <w:r w:rsidR="00DB14FB" w:rsidRPr="00487029">
              <w:t> </w:t>
            </w:r>
            <w:r w:rsidRPr="00487029">
              <w:t>392</w:t>
            </w:r>
          </w:p>
        </w:tc>
        <w:tc>
          <w:tcPr>
            <w:tcW w:w="961" w:type="dxa"/>
            <w:tcBorders>
              <w:top w:val="nil"/>
              <w:left w:val="nil"/>
              <w:bottom w:val="single" w:sz="4" w:space="0" w:color="auto"/>
              <w:right w:val="single" w:sz="4" w:space="0" w:color="auto"/>
            </w:tcBorders>
            <w:shd w:val="clear" w:color="auto" w:fill="auto"/>
            <w:noWrap/>
            <w:vAlign w:val="center"/>
          </w:tcPr>
          <w:p w:rsidR="00610E16" w:rsidRPr="00487029" w:rsidRDefault="00DB14FB" w:rsidP="00DB14FB">
            <w:pPr>
              <w:pStyle w:val="Tabletext"/>
              <w:jc w:val="center"/>
            </w:pPr>
            <w:r w:rsidRPr="00487029">
              <w:t>−</w:t>
            </w:r>
            <w:r w:rsidR="00610E16" w:rsidRPr="00487029">
              <w:t>145.8</w:t>
            </w:r>
          </w:p>
        </w:tc>
        <w:tc>
          <w:tcPr>
            <w:tcW w:w="1063" w:type="dxa"/>
            <w:tcBorders>
              <w:top w:val="nil"/>
              <w:left w:val="nil"/>
              <w:bottom w:val="single" w:sz="4" w:space="0" w:color="auto"/>
              <w:right w:val="single" w:sz="4" w:space="0" w:color="auto"/>
            </w:tcBorders>
            <w:shd w:val="clear" w:color="auto" w:fill="auto"/>
            <w:noWrap/>
            <w:vAlign w:val="center"/>
            <w:hideMark/>
          </w:tcPr>
          <w:p w:rsidR="00610E16" w:rsidRPr="00487029" w:rsidRDefault="00DB14FB" w:rsidP="00DB14FB">
            <w:pPr>
              <w:pStyle w:val="Tabletext"/>
              <w:jc w:val="center"/>
            </w:pPr>
            <w:r w:rsidRPr="00487029">
              <w:t>−</w:t>
            </w:r>
            <w:r w:rsidR="00610E16" w:rsidRPr="00487029">
              <w:t>145.8</w:t>
            </w:r>
          </w:p>
        </w:tc>
        <w:tc>
          <w:tcPr>
            <w:tcW w:w="860" w:type="dxa"/>
            <w:tcBorders>
              <w:top w:val="nil"/>
              <w:left w:val="nil"/>
              <w:bottom w:val="single" w:sz="4" w:space="0" w:color="auto"/>
              <w:right w:val="single" w:sz="4" w:space="0" w:color="auto"/>
            </w:tcBorders>
            <w:shd w:val="clear" w:color="auto" w:fill="auto"/>
            <w:noWrap/>
            <w:vAlign w:val="center"/>
          </w:tcPr>
          <w:p w:rsidR="00610E16" w:rsidRPr="00487029" w:rsidRDefault="00610E16" w:rsidP="00DB14FB">
            <w:pPr>
              <w:pStyle w:val="Tabletext"/>
              <w:jc w:val="center"/>
            </w:pPr>
            <w:r w:rsidRPr="00487029">
              <w:t>0.0</w:t>
            </w:r>
          </w:p>
        </w:tc>
      </w:tr>
      <w:tr w:rsidR="00610E16" w:rsidRPr="00487029" w:rsidTr="00DB14FB">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30</w:t>
            </w:r>
          </w:p>
        </w:tc>
        <w:tc>
          <w:tcPr>
            <w:tcW w:w="961"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52.3</w:t>
            </w:r>
          </w:p>
        </w:tc>
        <w:tc>
          <w:tcPr>
            <w:tcW w:w="962"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13.8</w:t>
            </w:r>
          </w:p>
        </w:tc>
        <w:tc>
          <w:tcPr>
            <w:tcW w:w="961" w:type="dxa"/>
            <w:tcBorders>
              <w:top w:val="nil"/>
              <w:left w:val="nil"/>
              <w:bottom w:val="single" w:sz="4" w:space="0" w:color="auto"/>
              <w:right w:val="single" w:sz="4" w:space="0" w:color="auto"/>
            </w:tcBorders>
            <w:shd w:val="clear" w:color="auto" w:fill="auto"/>
            <w:noWrap/>
            <w:vAlign w:val="center"/>
          </w:tcPr>
          <w:p w:rsidR="00610E16" w:rsidRPr="00487029" w:rsidRDefault="00DB14FB" w:rsidP="00DB14FB">
            <w:pPr>
              <w:pStyle w:val="Tabletext"/>
              <w:jc w:val="center"/>
            </w:pPr>
            <w:r w:rsidRPr="00487029">
              <w:t>−</w:t>
            </w:r>
            <w:r w:rsidR="00610E16" w:rsidRPr="00487029">
              <w:t>0.5</w:t>
            </w:r>
          </w:p>
        </w:tc>
        <w:tc>
          <w:tcPr>
            <w:tcW w:w="1122" w:type="dxa"/>
            <w:tcBorders>
              <w:top w:val="nil"/>
              <w:left w:val="nil"/>
              <w:bottom w:val="single" w:sz="4" w:space="0" w:color="auto"/>
              <w:right w:val="single" w:sz="4" w:space="0" w:color="auto"/>
            </w:tcBorders>
            <w:shd w:val="clear" w:color="auto" w:fill="auto"/>
            <w:noWrap/>
            <w:vAlign w:val="center"/>
          </w:tcPr>
          <w:p w:rsidR="00610E16" w:rsidRPr="00487029" w:rsidRDefault="00DB14FB" w:rsidP="00DB14FB">
            <w:pPr>
              <w:pStyle w:val="Tabletext"/>
              <w:jc w:val="center"/>
            </w:pPr>
            <w:r w:rsidRPr="00487029">
              <w:t>−</w:t>
            </w:r>
            <w:r w:rsidR="00610E16" w:rsidRPr="00487029">
              <w:t>5.5</w:t>
            </w:r>
          </w:p>
        </w:tc>
        <w:tc>
          <w:tcPr>
            <w:tcW w:w="801"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1</w:t>
            </w:r>
            <w:r w:rsidR="00DB14FB" w:rsidRPr="00487029">
              <w:t> </w:t>
            </w:r>
            <w:r w:rsidRPr="00487029">
              <w:t>075</w:t>
            </w:r>
          </w:p>
        </w:tc>
        <w:tc>
          <w:tcPr>
            <w:tcW w:w="961" w:type="dxa"/>
            <w:tcBorders>
              <w:top w:val="nil"/>
              <w:left w:val="nil"/>
              <w:bottom w:val="single" w:sz="4" w:space="0" w:color="auto"/>
              <w:right w:val="single" w:sz="4" w:space="0" w:color="auto"/>
            </w:tcBorders>
            <w:shd w:val="clear" w:color="auto" w:fill="auto"/>
            <w:noWrap/>
            <w:vAlign w:val="center"/>
          </w:tcPr>
          <w:p w:rsidR="00610E16" w:rsidRPr="00487029" w:rsidRDefault="00DB14FB" w:rsidP="00DB14FB">
            <w:pPr>
              <w:pStyle w:val="Tabletext"/>
              <w:jc w:val="center"/>
            </w:pPr>
            <w:r w:rsidRPr="00487029">
              <w:t>−</w:t>
            </w:r>
            <w:r w:rsidR="00610E16" w:rsidRPr="00487029">
              <w:t>145.1</w:t>
            </w:r>
          </w:p>
        </w:tc>
        <w:tc>
          <w:tcPr>
            <w:tcW w:w="1063" w:type="dxa"/>
            <w:tcBorders>
              <w:top w:val="nil"/>
              <w:left w:val="nil"/>
              <w:bottom w:val="single" w:sz="4" w:space="0" w:color="auto"/>
              <w:right w:val="single" w:sz="4" w:space="0" w:color="auto"/>
            </w:tcBorders>
            <w:shd w:val="clear" w:color="auto" w:fill="auto"/>
            <w:noWrap/>
            <w:vAlign w:val="center"/>
            <w:hideMark/>
          </w:tcPr>
          <w:p w:rsidR="00610E16" w:rsidRPr="00487029" w:rsidRDefault="00DB14FB" w:rsidP="00DB14FB">
            <w:pPr>
              <w:pStyle w:val="Tabletext"/>
              <w:jc w:val="center"/>
            </w:pPr>
            <w:r w:rsidRPr="00487029">
              <w:t>−</w:t>
            </w:r>
            <w:r w:rsidR="00610E16" w:rsidRPr="00487029">
              <w:t>144.2</w:t>
            </w:r>
          </w:p>
        </w:tc>
        <w:tc>
          <w:tcPr>
            <w:tcW w:w="860" w:type="dxa"/>
            <w:tcBorders>
              <w:top w:val="nil"/>
              <w:left w:val="nil"/>
              <w:bottom w:val="single" w:sz="4" w:space="0" w:color="auto"/>
              <w:right w:val="single" w:sz="4" w:space="0" w:color="auto"/>
            </w:tcBorders>
            <w:shd w:val="clear" w:color="auto" w:fill="auto"/>
            <w:noWrap/>
            <w:vAlign w:val="center"/>
          </w:tcPr>
          <w:p w:rsidR="00610E16" w:rsidRPr="00487029" w:rsidRDefault="00610E16" w:rsidP="00DB14FB">
            <w:pPr>
              <w:pStyle w:val="Tabletext"/>
              <w:jc w:val="center"/>
            </w:pPr>
            <w:r w:rsidRPr="00487029">
              <w:t>0.9</w:t>
            </w:r>
          </w:p>
        </w:tc>
      </w:tr>
      <w:tr w:rsidR="00610E16" w:rsidRPr="00487029" w:rsidTr="00DB14FB">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40</w:t>
            </w:r>
          </w:p>
        </w:tc>
        <w:tc>
          <w:tcPr>
            <w:tcW w:w="961"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44.4</w:t>
            </w:r>
          </w:p>
        </w:tc>
        <w:tc>
          <w:tcPr>
            <w:tcW w:w="962"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21.7</w:t>
            </w:r>
          </w:p>
        </w:tc>
        <w:tc>
          <w:tcPr>
            <w:tcW w:w="961" w:type="dxa"/>
            <w:tcBorders>
              <w:top w:val="nil"/>
              <w:left w:val="nil"/>
              <w:bottom w:val="single" w:sz="4" w:space="0" w:color="auto"/>
              <w:right w:val="single" w:sz="4" w:space="0" w:color="auto"/>
            </w:tcBorders>
            <w:shd w:val="clear" w:color="auto" w:fill="auto"/>
            <w:noWrap/>
            <w:vAlign w:val="center"/>
          </w:tcPr>
          <w:p w:rsidR="00610E16" w:rsidRPr="00487029" w:rsidRDefault="00DB14FB" w:rsidP="00DB14FB">
            <w:pPr>
              <w:pStyle w:val="Tabletext"/>
              <w:jc w:val="center"/>
            </w:pPr>
            <w:r w:rsidRPr="00487029">
              <w:t>−</w:t>
            </w:r>
            <w:r w:rsidR="00610E16" w:rsidRPr="00487029">
              <w:t>2</w:t>
            </w:r>
          </w:p>
        </w:tc>
        <w:tc>
          <w:tcPr>
            <w:tcW w:w="1122" w:type="dxa"/>
            <w:tcBorders>
              <w:top w:val="nil"/>
              <w:left w:val="nil"/>
              <w:bottom w:val="single" w:sz="4" w:space="0" w:color="auto"/>
              <w:right w:val="single" w:sz="4" w:space="0" w:color="auto"/>
            </w:tcBorders>
            <w:shd w:val="clear" w:color="auto" w:fill="auto"/>
            <w:noWrap/>
            <w:vAlign w:val="center"/>
          </w:tcPr>
          <w:p w:rsidR="00610E16" w:rsidRPr="00487029" w:rsidRDefault="00DB14FB" w:rsidP="00DB14FB">
            <w:pPr>
              <w:pStyle w:val="Tabletext"/>
              <w:jc w:val="center"/>
            </w:pPr>
            <w:r w:rsidRPr="00487029">
              <w:t>−</w:t>
            </w:r>
            <w:r w:rsidR="00610E16" w:rsidRPr="00487029">
              <w:t>7.0</w:t>
            </w:r>
          </w:p>
        </w:tc>
        <w:tc>
          <w:tcPr>
            <w:tcW w:w="801"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882</w:t>
            </w:r>
          </w:p>
        </w:tc>
        <w:tc>
          <w:tcPr>
            <w:tcW w:w="961" w:type="dxa"/>
            <w:tcBorders>
              <w:top w:val="nil"/>
              <w:left w:val="nil"/>
              <w:bottom w:val="single" w:sz="4" w:space="0" w:color="auto"/>
              <w:right w:val="single" w:sz="4" w:space="0" w:color="auto"/>
            </w:tcBorders>
            <w:shd w:val="clear" w:color="auto" w:fill="auto"/>
            <w:noWrap/>
            <w:vAlign w:val="center"/>
          </w:tcPr>
          <w:p w:rsidR="00610E16" w:rsidRPr="00487029" w:rsidRDefault="00DB14FB" w:rsidP="00DB14FB">
            <w:pPr>
              <w:pStyle w:val="Tabletext"/>
              <w:jc w:val="center"/>
            </w:pPr>
            <w:r w:rsidRPr="00487029">
              <w:t>−</w:t>
            </w:r>
            <w:r w:rsidR="00610E16" w:rsidRPr="00487029">
              <w:t>144.9</w:t>
            </w:r>
          </w:p>
        </w:tc>
        <w:tc>
          <w:tcPr>
            <w:tcW w:w="1063" w:type="dxa"/>
            <w:tcBorders>
              <w:top w:val="nil"/>
              <w:left w:val="nil"/>
              <w:bottom w:val="single" w:sz="4" w:space="0" w:color="auto"/>
              <w:right w:val="single" w:sz="4" w:space="0" w:color="auto"/>
            </w:tcBorders>
            <w:shd w:val="clear" w:color="auto" w:fill="auto"/>
            <w:noWrap/>
            <w:vAlign w:val="center"/>
            <w:hideMark/>
          </w:tcPr>
          <w:p w:rsidR="00610E16" w:rsidRPr="00487029" w:rsidRDefault="00DB14FB" w:rsidP="00DB14FB">
            <w:pPr>
              <w:pStyle w:val="Tabletext"/>
              <w:jc w:val="center"/>
            </w:pPr>
            <w:r w:rsidRPr="00487029">
              <w:t>−</w:t>
            </w:r>
            <w:r w:rsidR="00610E16" w:rsidRPr="00487029">
              <w:t>142.6</w:t>
            </w:r>
          </w:p>
        </w:tc>
        <w:tc>
          <w:tcPr>
            <w:tcW w:w="860" w:type="dxa"/>
            <w:tcBorders>
              <w:top w:val="nil"/>
              <w:left w:val="nil"/>
              <w:bottom w:val="single" w:sz="4" w:space="0" w:color="auto"/>
              <w:right w:val="single" w:sz="4" w:space="0" w:color="auto"/>
            </w:tcBorders>
            <w:shd w:val="clear" w:color="auto" w:fill="auto"/>
            <w:noWrap/>
            <w:vAlign w:val="center"/>
          </w:tcPr>
          <w:p w:rsidR="00610E16" w:rsidRPr="00487029" w:rsidRDefault="00610E16" w:rsidP="00DB14FB">
            <w:pPr>
              <w:pStyle w:val="Tabletext"/>
              <w:jc w:val="center"/>
            </w:pPr>
            <w:r w:rsidRPr="00487029">
              <w:t>2.3</w:t>
            </w:r>
          </w:p>
        </w:tc>
      </w:tr>
      <w:tr w:rsidR="00610E16" w:rsidRPr="00487029" w:rsidTr="00DB14FB">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50</w:t>
            </w:r>
          </w:p>
        </w:tc>
        <w:tc>
          <w:tcPr>
            <w:tcW w:w="961"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36</w:t>
            </w:r>
          </w:p>
        </w:tc>
        <w:tc>
          <w:tcPr>
            <w:tcW w:w="962"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30.1</w:t>
            </w:r>
          </w:p>
        </w:tc>
        <w:tc>
          <w:tcPr>
            <w:tcW w:w="961" w:type="dxa"/>
            <w:tcBorders>
              <w:top w:val="nil"/>
              <w:left w:val="nil"/>
              <w:bottom w:val="single" w:sz="4" w:space="0" w:color="auto"/>
              <w:right w:val="single" w:sz="4" w:space="0" w:color="auto"/>
            </w:tcBorders>
            <w:shd w:val="clear" w:color="auto" w:fill="auto"/>
            <w:noWrap/>
            <w:vAlign w:val="center"/>
          </w:tcPr>
          <w:p w:rsidR="00610E16" w:rsidRPr="00487029" w:rsidRDefault="00DB14FB" w:rsidP="00DB14FB">
            <w:pPr>
              <w:pStyle w:val="Tabletext"/>
              <w:jc w:val="center"/>
            </w:pPr>
            <w:r w:rsidRPr="00487029">
              <w:t>−</w:t>
            </w:r>
            <w:r w:rsidR="00610E16" w:rsidRPr="00487029">
              <w:t>4</w:t>
            </w:r>
          </w:p>
        </w:tc>
        <w:tc>
          <w:tcPr>
            <w:tcW w:w="1122" w:type="dxa"/>
            <w:tcBorders>
              <w:top w:val="nil"/>
              <w:left w:val="nil"/>
              <w:bottom w:val="single" w:sz="4" w:space="0" w:color="auto"/>
              <w:right w:val="single" w:sz="4" w:space="0" w:color="auto"/>
            </w:tcBorders>
            <w:shd w:val="clear" w:color="auto" w:fill="auto"/>
            <w:noWrap/>
            <w:vAlign w:val="center"/>
          </w:tcPr>
          <w:p w:rsidR="00610E16" w:rsidRPr="00487029" w:rsidRDefault="00DB14FB" w:rsidP="00DB14FB">
            <w:pPr>
              <w:pStyle w:val="Tabletext"/>
              <w:jc w:val="center"/>
            </w:pPr>
            <w:r w:rsidRPr="00487029">
              <w:t>−</w:t>
            </w:r>
            <w:r w:rsidR="00610E16" w:rsidRPr="00487029">
              <w:t>9.0</w:t>
            </w:r>
          </w:p>
        </w:tc>
        <w:tc>
          <w:tcPr>
            <w:tcW w:w="801"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761</w:t>
            </w:r>
          </w:p>
        </w:tc>
        <w:tc>
          <w:tcPr>
            <w:tcW w:w="961" w:type="dxa"/>
            <w:tcBorders>
              <w:top w:val="nil"/>
              <w:left w:val="nil"/>
              <w:bottom w:val="single" w:sz="4" w:space="0" w:color="auto"/>
              <w:right w:val="single" w:sz="4" w:space="0" w:color="auto"/>
            </w:tcBorders>
            <w:shd w:val="clear" w:color="auto" w:fill="auto"/>
            <w:noWrap/>
            <w:vAlign w:val="center"/>
          </w:tcPr>
          <w:p w:rsidR="00610E16" w:rsidRPr="00487029" w:rsidRDefault="00DB14FB" w:rsidP="00DB14FB">
            <w:pPr>
              <w:pStyle w:val="Tabletext"/>
              <w:jc w:val="center"/>
            </w:pPr>
            <w:r w:rsidRPr="00487029">
              <w:t>−</w:t>
            </w:r>
            <w:r w:rsidR="00610E16" w:rsidRPr="00487029">
              <w:t>145.6</w:t>
            </w:r>
          </w:p>
        </w:tc>
        <w:tc>
          <w:tcPr>
            <w:tcW w:w="1063" w:type="dxa"/>
            <w:tcBorders>
              <w:top w:val="nil"/>
              <w:left w:val="nil"/>
              <w:bottom w:val="single" w:sz="4" w:space="0" w:color="auto"/>
              <w:right w:val="single" w:sz="4" w:space="0" w:color="auto"/>
            </w:tcBorders>
            <w:shd w:val="clear" w:color="auto" w:fill="auto"/>
            <w:noWrap/>
            <w:vAlign w:val="center"/>
            <w:hideMark/>
          </w:tcPr>
          <w:p w:rsidR="00610E16" w:rsidRPr="00487029" w:rsidRDefault="00DB14FB" w:rsidP="00DB14FB">
            <w:pPr>
              <w:pStyle w:val="Tabletext"/>
              <w:jc w:val="center"/>
            </w:pPr>
            <w:r w:rsidRPr="00487029">
              <w:t>−</w:t>
            </w:r>
            <w:r w:rsidR="00610E16" w:rsidRPr="00487029">
              <w:t>139.4</w:t>
            </w:r>
          </w:p>
        </w:tc>
        <w:tc>
          <w:tcPr>
            <w:tcW w:w="860" w:type="dxa"/>
            <w:tcBorders>
              <w:top w:val="nil"/>
              <w:left w:val="nil"/>
              <w:bottom w:val="single" w:sz="4" w:space="0" w:color="auto"/>
              <w:right w:val="single" w:sz="4" w:space="0" w:color="auto"/>
            </w:tcBorders>
            <w:shd w:val="clear" w:color="auto" w:fill="auto"/>
            <w:noWrap/>
            <w:vAlign w:val="center"/>
          </w:tcPr>
          <w:p w:rsidR="00610E16" w:rsidRPr="00487029" w:rsidRDefault="00610E16" w:rsidP="00DB14FB">
            <w:pPr>
              <w:pStyle w:val="Tabletext"/>
              <w:jc w:val="center"/>
            </w:pPr>
            <w:r w:rsidRPr="00487029">
              <w:t>6.2</w:t>
            </w:r>
          </w:p>
        </w:tc>
      </w:tr>
      <w:tr w:rsidR="00610E16" w:rsidRPr="00487029" w:rsidTr="00DB14FB">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60</w:t>
            </w:r>
          </w:p>
        </w:tc>
        <w:tc>
          <w:tcPr>
            <w:tcW w:w="961"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27.2</w:t>
            </w:r>
          </w:p>
        </w:tc>
        <w:tc>
          <w:tcPr>
            <w:tcW w:w="962"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38.9</w:t>
            </w:r>
          </w:p>
        </w:tc>
        <w:tc>
          <w:tcPr>
            <w:tcW w:w="961" w:type="dxa"/>
            <w:tcBorders>
              <w:top w:val="nil"/>
              <w:left w:val="nil"/>
              <w:bottom w:val="single" w:sz="4" w:space="0" w:color="auto"/>
              <w:right w:val="single" w:sz="4" w:space="0" w:color="auto"/>
            </w:tcBorders>
            <w:shd w:val="clear" w:color="auto" w:fill="auto"/>
            <w:noWrap/>
            <w:vAlign w:val="center"/>
          </w:tcPr>
          <w:p w:rsidR="00610E16" w:rsidRPr="00487029" w:rsidRDefault="00DB14FB" w:rsidP="00DB14FB">
            <w:pPr>
              <w:pStyle w:val="Tabletext"/>
              <w:jc w:val="center"/>
            </w:pPr>
            <w:r w:rsidRPr="00487029">
              <w:t>−</w:t>
            </w:r>
            <w:r w:rsidR="00610E16" w:rsidRPr="00487029">
              <w:t>5</w:t>
            </w:r>
          </w:p>
        </w:tc>
        <w:tc>
          <w:tcPr>
            <w:tcW w:w="1122" w:type="dxa"/>
            <w:tcBorders>
              <w:top w:val="nil"/>
              <w:left w:val="nil"/>
              <w:bottom w:val="single" w:sz="4" w:space="0" w:color="auto"/>
              <w:right w:val="single" w:sz="4" w:space="0" w:color="auto"/>
            </w:tcBorders>
            <w:shd w:val="clear" w:color="auto" w:fill="auto"/>
            <w:noWrap/>
            <w:vAlign w:val="center"/>
          </w:tcPr>
          <w:p w:rsidR="00610E16" w:rsidRPr="00487029" w:rsidRDefault="00DB14FB" w:rsidP="00DB14FB">
            <w:pPr>
              <w:pStyle w:val="Tabletext"/>
              <w:jc w:val="center"/>
            </w:pPr>
            <w:r w:rsidRPr="00487029">
              <w:t>−</w:t>
            </w:r>
            <w:r w:rsidR="00610E16" w:rsidRPr="00487029">
              <w:t>10.0</w:t>
            </w:r>
          </w:p>
        </w:tc>
        <w:tc>
          <w:tcPr>
            <w:tcW w:w="801"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683</w:t>
            </w:r>
          </w:p>
        </w:tc>
        <w:tc>
          <w:tcPr>
            <w:tcW w:w="961" w:type="dxa"/>
            <w:tcBorders>
              <w:top w:val="nil"/>
              <w:left w:val="nil"/>
              <w:bottom w:val="single" w:sz="4" w:space="0" w:color="auto"/>
              <w:right w:val="single" w:sz="4" w:space="0" w:color="auto"/>
            </w:tcBorders>
            <w:shd w:val="clear" w:color="auto" w:fill="auto"/>
            <w:noWrap/>
            <w:vAlign w:val="center"/>
          </w:tcPr>
          <w:p w:rsidR="00610E16" w:rsidRPr="00487029" w:rsidRDefault="00DB14FB" w:rsidP="00DB14FB">
            <w:pPr>
              <w:pStyle w:val="Tabletext"/>
              <w:jc w:val="center"/>
            </w:pPr>
            <w:r w:rsidRPr="00487029">
              <w:t>−</w:t>
            </w:r>
            <w:r w:rsidR="00610E16" w:rsidRPr="00487029">
              <w:t>145.7</w:t>
            </w:r>
          </w:p>
        </w:tc>
        <w:tc>
          <w:tcPr>
            <w:tcW w:w="1063" w:type="dxa"/>
            <w:tcBorders>
              <w:top w:val="nil"/>
              <w:left w:val="nil"/>
              <w:bottom w:val="single" w:sz="4" w:space="0" w:color="auto"/>
              <w:right w:val="single" w:sz="4" w:space="0" w:color="auto"/>
            </w:tcBorders>
            <w:shd w:val="clear" w:color="auto" w:fill="auto"/>
            <w:noWrap/>
            <w:vAlign w:val="center"/>
            <w:hideMark/>
          </w:tcPr>
          <w:p w:rsidR="00610E16" w:rsidRPr="00487029" w:rsidRDefault="00DB14FB" w:rsidP="00DB14FB">
            <w:pPr>
              <w:pStyle w:val="Tabletext"/>
              <w:jc w:val="center"/>
            </w:pPr>
            <w:r w:rsidRPr="00487029">
              <w:t>−</w:t>
            </w:r>
            <w:r w:rsidR="00610E16" w:rsidRPr="00487029">
              <w:t>134.0</w:t>
            </w:r>
          </w:p>
        </w:tc>
        <w:tc>
          <w:tcPr>
            <w:tcW w:w="860" w:type="dxa"/>
            <w:tcBorders>
              <w:top w:val="nil"/>
              <w:left w:val="nil"/>
              <w:bottom w:val="single" w:sz="4" w:space="0" w:color="auto"/>
              <w:right w:val="single" w:sz="4" w:space="0" w:color="auto"/>
            </w:tcBorders>
            <w:shd w:val="clear" w:color="auto" w:fill="auto"/>
            <w:noWrap/>
            <w:vAlign w:val="center"/>
          </w:tcPr>
          <w:p w:rsidR="00610E16" w:rsidRPr="00487029" w:rsidRDefault="00610E16" w:rsidP="00DB14FB">
            <w:pPr>
              <w:pStyle w:val="Tabletext"/>
              <w:jc w:val="center"/>
            </w:pPr>
            <w:r w:rsidRPr="00487029">
              <w:t>11.7</w:t>
            </w:r>
          </w:p>
        </w:tc>
      </w:tr>
      <w:tr w:rsidR="00610E16" w:rsidRPr="00487029" w:rsidTr="00DB14FB">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70</w:t>
            </w:r>
          </w:p>
        </w:tc>
        <w:tc>
          <w:tcPr>
            <w:tcW w:w="961"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18.2</w:t>
            </w:r>
          </w:p>
        </w:tc>
        <w:tc>
          <w:tcPr>
            <w:tcW w:w="962"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47.9</w:t>
            </w:r>
          </w:p>
        </w:tc>
        <w:tc>
          <w:tcPr>
            <w:tcW w:w="961" w:type="dxa"/>
            <w:tcBorders>
              <w:top w:val="nil"/>
              <w:left w:val="nil"/>
              <w:bottom w:val="single" w:sz="4" w:space="0" w:color="auto"/>
              <w:right w:val="single" w:sz="4" w:space="0" w:color="auto"/>
            </w:tcBorders>
            <w:shd w:val="clear" w:color="auto" w:fill="auto"/>
            <w:noWrap/>
            <w:vAlign w:val="center"/>
          </w:tcPr>
          <w:p w:rsidR="00610E16" w:rsidRPr="00487029" w:rsidRDefault="00DB14FB" w:rsidP="00DB14FB">
            <w:pPr>
              <w:pStyle w:val="Tabletext"/>
              <w:jc w:val="center"/>
            </w:pPr>
            <w:r w:rsidRPr="00487029">
              <w:t>−</w:t>
            </w:r>
            <w:r w:rsidR="00610E16" w:rsidRPr="00487029">
              <w:t>7</w:t>
            </w:r>
          </w:p>
        </w:tc>
        <w:tc>
          <w:tcPr>
            <w:tcW w:w="1122" w:type="dxa"/>
            <w:tcBorders>
              <w:top w:val="nil"/>
              <w:left w:val="nil"/>
              <w:bottom w:val="single" w:sz="4" w:space="0" w:color="auto"/>
              <w:right w:val="single" w:sz="4" w:space="0" w:color="auto"/>
            </w:tcBorders>
            <w:shd w:val="clear" w:color="auto" w:fill="auto"/>
            <w:noWrap/>
            <w:vAlign w:val="center"/>
          </w:tcPr>
          <w:p w:rsidR="00610E16" w:rsidRPr="00487029" w:rsidRDefault="00DB14FB" w:rsidP="00DB14FB">
            <w:pPr>
              <w:pStyle w:val="Tabletext"/>
              <w:jc w:val="center"/>
            </w:pPr>
            <w:r w:rsidRPr="00487029">
              <w:t>−</w:t>
            </w:r>
            <w:r w:rsidR="00610E16" w:rsidRPr="00487029">
              <w:t>12.0</w:t>
            </w:r>
          </w:p>
        </w:tc>
        <w:tc>
          <w:tcPr>
            <w:tcW w:w="801"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635</w:t>
            </w:r>
          </w:p>
        </w:tc>
        <w:tc>
          <w:tcPr>
            <w:tcW w:w="961" w:type="dxa"/>
            <w:tcBorders>
              <w:top w:val="nil"/>
              <w:left w:val="nil"/>
              <w:bottom w:val="single" w:sz="4" w:space="0" w:color="auto"/>
              <w:right w:val="single" w:sz="4" w:space="0" w:color="auto"/>
            </w:tcBorders>
            <w:shd w:val="clear" w:color="auto" w:fill="auto"/>
            <w:noWrap/>
            <w:vAlign w:val="center"/>
          </w:tcPr>
          <w:p w:rsidR="00610E16" w:rsidRPr="00487029" w:rsidRDefault="00DB14FB" w:rsidP="00DB14FB">
            <w:pPr>
              <w:pStyle w:val="Tabletext"/>
              <w:jc w:val="center"/>
            </w:pPr>
            <w:r w:rsidRPr="00487029">
              <w:t>−</w:t>
            </w:r>
            <w:r w:rsidR="00610E16" w:rsidRPr="00487029">
              <w:t>147.0</w:t>
            </w:r>
          </w:p>
        </w:tc>
        <w:tc>
          <w:tcPr>
            <w:tcW w:w="1063" w:type="dxa"/>
            <w:tcBorders>
              <w:top w:val="nil"/>
              <w:left w:val="nil"/>
              <w:bottom w:val="single" w:sz="4" w:space="0" w:color="auto"/>
              <w:right w:val="single" w:sz="4" w:space="0" w:color="auto"/>
            </w:tcBorders>
            <w:shd w:val="clear" w:color="auto" w:fill="auto"/>
            <w:noWrap/>
            <w:vAlign w:val="center"/>
            <w:hideMark/>
          </w:tcPr>
          <w:p w:rsidR="00610E16" w:rsidRPr="00487029" w:rsidRDefault="00DB14FB" w:rsidP="00DB14FB">
            <w:pPr>
              <w:pStyle w:val="Tabletext"/>
              <w:jc w:val="center"/>
            </w:pPr>
            <w:r w:rsidRPr="00487029">
              <w:t>−</w:t>
            </w:r>
            <w:r w:rsidR="00610E16" w:rsidRPr="00487029">
              <w:t>133.0</w:t>
            </w:r>
          </w:p>
        </w:tc>
        <w:tc>
          <w:tcPr>
            <w:tcW w:w="860" w:type="dxa"/>
            <w:tcBorders>
              <w:top w:val="nil"/>
              <w:left w:val="nil"/>
              <w:bottom w:val="single" w:sz="4" w:space="0" w:color="auto"/>
              <w:right w:val="single" w:sz="4" w:space="0" w:color="auto"/>
            </w:tcBorders>
            <w:shd w:val="clear" w:color="auto" w:fill="auto"/>
            <w:noWrap/>
            <w:vAlign w:val="center"/>
          </w:tcPr>
          <w:p w:rsidR="00610E16" w:rsidRPr="00487029" w:rsidRDefault="00610E16" w:rsidP="00DB14FB">
            <w:pPr>
              <w:pStyle w:val="Tabletext"/>
              <w:jc w:val="center"/>
            </w:pPr>
            <w:r w:rsidRPr="00487029">
              <w:t>14.0</w:t>
            </w:r>
          </w:p>
        </w:tc>
      </w:tr>
      <w:tr w:rsidR="00610E16" w:rsidRPr="00487029" w:rsidTr="00DB14FB">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80</w:t>
            </w:r>
          </w:p>
        </w:tc>
        <w:tc>
          <w:tcPr>
            <w:tcW w:w="961"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9.1</w:t>
            </w:r>
          </w:p>
        </w:tc>
        <w:tc>
          <w:tcPr>
            <w:tcW w:w="962"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57</w:t>
            </w:r>
          </w:p>
        </w:tc>
        <w:tc>
          <w:tcPr>
            <w:tcW w:w="961" w:type="dxa"/>
            <w:tcBorders>
              <w:top w:val="nil"/>
              <w:left w:val="nil"/>
              <w:bottom w:val="single" w:sz="4" w:space="0" w:color="auto"/>
              <w:right w:val="single" w:sz="4" w:space="0" w:color="auto"/>
            </w:tcBorders>
            <w:shd w:val="clear" w:color="auto" w:fill="auto"/>
            <w:noWrap/>
            <w:vAlign w:val="center"/>
          </w:tcPr>
          <w:p w:rsidR="00610E16" w:rsidRPr="00487029" w:rsidRDefault="00DB14FB" w:rsidP="00DB14FB">
            <w:pPr>
              <w:pStyle w:val="Tabletext"/>
              <w:jc w:val="center"/>
            </w:pPr>
            <w:r w:rsidRPr="00487029">
              <w:t>−</w:t>
            </w:r>
            <w:r w:rsidR="00610E16" w:rsidRPr="00487029">
              <w:t>8</w:t>
            </w:r>
          </w:p>
        </w:tc>
        <w:tc>
          <w:tcPr>
            <w:tcW w:w="1122" w:type="dxa"/>
            <w:tcBorders>
              <w:top w:val="nil"/>
              <w:left w:val="nil"/>
              <w:bottom w:val="single" w:sz="4" w:space="0" w:color="auto"/>
              <w:right w:val="single" w:sz="4" w:space="0" w:color="auto"/>
            </w:tcBorders>
            <w:shd w:val="clear" w:color="auto" w:fill="auto"/>
            <w:noWrap/>
            <w:vAlign w:val="center"/>
          </w:tcPr>
          <w:p w:rsidR="00610E16" w:rsidRPr="00487029" w:rsidRDefault="00DB14FB" w:rsidP="00DB14FB">
            <w:pPr>
              <w:pStyle w:val="Tabletext"/>
              <w:jc w:val="center"/>
            </w:pPr>
            <w:r w:rsidRPr="00487029">
              <w:t>−</w:t>
            </w:r>
            <w:r w:rsidR="00610E16" w:rsidRPr="00487029">
              <w:t>13.0</w:t>
            </w:r>
          </w:p>
        </w:tc>
        <w:tc>
          <w:tcPr>
            <w:tcW w:w="801"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608</w:t>
            </w:r>
          </w:p>
        </w:tc>
        <w:tc>
          <w:tcPr>
            <w:tcW w:w="961" w:type="dxa"/>
            <w:tcBorders>
              <w:top w:val="nil"/>
              <w:left w:val="nil"/>
              <w:bottom w:val="single" w:sz="4" w:space="0" w:color="auto"/>
              <w:right w:val="single" w:sz="4" w:space="0" w:color="auto"/>
            </w:tcBorders>
            <w:shd w:val="clear" w:color="auto" w:fill="auto"/>
            <w:noWrap/>
            <w:vAlign w:val="center"/>
          </w:tcPr>
          <w:p w:rsidR="00610E16" w:rsidRPr="00487029" w:rsidRDefault="00DB14FB" w:rsidP="00DB14FB">
            <w:pPr>
              <w:pStyle w:val="Tabletext"/>
              <w:jc w:val="center"/>
            </w:pPr>
            <w:r w:rsidRPr="00487029">
              <w:t>−</w:t>
            </w:r>
            <w:r w:rsidR="00610E16" w:rsidRPr="00487029">
              <w:t>147.6</w:t>
            </w:r>
          </w:p>
        </w:tc>
        <w:tc>
          <w:tcPr>
            <w:tcW w:w="1063" w:type="dxa"/>
            <w:tcBorders>
              <w:top w:val="nil"/>
              <w:left w:val="nil"/>
              <w:bottom w:val="single" w:sz="4" w:space="0" w:color="auto"/>
              <w:right w:val="single" w:sz="4" w:space="0" w:color="auto"/>
            </w:tcBorders>
            <w:shd w:val="clear" w:color="auto" w:fill="auto"/>
            <w:noWrap/>
            <w:vAlign w:val="center"/>
            <w:hideMark/>
          </w:tcPr>
          <w:p w:rsidR="00610E16" w:rsidRPr="00487029" w:rsidRDefault="00DB14FB" w:rsidP="00DB14FB">
            <w:pPr>
              <w:pStyle w:val="Tabletext"/>
              <w:jc w:val="center"/>
            </w:pPr>
            <w:r w:rsidRPr="00487029">
              <w:t>−</w:t>
            </w:r>
            <w:r w:rsidR="00610E16" w:rsidRPr="00487029">
              <w:t>132.0</w:t>
            </w:r>
          </w:p>
        </w:tc>
        <w:tc>
          <w:tcPr>
            <w:tcW w:w="860" w:type="dxa"/>
            <w:tcBorders>
              <w:top w:val="nil"/>
              <w:left w:val="nil"/>
              <w:bottom w:val="single" w:sz="4" w:space="0" w:color="auto"/>
              <w:right w:val="single" w:sz="4" w:space="0" w:color="auto"/>
            </w:tcBorders>
            <w:shd w:val="clear" w:color="auto" w:fill="auto"/>
            <w:noWrap/>
            <w:vAlign w:val="center"/>
          </w:tcPr>
          <w:p w:rsidR="00610E16" w:rsidRPr="00487029" w:rsidRDefault="00610E16" w:rsidP="00DB14FB">
            <w:pPr>
              <w:pStyle w:val="Tabletext"/>
              <w:jc w:val="center"/>
            </w:pPr>
            <w:r w:rsidRPr="00487029">
              <w:t>15.6</w:t>
            </w:r>
          </w:p>
        </w:tc>
      </w:tr>
      <w:tr w:rsidR="00610E16" w:rsidRPr="00487029" w:rsidTr="00DB14FB">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90</w:t>
            </w:r>
          </w:p>
        </w:tc>
        <w:tc>
          <w:tcPr>
            <w:tcW w:w="961"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0</w:t>
            </w:r>
          </w:p>
        </w:tc>
        <w:tc>
          <w:tcPr>
            <w:tcW w:w="962"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66.1</w:t>
            </w:r>
          </w:p>
        </w:tc>
        <w:tc>
          <w:tcPr>
            <w:tcW w:w="961" w:type="dxa"/>
            <w:tcBorders>
              <w:top w:val="nil"/>
              <w:left w:val="nil"/>
              <w:bottom w:val="single" w:sz="4" w:space="0" w:color="auto"/>
              <w:right w:val="single" w:sz="4" w:space="0" w:color="auto"/>
            </w:tcBorders>
            <w:shd w:val="clear" w:color="auto" w:fill="auto"/>
            <w:noWrap/>
            <w:vAlign w:val="center"/>
          </w:tcPr>
          <w:p w:rsidR="00610E16" w:rsidRPr="00487029" w:rsidRDefault="00DB14FB" w:rsidP="00DB14FB">
            <w:pPr>
              <w:pStyle w:val="Tabletext"/>
              <w:jc w:val="center"/>
            </w:pPr>
            <w:r w:rsidRPr="00487029">
              <w:t>−</w:t>
            </w:r>
            <w:r w:rsidR="00610E16" w:rsidRPr="00487029">
              <w:t>8.5</w:t>
            </w:r>
          </w:p>
        </w:tc>
        <w:tc>
          <w:tcPr>
            <w:tcW w:w="1122" w:type="dxa"/>
            <w:tcBorders>
              <w:top w:val="nil"/>
              <w:left w:val="nil"/>
              <w:bottom w:val="single" w:sz="4" w:space="0" w:color="auto"/>
              <w:right w:val="single" w:sz="4" w:space="0" w:color="auto"/>
            </w:tcBorders>
            <w:shd w:val="clear" w:color="auto" w:fill="auto"/>
            <w:noWrap/>
            <w:vAlign w:val="center"/>
          </w:tcPr>
          <w:p w:rsidR="00610E16" w:rsidRPr="00487029" w:rsidRDefault="00DB14FB" w:rsidP="00DB14FB">
            <w:pPr>
              <w:pStyle w:val="Tabletext"/>
              <w:jc w:val="center"/>
            </w:pPr>
            <w:r w:rsidRPr="00487029">
              <w:t>−</w:t>
            </w:r>
            <w:r w:rsidR="00610E16" w:rsidRPr="00487029">
              <w:t>13.5</w:t>
            </w:r>
          </w:p>
        </w:tc>
        <w:tc>
          <w:tcPr>
            <w:tcW w:w="801" w:type="dxa"/>
            <w:tcBorders>
              <w:top w:val="nil"/>
              <w:left w:val="nil"/>
              <w:bottom w:val="single" w:sz="4" w:space="0" w:color="auto"/>
              <w:right w:val="single" w:sz="4" w:space="0" w:color="auto"/>
            </w:tcBorders>
            <w:shd w:val="clear" w:color="auto" w:fill="auto"/>
            <w:noWrap/>
            <w:vAlign w:val="center"/>
            <w:hideMark/>
          </w:tcPr>
          <w:p w:rsidR="00610E16" w:rsidRPr="00487029" w:rsidRDefault="00610E16" w:rsidP="00DB14FB">
            <w:pPr>
              <w:pStyle w:val="Tabletext"/>
              <w:jc w:val="center"/>
            </w:pPr>
            <w:r w:rsidRPr="00487029">
              <w:t>600</w:t>
            </w:r>
          </w:p>
        </w:tc>
        <w:tc>
          <w:tcPr>
            <w:tcW w:w="961" w:type="dxa"/>
            <w:tcBorders>
              <w:top w:val="nil"/>
              <w:left w:val="nil"/>
              <w:bottom w:val="single" w:sz="4" w:space="0" w:color="auto"/>
              <w:right w:val="single" w:sz="4" w:space="0" w:color="auto"/>
            </w:tcBorders>
            <w:shd w:val="clear" w:color="auto" w:fill="auto"/>
            <w:noWrap/>
            <w:vAlign w:val="center"/>
          </w:tcPr>
          <w:p w:rsidR="00610E16" w:rsidRPr="00487029" w:rsidRDefault="00DB14FB" w:rsidP="00DB14FB">
            <w:pPr>
              <w:pStyle w:val="Tabletext"/>
              <w:jc w:val="center"/>
            </w:pPr>
            <w:r w:rsidRPr="00487029">
              <w:t>−</w:t>
            </w:r>
            <w:r w:rsidR="00610E16" w:rsidRPr="00487029">
              <w:t>148.0</w:t>
            </w:r>
          </w:p>
        </w:tc>
        <w:tc>
          <w:tcPr>
            <w:tcW w:w="1063" w:type="dxa"/>
            <w:tcBorders>
              <w:top w:val="nil"/>
              <w:left w:val="nil"/>
              <w:bottom w:val="single" w:sz="4" w:space="0" w:color="auto"/>
              <w:right w:val="single" w:sz="4" w:space="0" w:color="auto"/>
            </w:tcBorders>
            <w:shd w:val="clear" w:color="auto" w:fill="auto"/>
            <w:noWrap/>
            <w:vAlign w:val="center"/>
            <w:hideMark/>
          </w:tcPr>
          <w:p w:rsidR="00610E16" w:rsidRPr="00487029" w:rsidRDefault="00DB14FB" w:rsidP="00DB14FB">
            <w:pPr>
              <w:pStyle w:val="Tabletext"/>
              <w:jc w:val="center"/>
            </w:pPr>
            <w:r w:rsidRPr="00487029">
              <w:t>−</w:t>
            </w:r>
            <w:r w:rsidR="00610E16" w:rsidRPr="00487029">
              <w:t>131.0</w:t>
            </w:r>
          </w:p>
        </w:tc>
        <w:tc>
          <w:tcPr>
            <w:tcW w:w="860" w:type="dxa"/>
            <w:tcBorders>
              <w:top w:val="nil"/>
              <w:left w:val="nil"/>
              <w:bottom w:val="single" w:sz="4" w:space="0" w:color="auto"/>
              <w:right w:val="single" w:sz="4" w:space="0" w:color="auto"/>
            </w:tcBorders>
            <w:shd w:val="clear" w:color="auto" w:fill="auto"/>
            <w:noWrap/>
            <w:vAlign w:val="center"/>
          </w:tcPr>
          <w:p w:rsidR="00610E16" w:rsidRPr="00487029" w:rsidRDefault="00610E16" w:rsidP="00DB14FB">
            <w:pPr>
              <w:pStyle w:val="Tabletext"/>
              <w:jc w:val="center"/>
            </w:pPr>
            <w:r w:rsidRPr="00487029">
              <w:t>17.0</w:t>
            </w:r>
          </w:p>
        </w:tc>
      </w:tr>
    </w:tbl>
    <w:p w:rsidR="00610E16" w:rsidRPr="00487029" w:rsidRDefault="00610E16" w:rsidP="00610E16">
      <w:pPr>
        <w:pStyle w:val="Heading3"/>
      </w:pPr>
      <w:r w:rsidRPr="00487029">
        <w:t>2.1.6</w:t>
      </w:r>
      <w:r w:rsidRPr="00487029">
        <w:tab/>
        <w:t>Protection of the radio astronomy service in the 150.05-153 MHz band</w:t>
      </w:r>
    </w:p>
    <w:p w:rsidR="00610E16" w:rsidRPr="00487029" w:rsidRDefault="00610E16" w:rsidP="00DB14FB">
      <w:r w:rsidRPr="00487029">
        <w:t xml:space="preserve">An appropriate protection limit for Radio Astronomy service in the 150.05-153.0 MHz band would be </w:t>
      </w:r>
      <w:r w:rsidR="00DB14FB" w:rsidRPr="00487029">
        <w:t>−</w:t>
      </w:r>
      <w:r w:rsidRPr="00487029">
        <w:t>238 dBW/m</w:t>
      </w:r>
      <w:r w:rsidRPr="00487029">
        <w:rPr>
          <w:vertAlign w:val="superscript"/>
        </w:rPr>
        <w:t>2</w:t>
      </w:r>
      <w:r w:rsidRPr="00487029">
        <w:t xml:space="preserve"> in a 2.95 MHz bandwidth centred around 152 MHz. Accordingly the maximum VDE-SAT downlink emission in the 150.05-153 MHz band should be below values shown in Table</w:t>
      </w:r>
      <w:r w:rsidR="00DB14FB" w:rsidRPr="00487029">
        <w:t> </w:t>
      </w:r>
      <w:r w:rsidRPr="00487029">
        <w:t>A4-5.</w:t>
      </w:r>
    </w:p>
    <w:p w:rsidR="00610E16" w:rsidRPr="00487029" w:rsidRDefault="00610E16" w:rsidP="00DB14FB">
      <w:r w:rsidRPr="00487029">
        <w:br w:type="page"/>
      </w:r>
    </w:p>
    <w:p w:rsidR="00610E16" w:rsidRPr="00487029" w:rsidRDefault="00610E16" w:rsidP="00610E16">
      <w:pPr>
        <w:pStyle w:val="TableNo"/>
        <w:rPr>
          <w:b/>
        </w:rPr>
      </w:pPr>
      <w:r w:rsidRPr="00487029">
        <w:t>Table A4-5</w:t>
      </w:r>
    </w:p>
    <w:p w:rsidR="00610E16" w:rsidRPr="00487029" w:rsidRDefault="00610E16" w:rsidP="00610E16">
      <w:pPr>
        <w:pStyle w:val="Tabletitle"/>
      </w:pPr>
      <w:r w:rsidRPr="00487029">
        <w:t>Maximum satellite unwanted emissions in the 150.05-153 MHz band</w:t>
      </w:r>
    </w:p>
    <w:tbl>
      <w:tblPr>
        <w:tblW w:w="33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10"/>
        <w:gridCol w:w="1333"/>
        <w:gridCol w:w="893"/>
        <w:gridCol w:w="990"/>
        <w:gridCol w:w="990"/>
        <w:gridCol w:w="1060"/>
      </w:tblGrid>
      <w:tr w:rsidR="00610E16" w:rsidRPr="00487029" w:rsidTr="00DB14FB">
        <w:trPr>
          <w:trHeight w:val="483"/>
          <w:jc w:val="center"/>
        </w:trPr>
        <w:tc>
          <w:tcPr>
            <w:tcW w:w="871" w:type="pct"/>
            <w:vMerge w:val="restart"/>
            <w:shd w:val="clear" w:color="auto" w:fill="auto"/>
            <w:noWrap/>
            <w:vAlign w:val="center"/>
            <w:hideMark/>
          </w:tcPr>
          <w:p w:rsidR="00610E16" w:rsidRPr="00487029" w:rsidRDefault="00610E16" w:rsidP="00DB14FB">
            <w:pPr>
              <w:pStyle w:val="Tablehead"/>
            </w:pPr>
            <w:r w:rsidRPr="00487029">
              <w:t>Ship elevation angle</w:t>
            </w:r>
            <w:r w:rsidR="00DB14FB" w:rsidRPr="00487029">
              <w:br/>
            </w:r>
            <w:r w:rsidRPr="00487029">
              <w:t>(deg)</w:t>
            </w:r>
          </w:p>
        </w:tc>
        <w:tc>
          <w:tcPr>
            <w:tcW w:w="1046" w:type="pct"/>
            <w:vMerge w:val="restart"/>
            <w:shd w:val="clear" w:color="auto" w:fill="auto"/>
            <w:noWrap/>
            <w:vAlign w:val="center"/>
            <w:hideMark/>
          </w:tcPr>
          <w:p w:rsidR="00610E16" w:rsidRPr="00487029" w:rsidRDefault="00610E16" w:rsidP="00DB14FB">
            <w:pPr>
              <w:pStyle w:val="Tablehead"/>
            </w:pPr>
            <w:r w:rsidRPr="00487029">
              <w:t>RAS limit</w:t>
            </w:r>
            <w:r w:rsidR="00DB14FB" w:rsidRPr="00487029">
              <w:br/>
            </w:r>
            <w:r w:rsidRPr="00487029">
              <w:t>(W/m</w:t>
            </w:r>
            <w:r w:rsidRPr="00487029">
              <w:rPr>
                <w:vertAlign w:val="superscript"/>
              </w:rPr>
              <w:t>2</w:t>
            </w:r>
            <w:r w:rsidRPr="00487029">
              <w:t>/</w:t>
            </w:r>
            <w:r w:rsidR="00DB14FB" w:rsidRPr="00487029">
              <w:br/>
            </w:r>
            <w:r w:rsidRPr="00487029">
              <w:t>2.95</w:t>
            </w:r>
            <w:r w:rsidR="00DB14FB" w:rsidRPr="00487029">
              <w:t> </w:t>
            </w:r>
            <w:r w:rsidRPr="00487029">
              <w:t>MHz)</w:t>
            </w:r>
          </w:p>
        </w:tc>
        <w:tc>
          <w:tcPr>
            <w:tcW w:w="700" w:type="pct"/>
            <w:vMerge w:val="restart"/>
            <w:shd w:val="clear" w:color="auto" w:fill="auto"/>
            <w:noWrap/>
            <w:vAlign w:val="center"/>
            <w:hideMark/>
          </w:tcPr>
          <w:p w:rsidR="00610E16" w:rsidRPr="00487029" w:rsidRDefault="00610E16" w:rsidP="00DB14FB">
            <w:pPr>
              <w:pStyle w:val="Tablehead"/>
            </w:pPr>
            <w:r w:rsidRPr="00487029">
              <w:t>Range</w:t>
            </w:r>
            <w:r w:rsidR="00DB14FB" w:rsidRPr="00487029">
              <w:br/>
            </w:r>
            <w:r w:rsidRPr="00487029">
              <w:t>(km)</w:t>
            </w:r>
          </w:p>
        </w:tc>
        <w:tc>
          <w:tcPr>
            <w:tcW w:w="2383" w:type="pct"/>
            <w:gridSpan w:val="3"/>
            <w:shd w:val="clear" w:color="auto" w:fill="auto"/>
            <w:noWrap/>
            <w:vAlign w:val="center"/>
            <w:hideMark/>
          </w:tcPr>
          <w:p w:rsidR="00610E16" w:rsidRPr="00487029" w:rsidRDefault="00610E16" w:rsidP="00610E16">
            <w:pPr>
              <w:pStyle w:val="Tablehead"/>
            </w:pPr>
            <w:r w:rsidRPr="00487029">
              <w:t>Sat. max. interference e.i.r.p.</w:t>
            </w:r>
          </w:p>
        </w:tc>
      </w:tr>
      <w:tr w:rsidR="00610E16" w:rsidRPr="00487029" w:rsidTr="00DB14FB">
        <w:trPr>
          <w:trHeight w:val="482"/>
          <w:jc w:val="center"/>
        </w:trPr>
        <w:tc>
          <w:tcPr>
            <w:tcW w:w="871" w:type="pct"/>
            <w:vMerge/>
            <w:shd w:val="clear" w:color="auto" w:fill="auto"/>
            <w:noWrap/>
            <w:vAlign w:val="center"/>
          </w:tcPr>
          <w:p w:rsidR="00610E16" w:rsidRPr="00487029" w:rsidRDefault="00610E16" w:rsidP="00610E16">
            <w:pPr>
              <w:jc w:val="center"/>
              <w:rPr>
                <w:b/>
                <w:sz w:val="18"/>
                <w:szCs w:val="18"/>
              </w:rPr>
            </w:pPr>
          </w:p>
        </w:tc>
        <w:tc>
          <w:tcPr>
            <w:tcW w:w="1046" w:type="pct"/>
            <w:vMerge/>
            <w:shd w:val="clear" w:color="auto" w:fill="auto"/>
            <w:noWrap/>
            <w:vAlign w:val="center"/>
          </w:tcPr>
          <w:p w:rsidR="00610E16" w:rsidRPr="00487029" w:rsidRDefault="00610E16" w:rsidP="00610E16">
            <w:pPr>
              <w:jc w:val="center"/>
              <w:rPr>
                <w:b/>
                <w:sz w:val="18"/>
                <w:szCs w:val="18"/>
              </w:rPr>
            </w:pPr>
          </w:p>
        </w:tc>
        <w:tc>
          <w:tcPr>
            <w:tcW w:w="700" w:type="pct"/>
            <w:vMerge/>
            <w:shd w:val="clear" w:color="auto" w:fill="auto"/>
            <w:noWrap/>
            <w:vAlign w:val="center"/>
          </w:tcPr>
          <w:p w:rsidR="00610E16" w:rsidRPr="00487029" w:rsidRDefault="00610E16" w:rsidP="00610E16">
            <w:pPr>
              <w:jc w:val="center"/>
              <w:rPr>
                <w:b/>
                <w:sz w:val="18"/>
                <w:szCs w:val="18"/>
              </w:rPr>
            </w:pPr>
          </w:p>
        </w:tc>
        <w:tc>
          <w:tcPr>
            <w:tcW w:w="776" w:type="pct"/>
            <w:shd w:val="clear" w:color="auto" w:fill="auto"/>
            <w:noWrap/>
            <w:vAlign w:val="center"/>
          </w:tcPr>
          <w:p w:rsidR="00610E16" w:rsidRPr="00487029" w:rsidRDefault="00610E16" w:rsidP="00610E16">
            <w:pPr>
              <w:pStyle w:val="Tablehead"/>
            </w:pPr>
            <w:r w:rsidRPr="00487029">
              <w:t>(W)</w:t>
            </w:r>
          </w:p>
        </w:tc>
        <w:tc>
          <w:tcPr>
            <w:tcW w:w="776" w:type="pct"/>
            <w:shd w:val="clear" w:color="auto" w:fill="auto"/>
            <w:vAlign w:val="center"/>
          </w:tcPr>
          <w:p w:rsidR="00610E16" w:rsidRPr="00487029" w:rsidRDefault="00610E16" w:rsidP="00610E16">
            <w:pPr>
              <w:pStyle w:val="Tablehead"/>
            </w:pPr>
            <w:r w:rsidRPr="00487029">
              <w:t>(dBW)</w:t>
            </w:r>
          </w:p>
        </w:tc>
        <w:tc>
          <w:tcPr>
            <w:tcW w:w="831" w:type="pct"/>
            <w:shd w:val="clear" w:color="auto" w:fill="auto"/>
            <w:vAlign w:val="center"/>
          </w:tcPr>
          <w:p w:rsidR="00610E16" w:rsidRPr="00487029" w:rsidRDefault="00610E16" w:rsidP="00610E16">
            <w:pPr>
              <w:pStyle w:val="Tablehead"/>
            </w:pPr>
            <w:r w:rsidRPr="00487029">
              <w:t>(dBW/Hz)</w:t>
            </w:r>
          </w:p>
        </w:tc>
      </w:tr>
      <w:tr w:rsidR="00610E16" w:rsidRPr="00487029" w:rsidTr="00DB14FB">
        <w:trPr>
          <w:trHeight w:val="300"/>
          <w:jc w:val="center"/>
        </w:trPr>
        <w:tc>
          <w:tcPr>
            <w:tcW w:w="871" w:type="pct"/>
            <w:shd w:val="clear" w:color="auto" w:fill="auto"/>
            <w:noWrap/>
            <w:vAlign w:val="bottom"/>
            <w:hideMark/>
          </w:tcPr>
          <w:p w:rsidR="00610E16" w:rsidRPr="00487029" w:rsidRDefault="00610E16" w:rsidP="00610E16">
            <w:pPr>
              <w:pStyle w:val="Tabletext"/>
              <w:jc w:val="center"/>
            </w:pPr>
            <w:r w:rsidRPr="00487029">
              <w:t>0</w:t>
            </w:r>
          </w:p>
        </w:tc>
        <w:tc>
          <w:tcPr>
            <w:tcW w:w="1046" w:type="pct"/>
            <w:shd w:val="clear" w:color="auto" w:fill="auto"/>
            <w:noWrap/>
            <w:vAlign w:val="bottom"/>
            <w:hideMark/>
          </w:tcPr>
          <w:p w:rsidR="00610E16" w:rsidRPr="00487029" w:rsidRDefault="00610E16" w:rsidP="00610E16">
            <w:pPr>
              <w:pStyle w:val="Tabletext"/>
              <w:jc w:val="center"/>
            </w:pPr>
            <w:r w:rsidRPr="00487029">
              <w:t>1.58E-24</w:t>
            </w:r>
          </w:p>
        </w:tc>
        <w:tc>
          <w:tcPr>
            <w:tcW w:w="700" w:type="pct"/>
            <w:shd w:val="clear" w:color="auto" w:fill="auto"/>
            <w:noWrap/>
            <w:vAlign w:val="bottom"/>
            <w:hideMark/>
          </w:tcPr>
          <w:p w:rsidR="00610E16" w:rsidRPr="00487029" w:rsidRDefault="00610E16" w:rsidP="00610E16">
            <w:pPr>
              <w:pStyle w:val="Tabletext"/>
              <w:jc w:val="center"/>
            </w:pPr>
            <w:r w:rsidRPr="00487029">
              <w:t>2830</w:t>
            </w:r>
          </w:p>
        </w:tc>
        <w:tc>
          <w:tcPr>
            <w:tcW w:w="776" w:type="pct"/>
            <w:shd w:val="clear" w:color="auto" w:fill="auto"/>
            <w:noWrap/>
            <w:vAlign w:val="bottom"/>
            <w:hideMark/>
          </w:tcPr>
          <w:p w:rsidR="00610E16" w:rsidRPr="00487029" w:rsidRDefault="00610E16" w:rsidP="00610E16">
            <w:pPr>
              <w:pStyle w:val="Tabletext"/>
              <w:jc w:val="center"/>
            </w:pPr>
            <w:r w:rsidRPr="00487029">
              <w:t>1.60E-10</w:t>
            </w:r>
          </w:p>
        </w:tc>
        <w:tc>
          <w:tcPr>
            <w:tcW w:w="776" w:type="pct"/>
            <w:shd w:val="clear" w:color="auto" w:fill="auto"/>
            <w:noWrap/>
            <w:vAlign w:val="bottom"/>
            <w:hideMark/>
          </w:tcPr>
          <w:p w:rsidR="00610E16" w:rsidRPr="00487029" w:rsidRDefault="00DB14FB" w:rsidP="00610E16">
            <w:pPr>
              <w:pStyle w:val="Tabletext"/>
              <w:jc w:val="center"/>
            </w:pPr>
            <w:r w:rsidRPr="00487029">
              <w:t>−</w:t>
            </w:r>
            <w:r w:rsidR="00610E16" w:rsidRPr="00487029">
              <w:t>97.97</w:t>
            </w:r>
          </w:p>
        </w:tc>
        <w:tc>
          <w:tcPr>
            <w:tcW w:w="831" w:type="pct"/>
            <w:shd w:val="clear" w:color="auto" w:fill="auto"/>
            <w:noWrap/>
            <w:vAlign w:val="bottom"/>
            <w:hideMark/>
          </w:tcPr>
          <w:p w:rsidR="00610E16" w:rsidRPr="00487029" w:rsidRDefault="00DB14FB" w:rsidP="00610E16">
            <w:pPr>
              <w:pStyle w:val="Tabletext"/>
              <w:jc w:val="center"/>
            </w:pPr>
            <w:r w:rsidRPr="00487029">
              <w:t>−</w:t>
            </w:r>
            <w:r w:rsidR="00610E16" w:rsidRPr="00487029">
              <w:t>162.67</w:t>
            </w:r>
          </w:p>
        </w:tc>
      </w:tr>
      <w:tr w:rsidR="00610E16" w:rsidRPr="00487029" w:rsidTr="00DB14FB">
        <w:trPr>
          <w:trHeight w:val="300"/>
          <w:jc w:val="center"/>
        </w:trPr>
        <w:tc>
          <w:tcPr>
            <w:tcW w:w="871" w:type="pct"/>
            <w:shd w:val="clear" w:color="auto" w:fill="auto"/>
            <w:noWrap/>
            <w:vAlign w:val="bottom"/>
            <w:hideMark/>
          </w:tcPr>
          <w:p w:rsidR="00610E16" w:rsidRPr="00487029" w:rsidRDefault="00610E16" w:rsidP="00610E16">
            <w:pPr>
              <w:pStyle w:val="Tabletext"/>
              <w:jc w:val="center"/>
            </w:pPr>
            <w:r w:rsidRPr="00487029">
              <w:t>10</w:t>
            </w:r>
          </w:p>
        </w:tc>
        <w:tc>
          <w:tcPr>
            <w:tcW w:w="1046" w:type="pct"/>
            <w:shd w:val="clear" w:color="auto" w:fill="auto"/>
            <w:noWrap/>
            <w:vAlign w:val="bottom"/>
            <w:hideMark/>
          </w:tcPr>
          <w:p w:rsidR="00610E16" w:rsidRPr="00487029" w:rsidRDefault="00610E16" w:rsidP="00610E16">
            <w:pPr>
              <w:pStyle w:val="Tabletext"/>
              <w:jc w:val="center"/>
            </w:pPr>
            <w:r w:rsidRPr="00487029">
              <w:t>1.58E-24</w:t>
            </w:r>
          </w:p>
        </w:tc>
        <w:tc>
          <w:tcPr>
            <w:tcW w:w="700" w:type="pct"/>
            <w:shd w:val="clear" w:color="auto" w:fill="auto"/>
            <w:noWrap/>
            <w:vAlign w:val="bottom"/>
            <w:hideMark/>
          </w:tcPr>
          <w:p w:rsidR="00610E16" w:rsidRPr="00487029" w:rsidRDefault="00610E16" w:rsidP="00610E16">
            <w:pPr>
              <w:pStyle w:val="Tabletext"/>
              <w:jc w:val="center"/>
            </w:pPr>
            <w:r w:rsidRPr="00487029">
              <w:t>1932</w:t>
            </w:r>
          </w:p>
        </w:tc>
        <w:tc>
          <w:tcPr>
            <w:tcW w:w="776" w:type="pct"/>
            <w:shd w:val="clear" w:color="auto" w:fill="auto"/>
            <w:noWrap/>
            <w:vAlign w:val="bottom"/>
            <w:hideMark/>
          </w:tcPr>
          <w:p w:rsidR="00610E16" w:rsidRPr="00487029" w:rsidRDefault="00610E16" w:rsidP="00610E16">
            <w:pPr>
              <w:pStyle w:val="Tabletext"/>
              <w:jc w:val="center"/>
            </w:pPr>
            <w:r w:rsidRPr="00487029">
              <w:t>7.43E-11</w:t>
            </w:r>
          </w:p>
        </w:tc>
        <w:tc>
          <w:tcPr>
            <w:tcW w:w="776" w:type="pct"/>
            <w:shd w:val="clear" w:color="auto" w:fill="auto"/>
            <w:noWrap/>
            <w:vAlign w:val="bottom"/>
            <w:hideMark/>
          </w:tcPr>
          <w:p w:rsidR="00610E16" w:rsidRPr="00487029" w:rsidRDefault="00DB14FB" w:rsidP="00610E16">
            <w:pPr>
              <w:pStyle w:val="Tabletext"/>
              <w:jc w:val="center"/>
            </w:pPr>
            <w:r w:rsidRPr="00487029">
              <w:t>−</w:t>
            </w:r>
            <w:r w:rsidR="00610E16" w:rsidRPr="00487029">
              <w:t>101.29</w:t>
            </w:r>
          </w:p>
        </w:tc>
        <w:tc>
          <w:tcPr>
            <w:tcW w:w="831" w:type="pct"/>
            <w:shd w:val="clear" w:color="auto" w:fill="auto"/>
            <w:noWrap/>
            <w:vAlign w:val="bottom"/>
            <w:hideMark/>
          </w:tcPr>
          <w:p w:rsidR="00610E16" w:rsidRPr="00487029" w:rsidRDefault="00DB14FB" w:rsidP="00610E16">
            <w:pPr>
              <w:pStyle w:val="Tabletext"/>
              <w:jc w:val="center"/>
            </w:pPr>
            <w:r w:rsidRPr="00487029">
              <w:t>−</w:t>
            </w:r>
            <w:r w:rsidR="00610E16" w:rsidRPr="00487029">
              <w:t>165.99</w:t>
            </w:r>
          </w:p>
        </w:tc>
      </w:tr>
      <w:tr w:rsidR="00610E16" w:rsidRPr="00487029" w:rsidTr="00DB14FB">
        <w:trPr>
          <w:trHeight w:val="300"/>
          <w:jc w:val="center"/>
        </w:trPr>
        <w:tc>
          <w:tcPr>
            <w:tcW w:w="871" w:type="pct"/>
            <w:shd w:val="clear" w:color="auto" w:fill="auto"/>
            <w:noWrap/>
            <w:vAlign w:val="bottom"/>
            <w:hideMark/>
          </w:tcPr>
          <w:p w:rsidR="00610E16" w:rsidRPr="00487029" w:rsidRDefault="00610E16" w:rsidP="00610E16">
            <w:pPr>
              <w:pStyle w:val="Tabletext"/>
              <w:jc w:val="center"/>
            </w:pPr>
            <w:r w:rsidRPr="00487029">
              <w:t>20</w:t>
            </w:r>
          </w:p>
        </w:tc>
        <w:tc>
          <w:tcPr>
            <w:tcW w:w="1046" w:type="pct"/>
            <w:shd w:val="clear" w:color="auto" w:fill="auto"/>
            <w:noWrap/>
            <w:vAlign w:val="bottom"/>
            <w:hideMark/>
          </w:tcPr>
          <w:p w:rsidR="00610E16" w:rsidRPr="00487029" w:rsidRDefault="00610E16" w:rsidP="00610E16">
            <w:pPr>
              <w:pStyle w:val="Tabletext"/>
              <w:jc w:val="center"/>
            </w:pPr>
            <w:r w:rsidRPr="00487029">
              <w:t>1.58E-24</w:t>
            </w:r>
          </w:p>
        </w:tc>
        <w:tc>
          <w:tcPr>
            <w:tcW w:w="700" w:type="pct"/>
            <w:shd w:val="clear" w:color="auto" w:fill="auto"/>
            <w:noWrap/>
            <w:vAlign w:val="bottom"/>
            <w:hideMark/>
          </w:tcPr>
          <w:p w:rsidR="00610E16" w:rsidRPr="00487029" w:rsidRDefault="00610E16" w:rsidP="00610E16">
            <w:pPr>
              <w:pStyle w:val="Tabletext"/>
              <w:jc w:val="center"/>
            </w:pPr>
            <w:r w:rsidRPr="00487029">
              <w:t>1392</w:t>
            </w:r>
          </w:p>
        </w:tc>
        <w:tc>
          <w:tcPr>
            <w:tcW w:w="776" w:type="pct"/>
            <w:shd w:val="clear" w:color="auto" w:fill="auto"/>
            <w:noWrap/>
            <w:vAlign w:val="bottom"/>
            <w:hideMark/>
          </w:tcPr>
          <w:p w:rsidR="00610E16" w:rsidRPr="00487029" w:rsidRDefault="00610E16" w:rsidP="00610E16">
            <w:pPr>
              <w:pStyle w:val="Tabletext"/>
              <w:jc w:val="center"/>
            </w:pPr>
            <w:r w:rsidRPr="00487029">
              <w:t>3.86E-11</w:t>
            </w:r>
          </w:p>
        </w:tc>
        <w:tc>
          <w:tcPr>
            <w:tcW w:w="776" w:type="pct"/>
            <w:shd w:val="clear" w:color="auto" w:fill="auto"/>
            <w:noWrap/>
            <w:vAlign w:val="bottom"/>
            <w:hideMark/>
          </w:tcPr>
          <w:p w:rsidR="00610E16" w:rsidRPr="00487029" w:rsidRDefault="00DB14FB" w:rsidP="00610E16">
            <w:pPr>
              <w:pStyle w:val="Tabletext"/>
              <w:jc w:val="center"/>
            </w:pPr>
            <w:r w:rsidRPr="00487029">
              <w:t>−</w:t>
            </w:r>
            <w:r w:rsidR="00610E16" w:rsidRPr="00487029">
              <w:t>104.14</w:t>
            </w:r>
          </w:p>
        </w:tc>
        <w:tc>
          <w:tcPr>
            <w:tcW w:w="831" w:type="pct"/>
            <w:shd w:val="clear" w:color="auto" w:fill="auto"/>
            <w:noWrap/>
            <w:vAlign w:val="bottom"/>
            <w:hideMark/>
          </w:tcPr>
          <w:p w:rsidR="00610E16" w:rsidRPr="00487029" w:rsidRDefault="00DB14FB" w:rsidP="00610E16">
            <w:pPr>
              <w:pStyle w:val="Tabletext"/>
              <w:jc w:val="center"/>
            </w:pPr>
            <w:r w:rsidRPr="00487029">
              <w:t>−</w:t>
            </w:r>
            <w:r w:rsidR="00610E16" w:rsidRPr="00487029">
              <w:t>168.83</w:t>
            </w:r>
          </w:p>
        </w:tc>
      </w:tr>
      <w:tr w:rsidR="00610E16" w:rsidRPr="00487029" w:rsidTr="00DB14FB">
        <w:trPr>
          <w:trHeight w:val="300"/>
          <w:jc w:val="center"/>
        </w:trPr>
        <w:tc>
          <w:tcPr>
            <w:tcW w:w="871" w:type="pct"/>
            <w:shd w:val="clear" w:color="auto" w:fill="auto"/>
            <w:noWrap/>
            <w:vAlign w:val="bottom"/>
            <w:hideMark/>
          </w:tcPr>
          <w:p w:rsidR="00610E16" w:rsidRPr="00487029" w:rsidRDefault="00610E16" w:rsidP="00610E16">
            <w:pPr>
              <w:pStyle w:val="Tabletext"/>
              <w:jc w:val="center"/>
            </w:pPr>
            <w:r w:rsidRPr="00487029">
              <w:t>30</w:t>
            </w:r>
          </w:p>
        </w:tc>
        <w:tc>
          <w:tcPr>
            <w:tcW w:w="1046" w:type="pct"/>
            <w:shd w:val="clear" w:color="auto" w:fill="auto"/>
            <w:noWrap/>
            <w:vAlign w:val="bottom"/>
            <w:hideMark/>
          </w:tcPr>
          <w:p w:rsidR="00610E16" w:rsidRPr="00487029" w:rsidRDefault="00610E16" w:rsidP="00610E16">
            <w:pPr>
              <w:pStyle w:val="Tabletext"/>
              <w:jc w:val="center"/>
            </w:pPr>
            <w:r w:rsidRPr="00487029">
              <w:t>1.58E-24</w:t>
            </w:r>
          </w:p>
        </w:tc>
        <w:tc>
          <w:tcPr>
            <w:tcW w:w="700" w:type="pct"/>
            <w:shd w:val="clear" w:color="auto" w:fill="auto"/>
            <w:noWrap/>
            <w:vAlign w:val="bottom"/>
            <w:hideMark/>
          </w:tcPr>
          <w:p w:rsidR="00610E16" w:rsidRPr="00487029" w:rsidRDefault="00610E16" w:rsidP="00610E16">
            <w:pPr>
              <w:pStyle w:val="Tabletext"/>
              <w:jc w:val="center"/>
            </w:pPr>
            <w:r w:rsidRPr="00487029">
              <w:t>1075</w:t>
            </w:r>
          </w:p>
        </w:tc>
        <w:tc>
          <w:tcPr>
            <w:tcW w:w="776" w:type="pct"/>
            <w:shd w:val="clear" w:color="auto" w:fill="auto"/>
            <w:noWrap/>
            <w:vAlign w:val="bottom"/>
            <w:hideMark/>
          </w:tcPr>
          <w:p w:rsidR="00610E16" w:rsidRPr="00487029" w:rsidRDefault="00610E16" w:rsidP="00610E16">
            <w:pPr>
              <w:pStyle w:val="Tabletext"/>
              <w:jc w:val="center"/>
            </w:pPr>
            <w:r w:rsidRPr="00487029">
              <w:t>2.30E-11</w:t>
            </w:r>
          </w:p>
        </w:tc>
        <w:tc>
          <w:tcPr>
            <w:tcW w:w="776" w:type="pct"/>
            <w:shd w:val="clear" w:color="auto" w:fill="auto"/>
            <w:noWrap/>
            <w:vAlign w:val="bottom"/>
            <w:hideMark/>
          </w:tcPr>
          <w:p w:rsidR="00610E16" w:rsidRPr="00487029" w:rsidRDefault="00DB14FB" w:rsidP="00610E16">
            <w:pPr>
              <w:pStyle w:val="Tabletext"/>
              <w:jc w:val="center"/>
            </w:pPr>
            <w:r w:rsidRPr="00487029">
              <w:t>−</w:t>
            </w:r>
            <w:r w:rsidR="00610E16" w:rsidRPr="00487029">
              <w:t>106.38</w:t>
            </w:r>
          </w:p>
        </w:tc>
        <w:tc>
          <w:tcPr>
            <w:tcW w:w="831" w:type="pct"/>
            <w:shd w:val="clear" w:color="auto" w:fill="auto"/>
            <w:noWrap/>
            <w:vAlign w:val="bottom"/>
            <w:hideMark/>
          </w:tcPr>
          <w:p w:rsidR="00610E16" w:rsidRPr="00487029" w:rsidRDefault="00DB14FB" w:rsidP="00610E16">
            <w:pPr>
              <w:pStyle w:val="Tabletext"/>
              <w:jc w:val="center"/>
            </w:pPr>
            <w:r w:rsidRPr="00487029">
              <w:t>−</w:t>
            </w:r>
            <w:r w:rsidR="00610E16" w:rsidRPr="00487029">
              <w:t>171.08</w:t>
            </w:r>
          </w:p>
        </w:tc>
      </w:tr>
      <w:tr w:rsidR="00610E16" w:rsidRPr="00487029" w:rsidTr="00DB14FB">
        <w:trPr>
          <w:trHeight w:val="300"/>
          <w:jc w:val="center"/>
        </w:trPr>
        <w:tc>
          <w:tcPr>
            <w:tcW w:w="871" w:type="pct"/>
            <w:shd w:val="clear" w:color="auto" w:fill="auto"/>
            <w:noWrap/>
            <w:vAlign w:val="bottom"/>
            <w:hideMark/>
          </w:tcPr>
          <w:p w:rsidR="00610E16" w:rsidRPr="00487029" w:rsidRDefault="00610E16" w:rsidP="00610E16">
            <w:pPr>
              <w:pStyle w:val="Tabletext"/>
              <w:jc w:val="center"/>
            </w:pPr>
            <w:r w:rsidRPr="00487029">
              <w:t>40</w:t>
            </w:r>
          </w:p>
        </w:tc>
        <w:tc>
          <w:tcPr>
            <w:tcW w:w="1046" w:type="pct"/>
            <w:shd w:val="clear" w:color="auto" w:fill="auto"/>
            <w:noWrap/>
            <w:vAlign w:val="bottom"/>
            <w:hideMark/>
          </w:tcPr>
          <w:p w:rsidR="00610E16" w:rsidRPr="00487029" w:rsidRDefault="00610E16" w:rsidP="00610E16">
            <w:pPr>
              <w:pStyle w:val="Tabletext"/>
              <w:jc w:val="center"/>
            </w:pPr>
            <w:r w:rsidRPr="00487029">
              <w:t>1.58E-24</w:t>
            </w:r>
          </w:p>
        </w:tc>
        <w:tc>
          <w:tcPr>
            <w:tcW w:w="700" w:type="pct"/>
            <w:shd w:val="clear" w:color="auto" w:fill="auto"/>
            <w:noWrap/>
            <w:vAlign w:val="bottom"/>
            <w:hideMark/>
          </w:tcPr>
          <w:p w:rsidR="00610E16" w:rsidRPr="00487029" w:rsidRDefault="00610E16" w:rsidP="00610E16">
            <w:pPr>
              <w:pStyle w:val="Tabletext"/>
              <w:jc w:val="center"/>
            </w:pPr>
            <w:r w:rsidRPr="00487029">
              <w:t>882</w:t>
            </w:r>
          </w:p>
        </w:tc>
        <w:tc>
          <w:tcPr>
            <w:tcW w:w="776" w:type="pct"/>
            <w:shd w:val="clear" w:color="auto" w:fill="auto"/>
            <w:noWrap/>
            <w:vAlign w:val="bottom"/>
            <w:hideMark/>
          </w:tcPr>
          <w:p w:rsidR="00610E16" w:rsidRPr="00487029" w:rsidRDefault="00610E16" w:rsidP="00610E16">
            <w:pPr>
              <w:pStyle w:val="Tabletext"/>
              <w:jc w:val="center"/>
            </w:pPr>
            <w:r w:rsidRPr="00487029">
              <w:t>1.55E-11</w:t>
            </w:r>
          </w:p>
        </w:tc>
        <w:tc>
          <w:tcPr>
            <w:tcW w:w="776" w:type="pct"/>
            <w:shd w:val="clear" w:color="auto" w:fill="auto"/>
            <w:noWrap/>
            <w:vAlign w:val="bottom"/>
            <w:hideMark/>
          </w:tcPr>
          <w:p w:rsidR="00610E16" w:rsidRPr="00487029" w:rsidRDefault="00DB14FB" w:rsidP="00610E16">
            <w:pPr>
              <w:pStyle w:val="Tabletext"/>
              <w:jc w:val="center"/>
            </w:pPr>
            <w:r w:rsidRPr="00487029">
              <w:t>−</w:t>
            </w:r>
            <w:r w:rsidR="00610E16" w:rsidRPr="00487029">
              <w:t>108.10</w:t>
            </w:r>
          </w:p>
        </w:tc>
        <w:tc>
          <w:tcPr>
            <w:tcW w:w="831" w:type="pct"/>
            <w:shd w:val="clear" w:color="auto" w:fill="auto"/>
            <w:noWrap/>
            <w:vAlign w:val="bottom"/>
            <w:hideMark/>
          </w:tcPr>
          <w:p w:rsidR="00610E16" w:rsidRPr="00487029" w:rsidRDefault="00DB14FB" w:rsidP="00610E16">
            <w:pPr>
              <w:pStyle w:val="Tabletext"/>
              <w:jc w:val="center"/>
            </w:pPr>
            <w:r w:rsidRPr="00487029">
              <w:t>−</w:t>
            </w:r>
            <w:r w:rsidR="00610E16" w:rsidRPr="00487029">
              <w:t>172.80</w:t>
            </w:r>
          </w:p>
        </w:tc>
      </w:tr>
      <w:tr w:rsidR="00610E16" w:rsidRPr="00487029" w:rsidTr="00DB14FB">
        <w:trPr>
          <w:trHeight w:val="300"/>
          <w:jc w:val="center"/>
        </w:trPr>
        <w:tc>
          <w:tcPr>
            <w:tcW w:w="871" w:type="pct"/>
            <w:shd w:val="clear" w:color="auto" w:fill="auto"/>
            <w:noWrap/>
            <w:vAlign w:val="bottom"/>
            <w:hideMark/>
          </w:tcPr>
          <w:p w:rsidR="00610E16" w:rsidRPr="00487029" w:rsidRDefault="00610E16" w:rsidP="00610E16">
            <w:pPr>
              <w:pStyle w:val="Tabletext"/>
              <w:jc w:val="center"/>
            </w:pPr>
            <w:r w:rsidRPr="00487029">
              <w:t>50</w:t>
            </w:r>
          </w:p>
        </w:tc>
        <w:tc>
          <w:tcPr>
            <w:tcW w:w="1046" w:type="pct"/>
            <w:shd w:val="clear" w:color="auto" w:fill="auto"/>
            <w:noWrap/>
            <w:vAlign w:val="bottom"/>
            <w:hideMark/>
          </w:tcPr>
          <w:p w:rsidR="00610E16" w:rsidRPr="00487029" w:rsidRDefault="00610E16" w:rsidP="00610E16">
            <w:pPr>
              <w:pStyle w:val="Tabletext"/>
              <w:jc w:val="center"/>
            </w:pPr>
            <w:r w:rsidRPr="00487029">
              <w:t>1.58E-24</w:t>
            </w:r>
          </w:p>
        </w:tc>
        <w:tc>
          <w:tcPr>
            <w:tcW w:w="700" w:type="pct"/>
            <w:shd w:val="clear" w:color="auto" w:fill="auto"/>
            <w:noWrap/>
            <w:vAlign w:val="bottom"/>
            <w:hideMark/>
          </w:tcPr>
          <w:p w:rsidR="00610E16" w:rsidRPr="00487029" w:rsidRDefault="00610E16" w:rsidP="00610E16">
            <w:pPr>
              <w:pStyle w:val="Tabletext"/>
              <w:jc w:val="center"/>
            </w:pPr>
            <w:r w:rsidRPr="00487029">
              <w:t>761</w:t>
            </w:r>
          </w:p>
        </w:tc>
        <w:tc>
          <w:tcPr>
            <w:tcW w:w="776" w:type="pct"/>
            <w:shd w:val="clear" w:color="auto" w:fill="auto"/>
            <w:noWrap/>
            <w:vAlign w:val="bottom"/>
            <w:hideMark/>
          </w:tcPr>
          <w:p w:rsidR="00610E16" w:rsidRPr="00487029" w:rsidRDefault="00610E16" w:rsidP="00610E16">
            <w:pPr>
              <w:pStyle w:val="Tabletext"/>
              <w:jc w:val="center"/>
            </w:pPr>
            <w:r w:rsidRPr="00487029">
              <w:t>1.15E-11</w:t>
            </w:r>
          </w:p>
        </w:tc>
        <w:tc>
          <w:tcPr>
            <w:tcW w:w="776" w:type="pct"/>
            <w:shd w:val="clear" w:color="auto" w:fill="auto"/>
            <w:noWrap/>
            <w:vAlign w:val="bottom"/>
            <w:hideMark/>
          </w:tcPr>
          <w:p w:rsidR="00610E16" w:rsidRPr="00487029" w:rsidRDefault="00DB14FB" w:rsidP="00610E16">
            <w:pPr>
              <w:pStyle w:val="Tabletext"/>
              <w:jc w:val="center"/>
            </w:pPr>
            <w:r w:rsidRPr="00487029">
              <w:t>−</w:t>
            </w:r>
            <w:r w:rsidR="00610E16" w:rsidRPr="00487029">
              <w:t>109.38</w:t>
            </w:r>
          </w:p>
        </w:tc>
        <w:tc>
          <w:tcPr>
            <w:tcW w:w="831" w:type="pct"/>
            <w:shd w:val="clear" w:color="auto" w:fill="auto"/>
            <w:noWrap/>
            <w:vAlign w:val="bottom"/>
            <w:hideMark/>
          </w:tcPr>
          <w:p w:rsidR="00610E16" w:rsidRPr="00487029" w:rsidRDefault="00DB14FB" w:rsidP="00610E16">
            <w:pPr>
              <w:pStyle w:val="Tabletext"/>
              <w:jc w:val="center"/>
            </w:pPr>
            <w:r w:rsidRPr="00487029">
              <w:t>−</w:t>
            </w:r>
            <w:r w:rsidR="00610E16" w:rsidRPr="00487029">
              <w:t>174.08</w:t>
            </w:r>
          </w:p>
        </w:tc>
      </w:tr>
      <w:tr w:rsidR="00610E16" w:rsidRPr="00487029" w:rsidTr="00DB14FB">
        <w:trPr>
          <w:trHeight w:val="300"/>
          <w:jc w:val="center"/>
        </w:trPr>
        <w:tc>
          <w:tcPr>
            <w:tcW w:w="871" w:type="pct"/>
            <w:shd w:val="clear" w:color="auto" w:fill="auto"/>
            <w:noWrap/>
            <w:vAlign w:val="bottom"/>
            <w:hideMark/>
          </w:tcPr>
          <w:p w:rsidR="00610E16" w:rsidRPr="00487029" w:rsidRDefault="00610E16" w:rsidP="00610E16">
            <w:pPr>
              <w:pStyle w:val="Tabletext"/>
              <w:jc w:val="center"/>
            </w:pPr>
            <w:r w:rsidRPr="00487029">
              <w:t>60</w:t>
            </w:r>
          </w:p>
        </w:tc>
        <w:tc>
          <w:tcPr>
            <w:tcW w:w="1046" w:type="pct"/>
            <w:shd w:val="clear" w:color="auto" w:fill="auto"/>
            <w:noWrap/>
            <w:vAlign w:val="bottom"/>
            <w:hideMark/>
          </w:tcPr>
          <w:p w:rsidR="00610E16" w:rsidRPr="00487029" w:rsidRDefault="00610E16" w:rsidP="00610E16">
            <w:pPr>
              <w:pStyle w:val="Tabletext"/>
              <w:jc w:val="center"/>
            </w:pPr>
            <w:r w:rsidRPr="00487029">
              <w:t>1.58E-24</w:t>
            </w:r>
          </w:p>
        </w:tc>
        <w:tc>
          <w:tcPr>
            <w:tcW w:w="700" w:type="pct"/>
            <w:shd w:val="clear" w:color="auto" w:fill="auto"/>
            <w:noWrap/>
            <w:vAlign w:val="bottom"/>
            <w:hideMark/>
          </w:tcPr>
          <w:p w:rsidR="00610E16" w:rsidRPr="00487029" w:rsidRDefault="00610E16" w:rsidP="00610E16">
            <w:pPr>
              <w:pStyle w:val="Tabletext"/>
              <w:jc w:val="center"/>
            </w:pPr>
            <w:r w:rsidRPr="00487029">
              <w:t>683</w:t>
            </w:r>
          </w:p>
        </w:tc>
        <w:tc>
          <w:tcPr>
            <w:tcW w:w="776" w:type="pct"/>
            <w:shd w:val="clear" w:color="auto" w:fill="auto"/>
            <w:noWrap/>
            <w:vAlign w:val="bottom"/>
            <w:hideMark/>
          </w:tcPr>
          <w:p w:rsidR="00610E16" w:rsidRPr="00487029" w:rsidRDefault="00610E16" w:rsidP="00610E16">
            <w:pPr>
              <w:pStyle w:val="Tabletext"/>
              <w:jc w:val="center"/>
            </w:pPr>
            <w:r w:rsidRPr="00487029">
              <w:t>9.29E-12</w:t>
            </w:r>
          </w:p>
        </w:tc>
        <w:tc>
          <w:tcPr>
            <w:tcW w:w="776" w:type="pct"/>
            <w:shd w:val="clear" w:color="auto" w:fill="auto"/>
            <w:noWrap/>
            <w:vAlign w:val="bottom"/>
            <w:hideMark/>
          </w:tcPr>
          <w:p w:rsidR="00610E16" w:rsidRPr="00487029" w:rsidRDefault="00DB14FB" w:rsidP="00610E16">
            <w:pPr>
              <w:pStyle w:val="Tabletext"/>
              <w:jc w:val="center"/>
            </w:pPr>
            <w:r w:rsidRPr="00487029">
              <w:t>−</w:t>
            </w:r>
            <w:r w:rsidR="00610E16" w:rsidRPr="00487029">
              <w:t>110.32</w:t>
            </w:r>
          </w:p>
        </w:tc>
        <w:tc>
          <w:tcPr>
            <w:tcW w:w="831" w:type="pct"/>
            <w:shd w:val="clear" w:color="auto" w:fill="auto"/>
            <w:noWrap/>
            <w:vAlign w:val="bottom"/>
            <w:hideMark/>
          </w:tcPr>
          <w:p w:rsidR="00610E16" w:rsidRPr="00487029" w:rsidRDefault="00DB14FB" w:rsidP="00610E16">
            <w:pPr>
              <w:pStyle w:val="Tabletext"/>
              <w:jc w:val="center"/>
            </w:pPr>
            <w:r w:rsidRPr="00487029">
              <w:t>−</w:t>
            </w:r>
            <w:r w:rsidR="00610E16" w:rsidRPr="00487029">
              <w:t>175.02</w:t>
            </w:r>
          </w:p>
        </w:tc>
      </w:tr>
      <w:tr w:rsidR="00610E16" w:rsidRPr="00487029" w:rsidTr="00DB14FB">
        <w:trPr>
          <w:trHeight w:val="300"/>
          <w:jc w:val="center"/>
        </w:trPr>
        <w:tc>
          <w:tcPr>
            <w:tcW w:w="871" w:type="pct"/>
            <w:shd w:val="clear" w:color="auto" w:fill="auto"/>
            <w:noWrap/>
            <w:vAlign w:val="bottom"/>
            <w:hideMark/>
          </w:tcPr>
          <w:p w:rsidR="00610E16" w:rsidRPr="00487029" w:rsidRDefault="00610E16" w:rsidP="00610E16">
            <w:pPr>
              <w:pStyle w:val="Tabletext"/>
              <w:jc w:val="center"/>
            </w:pPr>
            <w:r w:rsidRPr="00487029">
              <w:t>70</w:t>
            </w:r>
          </w:p>
        </w:tc>
        <w:tc>
          <w:tcPr>
            <w:tcW w:w="1046" w:type="pct"/>
            <w:shd w:val="clear" w:color="auto" w:fill="auto"/>
            <w:noWrap/>
            <w:vAlign w:val="bottom"/>
            <w:hideMark/>
          </w:tcPr>
          <w:p w:rsidR="00610E16" w:rsidRPr="00487029" w:rsidRDefault="00610E16" w:rsidP="00610E16">
            <w:pPr>
              <w:pStyle w:val="Tabletext"/>
              <w:jc w:val="center"/>
            </w:pPr>
            <w:r w:rsidRPr="00487029">
              <w:t>1.58E-24</w:t>
            </w:r>
          </w:p>
        </w:tc>
        <w:tc>
          <w:tcPr>
            <w:tcW w:w="700" w:type="pct"/>
            <w:shd w:val="clear" w:color="auto" w:fill="auto"/>
            <w:noWrap/>
            <w:vAlign w:val="bottom"/>
            <w:hideMark/>
          </w:tcPr>
          <w:p w:rsidR="00610E16" w:rsidRPr="00487029" w:rsidRDefault="00610E16" w:rsidP="00610E16">
            <w:pPr>
              <w:pStyle w:val="Tabletext"/>
              <w:jc w:val="center"/>
            </w:pPr>
            <w:r w:rsidRPr="00487029">
              <w:t>635</w:t>
            </w:r>
          </w:p>
        </w:tc>
        <w:tc>
          <w:tcPr>
            <w:tcW w:w="776" w:type="pct"/>
            <w:shd w:val="clear" w:color="auto" w:fill="auto"/>
            <w:noWrap/>
            <w:vAlign w:val="bottom"/>
            <w:hideMark/>
          </w:tcPr>
          <w:p w:rsidR="00610E16" w:rsidRPr="00487029" w:rsidRDefault="00610E16" w:rsidP="00610E16">
            <w:pPr>
              <w:pStyle w:val="Tabletext"/>
              <w:jc w:val="center"/>
            </w:pPr>
            <w:r w:rsidRPr="00487029">
              <w:t>8.03E-12</w:t>
            </w:r>
          </w:p>
        </w:tc>
        <w:tc>
          <w:tcPr>
            <w:tcW w:w="776" w:type="pct"/>
            <w:shd w:val="clear" w:color="auto" w:fill="auto"/>
            <w:noWrap/>
            <w:vAlign w:val="bottom"/>
            <w:hideMark/>
          </w:tcPr>
          <w:p w:rsidR="00610E16" w:rsidRPr="00487029" w:rsidRDefault="00DB14FB" w:rsidP="00610E16">
            <w:pPr>
              <w:pStyle w:val="Tabletext"/>
              <w:jc w:val="center"/>
            </w:pPr>
            <w:r w:rsidRPr="00487029">
              <w:t>−</w:t>
            </w:r>
            <w:r w:rsidR="00610E16" w:rsidRPr="00487029">
              <w:t>110.95</w:t>
            </w:r>
          </w:p>
        </w:tc>
        <w:tc>
          <w:tcPr>
            <w:tcW w:w="831" w:type="pct"/>
            <w:shd w:val="clear" w:color="auto" w:fill="auto"/>
            <w:noWrap/>
            <w:vAlign w:val="bottom"/>
            <w:hideMark/>
          </w:tcPr>
          <w:p w:rsidR="00610E16" w:rsidRPr="00487029" w:rsidRDefault="00DB14FB" w:rsidP="00610E16">
            <w:pPr>
              <w:pStyle w:val="Tabletext"/>
              <w:jc w:val="center"/>
            </w:pPr>
            <w:r w:rsidRPr="00487029">
              <w:t>−</w:t>
            </w:r>
            <w:r w:rsidR="00610E16" w:rsidRPr="00487029">
              <w:t>175.65</w:t>
            </w:r>
          </w:p>
        </w:tc>
      </w:tr>
      <w:tr w:rsidR="00610E16" w:rsidRPr="00487029" w:rsidTr="00DB14FB">
        <w:trPr>
          <w:trHeight w:val="300"/>
          <w:jc w:val="center"/>
        </w:trPr>
        <w:tc>
          <w:tcPr>
            <w:tcW w:w="871" w:type="pct"/>
            <w:shd w:val="clear" w:color="auto" w:fill="auto"/>
            <w:noWrap/>
            <w:vAlign w:val="bottom"/>
            <w:hideMark/>
          </w:tcPr>
          <w:p w:rsidR="00610E16" w:rsidRPr="00487029" w:rsidRDefault="00610E16" w:rsidP="00610E16">
            <w:pPr>
              <w:pStyle w:val="Tabletext"/>
              <w:jc w:val="center"/>
            </w:pPr>
            <w:r w:rsidRPr="00487029">
              <w:t>80</w:t>
            </w:r>
          </w:p>
        </w:tc>
        <w:tc>
          <w:tcPr>
            <w:tcW w:w="1046" w:type="pct"/>
            <w:shd w:val="clear" w:color="auto" w:fill="auto"/>
            <w:noWrap/>
            <w:vAlign w:val="bottom"/>
            <w:hideMark/>
          </w:tcPr>
          <w:p w:rsidR="00610E16" w:rsidRPr="00487029" w:rsidRDefault="00610E16" w:rsidP="00610E16">
            <w:pPr>
              <w:pStyle w:val="Tabletext"/>
              <w:jc w:val="center"/>
            </w:pPr>
            <w:r w:rsidRPr="00487029">
              <w:t>1.58E-24</w:t>
            </w:r>
          </w:p>
        </w:tc>
        <w:tc>
          <w:tcPr>
            <w:tcW w:w="700" w:type="pct"/>
            <w:shd w:val="clear" w:color="auto" w:fill="auto"/>
            <w:noWrap/>
            <w:vAlign w:val="bottom"/>
            <w:hideMark/>
          </w:tcPr>
          <w:p w:rsidR="00610E16" w:rsidRPr="00487029" w:rsidRDefault="00610E16" w:rsidP="00610E16">
            <w:pPr>
              <w:pStyle w:val="Tabletext"/>
              <w:jc w:val="center"/>
            </w:pPr>
            <w:r w:rsidRPr="00487029">
              <w:t>608</w:t>
            </w:r>
          </w:p>
        </w:tc>
        <w:tc>
          <w:tcPr>
            <w:tcW w:w="776" w:type="pct"/>
            <w:shd w:val="clear" w:color="auto" w:fill="auto"/>
            <w:noWrap/>
            <w:vAlign w:val="bottom"/>
            <w:hideMark/>
          </w:tcPr>
          <w:p w:rsidR="00610E16" w:rsidRPr="00487029" w:rsidRDefault="00610E16" w:rsidP="00610E16">
            <w:pPr>
              <w:pStyle w:val="Tabletext"/>
              <w:jc w:val="center"/>
            </w:pPr>
            <w:r w:rsidRPr="00487029">
              <w:t>7.36E-12</w:t>
            </w:r>
          </w:p>
        </w:tc>
        <w:tc>
          <w:tcPr>
            <w:tcW w:w="776" w:type="pct"/>
            <w:shd w:val="clear" w:color="auto" w:fill="auto"/>
            <w:noWrap/>
            <w:vAlign w:val="bottom"/>
            <w:hideMark/>
          </w:tcPr>
          <w:p w:rsidR="00610E16" w:rsidRPr="00487029" w:rsidRDefault="00DB14FB" w:rsidP="00610E16">
            <w:pPr>
              <w:pStyle w:val="Tabletext"/>
              <w:jc w:val="center"/>
            </w:pPr>
            <w:r w:rsidRPr="00487029">
              <w:t>−</w:t>
            </w:r>
            <w:r w:rsidR="00610E16" w:rsidRPr="00487029">
              <w:t>111.33</w:t>
            </w:r>
          </w:p>
        </w:tc>
        <w:tc>
          <w:tcPr>
            <w:tcW w:w="831" w:type="pct"/>
            <w:shd w:val="clear" w:color="auto" w:fill="auto"/>
            <w:noWrap/>
            <w:vAlign w:val="bottom"/>
            <w:hideMark/>
          </w:tcPr>
          <w:p w:rsidR="00610E16" w:rsidRPr="00487029" w:rsidRDefault="00DB14FB" w:rsidP="00610E16">
            <w:pPr>
              <w:pStyle w:val="Tabletext"/>
              <w:jc w:val="center"/>
            </w:pPr>
            <w:r w:rsidRPr="00487029">
              <w:t>−</w:t>
            </w:r>
            <w:r w:rsidR="00610E16" w:rsidRPr="00487029">
              <w:t>176.03</w:t>
            </w:r>
          </w:p>
        </w:tc>
      </w:tr>
      <w:tr w:rsidR="00610E16" w:rsidRPr="00487029" w:rsidTr="00DB14FB">
        <w:trPr>
          <w:trHeight w:val="300"/>
          <w:jc w:val="center"/>
        </w:trPr>
        <w:tc>
          <w:tcPr>
            <w:tcW w:w="871" w:type="pct"/>
            <w:shd w:val="clear" w:color="auto" w:fill="auto"/>
            <w:noWrap/>
            <w:vAlign w:val="bottom"/>
            <w:hideMark/>
          </w:tcPr>
          <w:p w:rsidR="00610E16" w:rsidRPr="00487029" w:rsidRDefault="00610E16" w:rsidP="00610E16">
            <w:pPr>
              <w:pStyle w:val="Tabletext"/>
              <w:jc w:val="center"/>
            </w:pPr>
            <w:r w:rsidRPr="00487029">
              <w:t>90</w:t>
            </w:r>
          </w:p>
        </w:tc>
        <w:tc>
          <w:tcPr>
            <w:tcW w:w="1046" w:type="pct"/>
            <w:shd w:val="clear" w:color="auto" w:fill="auto"/>
            <w:noWrap/>
            <w:vAlign w:val="bottom"/>
            <w:hideMark/>
          </w:tcPr>
          <w:p w:rsidR="00610E16" w:rsidRPr="00487029" w:rsidRDefault="00610E16" w:rsidP="00610E16">
            <w:pPr>
              <w:pStyle w:val="Tabletext"/>
              <w:jc w:val="center"/>
            </w:pPr>
            <w:r w:rsidRPr="00487029">
              <w:t>1.58E-24</w:t>
            </w:r>
          </w:p>
        </w:tc>
        <w:tc>
          <w:tcPr>
            <w:tcW w:w="700" w:type="pct"/>
            <w:shd w:val="clear" w:color="auto" w:fill="auto"/>
            <w:noWrap/>
            <w:vAlign w:val="bottom"/>
            <w:hideMark/>
          </w:tcPr>
          <w:p w:rsidR="00610E16" w:rsidRPr="00487029" w:rsidRDefault="00610E16" w:rsidP="00610E16">
            <w:pPr>
              <w:pStyle w:val="Tabletext"/>
              <w:jc w:val="center"/>
            </w:pPr>
            <w:r w:rsidRPr="00487029">
              <w:t>600</w:t>
            </w:r>
          </w:p>
        </w:tc>
        <w:tc>
          <w:tcPr>
            <w:tcW w:w="776" w:type="pct"/>
            <w:shd w:val="clear" w:color="auto" w:fill="auto"/>
            <w:noWrap/>
            <w:vAlign w:val="bottom"/>
            <w:hideMark/>
          </w:tcPr>
          <w:p w:rsidR="00610E16" w:rsidRPr="00487029" w:rsidRDefault="00610E16" w:rsidP="00610E16">
            <w:pPr>
              <w:pStyle w:val="Tabletext"/>
              <w:jc w:val="center"/>
            </w:pPr>
            <w:r w:rsidRPr="00487029">
              <w:t>7.17E-12</w:t>
            </w:r>
          </w:p>
        </w:tc>
        <w:tc>
          <w:tcPr>
            <w:tcW w:w="776" w:type="pct"/>
            <w:shd w:val="clear" w:color="auto" w:fill="auto"/>
            <w:noWrap/>
            <w:vAlign w:val="bottom"/>
            <w:hideMark/>
          </w:tcPr>
          <w:p w:rsidR="00610E16" w:rsidRPr="00487029" w:rsidRDefault="00DB14FB" w:rsidP="00610E16">
            <w:pPr>
              <w:pStyle w:val="Tabletext"/>
              <w:jc w:val="center"/>
            </w:pPr>
            <w:r w:rsidRPr="00487029">
              <w:t>−</w:t>
            </w:r>
            <w:r w:rsidR="00610E16" w:rsidRPr="00487029">
              <w:t>111.44</w:t>
            </w:r>
          </w:p>
        </w:tc>
        <w:tc>
          <w:tcPr>
            <w:tcW w:w="831" w:type="pct"/>
            <w:shd w:val="clear" w:color="auto" w:fill="auto"/>
            <w:noWrap/>
            <w:vAlign w:val="bottom"/>
            <w:hideMark/>
          </w:tcPr>
          <w:p w:rsidR="00610E16" w:rsidRPr="00487029" w:rsidRDefault="00DB14FB" w:rsidP="00610E16">
            <w:pPr>
              <w:pStyle w:val="Tabletext"/>
              <w:jc w:val="center"/>
            </w:pPr>
            <w:r w:rsidRPr="00487029">
              <w:t>−</w:t>
            </w:r>
            <w:r w:rsidR="00610E16" w:rsidRPr="00487029">
              <w:t>176.14</w:t>
            </w:r>
          </w:p>
        </w:tc>
      </w:tr>
    </w:tbl>
    <w:p w:rsidR="00610E16" w:rsidRPr="00487029" w:rsidRDefault="00610E16" w:rsidP="00610E16">
      <w:pPr>
        <w:pStyle w:val="Heading3"/>
      </w:pPr>
      <w:r w:rsidRPr="00487029">
        <w:t>2.1.7</w:t>
      </w:r>
      <w:r w:rsidRPr="00487029">
        <w:tab/>
        <w:t>Receive antenna gain</w:t>
      </w:r>
    </w:p>
    <w:p w:rsidR="00610E16" w:rsidRPr="00487029" w:rsidRDefault="00610E16" w:rsidP="00610E16">
      <w:r w:rsidRPr="00487029">
        <w:t xml:space="preserve">Refer to Annex 1. </w:t>
      </w:r>
    </w:p>
    <w:p w:rsidR="00610E16" w:rsidRPr="00487029" w:rsidRDefault="00610E16" w:rsidP="00610E16">
      <w:pPr>
        <w:pStyle w:val="Heading3"/>
      </w:pPr>
      <w:r w:rsidRPr="00487029">
        <w:t>2.1.8</w:t>
      </w:r>
      <w:r w:rsidRPr="00487029">
        <w:tab/>
        <w:t>Received signal to noise plus interference level</w:t>
      </w:r>
    </w:p>
    <w:p w:rsidR="00610E16" w:rsidRPr="00487029" w:rsidRDefault="00610E16" w:rsidP="00610E16">
      <w:r w:rsidRPr="00487029">
        <w:t xml:space="preserve">Refer to Annex 1. </w:t>
      </w:r>
    </w:p>
    <w:p w:rsidR="00610E16" w:rsidRPr="00487029" w:rsidRDefault="00610E16" w:rsidP="00610E16">
      <w:pPr>
        <w:pStyle w:val="Heading3"/>
      </w:pPr>
      <w:r w:rsidRPr="00487029">
        <w:t>2.1.9</w:t>
      </w:r>
      <w:r w:rsidRPr="00487029">
        <w:tab/>
        <w:t xml:space="preserve">Link </w:t>
      </w:r>
      <w:r w:rsidRPr="00487029">
        <w:rPr>
          <w:i/>
          <w:iCs/>
        </w:rPr>
        <w:t>C</w:t>
      </w:r>
      <w:r w:rsidRPr="00487029">
        <w:t>/(</w:t>
      </w:r>
      <w:r w:rsidRPr="00487029">
        <w:rPr>
          <w:i/>
          <w:iCs/>
        </w:rPr>
        <w:t>N</w:t>
      </w:r>
      <w:r w:rsidRPr="00487029">
        <w:rPr>
          <w:vertAlign w:val="subscript"/>
        </w:rPr>
        <w:t>0</w:t>
      </w:r>
      <w:r w:rsidRPr="00487029">
        <w:t>+</w:t>
      </w:r>
      <w:r w:rsidRPr="00487029">
        <w:rPr>
          <w:i/>
          <w:iCs/>
        </w:rPr>
        <w:t>I</w:t>
      </w:r>
      <w:r w:rsidRPr="00487029">
        <w:rPr>
          <w:vertAlign w:val="subscript"/>
        </w:rPr>
        <w:t>0</w:t>
      </w:r>
      <w:r w:rsidRPr="00487029">
        <w:t>)</w:t>
      </w:r>
    </w:p>
    <w:p w:rsidR="00610E16" w:rsidRPr="00487029" w:rsidRDefault="00610E16" w:rsidP="00DB14FB">
      <w:r w:rsidRPr="00487029">
        <w:t xml:space="preserve">The nominal signal level and </w:t>
      </w:r>
      <w:r w:rsidRPr="00487029">
        <w:rPr>
          <w:i/>
          <w:iCs/>
        </w:rPr>
        <w:t>C</w:t>
      </w:r>
      <w:r w:rsidRPr="00487029">
        <w:t>/(</w:t>
      </w:r>
      <w:r w:rsidRPr="00487029">
        <w:rPr>
          <w:i/>
          <w:iCs/>
        </w:rPr>
        <w:t>N</w:t>
      </w:r>
      <w:r w:rsidRPr="00487029">
        <w:rPr>
          <w:vertAlign w:val="subscript"/>
        </w:rPr>
        <w:t>0</w:t>
      </w:r>
      <w:r w:rsidRPr="00487029">
        <w:t>+</w:t>
      </w:r>
      <w:r w:rsidRPr="00487029">
        <w:rPr>
          <w:i/>
          <w:iCs/>
        </w:rPr>
        <w:t>I</w:t>
      </w:r>
      <w:r w:rsidRPr="00487029">
        <w:rPr>
          <w:vertAlign w:val="subscript"/>
        </w:rPr>
        <w:t>0</w:t>
      </w:r>
      <w:r w:rsidRPr="00487029">
        <w:t>) vs. elevation for a 25 kHz channel are provided in Table</w:t>
      </w:r>
      <w:r w:rsidR="00DB14FB" w:rsidRPr="00487029">
        <w:t> </w:t>
      </w:r>
      <w:r w:rsidRPr="00487029">
        <w:t>A4-3 and Table A4-4 for Yagi and Isoflux on-board antennas. The assumed ship antenna gain is 3 dBi and the system noise temperature is 30.2 dBK as shown in Table A1-5 (Annex 1).</w:t>
      </w:r>
    </w:p>
    <w:p w:rsidR="00610E16" w:rsidRPr="00487029" w:rsidRDefault="00610E16" w:rsidP="00610E16">
      <w:r w:rsidRPr="00487029">
        <w:t xml:space="preserve">Because the downlink is PFD limited, increasing the channel bandwidth to 50 kHz or 100 kHz will increase the signal level and </w:t>
      </w:r>
      <w:r w:rsidRPr="00487029">
        <w:rPr>
          <w:i/>
          <w:iCs/>
        </w:rPr>
        <w:t>C</w:t>
      </w:r>
      <w:r w:rsidRPr="00487029">
        <w:t>/(</w:t>
      </w:r>
      <w:r w:rsidRPr="00487029">
        <w:rPr>
          <w:i/>
          <w:iCs/>
        </w:rPr>
        <w:t>N</w:t>
      </w:r>
      <w:r w:rsidRPr="00487029">
        <w:rPr>
          <w:vertAlign w:val="subscript"/>
        </w:rPr>
        <w:t>0</w:t>
      </w:r>
      <w:r w:rsidRPr="00487029">
        <w:t>+</w:t>
      </w:r>
      <w:r w:rsidRPr="00487029">
        <w:rPr>
          <w:i/>
          <w:iCs/>
        </w:rPr>
        <w:t>I</w:t>
      </w:r>
      <w:r w:rsidRPr="00487029">
        <w:rPr>
          <w:vertAlign w:val="subscript"/>
        </w:rPr>
        <w:t>0</w:t>
      </w:r>
      <w:r w:rsidRPr="00487029">
        <w:t>) by 3 and 6 dB respectively. Limiting the service area to ship elevation angles between 10 and 55 degrees also improves the link by 3 dB.</w:t>
      </w:r>
    </w:p>
    <w:p w:rsidR="00610E16" w:rsidRPr="00487029" w:rsidRDefault="00610E16" w:rsidP="00610E16">
      <w:r w:rsidRPr="00487029">
        <w:t>The Isoflux antenna improves the link budget at low elevation angles and provides a wider symmetrical coverage area, but requires a 5 times larger transmitter power on the satellite.</w:t>
      </w:r>
    </w:p>
    <w:p w:rsidR="00610E16" w:rsidRPr="00487029" w:rsidRDefault="00610E16" w:rsidP="00610E16">
      <w:r w:rsidRPr="00487029">
        <w:t xml:space="preserve">The link budget results with a satellite Yagi antenna is shown in Table A4-6. Isoflux antenna is shown in Table A4-7. </w:t>
      </w:r>
    </w:p>
    <w:p w:rsidR="00610E16" w:rsidRPr="00487029" w:rsidRDefault="00610E16" w:rsidP="00610E16">
      <w:r w:rsidRPr="00487029">
        <w:t>It should be noted that the analyses based on single satellite visibility.</w:t>
      </w:r>
    </w:p>
    <w:p w:rsidR="00610E16" w:rsidRPr="00487029" w:rsidRDefault="00610E16" w:rsidP="00DB14FB">
      <w:r w:rsidRPr="00487029">
        <w:br w:type="page"/>
      </w:r>
    </w:p>
    <w:p w:rsidR="00610E16" w:rsidRPr="00487029" w:rsidRDefault="00610E16" w:rsidP="00610E16">
      <w:pPr>
        <w:pStyle w:val="TableNo"/>
      </w:pPr>
      <w:r w:rsidRPr="00487029">
        <w:t>Table A4-6</w:t>
      </w:r>
    </w:p>
    <w:p w:rsidR="00610E16" w:rsidRPr="00487029" w:rsidRDefault="00610E16" w:rsidP="00DB14FB">
      <w:pPr>
        <w:pStyle w:val="Tabletitle"/>
      </w:pPr>
      <w:r w:rsidRPr="00487029">
        <w:t>Link budget with satellite Yagi antenna (transmit RF power</w:t>
      </w:r>
      <w:r w:rsidR="00DB14FB" w:rsidRPr="00487029">
        <w:t xml:space="preserve"> </w:t>
      </w:r>
      <w:r w:rsidRPr="00487029">
        <w:t>=</w:t>
      </w:r>
      <w:r w:rsidR="00DB14FB" w:rsidRPr="00487029">
        <w:t xml:space="preserve"> −</w:t>
      </w:r>
      <w:r w:rsidRPr="00487029">
        <w:t>12.4 dBW/25 kHz)</w:t>
      </w:r>
    </w:p>
    <w:tbl>
      <w:tblPr>
        <w:tblW w:w="8880" w:type="dxa"/>
        <w:jc w:val="center"/>
        <w:tblLayout w:type="fixed"/>
        <w:tblCellMar>
          <w:left w:w="70" w:type="dxa"/>
          <w:right w:w="70" w:type="dxa"/>
        </w:tblCellMar>
        <w:tblLook w:val="04A0" w:firstRow="1" w:lastRow="0" w:firstColumn="1" w:lastColumn="0" w:noHBand="0" w:noVBand="1"/>
      </w:tblPr>
      <w:tblGrid>
        <w:gridCol w:w="850"/>
        <w:gridCol w:w="1130"/>
        <w:gridCol w:w="738"/>
        <w:gridCol w:w="863"/>
        <w:gridCol w:w="1117"/>
        <w:gridCol w:w="826"/>
        <w:gridCol w:w="850"/>
        <w:gridCol w:w="709"/>
        <w:gridCol w:w="835"/>
        <w:gridCol w:w="962"/>
      </w:tblGrid>
      <w:tr w:rsidR="00610E16" w:rsidRPr="00487029" w:rsidTr="00DB14FB">
        <w:trPr>
          <w:trHeight w:val="30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rsidR="00610E16" w:rsidRPr="00487029" w:rsidRDefault="00610E16" w:rsidP="00DB14FB">
            <w:pPr>
              <w:pStyle w:val="Tablehead"/>
              <w:ind w:left="-57" w:right="-57"/>
            </w:pPr>
            <w:r w:rsidRPr="00487029">
              <w:t>Ship elevation angle</w:t>
            </w:r>
          </w:p>
        </w:tc>
        <w:tc>
          <w:tcPr>
            <w:tcW w:w="1130" w:type="dxa"/>
            <w:tcBorders>
              <w:top w:val="single" w:sz="4" w:space="0" w:color="auto"/>
              <w:left w:val="nil"/>
              <w:bottom w:val="single" w:sz="4" w:space="0" w:color="auto"/>
              <w:right w:val="single" w:sz="4" w:space="0" w:color="auto"/>
            </w:tcBorders>
            <w:noWrap/>
            <w:vAlign w:val="center"/>
            <w:hideMark/>
          </w:tcPr>
          <w:p w:rsidR="00610E16" w:rsidRPr="00487029" w:rsidRDefault="00610E16" w:rsidP="00DB14FB">
            <w:pPr>
              <w:pStyle w:val="Tablehead"/>
              <w:ind w:left="-57" w:right="-57"/>
            </w:pPr>
            <w:r w:rsidRPr="00487029">
              <w:t>Satellite EIRP in circular polarization</w:t>
            </w:r>
          </w:p>
        </w:tc>
        <w:tc>
          <w:tcPr>
            <w:tcW w:w="738" w:type="dxa"/>
            <w:tcBorders>
              <w:top w:val="single" w:sz="4" w:space="0" w:color="auto"/>
              <w:left w:val="nil"/>
              <w:bottom w:val="single" w:sz="4" w:space="0" w:color="auto"/>
              <w:right w:val="single" w:sz="4" w:space="0" w:color="auto"/>
            </w:tcBorders>
            <w:noWrap/>
            <w:vAlign w:val="center"/>
            <w:hideMark/>
          </w:tcPr>
          <w:p w:rsidR="00610E16" w:rsidRPr="00487029" w:rsidRDefault="00610E16" w:rsidP="00DB14FB">
            <w:pPr>
              <w:pStyle w:val="Tablehead"/>
              <w:ind w:left="-57" w:right="-57"/>
            </w:pPr>
            <w:r w:rsidRPr="00487029">
              <w:t>Satellite range</w:t>
            </w:r>
          </w:p>
        </w:tc>
        <w:tc>
          <w:tcPr>
            <w:tcW w:w="863" w:type="dxa"/>
            <w:tcBorders>
              <w:top w:val="single" w:sz="4" w:space="0" w:color="auto"/>
              <w:left w:val="nil"/>
              <w:bottom w:val="single" w:sz="4" w:space="0" w:color="auto"/>
              <w:right w:val="single" w:sz="4" w:space="0" w:color="auto"/>
            </w:tcBorders>
            <w:noWrap/>
            <w:vAlign w:val="center"/>
            <w:hideMark/>
          </w:tcPr>
          <w:p w:rsidR="00610E16" w:rsidRPr="00487029" w:rsidRDefault="00610E16" w:rsidP="00DB14FB">
            <w:pPr>
              <w:pStyle w:val="Tablehead"/>
              <w:ind w:left="-57" w:right="-57"/>
            </w:pPr>
            <w:r w:rsidRPr="00487029">
              <w:t>Path loss</w:t>
            </w:r>
          </w:p>
        </w:tc>
        <w:tc>
          <w:tcPr>
            <w:tcW w:w="1117" w:type="dxa"/>
            <w:tcBorders>
              <w:top w:val="single" w:sz="4" w:space="0" w:color="auto"/>
              <w:left w:val="nil"/>
              <w:bottom w:val="single" w:sz="4" w:space="0" w:color="auto"/>
              <w:right w:val="single" w:sz="4" w:space="0" w:color="auto"/>
            </w:tcBorders>
            <w:noWrap/>
            <w:vAlign w:val="center"/>
            <w:hideMark/>
          </w:tcPr>
          <w:p w:rsidR="00610E16" w:rsidRPr="00487029" w:rsidRDefault="00610E16" w:rsidP="00DB14FB">
            <w:pPr>
              <w:pStyle w:val="Tablehead"/>
              <w:ind w:left="-57" w:right="-57"/>
            </w:pPr>
            <w:r w:rsidRPr="00487029">
              <w:t>Polarization loss</w:t>
            </w:r>
          </w:p>
        </w:tc>
        <w:tc>
          <w:tcPr>
            <w:tcW w:w="826" w:type="dxa"/>
            <w:tcBorders>
              <w:top w:val="single" w:sz="4" w:space="0" w:color="auto"/>
              <w:left w:val="nil"/>
              <w:bottom w:val="single" w:sz="4" w:space="0" w:color="auto"/>
              <w:right w:val="single" w:sz="4" w:space="0" w:color="auto"/>
            </w:tcBorders>
            <w:noWrap/>
            <w:vAlign w:val="center"/>
            <w:hideMark/>
          </w:tcPr>
          <w:p w:rsidR="00610E16" w:rsidRPr="00487029" w:rsidRDefault="00610E16" w:rsidP="00DB14FB">
            <w:pPr>
              <w:pStyle w:val="Tablehead"/>
              <w:ind w:left="-57" w:right="-57"/>
            </w:pPr>
            <w:r w:rsidRPr="00487029">
              <w:t>Ship antenna gain</w:t>
            </w:r>
          </w:p>
        </w:tc>
        <w:tc>
          <w:tcPr>
            <w:tcW w:w="850" w:type="dxa"/>
            <w:tcBorders>
              <w:top w:val="single" w:sz="4" w:space="0" w:color="auto"/>
              <w:left w:val="nil"/>
              <w:bottom w:val="single" w:sz="4" w:space="0" w:color="auto"/>
              <w:right w:val="single" w:sz="4" w:space="0" w:color="auto"/>
            </w:tcBorders>
            <w:noWrap/>
            <w:vAlign w:val="center"/>
            <w:hideMark/>
          </w:tcPr>
          <w:p w:rsidR="00610E16" w:rsidRPr="00487029" w:rsidRDefault="00610E16" w:rsidP="00DB14FB">
            <w:pPr>
              <w:pStyle w:val="Tablehead"/>
              <w:ind w:left="-57" w:right="-57"/>
            </w:pPr>
            <w:r w:rsidRPr="00487029">
              <w:t>Antenna signal level</w:t>
            </w:r>
          </w:p>
        </w:tc>
        <w:tc>
          <w:tcPr>
            <w:tcW w:w="709" w:type="dxa"/>
            <w:tcBorders>
              <w:top w:val="single" w:sz="4" w:space="0" w:color="auto"/>
              <w:left w:val="nil"/>
              <w:bottom w:val="single" w:sz="4" w:space="0" w:color="auto"/>
              <w:right w:val="single" w:sz="4" w:space="0" w:color="auto"/>
            </w:tcBorders>
            <w:vAlign w:val="center"/>
          </w:tcPr>
          <w:p w:rsidR="00610E16" w:rsidRPr="00487029" w:rsidRDefault="00610E16" w:rsidP="00DB14FB">
            <w:pPr>
              <w:pStyle w:val="Tablehead"/>
              <w:ind w:left="-57" w:right="-57"/>
            </w:pPr>
            <w:r w:rsidRPr="00487029">
              <w:rPr>
                <w:i/>
                <w:iCs/>
              </w:rPr>
              <w:t>C</w:t>
            </w:r>
            <w:r w:rsidRPr="00487029">
              <w:t>/</w:t>
            </w:r>
            <w:r w:rsidRPr="00487029">
              <w:rPr>
                <w:i/>
                <w:iCs/>
              </w:rPr>
              <w:t>N</w:t>
            </w:r>
            <w:r w:rsidRPr="00487029">
              <w:rPr>
                <w:vertAlign w:val="subscript"/>
              </w:rPr>
              <w:t>0</w:t>
            </w:r>
          </w:p>
        </w:tc>
        <w:tc>
          <w:tcPr>
            <w:tcW w:w="835" w:type="dxa"/>
            <w:tcBorders>
              <w:top w:val="single" w:sz="4" w:space="0" w:color="auto"/>
              <w:left w:val="single" w:sz="4" w:space="0" w:color="auto"/>
              <w:bottom w:val="single" w:sz="4" w:space="0" w:color="auto"/>
              <w:right w:val="single" w:sz="4" w:space="0" w:color="auto"/>
            </w:tcBorders>
            <w:noWrap/>
            <w:vAlign w:val="center"/>
            <w:hideMark/>
          </w:tcPr>
          <w:p w:rsidR="00610E16" w:rsidRPr="00487029" w:rsidRDefault="00610E16" w:rsidP="00DB14FB">
            <w:pPr>
              <w:pStyle w:val="Tablehead"/>
              <w:ind w:left="-57" w:right="-57"/>
            </w:pPr>
            <w:r w:rsidRPr="00487029">
              <w:t>Noise level in 25 kHz BW</w:t>
            </w:r>
          </w:p>
        </w:tc>
        <w:tc>
          <w:tcPr>
            <w:tcW w:w="962" w:type="dxa"/>
            <w:tcBorders>
              <w:top w:val="single" w:sz="4" w:space="0" w:color="auto"/>
              <w:left w:val="nil"/>
              <w:bottom w:val="single" w:sz="4" w:space="0" w:color="auto"/>
              <w:right w:val="single" w:sz="4" w:space="0" w:color="auto"/>
            </w:tcBorders>
            <w:noWrap/>
            <w:vAlign w:val="center"/>
            <w:hideMark/>
          </w:tcPr>
          <w:p w:rsidR="00610E16" w:rsidRPr="00487029" w:rsidRDefault="00610E16" w:rsidP="00DB14FB">
            <w:pPr>
              <w:pStyle w:val="Tablehead"/>
              <w:ind w:left="-57" w:right="-57"/>
            </w:pPr>
            <w:r w:rsidRPr="00487029">
              <w:rPr>
                <w:i/>
                <w:iCs/>
              </w:rPr>
              <w:t>C</w:t>
            </w:r>
            <w:r w:rsidRPr="00487029">
              <w:t>/(</w:t>
            </w:r>
            <w:r w:rsidRPr="00487029">
              <w:rPr>
                <w:i/>
                <w:iCs/>
              </w:rPr>
              <w:t>N</w:t>
            </w:r>
            <w:r w:rsidRPr="00487029">
              <w:rPr>
                <w:vertAlign w:val="subscript"/>
              </w:rPr>
              <w:t>0</w:t>
            </w:r>
            <w:r w:rsidRPr="00487029">
              <w:t>+</w:t>
            </w:r>
            <w:r w:rsidRPr="00487029">
              <w:rPr>
                <w:i/>
                <w:iCs/>
              </w:rPr>
              <w:t>I</w:t>
            </w:r>
            <w:r w:rsidRPr="00487029">
              <w:rPr>
                <w:vertAlign w:val="subscript"/>
              </w:rPr>
              <w:t>0</w:t>
            </w:r>
            <w:r w:rsidRPr="00487029">
              <w:t>)</w:t>
            </w:r>
          </w:p>
        </w:tc>
      </w:tr>
      <w:tr w:rsidR="00610E16" w:rsidRPr="00487029" w:rsidTr="00DB14FB">
        <w:trPr>
          <w:trHeight w:val="300"/>
          <w:jc w:val="center"/>
        </w:trPr>
        <w:tc>
          <w:tcPr>
            <w:tcW w:w="850" w:type="dxa"/>
            <w:tcBorders>
              <w:top w:val="nil"/>
              <w:left w:val="single" w:sz="4" w:space="0" w:color="auto"/>
              <w:bottom w:val="single" w:sz="4" w:space="0" w:color="auto"/>
              <w:right w:val="single" w:sz="4" w:space="0" w:color="auto"/>
            </w:tcBorders>
            <w:noWrap/>
            <w:vAlign w:val="bottom"/>
            <w:hideMark/>
          </w:tcPr>
          <w:p w:rsidR="00610E16" w:rsidRPr="00487029" w:rsidRDefault="00610E16" w:rsidP="00DB14FB">
            <w:pPr>
              <w:pStyle w:val="Tablehead"/>
              <w:ind w:left="-57" w:right="-57"/>
            </w:pPr>
            <w:r w:rsidRPr="00487029">
              <w:t>(degrees)</w:t>
            </w:r>
          </w:p>
        </w:tc>
        <w:tc>
          <w:tcPr>
            <w:tcW w:w="1130"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head"/>
              <w:ind w:left="-57" w:right="-57"/>
            </w:pPr>
            <w:r w:rsidRPr="00487029">
              <w:t>(dBW)</w:t>
            </w:r>
          </w:p>
        </w:tc>
        <w:tc>
          <w:tcPr>
            <w:tcW w:w="738"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head"/>
              <w:ind w:left="-57" w:right="-57"/>
            </w:pPr>
            <w:r w:rsidRPr="00487029">
              <w:t>(km)</w:t>
            </w:r>
          </w:p>
        </w:tc>
        <w:tc>
          <w:tcPr>
            <w:tcW w:w="863"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head"/>
              <w:ind w:left="-57" w:right="-57"/>
            </w:pPr>
            <w:r w:rsidRPr="00487029">
              <w:t>(dB)</w:t>
            </w:r>
          </w:p>
        </w:tc>
        <w:tc>
          <w:tcPr>
            <w:tcW w:w="1117"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head"/>
              <w:ind w:left="-57" w:right="-57"/>
            </w:pPr>
            <w:r w:rsidRPr="00487029">
              <w:t>(dB)</w:t>
            </w:r>
          </w:p>
        </w:tc>
        <w:tc>
          <w:tcPr>
            <w:tcW w:w="826"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head"/>
              <w:ind w:left="-57" w:right="-57"/>
            </w:pPr>
            <w:r w:rsidRPr="00487029">
              <w:t>(dBi)</w:t>
            </w:r>
          </w:p>
        </w:tc>
        <w:tc>
          <w:tcPr>
            <w:tcW w:w="850"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head"/>
              <w:ind w:left="-57" w:right="-57"/>
            </w:pPr>
            <w:r w:rsidRPr="00487029">
              <w:t>(dBm)</w:t>
            </w:r>
          </w:p>
        </w:tc>
        <w:tc>
          <w:tcPr>
            <w:tcW w:w="709" w:type="dxa"/>
            <w:tcBorders>
              <w:top w:val="single" w:sz="4" w:space="0" w:color="auto"/>
              <w:left w:val="nil"/>
              <w:bottom w:val="single" w:sz="4" w:space="0" w:color="auto"/>
              <w:right w:val="single" w:sz="4" w:space="0" w:color="auto"/>
            </w:tcBorders>
            <w:hideMark/>
          </w:tcPr>
          <w:p w:rsidR="00610E16" w:rsidRPr="00487029" w:rsidRDefault="00610E16" w:rsidP="00DB14FB">
            <w:pPr>
              <w:pStyle w:val="Tablehead"/>
              <w:ind w:left="-57" w:right="-57"/>
            </w:pPr>
            <w:r w:rsidRPr="00487029">
              <w:t>(dBHz)</w:t>
            </w:r>
          </w:p>
        </w:tc>
        <w:tc>
          <w:tcPr>
            <w:tcW w:w="835" w:type="dxa"/>
            <w:tcBorders>
              <w:top w:val="single" w:sz="4" w:space="0" w:color="auto"/>
              <w:left w:val="single" w:sz="4" w:space="0" w:color="auto"/>
              <w:bottom w:val="single" w:sz="4" w:space="0" w:color="auto"/>
              <w:right w:val="single" w:sz="4" w:space="0" w:color="auto"/>
            </w:tcBorders>
            <w:noWrap/>
            <w:vAlign w:val="bottom"/>
            <w:hideMark/>
          </w:tcPr>
          <w:p w:rsidR="00610E16" w:rsidRPr="00487029" w:rsidRDefault="00610E16" w:rsidP="00DB14FB">
            <w:pPr>
              <w:pStyle w:val="Tablehead"/>
              <w:ind w:left="-57" w:right="-57"/>
            </w:pPr>
            <w:r w:rsidRPr="00487029">
              <w:t>(dBm)</w:t>
            </w:r>
          </w:p>
        </w:tc>
        <w:tc>
          <w:tcPr>
            <w:tcW w:w="962"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head"/>
              <w:ind w:left="-57" w:right="-57"/>
            </w:pPr>
            <w:r w:rsidRPr="00487029">
              <w:t>(dBHz)</w:t>
            </w:r>
          </w:p>
        </w:tc>
      </w:tr>
      <w:tr w:rsidR="00610E16" w:rsidRPr="00487029" w:rsidTr="00DB14FB">
        <w:trPr>
          <w:trHeight w:val="300"/>
          <w:jc w:val="center"/>
        </w:trPr>
        <w:tc>
          <w:tcPr>
            <w:tcW w:w="850" w:type="dxa"/>
            <w:tcBorders>
              <w:top w:val="nil"/>
              <w:left w:val="single" w:sz="4" w:space="0" w:color="auto"/>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0</w:t>
            </w:r>
          </w:p>
        </w:tc>
        <w:tc>
          <w:tcPr>
            <w:tcW w:w="1130" w:type="dxa"/>
            <w:tcBorders>
              <w:top w:val="nil"/>
              <w:left w:val="nil"/>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4.4</w:t>
            </w:r>
          </w:p>
        </w:tc>
        <w:tc>
          <w:tcPr>
            <w:tcW w:w="738"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2</w:t>
            </w:r>
            <w:r w:rsidR="00DB14FB" w:rsidRPr="00487029">
              <w:t> </w:t>
            </w:r>
            <w:r w:rsidRPr="00487029">
              <w:t>830</w:t>
            </w:r>
          </w:p>
        </w:tc>
        <w:tc>
          <w:tcPr>
            <w:tcW w:w="863"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145.6</w:t>
            </w:r>
          </w:p>
        </w:tc>
        <w:tc>
          <w:tcPr>
            <w:tcW w:w="1117"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3</w:t>
            </w:r>
          </w:p>
        </w:tc>
        <w:tc>
          <w:tcPr>
            <w:tcW w:w="826"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3</w:t>
            </w:r>
          </w:p>
        </w:tc>
        <w:tc>
          <w:tcPr>
            <w:tcW w:w="850" w:type="dxa"/>
            <w:tcBorders>
              <w:top w:val="nil"/>
              <w:left w:val="nil"/>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120.0</w:t>
            </w:r>
          </w:p>
        </w:tc>
        <w:tc>
          <w:tcPr>
            <w:tcW w:w="709" w:type="dxa"/>
            <w:tcBorders>
              <w:top w:val="single" w:sz="4" w:space="0" w:color="auto"/>
              <w:left w:val="nil"/>
              <w:bottom w:val="single" w:sz="4" w:space="0" w:color="auto"/>
              <w:right w:val="single" w:sz="4" w:space="0" w:color="auto"/>
            </w:tcBorders>
            <w:vAlign w:val="bottom"/>
            <w:hideMark/>
          </w:tcPr>
          <w:p w:rsidR="00610E16" w:rsidRPr="00487029" w:rsidRDefault="00610E16" w:rsidP="00DB14FB">
            <w:pPr>
              <w:pStyle w:val="Tabletext"/>
              <w:jc w:val="center"/>
            </w:pPr>
            <w:r w:rsidRPr="00487029">
              <w:t>48.4</w:t>
            </w:r>
          </w:p>
        </w:tc>
        <w:tc>
          <w:tcPr>
            <w:tcW w:w="835" w:type="dxa"/>
            <w:tcBorders>
              <w:top w:val="single" w:sz="4" w:space="0" w:color="auto"/>
              <w:left w:val="single" w:sz="4" w:space="0" w:color="auto"/>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116</w:t>
            </w:r>
          </w:p>
        </w:tc>
        <w:tc>
          <w:tcPr>
            <w:tcW w:w="962"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40.0</w:t>
            </w:r>
          </w:p>
        </w:tc>
      </w:tr>
      <w:tr w:rsidR="00610E16" w:rsidRPr="00487029" w:rsidTr="00DB14FB">
        <w:trPr>
          <w:trHeight w:val="300"/>
          <w:jc w:val="center"/>
        </w:trPr>
        <w:tc>
          <w:tcPr>
            <w:tcW w:w="850" w:type="dxa"/>
            <w:tcBorders>
              <w:top w:val="nil"/>
              <w:left w:val="single" w:sz="4" w:space="0" w:color="auto"/>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10</w:t>
            </w:r>
          </w:p>
        </w:tc>
        <w:tc>
          <w:tcPr>
            <w:tcW w:w="1130" w:type="dxa"/>
            <w:tcBorders>
              <w:top w:val="nil"/>
              <w:left w:val="nil"/>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4.4</w:t>
            </w:r>
          </w:p>
        </w:tc>
        <w:tc>
          <w:tcPr>
            <w:tcW w:w="738"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1</w:t>
            </w:r>
            <w:r w:rsidR="00DB14FB" w:rsidRPr="00487029">
              <w:t> </w:t>
            </w:r>
            <w:r w:rsidRPr="00487029">
              <w:t>932</w:t>
            </w:r>
          </w:p>
        </w:tc>
        <w:tc>
          <w:tcPr>
            <w:tcW w:w="863"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142.2</w:t>
            </w:r>
          </w:p>
        </w:tc>
        <w:tc>
          <w:tcPr>
            <w:tcW w:w="1117"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3</w:t>
            </w:r>
          </w:p>
        </w:tc>
        <w:tc>
          <w:tcPr>
            <w:tcW w:w="826"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3</w:t>
            </w:r>
          </w:p>
        </w:tc>
        <w:tc>
          <w:tcPr>
            <w:tcW w:w="850" w:type="dxa"/>
            <w:tcBorders>
              <w:top w:val="nil"/>
              <w:left w:val="nil"/>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116.7</w:t>
            </w:r>
          </w:p>
        </w:tc>
        <w:tc>
          <w:tcPr>
            <w:tcW w:w="709" w:type="dxa"/>
            <w:tcBorders>
              <w:top w:val="single" w:sz="4" w:space="0" w:color="auto"/>
              <w:left w:val="nil"/>
              <w:bottom w:val="single" w:sz="4" w:space="0" w:color="auto"/>
              <w:right w:val="single" w:sz="4" w:space="0" w:color="auto"/>
            </w:tcBorders>
            <w:vAlign w:val="bottom"/>
            <w:hideMark/>
          </w:tcPr>
          <w:p w:rsidR="00610E16" w:rsidRPr="00487029" w:rsidRDefault="00610E16" w:rsidP="00DB14FB">
            <w:pPr>
              <w:pStyle w:val="Tabletext"/>
              <w:jc w:val="center"/>
            </w:pPr>
            <w:r w:rsidRPr="00487029">
              <w:t>51.7</w:t>
            </w:r>
          </w:p>
        </w:tc>
        <w:tc>
          <w:tcPr>
            <w:tcW w:w="835" w:type="dxa"/>
            <w:tcBorders>
              <w:top w:val="single" w:sz="4" w:space="0" w:color="auto"/>
              <w:left w:val="single" w:sz="4" w:space="0" w:color="auto"/>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116</w:t>
            </w:r>
          </w:p>
        </w:tc>
        <w:tc>
          <w:tcPr>
            <w:tcW w:w="962"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43.3</w:t>
            </w:r>
          </w:p>
        </w:tc>
      </w:tr>
      <w:tr w:rsidR="00610E16" w:rsidRPr="00487029" w:rsidTr="00DB14FB">
        <w:trPr>
          <w:trHeight w:val="300"/>
          <w:jc w:val="center"/>
        </w:trPr>
        <w:tc>
          <w:tcPr>
            <w:tcW w:w="850" w:type="dxa"/>
            <w:tcBorders>
              <w:top w:val="nil"/>
              <w:left w:val="single" w:sz="4" w:space="0" w:color="auto"/>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20</w:t>
            </w:r>
          </w:p>
        </w:tc>
        <w:tc>
          <w:tcPr>
            <w:tcW w:w="1130" w:type="dxa"/>
            <w:tcBorders>
              <w:top w:val="nil"/>
              <w:left w:val="nil"/>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4.4</w:t>
            </w:r>
          </w:p>
        </w:tc>
        <w:tc>
          <w:tcPr>
            <w:tcW w:w="738"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1</w:t>
            </w:r>
            <w:r w:rsidR="00DB14FB" w:rsidRPr="00487029">
              <w:t> </w:t>
            </w:r>
            <w:r w:rsidRPr="00487029">
              <w:t>392</w:t>
            </w:r>
          </w:p>
        </w:tc>
        <w:tc>
          <w:tcPr>
            <w:tcW w:w="863"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139.4</w:t>
            </w:r>
          </w:p>
        </w:tc>
        <w:tc>
          <w:tcPr>
            <w:tcW w:w="1117"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3</w:t>
            </w:r>
          </w:p>
        </w:tc>
        <w:tc>
          <w:tcPr>
            <w:tcW w:w="826"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2.5</w:t>
            </w:r>
          </w:p>
        </w:tc>
        <w:tc>
          <w:tcPr>
            <w:tcW w:w="850" w:type="dxa"/>
            <w:tcBorders>
              <w:top w:val="nil"/>
              <w:left w:val="nil"/>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114.3</w:t>
            </w:r>
          </w:p>
        </w:tc>
        <w:tc>
          <w:tcPr>
            <w:tcW w:w="709" w:type="dxa"/>
            <w:tcBorders>
              <w:top w:val="single" w:sz="4" w:space="0" w:color="auto"/>
              <w:left w:val="nil"/>
              <w:bottom w:val="single" w:sz="4" w:space="0" w:color="auto"/>
              <w:right w:val="single" w:sz="4" w:space="0" w:color="auto"/>
            </w:tcBorders>
            <w:vAlign w:val="bottom"/>
            <w:hideMark/>
          </w:tcPr>
          <w:p w:rsidR="00610E16" w:rsidRPr="00487029" w:rsidRDefault="00610E16" w:rsidP="00DB14FB">
            <w:pPr>
              <w:pStyle w:val="Tabletext"/>
              <w:jc w:val="center"/>
            </w:pPr>
            <w:r w:rsidRPr="00487029">
              <w:t>54.1</w:t>
            </w:r>
          </w:p>
        </w:tc>
        <w:tc>
          <w:tcPr>
            <w:tcW w:w="835" w:type="dxa"/>
            <w:tcBorders>
              <w:top w:val="single" w:sz="4" w:space="0" w:color="auto"/>
              <w:left w:val="single" w:sz="4" w:space="0" w:color="auto"/>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116</w:t>
            </w:r>
          </w:p>
        </w:tc>
        <w:tc>
          <w:tcPr>
            <w:tcW w:w="962"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45.7</w:t>
            </w:r>
          </w:p>
        </w:tc>
      </w:tr>
      <w:tr w:rsidR="00610E16" w:rsidRPr="00487029" w:rsidTr="00DB14FB">
        <w:trPr>
          <w:trHeight w:val="300"/>
          <w:jc w:val="center"/>
        </w:trPr>
        <w:tc>
          <w:tcPr>
            <w:tcW w:w="850" w:type="dxa"/>
            <w:tcBorders>
              <w:top w:val="nil"/>
              <w:left w:val="single" w:sz="4" w:space="0" w:color="auto"/>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30</w:t>
            </w:r>
          </w:p>
        </w:tc>
        <w:tc>
          <w:tcPr>
            <w:tcW w:w="1130" w:type="dxa"/>
            <w:tcBorders>
              <w:top w:val="nil"/>
              <w:left w:val="nil"/>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4.6</w:t>
            </w:r>
          </w:p>
        </w:tc>
        <w:tc>
          <w:tcPr>
            <w:tcW w:w="738"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1</w:t>
            </w:r>
            <w:r w:rsidR="00DB14FB" w:rsidRPr="00487029">
              <w:t> </w:t>
            </w:r>
            <w:r w:rsidRPr="00487029">
              <w:t>075</w:t>
            </w:r>
          </w:p>
        </w:tc>
        <w:tc>
          <w:tcPr>
            <w:tcW w:w="863"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137.2</w:t>
            </w:r>
          </w:p>
        </w:tc>
        <w:tc>
          <w:tcPr>
            <w:tcW w:w="1117"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3</w:t>
            </w:r>
          </w:p>
        </w:tc>
        <w:tc>
          <w:tcPr>
            <w:tcW w:w="826"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1</w:t>
            </w:r>
          </w:p>
        </w:tc>
        <w:tc>
          <w:tcPr>
            <w:tcW w:w="850" w:type="dxa"/>
            <w:tcBorders>
              <w:top w:val="nil"/>
              <w:left w:val="nil"/>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113.8</w:t>
            </w:r>
          </w:p>
        </w:tc>
        <w:tc>
          <w:tcPr>
            <w:tcW w:w="709" w:type="dxa"/>
            <w:tcBorders>
              <w:top w:val="single" w:sz="4" w:space="0" w:color="auto"/>
              <w:left w:val="nil"/>
              <w:bottom w:val="single" w:sz="4" w:space="0" w:color="auto"/>
              <w:right w:val="single" w:sz="4" w:space="0" w:color="auto"/>
            </w:tcBorders>
            <w:vAlign w:val="bottom"/>
            <w:hideMark/>
          </w:tcPr>
          <w:p w:rsidR="00610E16" w:rsidRPr="00487029" w:rsidRDefault="00610E16" w:rsidP="00DB14FB">
            <w:pPr>
              <w:pStyle w:val="Tabletext"/>
              <w:jc w:val="center"/>
            </w:pPr>
            <w:r w:rsidRPr="00487029">
              <w:t>54.6</w:t>
            </w:r>
          </w:p>
        </w:tc>
        <w:tc>
          <w:tcPr>
            <w:tcW w:w="835" w:type="dxa"/>
            <w:tcBorders>
              <w:top w:val="single" w:sz="4" w:space="0" w:color="auto"/>
              <w:left w:val="single" w:sz="4" w:space="0" w:color="auto"/>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116</w:t>
            </w:r>
          </w:p>
        </w:tc>
        <w:tc>
          <w:tcPr>
            <w:tcW w:w="962"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46.2</w:t>
            </w:r>
          </w:p>
        </w:tc>
      </w:tr>
      <w:tr w:rsidR="00610E16" w:rsidRPr="00487029" w:rsidTr="00DB14FB">
        <w:trPr>
          <w:trHeight w:val="300"/>
          <w:jc w:val="center"/>
        </w:trPr>
        <w:tc>
          <w:tcPr>
            <w:tcW w:w="850" w:type="dxa"/>
            <w:tcBorders>
              <w:top w:val="nil"/>
              <w:left w:val="single" w:sz="4" w:space="0" w:color="auto"/>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40</w:t>
            </w:r>
          </w:p>
        </w:tc>
        <w:tc>
          <w:tcPr>
            <w:tcW w:w="1130" w:type="dxa"/>
            <w:tcBorders>
              <w:top w:val="nil"/>
              <w:left w:val="nil"/>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5.5</w:t>
            </w:r>
          </w:p>
        </w:tc>
        <w:tc>
          <w:tcPr>
            <w:tcW w:w="738"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882</w:t>
            </w:r>
          </w:p>
        </w:tc>
        <w:tc>
          <w:tcPr>
            <w:tcW w:w="863"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135.4</w:t>
            </w:r>
          </w:p>
        </w:tc>
        <w:tc>
          <w:tcPr>
            <w:tcW w:w="1117"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3</w:t>
            </w:r>
          </w:p>
        </w:tc>
        <w:tc>
          <w:tcPr>
            <w:tcW w:w="826"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0</w:t>
            </w:r>
          </w:p>
        </w:tc>
        <w:tc>
          <w:tcPr>
            <w:tcW w:w="850" w:type="dxa"/>
            <w:tcBorders>
              <w:top w:val="nil"/>
              <w:left w:val="nil"/>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114.0</w:t>
            </w:r>
          </w:p>
        </w:tc>
        <w:tc>
          <w:tcPr>
            <w:tcW w:w="709" w:type="dxa"/>
            <w:tcBorders>
              <w:top w:val="single" w:sz="4" w:space="0" w:color="auto"/>
              <w:left w:val="nil"/>
              <w:bottom w:val="single" w:sz="4" w:space="0" w:color="auto"/>
              <w:right w:val="single" w:sz="4" w:space="0" w:color="auto"/>
            </w:tcBorders>
            <w:vAlign w:val="bottom"/>
            <w:hideMark/>
          </w:tcPr>
          <w:p w:rsidR="00610E16" w:rsidRPr="00487029" w:rsidRDefault="00610E16" w:rsidP="00DB14FB">
            <w:pPr>
              <w:pStyle w:val="Tabletext"/>
              <w:jc w:val="center"/>
            </w:pPr>
            <w:r w:rsidRPr="00487029">
              <w:t>54.4</w:t>
            </w:r>
          </w:p>
        </w:tc>
        <w:tc>
          <w:tcPr>
            <w:tcW w:w="835" w:type="dxa"/>
            <w:tcBorders>
              <w:top w:val="single" w:sz="4" w:space="0" w:color="auto"/>
              <w:left w:val="single" w:sz="4" w:space="0" w:color="auto"/>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116</w:t>
            </w:r>
          </w:p>
        </w:tc>
        <w:tc>
          <w:tcPr>
            <w:tcW w:w="962"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46.0</w:t>
            </w:r>
          </w:p>
        </w:tc>
      </w:tr>
      <w:tr w:rsidR="00610E16" w:rsidRPr="00487029" w:rsidTr="00DB14FB">
        <w:trPr>
          <w:trHeight w:val="300"/>
          <w:jc w:val="center"/>
        </w:trPr>
        <w:tc>
          <w:tcPr>
            <w:tcW w:w="850" w:type="dxa"/>
            <w:tcBorders>
              <w:top w:val="nil"/>
              <w:left w:val="single" w:sz="4" w:space="0" w:color="auto"/>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50</w:t>
            </w:r>
          </w:p>
        </w:tc>
        <w:tc>
          <w:tcPr>
            <w:tcW w:w="1130" w:type="dxa"/>
            <w:tcBorders>
              <w:top w:val="nil"/>
              <w:left w:val="nil"/>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6.9</w:t>
            </w:r>
          </w:p>
        </w:tc>
        <w:tc>
          <w:tcPr>
            <w:tcW w:w="738"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761</w:t>
            </w:r>
          </w:p>
        </w:tc>
        <w:tc>
          <w:tcPr>
            <w:tcW w:w="863"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134.2</w:t>
            </w:r>
          </w:p>
        </w:tc>
        <w:tc>
          <w:tcPr>
            <w:tcW w:w="1117"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3</w:t>
            </w:r>
          </w:p>
        </w:tc>
        <w:tc>
          <w:tcPr>
            <w:tcW w:w="826" w:type="dxa"/>
            <w:tcBorders>
              <w:top w:val="nil"/>
              <w:left w:val="nil"/>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1.5</w:t>
            </w:r>
          </w:p>
        </w:tc>
        <w:tc>
          <w:tcPr>
            <w:tcW w:w="850" w:type="dxa"/>
            <w:tcBorders>
              <w:top w:val="nil"/>
              <w:left w:val="nil"/>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115.6</w:t>
            </w:r>
          </w:p>
        </w:tc>
        <w:tc>
          <w:tcPr>
            <w:tcW w:w="709" w:type="dxa"/>
            <w:tcBorders>
              <w:top w:val="single" w:sz="4" w:space="0" w:color="auto"/>
              <w:left w:val="nil"/>
              <w:bottom w:val="single" w:sz="4" w:space="0" w:color="auto"/>
              <w:right w:val="single" w:sz="4" w:space="0" w:color="auto"/>
            </w:tcBorders>
            <w:vAlign w:val="bottom"/>
            <w:hideMark/>
          </w:tcPr>
          <w:p w:rsidR="00610E16" w:rsidRPr="00487029" w:rsidRDefault="00610E16" w:rsidP="00DB14FB">
            <w:pPr>
              <w:pStyle w:val="Tabletext"/>
              <w:jc w:val="center"/>
            </w:pPr>
            <w:r w:rsidRPr="00487029">
              <w:t>52.8</w:t>
            </w:r>
          </w:p>
        </w:tc>
        <w:tc>
          <w:tcPr>
            <w:tcW w:w="835" w:type="dxa"/>
            <w:tcBorders>
              <w:top w:val="single" w:sz="4" w:space="0" w:color="auto"/>
              <w:left w:val="single" w:sz="4" w:space="0" w:color="auto"/>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116</w:t>
            </w:r>
          </w:p>
        </w:tc>
        <w:tc>
          <w:tcPr>
            <w:tcW w:w="962"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44.4</w:t>
            </w:r>
          </w:p>
        </w:tc>
      </w:tr>
      <w:tr w:rsidR="00610E16" w:rsidRPr="00487029" w:rsidTr="00DB14FB">
        <w:trPr>
          <w:trHeight w:val="300"/>
          <w:jc w:val="center"/>
        </w:trPr>
        <w:tc>
          <w:tcPr>
            <w:tcW w:w="850" w:type="dxa"/>
            <w:tcBorders>
              <w:top w:val="nil"/>
              <w:left w:val="single" w:sz="4" w:space="0" w:color="auto"/>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60</w:t>
            </w:r>
          </w:p>
        </w:tc>
        <w:tc>
          <w:tcPr>
            <w:tcW w:w="1130" w:type="dxa"/>
            <w:tcBorders>
              <w:top w:val="nil"/>
              <w:left w:val="nil"/>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8.8</w:t>
            </w:r>
          </w:p>
        </w:tc>
        <w:tc>
          <w:tcPr>
            <w:tcW w:w="738"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683</w:t>
            </w:r>
          </w:p>
        </w:tc>
        <w:tc>
          <w:tcPr>
            <w:tcW w:w="863"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133.2</w:t>
            </w:r>
          </w:p>
        </w:tc>
        <w:tc>
          <w:tcPr>
            <w:tcW w:w="1117"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3</w:t>
            </w:r>
          </w:p>
        </w:tc>
        <w:tc>
          <w:tcPr>
            <w:tcW w:w="826" w:type="dxa"/>
            <w:tcBorders>
              <w:top w:val="nil"/>
              <w:left w:val="nil"/>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3</w:t>
            </w:r>
          </w:p>
        </w:tc>
        <w:tc>
          <w:tcPr>
            <w:tcW w:w="850" w:type="dxa"/>
            <w:tcBorders>
              <w:top w:val="nil"/>
              <w:left w:val="nil"/>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118.0</w:t>
            </w:r>
          </w:p>
        </w:tc>
        <w:tc>
          <w:tcPr>
            <w:tcW w:w="709" w:type="dxa"/>
            <w:tcBorders>
              <w:top w:val="single" w:sz="4" w:space="0" w:color="auto"/>
              <w:left w:val="nil"/>
              <w:bottom w:val="single" w:sz="4" w:space="0" w:color="auto"/>
              <w:right w:val="single" w:sz="4" w:space="0" w:color="auto"/>
            </w:tcBorders>
            <w:vAlign w:val="bottom"/>
            <w:hideMark/>
          </w:tcPr>
          <w:p w:rsidR="00610E16" w:rsidRPr="00487029" w:rsidRDefault="00610E16" w:rsidP="00DB14FB">
            <w:pPr>
              <w:pStyle w:val="Tabletext"/>
              <w:jc w:val="center"/>
            </w:pPr>
            <w:r w:rsidRPr="00487029">
              <w:t>50.4</w:t>
            </w:r>
          </w:p>
        </w:tc>
        <w:tc>
          <w:tcPr>
            <w:tcW w:w="835" w:type="dxa"/>
            <w:tcBorders>
              <w:top w:val="single" w:sz="4" w:space="0" w:color="auto"/>
              <w:left w:val="single" w:sz="4" w:space="0" w:color="auto"/>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116</w:t>
            </w:r>
          </w:p>
        </w:tc>
        <w:tc>
          <w:tcPr>
            <w:tcW w:w="962"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41.9</w:t>
            </w:r>
          </w:p>
        </w:tc>
      </w:tr>
      <w:tr w:rsidR="00610E16" w:rsidRPr="00487029" w:rsidTr="00DB14FB">
        <w:trPr>
          <w:trHeight w:val="300"/>
          <w:jc w:val="center"/>
        </w:trPr>
        <w:tc>
          <w:tcPr>
            <w:tcW w:w="850" w:type="dxa"/>
            <w:tcBorders>
              <w:top w:val="nil"/>
              <w:left w:val="single" w:sz="4" w:space="0" w:color="auto"/>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70</w:t>
            </w:r>
          </w:p>
        </w:tc>
        <w:tc>
          <w:tcPr>
            <w:tcW w:w="1130" w:type="dxa"/>
            <w:tcBorders>
              <w:top w:val="nil"/>
              <w:left w:val="nil"/>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11.7</w:t>
            </w:r>
          </w:p>
        </w:tc>
        <w:tc>
          <w:tcPr>
            <w:tcW w:w="738"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635</w:t>
            </w:r>
          </w:p>
        </w:tc>
        <w:tc>
          <w:tcPr>
            <w:tcW w:w="863"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132.6</w:t>
            </w:r>
          </w:p>
        </w:tc>
        <w:tc>
          <w:tcPr>
            <w:tcW w:w="1117"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3</w:t>
            </w:r>
          </w:p>
        </w:tc>
        <w:tc>
          <w:tcPr>
            <w:tcW w:w="826" w:type="dxa"/>
            <w:tcBorders>
              <w:top w:val="nil"/>
              <w:left w:val="nil"/>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4</w:t>
            </w:r>
          </w:p>
        </w:tc>
        <w:tc>
          <w:tcPr>
            <w:tcW w:w="850" w:type="dxa"/>
            <w:tcBorders>
              <w:top w:val="nil"/>
              <w:left w:val="nil"/>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121.3</w:t>
            </w:r>
          </w:p>
        </w:tc>
        <w:tc>
          <w:tcPr>
            <w:tcW w:w="709" w:type="dxa"/>
            <w:tcBorders>
              <w:top w:val="single" w:sz="4" w:space="0" w:color="auto"/>
              <w:left w:val="nil"/>
              <w:bottom w:val="single" w:sz="4" w:space="0" w:color="auto"/>
              <w:right w:val="single" w:sz="4" w:space="0" w:color="auto"/>
            </w:tcBorders>
            <w:vAlign w:val="bottom"/>
            <w:hideMark/>
          </w:tcPr>
          <w:p w:rsidR="00610E16" w:rsidRPr="00487029" w:rsidRDefault="00610E16" w:rsidP="00DB14FB">
            <w:pPr>
              <w:pStyle w:val="Tabletext"/>
              <w:jc w:val="center"/>
            </w:pPr>
            <w:r w:rsidRPr="00487029">
              <w:t>47.1</w:t>
            </w:r>
          </w:p>
        </w:tc>
        <w:tc>
          <w:tcPr>
            <w:tcW w:w="835" w:type="dxa"/>
            <w:tcBorders>
              <w:top w:val="single" w:sz="4" w:space="0" w:color="auto"/>
              <w:left w:val="single" w:sz="4" w:space="0" w:color="auto"/>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116</w:t>
            </w:r>
          </w:p>
        </w:tc>
        <w:tc>
          <w:tcPr>
            <w:tcW w:w="962"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38.7</w:t>
            </w:r>
          </w:p>
        </w:tc>
      </w:tr>
      <w:tr w:rsidR="00610E16" w:rsidRPr="00487029" w:rsidTr="00DB14FB">
        <w:trPr>
          <w:trHeight w:val="300"/>
          <w:jc w:val="center"/>
        </w:trPr>
        <w:tc>
          <w:tcPr>
            <w:tcW w:w="850" w:type="dxa"/>
            <w:tcBorders>
              <w:top w:val="nil"/>
              <w:left w:val="single" w:sz="4" w:space="0" w:color="auto"/>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80</w:t>
            </w:r>
          </w:p>
        </w:tc>
        <w:tc>
          <w:tcPr>
            <w:tcW w:w="1130" w:type="dxa"/>
            <w:tcBorders>
              <w:top w:val="nil"/>
              <w:left w:val="nil"/>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14.6</w:t>
            </w:r>
          </w:p>
        </w:tc>
        <w:tc>
          <w:tcPr>
            <w:tcW w:w="738"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608</w:t>
            </w:r>
          </w:p>
        </w:tc>
        <w:tc>
          <w:tcPr>
            <w:tcW w:w="863"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132.2</w:t>
            </w:r>
          </w:p>
        </w:tc>
        <w:tc>
          <w:tcPr>
            <w:tcW w:w="1117"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3</w:t>
            </w:r>
          </w:p>
        </w:tc>
        <w:tc>
          <w:tcPr>
            <w:tcW w:w="826" w:type="dxa"/>
            <w:tcBorders>
              <w:top w:val="nil"/>
              <w:left w:val="nil"/>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10</w:t>
            </w:r>
          </w:p>
        </w:tc>
        <w:tc>
          <w:tcPr>
            <w:tcW w:w="850" w:type="dxa"/>
            <w:tcBorders>
              <w:top w:val="nil"/>
              <w:left w:val="nil"/>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129.8</w:t>
            </w:r>
          </w:p>
        </w:tc>
        <w:tc>
          <w:tcPr>
            <w:tcW w:w="709" w:type="dxa"/>
            <w:tcBorders>
              <w:top w:val="single" w:sz="4" w:space="0" w:color="auto"/>
              <w:left w:val="nil"/>
              <w:bottom w:val="single" w:sz="4" w:space="0" w:color="auto"/>
              <w:right w:val="single" w:sz="4" w:space="0" w:color="auto"/>
            </w:tcBorders>
            <w:vAlign w:val="bottom"/>
            <w:hideMark/>
          </w:tcPr>
          <w:p w:rsidR="00610E16" w:rsidRPr="00487029" w:rsidRDefault="00610E16" w:rsidP="00DB14FB">
            <w:pPr>
              <w:pStyle w:val="Tabletext"/>
              <w:jc w:val="center"/>
            </w:pPr>
            <w:r w:rsidRPr="00487029">
              <w:t>38.6</w:t>
            </w:r>
          </w:p>
        </w:tc>
        <w:tc>
          <w:tcPr>
            <w:tcW w:w="835" w:type="dxa"/>
            <w:tcBorders>
              <w:top w:val="single" w:sz="4" w:space="0" w:color="auto"/>
              <w:left w:val="single" w:sz="4" w:space="0" w:color="auto"/>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116</w:t>
            </w:r>
          </w:p>
        </w:tc>
        <w:tc>
          <w:tcPr>
            <w:tcW w:w="962"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30.2</w:t>
            </w:r>
          </w:p>
        </w:tc>
      </w:tr>
      <w:tr w:rsidR="00610E16" w:rsidRPr="00487029" w:rsidTr="00DB14FB">
        <w:trPr>
          <w:trHeight w:val="300"/>
          <w:jc w:val="center"/>
        </w:trPr>
        <w:tc>
          <w:tcPr>
            <w:tcW w:w="850" w:type="dxa"/>
            <w:tcBorders>
              <w:top w:val="nil"/>
              <w:left w:val="single" w:sz="4" w:space="0" w:color="auto"/>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90</w:t>
            </w:r>
          </w:p>
        </w:tc>
        <w:tc>
          <w:tcPr>
            <w:tcW w:w="1130" w:type="dxa"/>
            <w:tcBorders>
              <w:top w:val="nil"/>
              <w:left w:val="nil"/>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17.9</w:t>
            </w:r>
          </w:p>
        </w:tc>
        <w:tc>
          <w:tcPr>
            <w:tcW w:w="738"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600</w:t>
            </w:r>
          </w:p>
        </w:tc>
        <w:tc>
          <w:tcPr>
            <w:tcW w:w="863"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132.1</w:t>
            </w:r>
          </w:p>
        </w:tc>
        <w:tc>
          <w:tcPr>
            <w:tcW w:w="1117"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3</w:t>
            </w:r>
          </w:p>
        </w:tc>
        <w:tc>
          <w:tcPr>
            <w:tcW w:w="826" w:type="dxa"/>
            <w:tcBorders>
              <w:top w:val="nil"/>
              <w:left w:val="nil"/>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20</w:t>
            </w:r>
          </w:p>
        </w:tc>
        <w:tc>
          <w:tcPr>
            <w:tcW w:w="850" w:type="dxa"/>
            <w:tcBorders>
              <w:top w:val="nil"/>
              <w:left w:val="nil"/>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143.0</w:t>
            </w:r>
          </w:p>
        </w:tc>
        <w:tc>
          <w:tcPr>
            <w:tcW w:w="709" w:type="dxa"/>
            <w:tcBorders>
              <w:top w:val="single" w:sz="4" w:space="0" w:color="auto"/>
              <w:left w:val="nil"/>
              <w:bottom w:val="single" w:sz="4" w:space="0" w:color="auto"/>
              <w:right w:val="single" w:sz="4" w:space="0" w:color="auto"/>
            </w:tcBorders>
            <w:vAlign w:val="bottom"/>
            <w:hideMark/>
          </w:tcPr>
          <w:p w:rsidR="00610E16" w:rsidRPr="00487029" w:rsidRDefault="00610E16" w:rsidP="00DB14FB">
            <w:pPr>
              <w:pStyle w:val="Tabletext"/>
              <w:jc w:val="center"/>
            </w:pPr>
            <w:r w:rsidRPr="00487029">
              <w:t>25.4</w:t>
            </w:r>
          </w:p>
        </w:tc>
        <w:tc>
          <w:tcPr>
            <w:tcW w:w="835" w:type="dxa"/>
            <w:tcBorders>
              <w:top w:val="single" w:sz="4" w:space="0" w:color="auto"/>
              <w:left w:val="single" w:sz="4" w:space="0" w:color="auto"/>
              <w:bottom w:val="single" w:sz="4" w:space="0" w:color="auto"/>
              <w:right w:val="single" w:sz="4" w:space="0" w:color="auto"/>
            </w:tcBorders>
            <w:noWrap/>
            <w:vAlign w:val="bottom"/>
            <w:hideMark/>
          </w:tcPr>
          <w:p w:rsidR="00610E16" w:rsidRPr="00487029" w:rsidRDefault="00DB14FB" w:rsidP="00DB14FB">
            <w:pPr>
              <w:pStyle w:val="Tabletext"/>
              <w:jc w:val="center"/>
            </w:pPr>
            <w:r w:rsidRPr="00487029">
              <w:t>−</w:t>
            </w:r>
            <w:r w:rsidR="00610E16" w:rsidRPr="00487029">
              <w:t>116</w:t>
            </w:r>
          </w:p>
        </w:tc>
        <w:tc>
          <w:tcPr>
            <w:tcW w:w="962" w:type="dxa"/>
            <w:tcBorders>
              <w:top w:val="nil"/>
              <w:left w:val="nil"/>
              <w:bottom w:val="single" w:sz="4" w:space="0" w:color="auto"/>
              <w:right w:val="single" w:sz="4" w:space="0" w:color="auto"/>
            </w:tcBorders>
            <w:noWrap/>
            <w:vAlign w:val="bottom"/>
            <w:hideMark/>
          </w:tcPr>
          <w:p w:rsidR="00610E16" w:rsidRPr="00487029" w:rsidRDefault="00610E16" w:rsidP="00DB14FB">
            <w:pPr>
              <w:pStyle w:val="Tabletext"/>
              <w:jc w:val="center"/>
            </w:pPr>
            <w:r w:rsidRPr="00487029">
              <w:t>17.0</w:t>
            </w:r>
          </w:p>
        </w:tc>
      </w:tr>
    </w:tbl>
    <w:p w:rsidR="00610E16" w:rsidRPr="00487029" w:rsidRDefault="00610E16" w:rsidP="00610E16">
      <w:pPr>
        <w:pStyle w:val="TableNo"/>
      </w:pPr>
      <w:r w:rsidRPr="00487029">
        <w:t xml:space="preserve">Table A4-7 </w:t>
      </w:r>
    </w:p>
    <w:p w:rsidR="00610E16" w:rsidRPr="00487029" w:rsidRDefault="00610E16" w:rsidP="00DB14FB">
      <w:pPr>
        <w:pStyle w:val="Tabletitle"/>
      </w:pPr>
      <w:r w:rsidRPr="00487029">
        <w:t>Link budget using Isoflux antenna (transmit RF power</w:t>
      </w:r>
      <w:r w:rsidR="00DB14FB" w:rsidRPr="00487029">
        <w:t xml:space="preserve"> </w:t>
      </w:r>
      <w:r w:rsidRPr="00487029">
        <w:t>=</w:t>
      </w:r>
      <w:r w:rsidR="00DB14FB" w:rsidRPr="00487029">
        <w:t xml:space="preserve"> −</w:t>
      </w:r>
      <w:r w:rsidRPr="00487029">
        <w:t xml:space="preserve">5.0 dBW/25 kHz) </w:t>
      </w:r>
    </w:p>
    <w:tbl>
      <w:tblPr>
        <w:tblW w:w="492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115"/>
        <w:gridCol w:w="699"/>
        <w:gridCol w:w="699"/>
        <w:gridCol w:w="699"/>
        <w:gridCol w:w="982"/>
        <w:gridCol w:w="697"/>
        <w:gridCol w:w="1396"/>
        <w:gridCol w:w="976"/>
        <w:gridCol w:w="1257"/>
        <w:gridCol w:w="974"/>
      </w:tblGrid>
      <w:tr w:rsidR="00610E16" w:rsidRPr="00487029" w:rsidTr="00610E16">
        <w:trPr>
          <w:trHeight w:val="300"/>
          <w:jc w:val="center"/>
        </w:trPr>
        <w:tc>
          <w:tcPr>
            <w:tcW w:w="588" w:type="pct"/>
            <w:noWrap/>
            <w:vAlign w:val="center"/>
            <w:hideMark/>
          </w:tcPr>
          <w:p w:rsidR="00610E16" w:rsidRPr="00487029" w:rsidRDefault="00610E16" w:rsidP="00610E16">
            <w:pPr>
              <w:pStyle w:val="Tablehead"/>
            </w:pPr>
            <w:r w:rsidRPr="00487029">
              <w:t>Ship elevation angle</w:t>
            </w:r>
          </w:p>
        </w:tc>
        <w:tc>
          <w:tcPr>
            <w:tcW w:w="368" w:type="pct"/>
            <w:noWrap/>
            <w:vAlign w:val="center"/>
            <w:hideMark/>
          </w:tcPr>
          <w:p w:rsidR="00610E16" w:rsidRPr="00487029" w:rsidRDefault="00610E16" w:rsidP="00610E16">
            <w:pPr>
              <w:pStyle w:val="Tablehead"/>
            </w:pPr>
            <w:r w:rsidRPr="00487029">
              <w:t>Sat. EIRP</w:t>
            </w:r>
          </w:p>
        </w:tc>
        <w:tc>
          <w:tcPr>
            <w:tcW w:w="368" w:type="pct"/>
            <w:noWrap/>
            <w:vAlign w:val="center"/>
            <w:hideMark/>
          </w:tcPr>
          <w:p w:rsidR="00610E16" w:rsidRPr="00487029" w:rsidRDefault="00610E16" w:rsidP="00610E16">
            <w:pPr>
              <w:pStyle w:val="Tablehead"/>
            </w:pPr>
            <w:r w:rsidRPr="00487029">
              <w:t>Path loss</w:t>
            </w:r>
          </w:p>
        </w:tc>
        <w:tc>
          <w:tcPr>
            <w:tcW w:w="368" w:type="pct"/>
            <w:noWrap/>
            <w:vAlign w:val="center"/>
            <w:hideMark/>
          </w:tcPr>
          <w:p w:rsidR="00610E16" w:rsidRPr="00487029" w:rsidRDefault="00610E16" w:rsidP="00610E16">
            <w:pPr>
              <w:pStyle w:val="Tablehead"/>
            </w:pPr>
            <w:r w:rsidRPr="00487029">
              <w:t>Pol. loss</w:t>
            </w:r>
          </w:p>
        </w:tc>
        <w:tc>
          <w:tcPr>
            <w:tcW w:w="517" w:type="pct"/>
            <w:noWrap/>
            <w:vAlign w:val="center"/>
            <w:hideMark/>
          </w:tcPr>
          <w:p w:rsidR="00610E16" w:rsidRPr="00487029" w:rsidRDefault="00610E16" w:rsidP="00610E16">
            <w:pPr>
              <w:pStyle w:val="Tablehead"/>
            </w:pPr>
            <w:r w:rsidRPr="00487029">
              <w:t>Ship antenna gain</w:t>
            </w:r>
          </w:p>
        </w:tc>
        <w:tc>
          <w:tcPr>
            <w:tcW w:w="367" w:type="pct"/>
            <w:noWrap/>
            <w:vAlign w:val="center"/>
            <w:hideMark/>
          </w:tcPr>
          <w:p w:rsidR="00610E16" w:rsidRPr="00487029" w:rsidRDefault="00610E16" w:rsidP="00610E16">
            <w:pPr>
              <w:pStyle w:val="Tablehead"/>
            </w:pPr>
            <w:r w:rsidRPr="00487029">
              <w:t>Ship G/T</w:t>
            </w:r>
          </w:p>
        </w:tc>
        <w:tc>
          <w:tcPr>
            <w:tcW w:w="735" w:type="pct"/>
            <w:noWrap/>
            <w:vAlign w:val="center"/>
            <w:hideMark/>
          </w:tcPr>
          <w:p w:rsidR="00610E16" w:rsidRPr="00487029" w:rsidRDefault="00610E16" w:rsidP="00610E16">
            <w:pPr>
              <w:pStyle w:val="Tablehead"/>
            </w:pPr>
            <w:r w:rsidRPr="00487029">
              <w:rPr>
                <w:i/>
                <w:iCs/>
              </w:rPr>
              <w:t>C</w:t>
            </w:r>
            <w:r w:rsidRPr="00487029">
              <w:t>/</w:t>
            </w:r>
            <w:r w:rsidRPr="00487029">
              <w:rPr>
                <w:i/>
                <w:iCs/>
              </w:rPr>
              <w:t>N</w:t>
            </w:r>
            <w:r w:rsidRPr="00487029">
              <w:rPr>
                <w:vertAlign w:val="subscript"/>
              </w:rPr>
              <w:t>0</w:t>
            </w:r>
            <w:r w:rsidRPr="00487029">
              <w:t xml:space="preserve"> no interference</w:t>
            </w:r>
          </w:p>
        </w:tc>
        <w:tc>
          <w:tcPr>
            <w:tcW w:w="514" w:type="pct"/>
            <w:noWrap/>
            <w:vAlign w:val="center"/>
            <w:hideMark/>
          </w:tcPr>
          <w:p w:rsidR="00610E16" w:rsidRPr="00487029" w:rsidRDefault="00610E16" w:rsidP="00610E16">
            <w:pPr>
              <w:pStyle w:val="Tablehead"/>
            </w:pPr>
            <w:r w:rsidRPr="00487029">
              <w:t>Antenna level</w:t>
            </w:r>
          </w:p>
        </w:tc>
        <w:tc>
          <w:tcPr>
            <w:tcW w:w="662" w:type="pct"/>
            <w:noWrap/>
            <w:vAlign w:val="center"/>
            <w:hideMark/>
          </w:tcPr>
          <w:p w:rsidR="00610E16" w:rsidRPr="00487029" w:rsidRDefault="00610E16" w:rsidP="00610E16">
            <w:pPr>
              <w:pStyle w:val="Tablehead"/>
            </w:pPr>
            <w:r w:rsidRPr="00487029">
              <w:t>Noise level in 25 kHz</w:t>
            </w:r>
          </w:p>
        </w:tc>
        <w:tc>
          <w:tcPr>
            <w:tcW w:w="513" w:type="pct"/>
            <w:noWrap/>
            <w:vAlign w:val="center"/>
            <w:hideMark/>
          </w:tcPr>
          <w:p w:rsidR="00610E16" w:rsidRPr="00487029" w:rsidRDefault="00610E16" w:rsidP="00610E16">
            <w:pPr>
              <w:pStyle w:val="Tablehead"/>
            </w:pPr>
            <w:r w:rsidRPr="00487029">
              <w:rPr>
                <w:i/>
                <w:iCs/>
              </w:rPr>
              <w:t>C</w:t>
            </w:r>
            <w:r w:rsidRPr="00487029">
              <w:t>/(</w:t>
            </w:r>
            <w:r w:rsidRPr="00487029">
              <w:rPr>
                <w:i/>
                <w:iCs/>
              </w:rPr>
              <w:t>N</w:t>
            </w:r>
            <w:r w:rsidRPr="00487029">
              <w:rPr>
                <w:vertAlign w:val="subscript"/>
              </w:rPr>
              <w:t>0</w:t>
            </w:r>
            <w:r w:rsidRPr="00487029">
              <w:t>+</w:t>
            </w:r>
            <w:r w:rsidRPr="00487029">
              <w:rPr>
                <w:i/>
                <w:iCs/>
              </w:rPr>
              <w:t>I</w:t>
            </w:r>
            <w:r w:rsidRPr="00487029">
              <w:rPr>
                <w:vertAlign w:val="subscript"/>
              </w:rPr>
              <w:t>0</w:t>
            </w:r>
            <w:r w:rsidRPr="00487029">
              <w:t>)</w:t>
            </w:r>
          </w:p>
        </w:tc>
      </w:tr>
      <w:tr w:rsidR="00610E16" w:rsidRPr="00487029" w:rsidTr="00610E16">
        <w:trPr>
          <w:trHeight w:val="300"/>
          <w:jc w:val="center"/>
        </w:trPr>
        <w:tc>
          <w:tcPr>
            <w:tcW w:w="588" w:type="pct"/>
            <w:noWrap/>
            <w:vAlign w:val="center"/>
            <w:hideMark/>
          </w:tcPr>
          <w:p w:rsidR="00610E16" w:rsidRPr="00487029" w:rsidRDefault="00610E16" w:rsidP="00610E16">
            <w:pPr>
              <w:pStyle w:val="Tablehead"/>
            </w:pPr>
            <w:r w:rsidRPr="00487029">
              <w:t>deg</w:t>
            </w:r>
          </w:p>
        </w:tc>
        <w:tc>
          <w:tcPr>
            <w:tcW w:w="368" w:type="pct"/>
            <w:noWrap/>
            <w:vAlign w:val="center"/>
            <w:hideMark/>
          </w:tcPr>
          <w:p w:rsidR="00610E16" w:rsidRPr="00487029" w:rsidRDefault="00610E16" w:rsidP="00610E16">
            <w:pPr>
              <w:pStyle w:val="Tablehead"/>
            </w:pPr>
            <w:r w:rsidRPr="00487029">
              <w:t>dBW</w:t>
            </w:r>
          </w:p>
        </w:tc>
        <w:tc>
          <w:tcPr>
            <w:tcW w:w="368" w:type="pct"/>
            <w:noWrap/>
            <w:vAlign w:val="center"/>
            <w:hideMark/>
          </w:tcPr>
          <w:p w:rsidR="00610E16" w:rsidRPr="00487029" w:rsidRDefault="00610E16" w:rsidP="00610E16">
            <w:pPr>
              <w:pStyle w:val="Tablehead"/>
            </w:pPr>
            <w:r w:rsidRPr="00487029">
              <w:t>dB</w:t>
            </w:r>
          </w:p>
        </w:tc>
        <w:tc>
          <w:tcPr>
            <w:tcW w:w="368" w:type="pct"/>
            <w:noWrap/>
            <w:vAlign w:val="center"/>
            <w:hideMark/>
          </w:tcPr>
          <w:p w:rsidR="00610E16" w:rsidRPr="00487029" w:rsidRDefault="00610E16" w:rsidP="00610E16">
            <w:pPr>
              <w:pStyle w:val="Tablehead"/>
            </w:pPr>
            <w:r w:rsidRPr="00487029">
              <w:t>dB</w:t>
            </w:r>
          </w:p>
        </w:tc>
        <w:tc>
          <w:tcPr>
            <w:tcW w:w="517" w:type="pct"/>
            <w:noWrap/>
            <w:vAlign w:val="center"/>
            <w:hideMark/>
          </w:tcPr>
          <w:p w:rsidR="00610E16" w:rsidRPr="00487029" w:rsidRDefault="00610E16" w:rsidP="00610E16">
            <w:pPr>
              <w:pStyle w:val="Tablehead"/>
            </w:pPr>
            <w:r w:rsidRPr="00487029">
              <w:t>dBi</w:t>
            </w:r>
          </w:p>
        </w:tc>
        <w:tc>
          <w:tcPr>
            <w:tcW w:w="367" w:type="pct"/>
            <w:noWrap/>
            <w:vAlign w:val="center"/>
            <w:hideMark/>
          </w:tcPr>
          <w:p w:rsidR="00610E16" w:rsidRPr="00487029" w:rsidRDefault="00610E16" w:rsidP="00610E16">
            <w:pPr>
              <w:pStyle w:val="Tablehead"/>
            </w:pPr>
            <w:r w:rsidRPr="00487029">
              <w:t>dB/K</w:t>
            </w:r>
          </w:p>
        </w:tc>
        <w:tc>
          <w:tcPr>
            <w:tcW w:w="735" w:type="pct"/>
            <w:noWrap/>
            <w:vAlign w:val="center"/>
            <w:hideMark/>
          </w:tcPr>
          <w:p w:rsidR="00610E16" w:rsidRPr="00487029" w:rsidRDefault="00610E16" w:rsidP="00610E16">
            <w:pPr>
              <w:pStyle w:val="Tablehead"/>
            </w:pPr>
            <w:r w:rsidRPr="00487029">
              <w:t>dBHz</w:t>
            </w:r>
          </w:p>
        </w:tc>
        <w:tc>
          <w:tcPr>
            <w:tcW w:w="514" w:type="pct"/>
            <w:noWrap/>
            <w:vAlign w:val="center"/>
            <w:hideMark/>
          </w:tcPr>
          <w:p w:rsidR="00610E16" w:rsidRPr="00487029" w:rsidRDefault="00610E16" w:rsidP="00610E16">
            <w:pPr>
              <w:pStyle w:val="Tablehead"/>
            </w:pPr>
            <w:r w:rsidRPr="00487029">
              <w:t>dBm</w:t>
            </w:r>
          </w:p>
        </w:tc>
        <w:tc>
          <w:tcPr>
            <w:tcW w:w="662" w:type="pct"/>
            <w:noWrap/>
            <w:vAlign w:val="center"/>
            <w:hideMark/>
          </w:tcPr>
          <w:p w:rsidR="00610E16" w:rsidRPr="00487029" w:rsidRDefault="00610E16" w:rsidP="00610E16">
            <w:pPr>
              <w:pStyle w:val="Tablehead"/>
            </w:pPr>
            <w:r w:rsidRPr="00487029">
              <w:t>dBm</w:t>
            </w:r>
          </w:p>
        </w:tc>
        <w:tc>
          <w:tcPr>
            <w:tcW w:w="513" w:type="pct"/>
            <w:noWrap/>
            <w:vAlign w:val="center"/>
            <w:hideMark/>
          </w:tcPr>
          <w:p w:rsidR="00610E16" w:rsidRPr="00487029" w:rsidRDefault="00610E16" w:rsidP="00610E16">
            <w:pPr>
              <w:pStyle w:val="Tablehead"/>
            </w:pPr>
            <w:r w:rsidRPr="00487029">
              <w:t>dBHz</w:t>
            </w:r>
          </w:p>
        </w:tc>
      </w:tr>
      <w:tr w:rsidR="00610E16" w:rsidRPr="00487029" w:rsidTr="00610E16">
        <w:trPr>
          <w:trHeight w:val="300"/>
          <w:jc w:val="center"/>
        </w:trPr>
        <w:tc>
          <w:tcPr>
            <w:tcW w:w="588" w:type="pct"/>
            <w:noWrap/>
            <w:vAlign w:val="bottom"/>
            <w:hideMark/>
          </w:tcPr>
          <w:p w:rsidR="00610E16" w:rsidRPr="00487029" w:rsidRDefault="00610E16" w:rsidP="00610E16">
            <w:pPr>
              <w:pStyle w:val="Tabletext"/>
              <w:jc w:val="center"/>
            </w:pPr>
            <w:r w:rsidRPr="00487029">
              <w:t>0</w:t>
            </w:r>
          </w:p>
        </w:tc>
        <w:tc>
          <w:tcPr>
            <w:tcW w:w="368" w:type="pct"/>
            <w:noWrap/>
            <w:vAlign w:val="bottom"/>
            <w:hideMark/>
          </w:tcPr>
          <w:p w:rsidR="00610E16" w:rsidRPr="00487029" w:rsidRDefault="00246323" w:rsidP="00610E16">
            <w:pPr>
              <w:pStyle w:val="Tabletext"/>
              <w:jc w:val="center"/>
            </w:pPr>
            <w:r w:rsidRPr="00487029">
              <w:t>−</w:t>
            </w:r>
            <w:r w:rsidR="00610E16" w:rsidRPr="00487029">
              <w:t>3.0</w:t>
            </w:r>
          </w:p>
        </w:tc>
        <w:tc>
          <w:tcPr>
            <w:tcW w:w="368" w:type="pct"/>
            <w:noWrap/>
            <w:vAlign w:val="bottom"/>
            <w:hideMark/>
          </w:tcPr>
          <w:p w:rsidR="00610E16" w:rsidRPr="00487029" w:rsidRDefault="00610E16" w:rsidP="00610E16">
            <w:pPr>
              <w:pStyle w:val="Tabletext"/>
              <w:jc w:val="center"/>
            </w:pPr>
            <w:r w:rsidRPr="00487029">
              <w:t>145.6</w:t>
            </w:r>
          </w:p>
        </w:tc>
        <w:tc>
          <w:tcPr>
            <w:tcW w:w="368" w:type="pct"/>
            <w:noWrap/>
            <w:vAlign w:val="bottom"/>
            <w:hideMark/>
          </w:tcPr>
          <w:p w:rsidR="00610E16" w:rsidRPr="00487029" w:rsidRDefault="00610E16" w:rsidP="00610E16">
            <w:pPr>
              <w:pStyle w:val="Tabletext"/>
              <w:jc w:val="center"/>
            </w:pPr>
            <w:r w:rsidRPr="00487029">
              <w:t>3</w:t>
            </w:r>
          </w:p>
        </w:tc>
        <w:tc>
          <w:tcPr>
            <w:tcW w:w="517" w:type="pct"/>
            <w:noWrap/>
            <w:vAlign w:val="bottom"/>
            <w:hideMark/>
          </w:tcPr>
          <w:p w:rsidR="00610E16" w:rsidRPr="00487029" w:rsidRDefault="00610E16" w:rsidP="00610E16">
            <w:pPr>
              <w:pStyle w:val="Tabletext"/>
              <w:jc w:val="center"/>
            </w:pPr>
            <w:r w:rsidRPr="00487029">
              <w:t>3</w:t>
            </w:r>
          </w:p>
        </w:tc>
        <w:tc>
          <w:tcPr>
            <w:tcW w:w="367" w:type="pct"/>
            <w:noWrap/>
            <w:vAlign w:val="bottom"/>
            <w:hideMark/>
          </w:tcPr>
          <w:p w:rsidR="00610E16" w:rsidRPr="00487029" w:rsidRDefault="00246323" w:rsidP="00610E16">
            <w:pPr>
              <w:pStyle w:val="Tabletext"/>
              <w:jc w:val="center"/>
            </w:pPr>
            <w:r w:rsidRPr="00487029">
              <w:t>−</w:t>
            </w:r>
            <w:r w:rsidR="00610E16" w:rsidRPr="00487029">
              <w:t>27.2</w:t>
            </w:r>
          </w:p>
        </w:tc>
        <w:tc>
          <w:tcPr>
            <w:tcW w:w="735" w:type="pct"/>
            <w:noWrap/>
            <w:vAlign w:val="bottom"/>
            <w:hideMark/>
          </w:tcPr>
          <w:p w:rsidR="00610E16" w:rsidRPr="00487029" w:rsidRDefault="00610E16" w:rsidP="00610E16">
            <w:pPr>
              <w:pStyle w:val="Tabletext"/>
              <w:jc w:val="center"/>
            </w:pPr>
            <w:r w:rsidRPr="00487029">
              <w:t>49.8</w:t>
            </w:r>
          </w:p>
        </w:tc>
        <w:tc>
          <w:tcPr>
            <w:tcW w:w="514" w:type="pct"/>
            <w:noWrap/>
            <w:vAlign w:val="bottom"/>
            <w:hideMark/>
          </w:tcPr>
          <w:p w:rsidR="00610E16" w:rsidRPr="00487029" w:rsidRDefault="00246323" w:rsidP="00610E16">
            <w:pPr>
              <w:pStyle w:val="Tabletext"/>
              <w:jc w:val="center"/>
            </w:pPr>
            <w:r w:rsidRPr="00487029">
              <w:t>−</w:t>
            </w:r>
            <w:r w:rsidR="00610E16" w:rsidRPr="00487029">
              <w:t>118.6</w:t>
            </w:r>
          </w:p>
        </w:tc>
        <w:tc>
          <w:tcPr>
            <w:tcW w:w="662" w:type="pct"/>
            <w:noWrap/>
            <w:vAlign w:val="bottom"/>
            <w:hideMark/>
          </w:tcPr>
          <w:p w:rsidR="00610E16" w:rsidRPr="00487029" w:rsidRDefault="00246323" w:rsidP="00610E16">
            <w:pPr>
              <w:pStyle w:val="Tabletext"/>
              <w:jc w:val="center"/>
            </w:pPr>
            <w:r w:rsidRPr="00487029">
              <w:t>−</w:t>
            </w:r>
            <w:r w:rsidR="00610E16" w:rsidRPr="00487029">
              <w:t>116</w:t>
            </w:r>
          </w:p>
        </w:tc>
        <w:tc>
          <w:tcPr>
            <w:tcW w:w="513" w:type="pct"/>
            <w:noWrap/>
            <w:vAlign w:val="bottom"/>
            <w:hideMark/>
          </w:tcPr>
          <w:p w:rsidR="00610E16" w:rsidRPr="00487029" w:rsidRDefault="00610E16" w:rsidP="00610E16">
            <w:pPr>
              <w:pStyle w:val="Tabletext"/>
              <w:jc w:val="center"/>
            </w:pPr>
            <w:r w:rsidRPr="00487029">
              <w:t>41.4</w:t>
            </w:r>
          </w:p>
        </w:tc>
      </w:tr>
      <w:tr w:rsidR="00610E16" w:rsidRPr="00487029" w:rsidTr="00610E16">
        <w:trPr>
          <w:trHeight w:val="300"/>
          <w:jc w:val="center"/>
        </w:trPr>
        <w:tc>
          <w:tcPr>
            <w:tcW w:w="588" w:type="pct"/>
            <w:noWrap/>
            <w:vAlign w:val="bottom"/>
            <w:hideMark/>
          </w:tcPr>
          <w:p w:rsidR="00610E16" w:rsidRPr="00487029" w:rsidRDefault="00610E16" w:rsidP="00610E16">
            <w:pPr>
              <w:pStyle w:val="Tabletext"/>
              <w:jc w:val="center"/>
            </w:pPr>
            <w:r w:rsidRPr="00487029">
              <w:t>10</w:t>
            </w:r>
          </w:p>
        </w:tc>
        <w:tc>
          <w:tcPr>
            <w:tcW w:w="368" w:type="pct"/>
            <w:noWrap/>
            <w:vAlign w:val="bottom"/>
            <w:hideMark/>
          </w:tcPr>
          <w:p w:rsidR="00610E16" w:rsidRPr="00487029" w:rsidRDefault="00246323" w:rsidP="00610E16">
            <w:pPr>
              <w:pStyle w:val="Tabletext"/>
              <w:jc w:val="center"/>
            </w:pPr>
            <w:r w:rsidRPr="00487029">
              <w:t>−</w:t>
            </w:r>
            <w:r w:rsidR="00610E16" w:rsidRPr="00487029">
              <w:t>3.5</w:t>
            </w:r>
          </w:p>
        </w:tc>
        <w:tc>
          <w:tcPr>
            <w:tcW w:w="368" w:type="pct"/>
            <w:noWrap/>
            <w:vAlign w:val="bottom"/>
            <w:hideMark/>
          </w:tcPr>
          <w:p w:rsidR="00610E16" w:rsidRPr="00487029" w:rsidRDefault="00610E16" w:rsidP="00610E16">
            <w:pPr>
              <w:pStyle w:val="Tabletext"/>
              <w:jc w:val="center"/>
            </w:pPr>
            <w:r w:rsidRPr="00487029">
              <w:t>142.2</w:t>
            </w:r>
          </w:p>
        </w:tc>
        <w:tc>
          <w:tcPr>
            <w:tcW w:w="368" w:type="pct"/>
            <w:noWrap/>
            <w:vAlign w:val="bottom"/>
            <w:hideMark/>
          </w:tcPr>
          <w:p w:rsidR="00610E16" w:rsidRPr="00487029" w:rsidRDefault="00610E16" w:rsidP="00610E16">
            <w:pPr>
              <w:pStyle w:val="Tabletext"/>
              <w:jc w:val="center"/>
            </w:pPr>
            <w:r w:rsidRPr="00487029">
              <w:t>3</w:t>
            </w:r>
          </w:p>
        </w:tc>
        <w:tc>
          <w:tcPr>
            <w:tcW w:w="517" w:type="pct"/>
            <w:noWrap/>
            <w:vAlign w:val="bottom"/>
            <w:hideMark/>
          </w:tcPr>
          <w:p w:rsidR="00610E16" w:rsidRPr="00487029" w:rsidRDefault="00610E16" w:rsidP="00610E16">
            <w:pPr>
              <w:pStyle w:val="Tabletext"/>
              <w:jc w:val="center"/>
            </w:pPr>
            <w:r w:rsidRPr="00487029">
              <w:t>3</w:t>
            </w:r>
          </w:p>
        </w:tc>
        <w:tc>
          <w:tcPr>
            <w:tcW w:w="367" w:type="pct"/>
            <w:noWrap/>
            <w:vAlign w:val="bottom"/>
            <w:hideMark/>
          </w:tcPr>
          <w:p w:rsidR="00610E16" w:rsidRPr="00487029" w:rsidRDefault="00246323" w:rsidP="00610E16">
            <w:pPr>
              <w:pStyle w:val="Tabletext"/>
              <w:jc w:val="center"/>
            </w:pPr>
            <w:r w:rsidRPr="00487029">
              <w:t>−</w:t>
            </w:r>
            <w:r w:rsidR="00610E16" w:rsidRPr="00487029">
              <w:t>27.2</w:t>
            </w:r>
          </w:p>
        </w:tc>
        <w:tc>
          <w:tcPr>
            <w:tcW w:w="735" w:type="pct"/>
            <w:noWrap/>
            <w:vAlign w:val="bottom"/>
            <w:hideMark/>
          </w:tcPr>
          <w:p w:rsidR="00610E16" w:rsidRPr="00487029" w:rsidRDefault="00610E16" w:rsidP="00610E16">
            <w:pPr>
              <w:pStyle w:val="Tabletext"/>
              <w:jc w:val="center"/>
            </w:pPr>
            <w:r w:rsidRPr="00487029">
              <w:t>52.7</w:t>
            </w:r>
          </w:p>
        </w:tc>
        <w:tc>
          <w:tcPr>
            <w:tcW w:w="514" w:type="pct"/>
            <w:noWrap/>
            <w:vAlign w:val="bottom"/>
            <w:hideMark/>
          </w:tcPr>
          <w:p w:rsidR="00610E16" w:rsidRPr="00487029" w:rsidRDefault="00246323" w:rsidP="00610E16">
            <w:pPr>
              <w:pStyle w:val="Tabletext"/>
              <w:jc w:val="center"/>
            </w:pPr>
            <w:r w:rsidRPr="00487029">
              <w:t>−</w:t>
            </w:r>
            <w:r w:rsidR="00610E16" w:rsidRPr="00487029">
              <w:t>115.7</w:t>
            </w:r>
          </w:p>
        </w:tc>
        <w:tc>
          <w:tcPr>
            <w:tcW w:w="662" w:type="pct"/>
            <w:noWrap/>
            <w:vAlign w:val="bottom"/>
            <w:hideMark/>
          </w:tcPr>
          <w:p w:rsidR="00610E16" w:rsidRPr="00487029" w:rsidRDefault="00246323" w:rsidP="00610E16">
            <w:pPr>
              <w:pStyle w:val="Tabletext"/>
              <w:jc w:val="center"/>
            </w:pPr>
            <w:r w:rsidRPr="00487029">
              <w:t>−</w:t>
            </w:r>
            <w:r w:rsidR="00610E16" w:rsidRPr="00487029">
              <w:t>116</w:t>
            </w:r>
          </w:p>
        </w:tc>
        <w:tc>
          <w:tcPr>
            <w:tcW w:w="513" w:type="pct"/>
            <w:noWrap/>
            <w:vAlign w:val="bottom"/>
            <w:hideMark/>
          </w:tcPr>
          <w:p w:rsidR="00610E16" w:rsidRPr="00487029" w:rsidRDefault="00610E16" w:rsidP="00610E16">
            <w:pPr>
              <w:pStyle w:val="Tabletext"/>
              <w:jc w:val="center"/>
            </w:pPr>
            <w:r w:rsidRPr="00487029">
              <w:t>44.2</w:t>
            </w:r>
          </w:p>
        </w:tc>
      </w:tr>
      <w:tr w:rsidR="00610E16" w:rsidRPr="00487029" w:rsidTr="00610E16">
        <w:trPr>
          <w:trHeight w:val="300"/>
          <w:jc w:val="center"/>
        </w:trPr>
        <w:tc>
          <w:tcPr>
            <w:tcW w:w="588" w:type="pct"/>
            <w:noWrap/>
            <w:vAlign w:val="bottom"/>
            <w:hideMark/>
          </w:tcPr>
          <w:p w:rsidR="00610E16" w:rsidRPr="00487029" w:rsidRDefault="00610E16" w:rsidP="00610E16">
            <w:pPr>
              <w:pStyle w:val="Tabletext"/>
              <w:jc w:val="center"/>
            </w:pPr>
            <w:r w:rsidRPr="00487029">
              <w:t>20</w:t>
            </w:r>
          </w:p>
        </w:tc>
        <w:tc>
          <w:tcPr>
            <w:tcW w:w="368" w:type="pct"/>
            <w:noWrap/>
            <w:vAlign w:val="bottom"/>
            <w:hideMark/>
          </w:tcPr>
          <w:p w:rsidR="00610E16" w:rsidRPr="00487029" w:rsidRDefault="00246323" w:rsidP="00610E16">
            <w:pPr>
              <w:pStyle w:val="Tabletext"/>
              <w:jc w:val="center"/>
            </w:pPr>
            <w:r w:rsidRPr="00487029">
              <w:t>−</w:t>
            </w:r>
            <w:r w:rsidR="00610E16" w:rsidRPr="00487029">
              <w:t>4.0</w:t>
            </w:r>
          </w:p>
        </w:tc>
        <w:tc>
          <w:tcPr>
            <w:tcW w:w="368" w:type="pct"/>
            <w:noWrap/>
            <w:vAlign w:val="bottom"/>
            <w:hideMark/>
          </w:tcPr>
          <w:p w:rsidR="00610E16" w:rsidRPr="00487029" w:rsidRDefault="00610E16" w:rsidP="00610E16">
            <w:pPr>
              <w:pStyle w:val="Tabletext"/>
              <w:jc w:val="center"/>
            </w:pPr>
            <w:r w:rsidRPr="00487029">
              <w:t>139.4</w:t>
            </w:r>
          </w:p>
        </w:tc>
        <w:tc>
          <w:tcPr>
            <w:tcW w:w="368" w:type="pct"/>
            <w:noWrap/>
            <w:vAlign w:val="bottom"/>
            <w:hideMark/>
          </w:tcPr>
          <w:p w:rsidR="00610E16" w:rsidRPr="00487029" w:rsidRDefault="00610E16" w:rsidP="00610E16">
            <w:pPr>
              <w:pStyle w:val="Tabletext"/>
              <w:jc w:val="center"/>
            </w:pPr>
            <w:r w:rsidRPr="00487029">
              <w:t>3</w:t>
            </w:r>
          </w:p>
        </w:tc>
        <w:tc>
          <w:tcPr>
            <w:tcW w:w="517" w:type="pct"/>
            <w:noWrap/>
            <w:vAlign w:val="bottom"/>
            <w:hideMark/>
          </w:tcPr>
          <w:p w:rsidR="00610E16" w:rsidRPr="00487029" w:rsidRDefault="00610E16" w:rsidP="00610E16">
            <w:pPr>
              <w:pStyle w:val="Tabletext"/>
              <w:jc w:val="center"/>
            </w:pPr>
            <w:r w:rsidRPr="00487029">
              <w:t>2.5</w:t>
            </w:r>
          </w:p>
        </w:tc>
        <w:tc>
          <w:tcPr>
            <w:tcW w:w="367" w:type="pct"/>
            <w:noWrap/>
            <w:vAlign w:val="bottom"/>
            <w:hideMark/>
          </w:tcPr>
          <w:p w:rsidR="00610E16" w:rsidRPr="00487029" w:rsidRDefault="00246323" w:rsidP="00246323">
            <w:pPr>
              <w:pStyle w:val="Tabletext"/>
              <w:jc w:val="center"/>
            </w:pPr>
            <w:r w:rsidRPr="00487029">
              <w:t>−</w:t>
            </w:r>
            <w:r w:rsidR="00610E16" w:rsidRPr="00487029">
              <w:t>27.7</w:t>
            </w:r>
          </w:p>
        </w:tc>
        <w:tc>
          <w:tcPr>
            <w:tcW w:w="735" w:type="pct"/>
            <w:noWrap/>
            <w:vAlign w:val="bottom"/>
            <w:hideMark/>
          </w:tcPr>
          <w:p w:rsidR="00610E16" w:rsidRPr="00487029" w:rsidRDefault="00610E16" w:rsidP="00610E16">
            <w:pPr>
              <w:pStyle w:val="Tabletext"/>
              <w:jc w:val="center"/>
            </w:pPr>
            <w:r w:rsidRPr="00487029">
              <w:t>54.5</w:t>
            </w:r>
          </w:p>
        </w:tc>
        <w:tc>
          <w:tcPr>
            <w:tcW w:w="514" w:type="pct"/>
            <w:noWrap/>
            <w:vAlign w:val="bottom"/>
            <w:hideMark/>
          </w:tcPr>
          <w:p w:rsidR="00610E16" w:rsidRPr="00487029" w:rsidRDefault="00246323" w:rsidP="00610E16">
            <w:pPr>
              <w:pStyle w:val="Tabletext"/>
              <w:jc w:val="center"/>
            </w:pPr>
            <w:r w:rsidRPr="00487029">
              <w:t>−</w:t>
            </w:r>
            <w:r w:rsidR="00610E16" w:rsidRPr="00487029">
              <w:t>113.9</w:t>
            </w:r>
          </w:p>
        </w:tc>
        <w:tc>
          <w:tcPr>
            <w:tcW w:w="662" w:type="pct"/>
            <w:noWrap/>
            <w:vAlign w:val="bottom"/>
            <w:hideMark/>
          </w:tcPr>
          <w:p w:rsidR="00610E16" w:rsidRPr="00487029" w:rsidRDefault="00246323" w:rsidP="00610E16">
            <w:pPr>
              <w:pStyle w:val="Tabletext"/>
              <w:jc w:val="center"/>
            </w:pPr>
            <w:r w:rsidRPr="00487029">
              <w:t>−</w:t>
            </w:r>
            <w:r w:rsidR="00610E16" w:rsidRPr="00487029">
              <w:t>116</w:t>
            </w:r>
          </w:p>
        </w:tc>
        <w:tc>
          <w:tcPr>
            <w:tcW w:w="513" w:type="pct"/>
            <w:noWrap/>
            <w:vAlign w:val="bottom"/>
            <w:hideMark/>
          </w:tcPr>
          <w:p w:rsidR="00610E16" w:rsidRPr="00487029" w:rsidRDefault="00610E16" w:rsidP="00610E16">
            <w:pPr>
              <w:pStyle w:val="Tabletext"/>
              <w:jc w:val="center"/>
            </w:pPr>
            <w:r w:rsidRPr="00487029">
              <w:t>46.1</w:t>
            </w:r>
          </w:p>
        </w:tc>
      </w:tr>
      <w:tr w:rsidR="00610E16" w:rsidRPr="00487029" w:rsidTr="00610E16">
        <w:trPr>
          <w:trHeight w:val="300"/>
          <w:jc w:val="center"/>
        </w:trPr>
        <w:tc>
          <w:tcPr>
            <w:tcW w:w="588" w:type="pct"/>
            <w:noWrap/>
            <w:vAlign w:val="bottom"/>
            <w:hideMark/>
          </w:tcPr>
          <w:p w:rsidR="00610E16" w:rsidRPr="00487029" w:rsidRDefault="00610E16" w:rsidP="00610E16">
            <w:pPr>
              <w:pStyle w:val="Tabletext"/>
              <w:jc w:val="center"/>
            </w:pPr>
            <w:r w:rsidRPr="00487029">
              <w:t>30</w:t>
            </w:r>
          </w:p>
        </w:tc>
        <w:tc>
          <w:tcPr>
            <w:tcW w:w="368" w:type="pct"/>
            <w:noWrap/>
            <w:vAlign w:val="bottom"/>
            <w:hideMark/>
          </w:tcPr>
          <w:p w:rsidR="00610E16" w:rsidRPr="00487029" w:rsidRDefault="00246323" w:rsidP="00610E16">
            <w:pPr>
              <w:pStyle w:val="Tabletext"/>
              <w:jc w:val="center"/>
            </w:pPr>
            <w:r w:rsidRPr="00487029">
              <w:t>−</w:t>
            </w:r>
            <w:r w:rsidR="00610E16" w:rsidRPr="00487029">
              <w:t>5.5</w:t>
            </w:r>
          </w:p>
        </w:tc>
        <w:tc>
          <w:tcPr>
            <w:tcW w:w="368" w:type="pct"/>
            <w:noWrap/>
            <w:vAlign w:val="bottom"/>
            <w:hideMark/>
          </w:tcPr>
          <w:p w:rsidR="00610E16" w:rsidRPr="00487029" w:rsidRDefault="00610E16" w:rsidP="00610E16">
            <w:pPr>
              <w:pStyle w:val="Tabletext"/>
              <w:jc w:val="center"/>
            </w:pPr>
            <w:r w:rsidRPr="00487029">
              <w:t>137.2</w:t>
            </w:r>
          </w:p>
        </w:tc>
        <w:tc>
          <w:tcPr>
            <w:tcW w:w="368" w:type="pct"/>
            <w:noWrap/>
            <w:vAlign w:val="bottom"/>
            <w:hideMark/>
          </w:tcPr>
          <w:p w:rsidR="00610E16" w:rsidRPr="00487029" w:rsidRDefault="00610E16" w:rsidP="00610E16">
            <w:pPr>
              <w:pStyle w:val="Tabletext"/>
              <w:jc w:val="center"/>
            </w:pPr>
            <w:r w:rsidRPr="00487029">
              <w:t>3</w:t>
            </w:r>
          </w:p>
        </w:tc>
        <w:tc>
          <w:tcPr>
            <w:tcW w:w="517" w:type="pct"/>
            <w:noWrap/>
            <w:vAlign w:val="bottom"/>
            <w:hideMark/>
          </w:tcPr>
          <w:p w:rsidR="00610E16" w:rsidRPr="00487029" w:rsidRDefault="00610E16" w:rsidP="00610E16">
            <w:pPr>
              <w:pStyle w:val="Tabletext"/>
              <w:jc w:val="center"/>
            </w:pPr>
            <w:r w:rsidRPr="00487029">
              <w:t>1</w:t>
            </w:r>
          </w:p>
        </w:tc>
        <w:tc>
          <w:tcPr>
            <w:tcW w:w="367" w:type="pct"/>
            <w:noWrap/>
            <w:vAlign w:val="bottom"/>
            <w:hideMark/>
          </w:tcPr>
          <w:p w:rsidR="00610E16" w:rsidRPr="00487029" w:rsidRDefault="00246323" w:rsidP="00610E16">
            <w:pPr>
              <w:pStyle w:val="Tabletext"/>
              <w:jc w:val="center"/>
            </w:pPr>
            <w:r w:rsidRPr="00487029">
              <w:t>−</w:t>
            </w:r>
            <w:r w:rsidR="00610E16" w:rsidRPr="00487029">
              <w:t>29.2</w:t>
            </w:r>
          </w:p>
        </w:tc>
        <w:tc>
          <w:tcPr>
            <w:tcW w:w="735" w:type="pct"/>
            <w:noWrap/>
            <w:vAlign w:val="bottom"/>
            <w:hideMark/>
          </w:tcPr>
          <w:p w:rsidR="00610E16" w:rsidRPr="00487029" w:rsidRDefault="00610E16" w:rsidP="00610E16">
            <w:pPr>
              <w:pStyle w:val="Tabletext"/>
              <w:jc w:val="center"/>
            </w:pPr>
            <w:r w:rsidRPr="00487029">
              <w:t>53.7</w:t>
            </w:r>
          </w:p>
        </w:tc>
        <w:tc>
          <w:tcPr>
            <w:tcW w:w="514" w:type="pct"/>
            <w:noWrap/>
            <w:vAlign w:val="bottom"/>
            <w:hideMark/>
          </w:tcPr>
          <w:p w:rsidR="00610E16" w:rsidRPr="00487029" w:rsidRDefault="00246323" w:rsidP="00610E16">
            <w:pPr>
              <w:pStyle w:val="Tabletext"/>
              <w:jc w:val="center"/>
            </w:pPr>
            <w:r w:rsidRPr="00487029">
              <w:t>−</w:t>
            </w:r>
            <w:r w:rsidR="00610E16" w:rsidRPr="00487029">
              <w:t>114.7</w:t>
            </w:r>
          </w:p>
        </w:tc>
        <w:tc>
          <w:tcPr>
            <w:tcW w:w="662" w:type="pct"/>
            <w:noWrap/>
            <w:vAlign w:val="bottom"/>
            <w:hideMark/>
          </w:tcPr>
          <w:p w:rsidR="00610E16" w:rsidRPr="00487029" w:rsidRDefault="00246323" w:rsidP="00610E16">
            <w:pPr>
              <w:pStyle w:val="Tabletext"/>
              <w:jc w:val="center"/>
            </w:pPr>
            <w:r w:rsidRPr="00487029">
              <w:t>−</w:t>
            </w:r>
            <w:r w:rsidR="00610E16" w:rsidRPr="00487029">
              <w:t>116</w:t>
            </w:r>
          </w:p>
        </w:tc>
        <w:tc>
          <w:tcPr>
            <w:tcW w:w="513" w:type="pct"/>
            <w:noWrap/>
            <w:vAlign w:val="bottom"/>
            <w:hideMark/>
          </w:tcPr>
          <w:p w:rsidR="00610E16" w:rsidRPr="00487029" w:rsidRDefault="00610E16" w:rsidP="00610E16">
            <w:pPr>
              <w:pStyle w:val="Tabletext"/>
              <w:jc w:val="center"/>
            </w:pPr>
            <w:r w:rsidRPr="00487029">
              <w:t>45.3</w:t>
            </w:r>
          </w:p>
        </w:tc>
      </w:tr>
      <w:tr w:rsidR="00610E16" w:rsidRPr="00487029" w:rsidTr="00610E16">
        <w:trPr>
          <w:trHeight w:val="300"/>
          <w:jc w:val="center"/>
        </w:trPr>
        <w:tc>
          <w:tcPr>
            <w:tcW w:w="588" w:type="pct"/>
            <w:noWrap/>
            <w:vAlign w:val="bottom"/>
            <w:hideMark/>
          </w:tcPr>
          <w:p w:rsidR="00610E16" w:rsidRPr="00487029" w:rsidRDefault="00610E16" w:rsidP="00610E16">
            <w:pPr>
              <w:pStyle w:val="Tabletext"/>
              <w:jc w:val="center"/>
            </w:pPr>
            <w:r w:rsidRPr="00487029">
              <w:t>40</w:t>
            </w:r>
          </w:p>
        </w:tc>
        <w:tc>
          <w:tcPr>
            <w:tcW w:w="368" w:type="pct"/>
            <w:noWrap/>
            <w:vAlign w:val="bottom"/>
            <w:hideMark/>
          </w:tcPr>
          <w:p w:rsidR="00610E16" w:rsidRPr="00487029" w:rsidRDefault="00246323" w:rsidP="00610E16">
            <w:pPr>
              <w:pStyle w:val="Tabletext"/>
              <w:jc w:val="center"/>
            </w:pPr>
            <w:r w:rsidRPr="00487029">
              <w:t>−</w:t>
            </w:r>
            <w:r w:rsidR="00610E16" w:rsidRPr="00487029">
              <w:t>7.0</w:t>
            </w:r>
          </w:p>
        </w:tc>
        <w:tc>
          <w:tcPr>
            <w:tcW w:w="368" w:type="pct"/>
            <w:noWrap/>
            <w:vAlign w:val="bottom"/>
            <w:hideMark/>
          </w:tcPr>
          <w:p w:rsidR="00610E16" w:rsidRPr="00487029" w:rsidRDefault="00610E16" w:rsidP="00610E16">
            <w:pPr>
              <w:pStyle w:val="Tabletext"/>
              <w:jc w:val="center"/>
            </w:pPr>
            <w:r w:rsidRPr="00487029">
              <w:t>135.4</w:t>
            </w:r>
          </w:p>
        </w:tc>
        <w:tc>
          <w:tcPr>
            <w:tcW w:w="368" w:type="pct"/>
            <w:noWrap/>
            <w:vAlign w:val="bottom"/>
            <w:hideMark/>
          </w:tcPr>
          <w:p w:rsidR="00610E16" w:rsidRPr="00487029" w:rsidRDefault="00610E16" w:rsidP="00610E16">
            <w:pPr>
              <w:pStyle w:val="Tabletext"/>
              <w:jc w:val="center"/>
            </w:pPr>
            <w:r w:rsidRPr="00487029">
              <w:t>3</w:t>
            </w:r>
          </w:p>
        </w:tc>
        <w:tc>
          <w:tcPr>
            <w:tcW w:w="517" w:type="pct"/>
            <w:noWrap/>
            <w:vAlign w:val="bottom"/>
            <w:hideMark/>
          </w:tcPr>
          <w:p w:rsidR="00610E16" w:rsidRPr="00487029" w:rsidRDefault="00610E16" w:rsidP="00610E16">
            <w:pPr>
              <w:pStyle w:val="Tabletext"/>
              <w:jc w:val="center"/>
            </w:pPr>
            <w:r w:rsidRPr="00487029">
              <w:t>0</w:t>
            </w:r>
          </w:p>
        </w:tc>
        <w:tc>
          <w:tcPr>
            <w:tcW w:w="367" w:type="pct"/>
            <w:noWrap/>
            <w:vAlign w:val="bottom"/>
            <w:hideMark/>
          </w:tcPr>
          <w:p w:rsidR="00610E16" w:rsidRPr="00487029" w:rsidRDefault="00246323" w:rsidP="00610E16">
            <w:pPr>
              <w:pStyle w:val="Tabletext"/>
              <w:jc w:val="center"/>
            </w:pPr>
            <w:r w:rsidRPr="00487029">
              <w:t>−</w:t>
            </w:r>
            <w:r w:rsidR="00610E16" w:rsidRPr="00487029">
              <w:t>30.2</w:t>
            </w:r>
          </w:p>
        </w:tc>
        <w:tc>
          <w:tcPr>
            <w:tcW w:w="735" w:type="pct"/>
            <w:noWrap/>
            <w:vAlign w:val="bottom"/>
            <w:hideMark/>
          </w:tcPr>
          <w:p w:rsidR="00610E16" w:rsidRPr="00487029" w:rsidRDefault="00610E16" w:rsidP="00610E16">
            <w:pPr>
              <w:pStyle w:val="Tabletext"/>
              <w:jc w:val="center"/>
            </w:pPr>
            <w:r w:rsidRPr="00487029">
              <w:t>53.0</w:t>
            </w:r>
          </w:p>
        </w:tc>
        <w:tc>
          <w:tcPr>
            <w:tcW w:w="514" w:type="pct"/>
            <w:noWrap/>
            <w:vAlign w:val="bottom"/>
            <w:hideMark/>
          </w:tcPr>
          <w:p w:rsidR="00610E16" w:rsidRPr="00487029" w:rsidRDefault="00246323" w:rsidP="00610E16">
            <w:pPr>
              <w:pStyle w:val="Tabletext"/>
              <w:jc w:val="center"/>
            </w:pPr>
            <w:r w:rsidRPr="00487029">
              <w:t>−</w:t>
            </w:r>
            <w:r w:rsidR="00610E16" w:rsidRPr="00487029">
              <w:t>115.4</w:t>
            </w:r>
          </w:p>
        </w:tc>
        <w:tc>
          <w:tcPr>
            <w:tcW w:w="662" w:type="pct"/>
            <w:noWrap/>
            <w:vAlign w:val="bottom"/>
            <w:hideMark/>
          </w:tcPr>
          <w:p w:rsidR="00610E16" w:rsidRPr="00487029" w:rsidRDefault="00246323" w:rsidP="00610E16">
            <w:pPr>
              <w:pStyle w:val="Tabletext"/>
              <w:jc w:val="center"/>
            </w:pPr>
            <w:r w:rsidRPr="00487029">
              <w:t>−</w:t>
            </w:r>
            <w:r w:rsidR="00610E16" w:rsidRPr="00487029">
              <w:t>116</w:t>
            </w:r>
          </w:p>
        </w:tc>
        <w:tc>
          <w:tcPr>
            <w:tcW w:w="513" w:type="pct"/>
            <w:noWrap/>
            <w:vAlign w:val="bottom"/>
            <w:hideMark/>
          </w:tcPr>
          <w:p w:rsidR="00610E16" w:rsidRPr="00487029" w:rsidRDefault="00610E16" w:rsidP="00610E16">
            <w:pPr>
              <w:pStyle w:val="Tabletext"/>
              <w:jc w:val="center"/>
            </w:pPr>
            <w:r w:rsidRPr="00487029">
              <w:t>44.5</w:t>
            </w:r>
          </w:p>
        </w:tc>
      </w:tr>
      <w:tr w:rsidR="00610E16" w:rsidRPr="00487029" w:rsidTr="00610E16">
        <w:trPr>
          <w:trHeight w:val="300"/>
          <w:jc w:val="center"/>
        </w:trPr>
        <w:tc>
          <w:tcPr>
            <w:tcW w:w="588" w:type="pct"/>
            <w:noWrap/>
            <w:vAlign w:val="bottom"/>
            <w:hideMark/>
          </w:tcPr>
          <w:p w:rsidR="00610E16" w:rsidRPr="00487029" w:rsidRDefault="00610E16" w:rsidP="00610E16">
            <w:pPr>
              <w:pStyle w:val="Tabletext"/>
              <w:jc w:val="center"/>
            </w:pPr>
            <w:r w:rsidRPr="00487029">
              <w:t>50</w:t>
            </w:r>
          </w:p>
        </w:tc>
        <w:tc>
          <w:tcPr>
            <w:tcW w:w="368" w:type="pct"/>
            <w:noWrap/>
            <w:vAlign w:val="bottom"/>
            <w:hideMark/>
          </w:tcPr>
          <w:p w:rsidR="00610E16" w:rsidRPr="00487029" w:rsidRDefault="00246323" w:rsidP="00610E16">
            <w:pPr>
              <w:pStyle w:val="Tabletext"/>
              <w:jc w:val="center"/>
            </w:pPr>
            <w:r w:rsidRPr="00487029">
              <w:t>−</w:t>
            </w:r>
            <w:r w:rsidR="00610E16" w:rsidRPr="00487029">
              <w:t>9.0</w:t>
            </w:r>
          </w:p>
        </w:tc>
        <w:tc>
          <w:tcPr>
            <w:tcW w:w="368" w:type="pct"/>
            <w:noWrap/>
            <w:vAlign w:val="bottom"/>
            <w:hideMark/>
          </w:tcPr>
          <w:p w:rsidR="00610E16" w:rsidRPr="00487029" w:rsidRDefault="00610E16" w:rsidP="00610E16">
            <w:pPr>
              <w:pStyle w:val="Tabletext"/>
              <w:jc w:val="center"/>
            </w:pPr>
            <w:r w:rsidRPr="00487029">
              <w:t>134.2</w:t>
            </w:r>
          </w:p>
        </w:tc>
        <w:tc>
          <w:tcPr>
            <w:tcW w:w="368" w:type="pct"/>
            <w:noWrap/>
            <w:vAlign w:val="bottom"/>
            <w:hideMark/>
          </w:tcPr>
          <w:p w:rsidR="00610E16" w:rsidRPr="00487029" w:rsidRDefault="00610E16" w:rsidP="00610E16">
            <w:pPr>
              <w:pStyle w:val="Tabletext"/>
              <w:jc w:val="center"/>
            </w:pPr>
            <w:r w:rsidRPr="00487029">
              <w:t>3</w:t>
            </w:r>
          </w:p>
        </w:tc>
        <w:tc>
          <w:tcPr>
            <w:tcW w:w="517" w:type="pct"/>
            <w:noWrap/>
            <w:vAlign w:val="bottom"/>
            <w:hideMark/>
          </w:tcPr>
          <w:p w:rsidR="00610E16" w:rsidRPr="00487029" w:rsidRDefault="00246323" w:rsidP="00610E16">
            <w:pPr>
              <w:pStyle w:val="Tabletext"/>
              <w:jc w:val="center"/>
            </w:pPr>
            <w:r w:rsidRPr="00487029">
              <w:t>−</w:t>
            </w:r>
            <w:r w:rsidR="00610E16" w:rsidRPr="00487029">
              <w:t>1.5</w:t>
            </w:r>
          </w:p>
        </w:tc>
        <w:tc>
          <w:tcPr>
            <w:tcW w:w="367" w:type="pct"/>
            <w:noWrap/>
            <w:vAlign w:val="bottom"/>
            <w:hideMark/>
          </w:tcPr>
          <w:p w:rsidR="00610E16" w:rsidRPr="00487029" w:rsidRDefault="00246323" w:rsidP="00610E16">
            <w:pPr>
              <w:pStyle w:val="Tabletext"/>
              <w:jc w:val="center"/>
            </w:pPr>
            <w:r w:rsidRPr="00487029">
              <w:t>−</w:t>
            </w:r>
            <w:r w:rsidR="00610E16" w:rsidRPr="00487029">
              <w:t>31.7</w:t>
            </w:r>
          </w:p>
        </w:tc>
        <w:tc>
          <w:tcPr>
            <w:tcW w:w="735" w:type="pct"/>
            <w:noWrap/>
            <w:vAlign w:val="bottom"/>
            <w:hideMark/>
          </w:tcPr>
          <w:p w:rsidR="00610E16" w:rsidRPr="00487029" w:rsidRDefault="00610E16" w:rsidP="00610E16">
            <w:pPr>
              <w:pStyle w:val="Tabletext"/>
              <w:jc w:val="center"/>
            </w:pPr>
            <w:r w:rsidRPr="00487029">
              <w:t>50.7</w:t>
            </w:r>
          </w:p>
        </w:tc>
        <w:tc>
          <w:tcPr>
            <w:tcW w:w="514" w:type="pct"/>
            <w:noWrap/>
            <w:vAlign w:val="bottom"/>
            <w:hideMark/>
          </w:tcPr>
          <w:p w:rsidR="00610E16" w:rsidRPr="00487029" w:rsidRDefault="00246323" w:rsidP="00610E16">
            <w:pPr>
              <w:pStyle w:val="Tabletext"/>
              <w:jc w:val="center"/>
            </w:pPr>
            <w:r w:rsidRPr="00487029">
              <w:t>−</w:t>
            </w:r>
            <w:r w:rsidR="00610E16" w:rsidRPr="00487029">
              <w:t>117.7</w:t>
            </w:r>
          </w:p>
        </w:tc>
        <w:tc>
          <w:tcPr>
            <w:tcW w:w="662" w:type="pct"/>
            <w:noWrap/>
            <w:vAlign w:val="bottom"/>
            <w:hideMark/>
          </w:tcPr>
          <w:p w:rsidR="00610E16" w:rsidRPr="00487029" w:rsidRDefault="00246323" w:rsidP="00610E16">
            <w:pPr>
              <w:pStyle w:val="Tabletext"/>
              <w:jc w:val="center"/>
            </w:pPr>
            <w:r w:rsidRPr="00487029">
              <w:t>−</w:t>
            </w:r>
            <w:r w:rsidR="00610E16" w:rsidRPr="00487029">
              <w:t>116</w:t>
            </w:r>
          </w:p>
        </w:tc>
        <w:tc>
          <w:tcPr>
            <w:tcW w:w="513" w:type="pct"/>
            <w:noWrap/>
            <w:vAlign w:val="bottom"/>
            <w:hideMark/>
          </w:tcPr>
          <w:p w:rsidR="00610E16" w:rsidRPr="00487029" w:rsidRDefault="00610E16" w:rsidP="00610E16">
            <w:pPr>
              <w:pStyle w:val="Tabletext"/>
              <w:jc w:val="center"/>
            </w:pPr>
            <w:r w:rsidRPr="00487029">
              <w:t>42.3</w:t>
            </w:r>
          </w:p>
        </w:tc>
      </w:tr>
      <w:tr w:rsidR="00610E16" w:rsidRPr="00487029" w:rsidTr="00610E16">
        <w:trPr>
          <w:trHeight w:val="300"/>
          <w:jc w:val="center"/>
        </w:trPr>
        <w:tc>
          <w:tcPr>
            <w:tcW w:w="588" w:type="pct"/>
            <w:noWrap/>
            <w:vAlign w:val="bottom"/>
            <w:hideMark/>
          </w:tcPr>
          <w:p w:rsidR="00610E16" w:rsidRPr="00487029" w:rsidRDefault="00610E16" w:rsidP="00610E16">
            <w:pPr>
              <w:pStyle w:val="Tabletext"/>
              <w:jc w:val="center"/>
            </w:pPr>
            <w:r w:rsidRPr="00487029">
              <w:t>60</w:t>
            </w:r>
          </w:p>
        </w:tc>
        <w:tc>
          <w:tcPr>
            <w:tcW w:w="368" w:type="pct"/>
            <w:noWrap/>
            <w:vAlign w:val="bottom"/>
            <w:hideMark/>
          </w:tcPr>
          <w:p w:rsidR="00610E16" w:rsidRPr="00487029" w:rsidRDefault="00246323" w:rsidP="00610E16">
            <w:pPr>
              <w:pStyle w:val="Tabletext"/>
              <w:jc w:val="center"/>
            </w:pPr>
            <w:r w:rsidRPr="00487029">
              <w:t>−</w:t>
            </w:r>
            <w:r w:rsidR="00610E16" w:rsidRPr="00487029">
              <w:t>10.0</w:t>
            </w:r>
          </w:p>
        </w:tc>
        <w:tc>
          <w:tcPr>
            <w:tcW w:w="368" w:type="pct"/>
            <w:noWrap/>
            <w:vAlign w:val="bottom"/>
            <w:hideMark/>
          </w:tcPr>
          <w:p w:rsidR="00610E16" w:rsidRPr="00487029" w:rsidRDefault="00610E16" w:rsidP="00610E16">
            <w:pPr>
              <w:pStyle w:val="Tabletext"/>
              <w:jc w:val="center"/>
            </w:pPr>
            <w:r w:rsidRPr="00487029">
              <w:t>133.2</w:t>
            </w:r>
          </w:p>
        </w:tc>
        <w:tc>
          <w:tcPr>
            <w:tcW w:w="368" w:type="pct"/>
            <w:noWrap/>
            <w:vAlign w:val="bottom"/>
            <w:hideMark/>
          </w:tcPr>
          <w:p w:rsidR="00610E16" w:rsidRPr="00487029" w:rsidRDefault="00610E16" w:rsidP="00610E16">
            <w:pPr>
              <w:pStyle w:val="Tabletext"/>
              <w:jc w:val="center"/>
            </w:pPr>
            <w:r w:rsidRPr="00487029">
              <w:t>3</w:t>
            </w:r>
          </w:p>
        </w:tc>
        <w:tc>
          <w:tcPr>
            <w:tcW w:w="517" w:type="pct"/>
            <w:noWrap/>
            <w:vAlign w:val="bottom"/>
            <w:hideMark/>
          </w:tcPr>
          <w:p w:rsidR="00610E16" w:rsidRPr="00487029" w:rsidRDefault="00246323" w:rsidP="00610E16">
            <w:pPr>
              <w:pStyle w:val="Tabletext"/>
              <w:jc w:val="center"/>
            </w:pPr>
            <w:r w:rsidRPr="00487029">
              <w:t>−</w:t>
            </w:r>
            <w:r w:rsidR="00610E16" w:rsidRPr="00487029">
              <w:t>3</w:t>
            </w:r>
          </w:p>
        </w:tc>
        <w:tc>
          <w:tcPr>
            <w:tcW w:w="367" w:type="pct"/>
            <w:noWrap/>
            <w:vAlign w:val="bottom"/>
            <w:hideMark/>
          </w:tcPr>
          <w:p w:rsidR="00610E16" w:rsidRPr="00487029" w:rsidRDefault="00246323" w:rsidP="00610E16">
            <w:pPr>
              <w:pStyle w:val="Tabletext"/>
              <w:jc w:val="center"/>
            </w:pPr>
            <w:r w:rsidRPr="00487029">
              <w:t>−</w:t>
            </w:r>
            <w:r w:rsidR="00610E16" w:rsidRPr="00487029">
              <w:t>33.2</w:t>
            </w:r>
          </w:p>
        </w:tc>
        <w:tc>
          <w:tcPr>
            <w:tcW w:w="735" w:type="pct"/>
            <w:noWrap/>
            <w:vAlign w:val="bottom"/>
            <w:hideMark/>
          </w:tcPr>
          <w:p w:rsidR="00610E16" w:rsidRPr="00487029" w:rsidRDefault="00610E16" w:rsidP="00610E16">
            <w:pPr>
              <w:pStyle w:val="Tabletext"/>
              <w:jc w:val="center"/>
            </w:pPr>
            <w:r w:rsidRPr="00487029">
              <w:t>49.2</w:t>
            </w:r>
          </w:p>
        </w:tc>
        <w:tc>
          <w:tcPr>
            <w:tcW w:w="514" w:type="pct"/>
            <w:noWrap/>
            <w:vAlign w:val="bottom"/>
            <w:hideMark/>
          </w:tcPr>
          <w:p w:rsidR="00610E16" w:rsidRPr="00487029" w:rsidRDefault="00246323" w:rsidP="00610E16">
            <w:pPr>
              <w:pStyle w:val="Tabletext"/>
              <w:jc w:val="center"/>
            </w:pPr>
            <w:r w:rsidRPr="00487029">
              <w:t>−</w:t>
            </w:r>
            <w:r w:rsidR="00610E16" w:rsidRPr="00487029">
              <w:t>119.2</w:t>
            </w:r>
          </w:p>
        </w:tc>
        <w:tc>
          <w:tcPr>
            <w:tcW w:w="662" w:type="pct"/>
            <w:noWrap/>
            <w:vAlign w:val="bottom"/>
            <w:hideMark/>
          </w:tcPr>
          <w:p w:rsidR="00610E16" w:rsidRPr="00487029" w:rsidRDefault="00246323" w:rsidP="00610E16">
            <w:pPr>
              <w:pStyle w:val="Tabletext"/>
              <w:jc w:val="center"/>
            </w:pPr>
            <w:r w:rsidRPr="00487029">
              <w:t>−</w:t>
            </w:r>
            <w:r w:rsidR="00610E16" w:rsidRPr="00487029">
              <w:t>116</w:t>
            </w:r>
          </w:p>
        </w:tc>
        <w:tc>
          <w:tcPr>
            <w:tcW w:w="513" w:type="pct"/>
            <w:noWrap/>
            <w:vAlign w:val="bottom"/>
            <w:hideMark/>
          </w:tcPr>
          <w:p w:rsidR="00610E16" w:rsidRPr="00487029" w:rsidRDefault="00610E16" w:rsidP="00610E16">
            <w:pPr>
              <w:pStyle w:val="Tabletext"/>
              <w:jc w:val="center"/>
            </w:pPr>
            <w:r w:rsidRPr="00487029">
              <w:t>40.8</w:t>
            </w:r>
          </w:p>
        </w:tc>
      </w:tr>
      <w:tr w:rsidR="00610E16" w:rsidRPr="00487029" w:rsidTr="00610E16">
        <w:trPr>
          <w:trHeight w:val="300"/>
          <w:jc w:val="center"/>
        </w:trPr>
        <w:tc>
          <w:tcPr>
            <w:tcW w:w="588" w:type="pct"/>
            <w:noWrap/>
            <w:vAlign w:val="bottom"/>
            <w:hideMark/>
          </w:tcPr>
          <w:p w:rsidR="00610E16" w:rsidRPr="00487029" w:rsidRDefault="00610E16" w:rsidP="00610E16">
            <w:pPr>
              <w:pStyle w:val="Tabletext"/>
              <w:jc w:val="center"/>
            </w:pPr>
            <w:r w:rsidRPr="00487029">
              <w:t>70</w:t>
            </w:r>
          </w:p>
        </w:tc>
        <w:tc>
          <w:tcPr>
            <w:tcW w:w="368" w:type="pct"/>
            <w:noWrap/>
            <w:vAlign w:val="bottom"/>
            <w:hideMark/>
          </w:tcPr>
          <w:p w:rsidR="00610E16" w:rsidRPr="00487029" w:rsidRDefault="00246323" w:rsidP="00610E16">
            <w:pPr>
              <w:pStyle w:val="Tabletext"/>
              <w:jc w:val="center"/>
            </w:pPr>
            <w:r w:rsidRPr="00487029">
              <w:t>−</w:t>
            </w:r>
            <w:r w:rsidR="00610E16" w:rsidRPr="00487029">
              <w:t>12.0</w:t>
            </w:r>
          </w:p>
        </w:tc>
        <w:tc>
          <w:tcPr>
            <w:tcW w:w="368" w:type="pct"/>
            <w:noWrap/>
            <w:vAlign w:val="bottom"/>
            <w:hideMark/>
          </w:tcPr>
          <w:p w:rsidR="00610E16" w:rsidRPr="00487029" w:rsidRDefault="00610E16" w:rsidP="00610E16">
            <w:pPr>
              <w:pStyle w:val="Tabletext"/>
              <w:jc w:val="center"/>
            </w:pPr>
            <w:r w:rsidRPr="00487029">
              <w:t>132.6</w:t>
            </w:r>
          </w:p>
        </w:tc>
        <w:tc>
          <w:tcPr>
            <w:tcW w:w="368" w:type="pct"/>
            <w:noWrap/>
            <w:vAlign w:val="bottom"/>
            <w:hideMark/>
          </w:tcPr>
          <w:p w:rsidR="00610E16" w:rsidRPr="00487029" w:rsidRDefault="00610E16" w:rsidP="00610E16">
            <w:pPr>
              <w:pStyle w:val="Tabletext"/>
              <w:jc w:val="center"/>
            </w:pPr>
            <w:r w:rsidRPr="00487029">
              <w:t>3</w:t>
            </w:r>
          </w:p>
        </w:tc>
        <w:tc>
          <w:tcPr>
            <w:tcW w:w="517" w:type="pct"/>
            <w:noWrap/>
            <w:vAlign w:val="bottom"/>
            <w:hideMark/>
          </w:tcPr>
          <w:p w:rsidR="00610E16" w:rsidRPr="00487029" w:rsidRDefault="00246323" w:rsidP="00610E16">
            <w:pPr>
              <w:pStyle w:val="Tabletext"/>
              <w:jc w:val="center"/>
            </w:pPr>
            <w:r w:rsidRPr="00487029">
              <w:t>−</w:t>
            </w:r>
            <w:r w:rsidR="00610E16" w:rsidRPr="00487029">
              <w:t>4</w:t>
            </w:r>
          </w:p>
        </w:tc>
        <w:tc>
          <w:tcPr>
            <w:tcW w:w="367" w:type="pct"/>
            <w:noWrap/>
            <w:vAlign w:val="bottom"/>
            <w:hideMark/>
          </w:tcPr>
          <w:p w:rsidR="00610E16" w:rsidRPr="00487029" w:rsidRDefault="00246323" w:rsidP="00610E16">
            <w:pPr>
              <w:pStyle w:val="Tabletext"/>
              <w:jc w:val="center"/>
            </w:pPr>
            <w:r w:rsidRPr="00487029">
              <w:t>−</w:t>
            </w:r>
            <w:r w:rsidR="00610E16" w:rsidRPr="00487029">
              <w:t>34.2</w:t>
            </w:r>
          </w:p>
        </w:tc>
        <w:tc>
          <w:tcPr>
            <w:tcW w:w="735" w:type="pct"/>
            <w:noWrap/>
            <w:vAlign w:val="bottom"/>
            <w:hideMark/>
          </w:tcPr>
          <w:p w:rsidR="00610E16" w:rsidRPr="00487029" w:rsidRDefault="00610E16" w:rsidP="00610E16">
            <w:pPr>
              <w:pStyle w:val="Tabletext"/>
              <w:jc w:val="center"/>
            </w:pPr>
            <w:r w:rsidRPr="00487029">
              <w:t>46.8</w:t>
            </w:r>
          </w:p>
        </w:tc>
        <w:tc>
          <w:tcPr>
            <w:tcW w:w="514" w:type="pct"/>
            <w:noWrap/>
            <w:vAlign w:val="bottom"/>
            <w:hideMark/>
          </w:tcPr>
          <w:p w:rsidR="00610E16" w:rsidRPr="00487029" w:rsidRDefault="00246323" w:rsidP="00610E16">
            <w:pPr>
              <w:pStyle w:val="Tabletext"/>
              <w:jc w:val="center"/>
            </w:pPr>
            <w:r w:rsidRPr="00487029">
              <w:t>−</w:t>
            </w:r>
            <w:r w:rsidR="00610E16" w:rsidRPr="00487029">
              <w:t>121.6</w:t>
            </w:r>
          </w:p>
        </w:tc>
        <w:tc>
          <w:tcPr>
            <w:tcW w:w="662" w:type="pct"/>
            <w:noWrap/>
            <w:vAlign w:val="bottom"/>
            <w:hideMark/>
          </w:tcPr>
          <w:p w:rsidR="00610E16" w:rsidRPr="00487029" w:rsidRDefault="00246323" w:rsidP="00610E16">
            <w:pPr>
              <w:pStyle w:val="Tabletext"/>
              <w:jc w:val="center"/>
            </w:pPr>
            <w:r w:rsidRPr="00487029">
              <w:t>−</w:t>
            </w:r>
            <w:r w:rsidR="00610E16" w:rsidRPr="00487029">
              <w:t>116</w:t>
            </w:r>
          </w:p>
        </w:tc>
        <w:tc>
          <w:tcPr>
            <w:tcW w:w="513" w:type="pct"/>
            <w:noWrap/>
            <w:vAlign w:val="bottom"/>
            <w:hideMark/>
          </w:tcPr>
          <w:p w:rsidR="00610E16" w:rsidRPr="00487029" w:rsidRDefault="00610E16" w:rsidP="00610E16">
            <w:pPr>
              <w:pStyle w:val="Tabletext"/>
              <w:jc w:val="center"/>
            </w:pPr>
            <w:r w:rsidRPr="00487029">
              <w:t>38.4</w:t>
            </w:r>
          </w:p>
        </w:tc>
      </w:tr>
      <w:tr w:rsidR="00610E16" w:rsidRPr="00487029" w:rsidTr="00610E16">
        <w:trPr>
          <w:trHeight w:val="300"/>
          <w:jc w:val="center"/>
        </w:trPr>
        <w:tc>
          <w:tcPr>
            <w:tcW w:w="588" w:type="pct"/>
            <w:noWrap/>
            <w:vAlign w:val="bottom"/>
            <w:hideMark/>
          </w:tcPr>
          <w:p w:rsidR="00610E16" w:rsidRPr="00487029" w:rsidRDefault="00610E16" w:rsidP="00610E16">
            <w:pPr>
              <w:pStyle w:val="Tabletext"/>
              <w:jc w:val="center"/>
            </w:pPr>
            <w:r w:rsidRPr="00487029">
              <w:t>80</w:t>
            </w:r>
          </w:p>
        </w:tc>
        <w:tc>
          <w:tcPr>
            <w:tcW w:w="368" w:type="pct"/>
            <w:noWrap/>
            <w:vAlign w:val="bottom"/>
            <w:hideMark/>
          </w:tcPr>
          <w:p w:rsidR="00610E16" w:rsidRPr="00487029" w:rsidRDefault="00246323" w:rsidP="00610E16">
            <w:pPr>
              <w:pStyle w:val="Tabletext"/>
              <w:jc w:val="center"/>
            </w:pPr>
            <w:r w:rsidRPr="00487029">
              <w:t>−</w:t>
            </w:r>
            <w:r w:rsidR="00610E16" w:rsidRPr="00487029">
              <w:t>13.0</w:t>
            </w:r>
          </w:p>
        </w:tc>
        <w:tc>
          <w:tcPr>
            <w:tcW w:w="368" w:type="pct"/>
            <w:noWrap/>
            <w:vAlign w:val="bottom"/>
            <w:hideMark/>
          </w:tcPr>
          <w:p w:rsidR="00610E16" w:rsidRPr="00487029" w:rsidRDefault="00610E16" w:rsidP="00610E16">
            <w:pPr>
              <w:pStyle w:val="Tabletext"/>
              <w:jc w:val="center"/>
            </w:pPr>
            <w:r w:rsidRPr="00487029">
              <w:t>132.2</w:t>
            </w:r>
          </w:p>
        </w:tc>
        <w:tc>
          <w:tcPr>
            <w:tcW w:w="368" w:type="pct"/>
            <w:noWrap/>
            <w:vAlign w:val="bottom"/>
            <w:hideMark/>
          </w:tcPr>
          <w:p w:rsidR="00610E16" w:rsidRPr="00487029" w:rsidRDefault="00610E16" w:rsidP="00610E16">
            <w:pPr>
              <w:pStyle w:val="Tabletext"/>
              <w:jc w:val="center"/>
            </w:pPr>
            <w:r w:rsidRPr="00487029">
              <w:t>3</w:t>
            </w:r>
          </w:p>
        </w:tc>
        <w:tc>
          <w:tcPr>
            <w:tcW w:w="517" w:type="pct"/>
            <w:noWrap/>
            <w:vAlign w:val="bottom"/>
            <w:hideMark/>
          </w:tcPr>
          <w:p w:rsidR="00610E16" w:rsidRPr="00487029" w:rsidRDefault="00246323" w:rsidP="00610E16">
            <w:pPr>
              <w:pStyle w:val="Tabletext"/>
              <w:jc w:val="center"/>
            </w:pPr>
            <w:r w:rsidRPr="00487029">
              <w:t>−</w:t>
            </w:r>
            <w:r w:rsidR="00610E16" w:rsidRPr="00487029">
              <w:t>10</w:t>
            </w:r>
          </w:p>
        </w:tc>
        <w:tc>
          <w:tcPr>
            <w:tcW w:w="367" w:type="pct"/>
            <w:noWrap/>
            <w:vAlign w:val="bottom"/>
            <w:hideMark/>
          </w:tcPr>
          <w:p w:rsidR="00610E16" w:rsidRPr="00487029" w:rsidRDefault="00246323" w:rsidP="00610E16">
            <w:pPr>
              <w:pStyle w:val="Tabletext"/>
              <w:jc w:val="center"/>
            </w:pPr>
            <w:r w:rsidRPr="00487029">
              <w:t>−</w:t>
            </w:r>
            <w:r w:rsidR="00610E16" w:rsidRPr="00487029">
              <w:t>40.2</w:t>
            </w:r>
          </w:p>
        </w:tc>
        <w:tc>
          <w:tcPr>
            <w:tcW w:w="735" w:type="pct"/>
            <w:noWrap/>
            <w:vAlign w:val="bottom"/>
            <w:hideMark/>
          </w:tcPr>
          <w:p w:rsidR="00610E16" w:rsidRPr="00487029" w:rsidRDefault="00610E16" w:rsidP="00610E16">
            <w:pPr>
              <w:pStyle w:val="Tabletext"/>
              <w:jc w:val="center"/>
            </w:pPr>
            <w:r w:rsidRPr="00487029">
              <w:t>40.2</w:t>
            </w:r>
          </w:p>
        </w:tc>
        <w:tc>
          <w:tcPr>
            <w:tcW w:w="514" w:type="pct"/>
            <w:noWrap/>
            <w:vAlign w:val="bottom"/>
            <w:hideMark/>
          </w:tcPr>
          <w:p w:rsidR="00610E16" w:rsidRPr="00487029" w:rsidRDefault="00246323" w:rsidP="00610E16">
            <w:pPr>
              <w:pStyle w:val="Tabletext"/>
              <w:jc w:val="center"/>
            </w:pPr>
            <w:r w:rsidRPr="00487029">
              <w:t>−</w:t>
            </w:r>
            <w:r w:rsidR="00610E16" w:rsidRPr="00487029">
              <w:t>128.2</w:t>
            </w:r>
          </w:p>
        </w:tc>
        <w:tc>
          <w:tcPr>
            <w:tcW w:w="662" w:type="pct"/>
            <w:noWrap/>
            <w:vAlign w:val="bottom"/>
            <w:hideMark/>
          </w:tcPr>
          <w:p w:rsidR="00610E16" w:rsidRPr="00487029" w:rsidRDefault="00246323" w:rsidP="00610E16">
            <w:pPr>
              <w:pStyle w:val="Tabletext"/>
              <w:jc w:val="center"/>
            </w:pPr>
            <w:r w:rsidRPr="00487029">
              <w:t>−</w:t>
            </w:r>
            <w:r w:rsidR="00610E16" w:rsidRPr="00487029">
              <w:t>116</w:t>
            </w:r>
          </w:p>
        </w:tc>
        <w:tc>
          <w:tcPr>
            <w:tcW w:w="513" w:type="pct"/>
            <w:noWrap/>
            <w:vAlign w:val="bottom"/>
            <w:hideMark/>
          </w:tcPr>
          <w:p w:rsidR="00610E16" w:rsidRPr="00487029" w:rsidRDefault="00610E16" w:rsidP="00610E16">
            <w:pPr>
              <w:pStyle w:val="Tabletext"/>
              <w:jc w:val="center"/>
            </w:pPr>
            <w:r w:rsidRPr="00487029">
              <w:t>31.8</w:t>
            </w:r>
          </w:p>
        </w:tc>
      </w:tr>
      <w:tr w:rsidR="00610E16" w:rsidRPr="00487029" w:rsidTr="00610E16">
        <w:trPr>
          <w:trHeight w:val="300"/>
          <w:jc w:val="center"/>
        </w:trPr>
        <w:tc>
          <w:tcPr>
            <w:tcW w:w="588" w:type="pct"/>
            <w:noWrap/>
            <w:vAlign w:val="bottom"/>
            <w:hideMark/>
          </w:tcPr>
          <w:p w:rsidR="00610E16" w:rsidRPr="00487029" w:rsidRDefault="00610E16" w:rsidP="00610E16">
            <w:pPr>
              <w:pStyle w:val="Tabletext"/>
              <w:jc w:val="center"/>
            </w:pPr>
            <w:r w:rsidRPr="00487029">
              <w:t>90</w:t>
            </w:r>
          </w:p>
        </w:tc>
        <w:tc>
          <w:tcPr>
            <w:tcW w:w="368" w:type="pct"/>
            <w:noWrap/>
            <w:vAlign w:val="bottom"/>
            <w:hideMark/>
          </w:tcPr>
          <w:p w:rsidR="00610E16" w:rsidRPr="00487029" w:rsidRDefault="00246323" w:rsidP="00610E16">
            <w:pPr>
              <w:pStyle w:val="Tabletext"/>
              <w:jc w:val="center"/>
            </w:pPr>
            <w:r w:rsidRPr="00487029">
              <w:t>−</w:t>
            </w:r>
            <w:r w:rsidR="00610E16" w:rsidRPr="00487029">
              <w:t>13.5</w:t>
            </w:r>
          </w:p>
        </w:tc>
        <w:tc>
          <w:tcPr>
            <w:tcW w:w="368" w:type="pct"/>
            <w:noWrap/>
            <w:vAlign w:val="bottom"/>
            <w:hideMark/>
          </w:tcPr>
          <w:p w:rsidR="00610E16" w:rsidRPr="00487029" w:rsidRDefault="00610E16" w:rsidP="00610E16">
            <w:pPr>
              <w:pStyle w:val="Tabletext"/>
              <w:jc w:val="center"/>
            </w:pPr>
            <w:r w:rsidRPr="00487029">
              <w:t>132.1</w:t>
            </w:r>
          </w:p>
        </w:tc>
        <w:tc>
          <w:tcPr>
            <w:tcW w:w="368" w:type="pct"/>
            <w:noWrap/>
            <w:vAlign w:val="bottom"/>
            <w:hideMark/>
          </w:tcPr>
          <w:p w:rsidR="00610E16" w:rsidRPr="00487029" w:rsidRDefault="00610E16" w:rsidP="00610E16">
            <w:pPr>
              <w:pStyle w:val="Tabletext"/>
              <w:jc w:val="center"/>
            </w:pPr>
            <w:r w:rsidRPr="00487029">
              <w:t>3</w:t>
            </w:r>
          </w:p>
        </w:tc>
        <w:tc>
          <w:tcPr>
            <w:tcW w:w="517" w:type="pct"/>
            <w:noWrap/>
            <w:vAlign w:val="bottom"/>
            <w:hideMark/>
          </w:tcPr>
          <w:p w:rsidR="00610E16" w:rsidRPr="00487029" w:rsidRDefault="00246323" w:rsidP="00610E16">
            <w:pPr>
              <w:pStyle w:val="Tabletext"/>
              <w:jc w:val="center"/>
            </w:pPr>
            <w:r w:rsidRPr="00487029">
              <w:t>−</w:t>
            </w:r>
            <w:r w:rsidR="00610E16" w:rsidRPr="00487029">
              <w:t>20</w:t>
            </w:r>
          </w:p>
        </w:tc>
        <w:tc>
          <w:tcPr>
            <w:tcW w:w="367" w:type="pct"/>
            <w:noWrap/>
            <w:vAlign w:val="bottom"/>
            <w:hideMark/>
          </w:tcPr>
          <w:p w:rsidR="00610E16" w:rsidRPr="00487029" w:rsidRDefault="00246323" w:rsidP="00610E16">
            <w:pPr>
              <w:pStyle w:val="Tabletext"/>
              <w:jc w:val="center"/>
            </w:pPr>
            <w:r w:rsidRPr="00487029">
              <w:t>−</w:t>
            </w:r>
            <w:r w:rsidR="00610E16" w:rsidRPr="00487029">
              <w:t>50.2</w:t>
            </w:r>
          </w:p>
        </w:tc>
        <w:tc>
          <w:tcPr>
            <w:tcW w:w="735" w:type="pct"/>
            <w:noWrap/>
            <w:vAlign w:val="bottom"/>
            <w:hideMark/>
          </w:tcPr>
          <w:p w:rsidR="00610E16" w:rsidRPr="00487029" w:rsidRDefault="00610E16" w:rsidP="00610E16">
            <w:pPr>
              <w:pStyle w:val="Tabletext"/>
              <w:jc w:val="center"/>
            </w:pPr>
            <w:r w:rsidRPr="00487029">
              <w:t>29.8</w:t>
            </w:r>
          </w:p>
        </w:tc>
        <w:tc>
          <w:tcPr>
            <w:tcW w:w="514" w:type="pct"/>
            <w:noWrap/>
            <w:vAlign w:val="bottom"/>
            <w:hideMark/>
          </w:tcPr>
          <w:p w:rsidR="00610E16" w:rsidRPr="00487029" w:rsidRDefault="00246323" w:rsidP="00610E16">
            <w:pPr>
              <w:pStyle w:val="Tabletext"/>
              <w:jc w:val="center"/>
            </w:pPr>
            <w:r w:rsidRPr="00487029">
              <w:t>−</w:t>
            </w:r>
            <w:r w:rsidR="00610E16" w:rsidRPr="00487029">
              <w:t>138.6</w:t>
            </w:r>
          </w:p>
        </w:tc>
        <w:tc>
          <w:tcPr>
            <w:tcW w:w="662" w:type="pct"/>
            <w:noWrap/>
            <w:vAlign w:val="bottom"/>
            <w:hideMark/>
          </w:tcPr>
          <w:p w:rsidR="00610E16" w:rsidRPr="00487029" w:rsidRDefault="00246323" w:rsidP="00610E16">
            <w:pPr>
              <w:pStyle w:val="Tabletext"/>
              <w:jc w:val="center"/>
            </w:pPr>
            <w:r w:rsidRPr="00487029">
              <w:t>−</w:t>
            </w:r>
            <w:r w:rsidR="00610E16" w:rsidRPr="00487029">
              <w:t>116</w:t>
            </w:r>
          </w:p>
        </w:tc>
        <w:tc>
          <w:tcPr>
            <w:tcW w:w="513" w:type="pct"/>
            <w:noWrap/>
            <w:vAlign w:val="bottom"/>
            <w:hideMark/>
          </w:tcPr>
          <w:p w:rsidR="00610E16" w:rsidRPr="00487029" w:rsidRDefault="00610E16" w:rsidP="00610E16">
            <w:pPr>
              <w:pStyle w:val="Tabletext"/>
              <w:jc w:val="center"/>
            </w:pPr>
            <w:r w:rsidRPr="00487029">
              <w:t>21.4</w:t>
            </w:r>
          </w:p>
        </w:tc>
      </w:tr>
    </w:tbl>
    <w:p w:rsidR="00610E16" w:rsidRPr="00487029" w:rsidRDefault="00610E16" w:rsidP="00610E16">
      <w:pPr>
        <w:pStyle w:val="Heading3"/>
      </w:pPr>
      <w:r w:rsidRPr="00487029">
        <w:t>2.1.10</w:t>
      </w:r>
      <w:r w:rsidRPr="00487029">
        <w:tab/>
        <w:t>Propagation effects</w:t>
      </w:r>
    </w:p>
    <w:p w:rsidR="00610E16" w:rsidRPr="00487029" w:rsidRDefault="00610E16" w:rsidP="00811736">
      <w:r w:rsidRPr="00487029">
        <w:t>The received signal level on-board a ship will vary due to a number of factors as shown in Table A4</w:t>
      </w:r>
      <w:r w:rsidRPr="00487029">
        <w:noBreakHyphen/>
        <w:t>7. A Rice distribution with a carrier to multipath (</w:t>
      </w:r>
      <w:r w:rsidRPr="00487029">
        <w:rPr>
          <w:i/>
          <w:iCs/>
        </w:rPr>
        <w:t>C</w:t>
      </w:r>
      <w:r w:rsidRPr="00487029">
        <w:t>/</w:t>
      </w:r>
      <w:r w:rsidRPr="00487029">
        <w:rPr>
          <w:i/>
          <w:iCs/>
        </w:rPr>
        <w:t>M</w:t>
      </w:r>
      <w:r w:rsidRPr="00487029">
        <w:t>) ratio of 10 dB and fading bandwidth of 3 Hz is assumed (see Figure A4-2), however the system shall be adaptable to handle significantly worse and better propagation conditions.</w:t>
      </w:r>
      <w:r w:rsidR="00811736">
        <w:t xml:space="preserve"> </w:t>
      </w:r>
      <w:r w:rsidRPr="00487029">
        <w:t>Mid-latitude fade depths due to ionospheric scintillation are shown in Table A4-8.</w:t>
      </w:r>
    </w:p>
    <w:p w:rsidR="00610E16" w:rsidRPr="00487029" w:rsidRDefault="00610E16" w:rsidP="00610E16">
      <w:pPr>
        <w:pStyle w:val="TableNo"/>
        <w:rPr>
          <w:b/>
        </w:rPr>
      </w:pPr>
      <w:bookmarkStart w:id="204" w:name="_Toc412447431"/>
      <w:r w:rsidRPr="00487029">
        <w:t>Table A4-7</w:t>
      </w:r>
      <w:r w:rsidRPr="00487029">
        <w:rPr>
          <w:b/>
        </w:rPr>
        <w:t xml:space="preserve"> </w:t>
      </w:r>
    </w:p>
    <w:p w:rsidR="00610E16" w:rsidRPr="00487029" w:rsidRDefault="00610E16" w:rsidP="00610E16">
      <w:pPr>
        <w:pStyle w:val="Tabletitle"/>
      </w:pPr>
      <w:r w:rsidRPr="00487029">
        <w:t xml:space="preserve">Ionospheric effects for elevation angles of about 30° one-way traversal </w:t>
      </w:r>
      <w:r w:rsidRPr="00487029">
        <w:br/>
        <w:t>(derived from Recommendation ITU-R P.531)</w:t>
      </w:r>
      <w:bookmarkEnd w:id="204"/>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7"/>
        <w:gridCol w:w="1276"/>
        <w:gridCol w:w="1701"/>
        <w:gridCol w:w="1785"/>
        <w:gridCol w:w="1418"/>
      </w:tblGrid>
      <w:tr w:rsidR="00610E16" w:rsidRPr="00487029" w:rsidTr="00246323">
        <w:trPr>
          <w:cantSplit/>
          <w:jc w:val="center"/>
        </w:trPr>
        <w:tc>
          <w:tcPr>
            <w:tcW w:w="2497" w:type="dxa"/>
            <w:tcBorders>
              <w:bottom w:val="single" w:sz="4" w:space="0" w:color="auto"/>
            </w:tcBorders>
            <w:vAlign w:val="center"/>
            <w:hideMark/>
          </w:tcPr>
          <w:p w:rsidR="00610E16" w:rsidRPr="00487029" w:rsidRDefault="00610E16" w:rsidP="00610E16">
            <w:pPr>
              <w:pStyle w:val="Tablehead"/>
            </w:pPr>
            <w:r w:rsidRPr="00487029">
              <w:t>Effect</w:t>
            </w:r>
          </w:p>
        </w:tc>
        <w:tc>
          <w:tcPr>
            <w:tcW w:w="1276" w:type="dxa"/>
            <w:tcBorders>
              <w:bottom w:val="single" w:sz="4" w:space="0" w:color="auto"/>
            </w:tcBorders>
            <w:vAlign w:val="center"/>
            <w:hideMark/>
          </w:tcPr>
          <w:p w:rsidR="00610E16" w:rsidRPr="00487029" w:rsidRDefault="00610E16" w:rsidP="00610E16">
            <w:pPr>
              <w:pStyle w:val="Tablehead"/>
            </w:pPr>
            <w:r w:rsidRPr="00487029">
              <w:t>Frequency dependence</w:t>
            </w:r>
          </w:p>
        </w:tc>
        <w:tc>
          <w:tcPr>
            <w:tcW w:w="1701" w:type="dxa"/>
            <w:tcBorders>
              <w:bottom w:val="single" w:sz="4" w:space="0" w:color="auto"/>
            </w:tcBorders>
            <w:vAlign w:val="center"/>
            <w:hideMark/>
          </w:tcPr>
          <w:p w:rsidR="00610E16" w:rsidRPr="00487029" w:rsidRDefault="00610E16" w:rsidP="00610E16">
            <w:pPr>
              <w:pStyle w:val="Tablehead"/>
            </w:pPr>
            <w:r w:rsidRPr="00487029">
              <w:t>0.1 GHz</w:t>
            </w:r>
          </w:p>
        </w:tc>
        <w:tc>
          <w:tcPr>
            <w:tcW w:w="1785" w:type="dxa"/>
            <w:tcBorders>
              <w:bottom w:val="single" w:sz="4" w:space="0" w:color="auto"/>
            </w:tcBorders>
            <w:vAlign w:val="center"/>
            <w:hideMark/>
          </w:tcPr>
          <w:p w:rsidR="00610E16" w:rsidRPr="00487029" w:rsidRDefault="00610E16" w:rsidP="00610E16">
            <w:pPr>
              <w:pStyle w:val="Tablehead"/>
            </w:pPr>
            <w:r w:rsidRPr="00487029">
              <w:t>0.25 GHz</w:t>
            </w:r>
          </w:p>
        </w:tc>
        <w:tc>
          <w:tcPr>
            <w:tcW w:w="1418" w:type="dxa"/>
            <w:tcBorders>
              <w:bottom w:val="single" w:sz="4" w:space="0" w:color="auto"/>
            </w:tcBorders>
            <w:vAlign w:val="center"/>
            <w:hideMark/>
          </w:tcPr>
          <w:p w:rsidR="00610E16" w:rsidRPr="00487029" w:rsidRDefault="00610E16" w:rsidP="00610E16">
            <w:pPr>
              <w:pStyle w:val="Tablehead"/>
            </w:pPr>
            <w:r w:rsidRPr="00487029">
              <w:t>1 GHz</w:t>
            </w:r>
          </w:p>
        </w:tc>
      </w:tr>
      <w:tr w:rsidR="00610E16" w:rsidRPr="00487029" w:rsidTr="00246323">
        <w:trPr>
          <w:cantSplit/>
          <w:jc w:val="center"/>
        </w:trPr>
        <w:tc>
          <w:tcPr>
            <w:tcW w:w="2497" w:type="dxa"/>
            <w:tcBorders>
              <w:top w:val="single" w:sz="4" w:space="0" w:color="auto"/>
              <w:left w:val="single" w:sz="4" w:space="0" w:color="auto"/>
              <w:bottom w:val="nil"/>
              <w:right w:val="single" w:sz="4" w:space="0" w:color="auto"/>
            </w:tcBorders>
            <w:hideMark/>
          </w:tcPr>
          <w:p w:rsidR="00610E16" w:rsidRPr="00487029" w:rsidRDefault="00610E16" w:rsidP="00610E16">
            <w:pPr>
              <w:pStyle w:val="Tabletext"/>
            </w:pPr>
            <w:r w:rsidRPr="00487029">
              <w:t>Faraday rotation</w:t>
            </w:r>
          </w:p>
        </w:tc>
        <w:tc>
          <w:tcPr>
            <w:tcW w:w="1276" w:type="dxa"/>
            <w:tcBorders>
              <w:top w:val="single" w:sz="4" w:space="0" w:color="auto"/>
              <w:left w:val="single" w:sz="4" w:space="0" w:color="auto"/>
              <w:bottom w:val="nil"/>
              <w:right w:val="single" w:sz="4" w:space="0" w:color="auto"/>
            </w:tcBorders>
            <w:hideMark/>
          </w:tcPr>
          <w:p w:rsidR="00610E16" w:rsidRPr="00487029" w:rsidRDefault="00610E16" w:rsidP="00246323">
            <w:pPr>
              <w:pStyle w:val="Tabletext"/>
              <w:jc w:val="center"/>
            </w:pPr>
            <w:r w:rsidRPr="00487029">
              <w:t>1/</w:t>
            </w:r>
            <w:r w:rsidR="00246323" w:rsidRPr="00487029">
              <w:rPr>
                <w:i/>
                <w:iCs/>
              </w:rPr>
              <w:t>f</w:t>
            </w:r>
            <w:r w:rsidR="00246323" w:rsidRPr="00487029">
              <w:t> </w:t>
            </w:r>
            <w:r w:rsidRPr="00487029">
              <w:rPr>
                <w:position w:val="4"/>
                <w:sz w:val="14"/>
              </w:rPr>
              <w:t>2</w:t>
            </w:r>
          </w:p>
        </w:tc>
        <w:tc>
          <w:tcPr>
            <w:tcW w:w="1701" w:type="dxa"/>
            <w:tcBorders>
              <w:top w:val="single" w:sz="4" w:space="0" w:color="auto"/>
              <w:left w:val="single" w:sz="4" w:space="0" w:color="auto"/>
              <w:bottom w:val="nil"/>
              <w:right w:val="single" w:sz="4" w:space="0" w:color="auto"/>
            </w:tcBorders>
            <w:hideMark/>
          </w:tcPr>
          <w:p w:rsidR="00610E16" w:rsidRPr="00487029" w:rsidRDefault="00610E16" w:rsidP="00610E16">
            <w:pPr>
              <w:pStyle w:val="Tabletext"/>
              <w:jc w:val="center"/>
            </w:pPr>
            <w:r w:rsidRPr="00487029">
              <w:t>30 rotations</w:t>
            </w:r>
          </w:p>
        </w:tc>
        <w:tc>
          <w:tcPr>
            <w:tcW w:w="1785" w:type="dxa"/>
            <w:tcBorders>
              <w:top w:val="single" w:sz="4" w:space="0" w:color="auto"/>
              <w:left w:val="single" w:sz="4" w:space="0" w:color="auto"/>
              <w:bottom w:val="nil"/>
              <w:right w:val="single" w:sz="4" w:space="0" w:color="auto"/>
            </w:tcBorders>
            <w:hideMark/>
          </w:tcPr>
          <w:p w:rsidR="00610E16" w:rsidRPr="00487029" w:rsidRDefault="00610E16" w:rsidP="00610E16">
            <w:pPr>
              <w:pStyle w:val="Tabletext"/>
              <w:jc w:val="center"/>
            </w:pPr>
            <w:r w:rsidRPr="00487029">
              <w:t>4.8 rotations</w:t>
            </w:r>
          </w:p>
        </w:tc>
        <w:tc>
          <w:tcPr>
            <w:tcW w:w="1418" w:type="dxa"/>
            <w:tcBorders>
              <w:top w:val="single" w:sz="4" w:space="0" w:color="auto"/>
              <w:left w:val="single" w:sz="4" w:space="0" w:color="auto"/>
              <w:bottom w:val="nil"/>
              <w:right w:val="single" w:sz="4" w:space="0" w:color="auto"/>
            </w:tcBorders>
            <w:hideMark/>
          </w:tcPr>
          <w:p w:rsidR="00610E16" w:rsidRPr="00487029" w:rsidRDefault="00610E16" w:rsidP="00246323">
            <w:pPr>
              <w:pStyle w:val="Tabletext"/>
              <w:jc w:val="center"/>
            </w:pPr>
            <w:r w:rsidRPr="00487029">
              <w:t>108</w:t>
            </w:r>
            <w:r w:rsidR="00246323" w:rsidRPr="00487029">
              <w:sym w:font="Symbol" w:char="F0B0"/>
            </w:r>
          </w:p>
        </w:tc>
      </w:tr>
      <w:tr w:rsidR="00246323" w:rsidRPr="00487029" w:rsidTr="00246323">
        <w:trPr>
          <w:cantSplit/>
          <w:jc w:val="center"/>
        </w:trPr>
        <w:tc>
          <w:tcPr>
            <w:tcW w:w="2497" w:type="dxa"/>
            <w:tcBorders>
              <w:top w:val="nil"/>
              <w:left w:val="single" w:sz="4" w:space="0" w:color="auto"/>
              <w:bottom w:val="nil"/>
              <w:right w:val="single" w:sz="4" w:space="0" w:color="auto"/>
            </w:tcBorders>
            <w:hideMark/>
          </w:tcPr>
          <w:p w:rsidR="00246323" w:rsidRPr="00487029" w:rsidRDefault="00246323" w:rsidP="00246323">
            <w:pPr>
              <w:pStyle w:val="Tabletext"/>
            </w:pPr>
            <w:r w:rsidRPr="00487029">
              <w:t>Propagation delay</w:t>
            </w:r>
          </w:p>
        </w:tc>
        <w:tc>
          <w:tcPr>
            <w:tcW w:w="1276" w:type="dxa"/>
            <w:tcBorders>
              <w:top w:val="nil"/>
              <w:left w:val="single" w:sz="4" w:space="0" w:color="auto"/>
              <w:bottom w:val="nil"/>
              <w:right w:val="single" w:sz="4" w:space="0" w:color="auto"/>
            </w:tcBorders>
            <w:hideMark/>
          </w:tcPr>
          <w:p w:rsidR="00246323" w:rsidRPr="00487029" w:rsidRDefault="00246323" w:rsidP="00246323">
            <w:pPr>
              <w:pStyle w:val="Tabletext"/>
              <w:jc w:val="center"/>
            </w:pPr>
            <w:r w:rsidRPr="00487029">
              <w:t>1/</w:t>
            </w:r>
            <w:r w:rsidRPr="00487029">
              <w:rPr>
                <w:i/>
                <w:iCs/>
              </w:rPr>
              <w:t>f</w:t>
            </w:r>
            <w:r w:rsidRPr="00487029">
              <w:t> </w:t>
            </w:r>
            <w:r w:rsidRPr="00487029">
              <w:rPr>
                <w:position w:val="4"/>
                <w:sz w:val="14"/>
              </w:rPr>
              <w:t>2</w:t>
            </w:r>
          </w:p>
        </w:tc>
        <w:tc>
          <w:tcPr>
            <w:tcW w:w="1701" w:type="dxa"/>
            <w:tcBorders>
              <w:top w:val="nil"/>
              <w:left w:val="single" w:sz="4" w:space="0" w:color="auto"/>
              <w:bottom w:val="nil"/>
              <w:right w:val="single" w:sz="4" w:space="0" w:color="auto"/>
            </w:tcBorders>
            <w:hideMark/>
          </w:tcPr>
          <w:p w:rsidR="00246323" w:rsidRPr="00487029" w:rsidRDefault="00246323" w:rsidP="00246323">
            <w:pPr>
              <w:pStyle w:val="Tabletext"/>
              <w:jc w:val="center"/>
            </w:pPr>
            <w:r w:rsidRPr="00487029">
              <w:t>25 µs</w:t>
            </w:r>
          </w:p>
        </w:tc>
        <w:tc>
          <w:tcPr>
            <w:tcW w:w="1785" w:type="dxa"/>
            <w:tcBorders>
              <w:top w:val="nil"/>
              <w:left w:val="single" w:sz="4" w:space="0" w:color="auto"/>
              <w:bottom w:val="nil"/>
              <w:right w:val="single" w:sz="4" w:space="0" w:color="auto"/>
            </w:tcBorders>
            <w:hideMark/>
          </w:tcPr>
          <w:p w:rsidR="00246323" w:rsidRPr="00487029" w:rsidRDefault="00246323" w:rsidP="00246323">
            <w:pPr>
              <w:pStyle w:val="Tabletext"/>
              <w:jc w:val="center"/>
            </w:pPr>
            <w:r w:rsidRPr="00487029">
              <w:t>4 µs</w:t>
            </w:r>
          </w:p>
        </w:tc>
        <w:tc>
          <w:tcPr>
            <w:tcW w:w="1418" w:type="dxa"/>
            <w:tcBorders>
              <w:top w:val="nil"/>
              <w:left w:val="single" w:sz="4" w:space="0" w:color="auto"/>
              <w:bottom w:val="nil"/>
              <w:right w:val="single" w:sz="4" w:space="0" w:color="auto"/>
            </w:tcBorders>
            <w:hideMark/>
          </w:tcPr>
          <w:p w:rsidR="00246323" w:rsidRPr="00487029" w:rsidRDefault="00246323" w:rsidP="00246323">
            <w:pPr>
              <w:pStyle w:val="Tabletext"/>
              <w:jc w:val="center"/>
            </w:pPr>
            <w:r w:rsidRPr="00487029">
              <w:t>0.25 µs</w:t>
            </w:r>
          </w:p>
        </w:tc>
      </w:tr>
      <w:tr w:rsidR="00246323" w:rsidRPr="00487029" w:rsidTr="00246323">
        <w:trPr>
          <w:cantSplit/>
          <w:jc w:val="center"/>
        </w:trPr>
        <w:tc>
          <w:tcPr>
            <w:tcW w:w="2497" w:type="dxa"/>
            <w:tcBorders>
              <w:top w:val="nil"/>
              <w:left w:val="single" w:sz="4" w:space="0" w:color="auto"/>
              <w:bottom w:val="nil"/>
              <w:right w:val="single" w:sz="4" w:space="0" w:color="auto"/>
            </w:tcBorders>
            <w:hideMark/>
          </w:tcPr>
          <w:p w:rsidR="00246323" w:rsidRPr="00487029" w:rsidRDefault="00246323" w:rsidP="00246323">
            <w:pPr>
              <w:pStyle w:val="Tabletext"/>
            </w:pPr>
            <w:r w:rsidRPr="00487029">
              <w:t>Refraction</w:t>
            </w:r>
          </w:p>
        </w:tc>
        <w:tc>
          <w:tcPr>
            <w:tcW w:w="1276" w:type="dxa"/>
            <w:tcBorders>
              <w:top w:val="nil"/>
              <w:left w:val="single" w:sz="4" w:space="0" w:color="auto"/>
              <w:bottom w:val="nil"/>
              <w:right w:val="single" w:sz="4" w:space="0" w:color="auto"/>
            </w:tcBorders>
            <w:hideMark/>
          </w:tcPr>
          <w:p w:rsidR="00246323" w:rsidRPr="00487029" w:rsidRDefault="00246323" w:rsidP="00246323">
            <w:pPr>
              <w:pStyle w:val="Tabletext"/>
              <w:jc w:val="center"/>
            </w:pPr>
            <w:r w:rsidRPr="00487029">
              <w:t>1/</w:t>
            </w:r>
            <w:r w:rsidRPr="00487029">
              <w:rPr>
                <w:i/>
                <w:iCs/>
              </w:rPr>
              <w:t>f</w:t>
            </w:r>
            <w:r w:rsidRPr="00487029">
              <w:t> </w:t>
            </w:r>
            <w:r w:rsidRPr="00487029">
              <w:rPr>
                <w:position w:val="4"/>
                <w:sz w:val="14"/>
              </w:rPr>
              <w:t>2</w:t>
            </w:r>
          </w:p>
        </w:tc>
        <w:tc>
          <w:tcPr>
            <w:tcW w:w="1701" w:type="dxa"/>
            <w:tcBorders>
              <w:top w:val="nil"/>
              <w:left w:val="single" w:sz="4" w:space="0" w:color="auto"/>
              <w:bottom w:val="nil"/>
              <w:right w:val="single" w:sz="4" w:space="0" w:color="auto"/>
            </w:tcBorders>
            <w:hideMark/>
          </w:tcPr>
          <w:p w:rsidR="00246323" w:rsidRPr="00487029" w:rsidRDefault="00246323" w:rsidP="00436972">
            <w:pPr>
              <w:pStyle w:val="Tabletext"/>
              <w:jc w:val="center"/>
            </w:pPr>
            <w:r w:rsidRPr="00487029">
              <w:sym w:font="Symbol" w:char="F03C"/>
            </w:r>
            <w:r w:rsidRPr="00487029">
              <w:t xml:space="preserve"> 1</w:t>
            </w:r>
            <w:r w:rsidR="00436972" w:rsidRPr="00487029">
              <w:sym w:font="Symbol" w:char="F0B0"/>
            </w:r>
          </w:p>
        </w:tc>
        <w:tc>
          <w:tcPr>
            <w:tcW w:w="1785" w:type="dxa"/>
            <w:tcBorders>
              <w:top w:val="nil"/>
              <w:left w:val="single" w:sz="4" w:space="0" w:color="auto"/>
              <w:bottom w:val="nil"/>
              <w:right w:val="single" w:sz="4" w:space="0" w:color="auto"/>
            </w:tcBorders>
            <w:hideMark/>
          </w:tcPr>
          <w:p w:rsidR="00246323" w:rsidRPr="00487029" w:rsidRDefault="00246323" w:rsidP="00436972">
            <w:pPr>
              <w:pStyle w:val="Tabletext"/>
              <w:jc w:val="center"/>
            </w:pPr>
            <w:r w:rsidRPr="00487029">
              <w:sym w:font="Symbol" w:char="F03C"/>
            </w:r>
            <w:r w:rsidRPr="00487029">
              <w:t xml:space="preserve"> 0.16</w:t>
            </w:r>
            <w:r w:rsidR="00436972" w:rsidRPr="00487029">
              <w:sym w:font="Symbol" w:char="F0B0"/>
            </w:r>
          </w:p>
        </w:tc>
        <w:tc>
          <w:tcPr>
            <w:tcW w:w="1418" w:type="dxa"/>
            <w:tcBorders>
              <w:top w:val="nil"/>
              <w:left w:val="single" w:sz="4" w:space="0" w:color="auto"/>
              <w:bottom w:val="nil"/>
              <w:right w:val="single" w:sz="4" w:space="0" w:color="auto"/>
            </w:tcBorders>
            <w:hideMark/>
          </w:tcPr>
          <w:p w:rsidR="00246323" w:rsidRPr="00487029" w:rsidRDefault="00246323" w:rsidP="00E0419F">
            <w:pPr>
              <w:pStyle w:val="Tabletext"/>
              <w:jc w:val="center"/>
            </w:pPr>
            <w:r w:rsidRPr="00487029">
              <w:sym w:font="Symbol" w:char="F03C"/>
            </w:r>
            <w:r w:rsidRPr="00487029">
              <w:t xml:space="preserve"> 0.6</w:t>
            </w:r>
            <w:r w:rsidR="00E0419F" w:rsidRPr="00487029">
              <w:sym w:font="Symbol" w:char="F0A2"/>
            </w:r>
          </w:p>
        </w:tc>
      </w:tr>
      <w:tr w:rsidR="00610E16" w:rsidRPr="00487029" w:rsidTr="00246323">
        <w:trPr>
          <w:cantSplit/>
          <w:jc w:val="center"/>
        </w:trPr>
        <w:tc>
          <w:tcPr>
            <w:tcW w:w="2497" w:type="dxa"/>
            <w:tcBorders>
              <w:top w:val="nil"/>
              <w:left w:val="single" w:sz="4" w:space="0" w:color="auto"/>
              <w:bottom w:val="nil"/>
              <w:right w:val="single" w:sz="4" w:space="0" w:color="auto"/>
            </w:tcBorders>
            <w:hideMark/>
          </w:tcPr>
          <w:p w:rsidR="00610E16" w:rsidRPr="00487029" w:rsidRDefault="00610E16" w:rsidP="00610E16">
            <w:pPr>
              <w:pStyle w:val="Tabletext"/>
            </w:pPr>
            <w:r w:rsidRPr="00487029">
              <w:t xml:space="preserve">Variation in the direction of </w:t>
            </w:r>
            <w:r w:rsidRPr="00487029">
              <w:br/>
              <w:t>arrival (r.m.s.)</w:t>
            </w:r>
          </w:p>
        </w:tc>
        <w:tc>
          <w:tcPr>
            <w:tcW w:w="1276" w:type="dxa"/>
            <w:tcBorders>
              <w:top w:val="nil"/>
              <w:left w:val="single" w:sz="4" w:space="0" w:color="auto"/>
              <w:bottom w:val="nil"/>
              <w:right w:val="single" w:sz="4" w:space="0" w:color="auto"/>
            </w:tcBorders>
            <w:hideMark/>
          </w:tcPr>
          <w:p w:rsidR="00610E16" w:rsidRPr="00487029" w:rsidRDefault="00436972" w:rsidP="00610E16">
            <w:pPr>
              <w:pStyle w:val="Tabletext"/>
              <w:jc w:val="center"/>
            </w:pPr>
            <w:r w:rsidRPr="00487029">
              <w:br/>
              <w:t>1/</w:t>
            </w:r>
            <w:r w:rsidRPr="00487029">
              <w:rPr>
                <w:i/>
                <w:iCs/>
              </w:rPr>
              <w:t>f</w:t>
            </w:r>
            <w:r w:rsidRPr="00487029">
              <w:t> </w:t>
            </w:r>
            <w:r w:rsidRPr="00487029">
              <w:rPr>
                <w:position w:val="4"/>
                <w:sz w:val="14"/>
              </w:rPr>
              <w:t>2</w:t>
            </w:r>
          </w:p>
        </w:tc>
        <w:tc>
          <w:tcPr>
            <w:tcW w:w="1701" w:type="dxa"/>
            <w:tcBorders>
              <w:top w:val="nil"/>
              <w:left w:val="single" w:sz="4" w:space="0" w:color="auto"/>
              <w:bottom w:val="nil"/>
              <w:right w:val="single" w:sz="4" w:space="0" w:color="auto"/>
            </w:tcBorders>
            <w:hideMark/>
          </w:tcPr>
          <w:p w:rsidR="00610E16" w:rsidRPr="00487029" w:rsidRDefault="00610E16" w:rsidP="00E0419F">
            <w:pPr>
              <w:pStyle w:val="Tabletext"/>
              <w:jc w:val="center"/>
            </w:pPr>
            <w:r w:rsidRPr="00487029">
              <w:br/>
              <w:t>20</w:t>
            </w:r>
            <w:r w:rsidR="00E0419F" w:rsidRPr="00487029">
              <w:sym w:font="Symbol" w:char="F0A2"/>
            </w:r>
          </w:p>
        </w:tc>
        <w:tc>
          <w:tcPr>
            <w:tcW w:w="1785" w:type="dxa"/>
            <w:tcBorders>
              <w:top w:val="nil"/>
              <w:left w:val="single" w:sz="4" w:space="0" w:color="auto"/>
              <w:bottom w:val="nil"/>
              <w:right w:val="single" w:sz="4" w:space="0" w:color="auto"/>
            </w:tcBorders>
            <w:hideMark/>
          </w:tcPr>
          <w:p w:rsidR="00610E16" w:rsidRPr="00487029" w:rsidRDefault="00610E16" w:rsidP="00E0419F">
            <w:pPr>
              <w:pStyle w:val="Tabletext"/>
              <w:jc w:val="center"/>
            </w:pPr>
            <w:r w:rsidRPr="00487029">
              <w:br/>
              <w:t>3.2</w:t>
            </w:r>
            <w:r w:rsidR="00E0419F" w:rsidRPr="00487029">
              <w:sym w:font="Symbol" w:char="F0A2"/>
            </w:r>
          </w:p>
        </w:tc>
        <w:tc>
          <w:tcPr>
            <w:tcW w:w="1418" w:type="dxa"/>
            <w:tcBorders>
              <w:top w:val="nil"/>
              <w:left w:val="single" w:sz="4" w:space="0" w:color="auto"/>
              <w:bottom w:val="nil"/>
              <w:right w:val="single" w:sz="4" w:space="0" w:color="auto"/>
            </w:tcBorders>
            <w:hideMark/>
          </w:tcPr>
          <w:p w:rsidR="00610E16" w:rsidRPr="00487029" w:rsidRDefault="00610E16" w:rsidP="00E0419F">
            <w:pPr>
              <w:pStyle w:val="Tabletext"/>
              <w:jc w:val="center"/>
            </w:pPr>
            <w:r w:rsidRPr="00487029">
              <w:br/>
              <w:t>12</w:t>
            </w:r>
            <w:r w:rsidR="00E0419F" w:rsidRPr="00487029">
              <w:sym w:font="Symbol" w:char="F0A2"/>
            </w:r>
            <w:r w:rsidR="00E0419F" w:rsidRPr="00487029">
              <w:sym w:font="Symbol" w:char="F0A2"/>
            </w:r>
          </w:p>
        </w:tc>
      </w:tr>
      <w:tr w:rsidR="00610E16" w:rsidRPr="00487029" w:rsidTr="00246323">
        <w:trPr>
          <w:cantSplit/>
          <w:jc w:val="center"/>
        </w:trPr>
        <w:tc>
          <w:tcPr>
            <w:tcW w:w="2497" w:type="dxa"/>
            <w:tcBorders>
              <w:top w:val="nil"/>
              <w:left w:val="single" w:sz="4" w:space="0" w:color="auto"/>
              <w:bottom w:val="nil"/>
              <w:right w:val="single" w:sz="4" w:space="0" w:color="auto"/>
            </w:tcBorders>
            <w:hideMark/>
          </w:tcPr>
          <w:p w:rsidR="00610E16" w:rsidRPr="00487029" w:rsidRDefault="00610E16" w:rsidP="00610E16">
            <w:pPr>
              <w:pStyle w:val="Tabletext"/>
            </w:pPr>
            <w:r w:rsidRPr="00487029">
              <w:t>Absorption (auroral and/or</w:t>
            </w:r>
            <w:r w:rsidR="00CA7A41" w:rsidRPr="00487029">
              <w:t xml:space="preserve"> </w:t>
            </w:r>
            <w:r w:rsidRPr="00487029">
              <w:br/>
              <w:t>polar cap)</w:t>
            </w:r>
          </w:p>
        </w:tc>
        <w:tc>
          <w:tcPr>
            <w:tcW w:w="1276" w:type="dxa"/>
            <w:tcBorders>
              <w:top w:val="nil"/>
              <w:left w:val="single" w:sz="4" w:space="0" w:color="auto"/>
              <w:bottom w:val="nil"/>
              <w:right w:val="single" w:sz="4" w:space="0" w:color="auto"/>
            </w:tcBorders>
            <w:hideMark/>
          </w:tcPr>
          <w:p w:rsidR="00610E16" w:rsidRPr="00487029" w:rsidRDefault="00610E16" w:rsidP="00246323">
            <w:pPr>
              <w:pStyle w:val="Tabletext"/>
              <w:jc w:val="center"/>
            </w:pPr>
            <w:r w:rsidRPr="00487029">
              <w:rPr>
                <w:rFonts w:ascii="Symbol" w:hAnsi="Symbol"/>
              </w:rPr>
              <w:br/>
            </w:r>
            <w:r w:rsidR="00246323" w:rsidRPr="00487029">
              <w:t>≈</w:t>
            </w:r>
            <w:r w:rsidR="00436972" w:rsidRPr="00487029">
              <w:t>1/</w:t>
            </w:r>
            <w:r w:rsidR="00436972" w:rsidRPr="00487029">
              <w:rPr>
                <w:i/>
                <w:iCs/>
              </w:rPr>
              <w:t>f</w:t>
            </w:r>
            <w:r w:rsidR="00436972" w:rsidRPr="00487029">
              <w:t> </w:t>
            </w:r>
            <w:r w:rsidR="00436972" w:rsidRPr="00487029">
              <w:rPr>
                <w:position w:val="4"/>
                <w:sz w:val="14"/>
              </w:rPr>
              <w:t>2</w:t>
            </w:r>
          </w:p>
        </w:tc>
        <w:tc>
          <w:tcPr>
            <w:tcW w:w="1701" w:type="dxa"/>
            <w:tcBorders>
              <w:top w:val="nil"/>
              <w:left w:val="single" w:sz="4" w:space="0" w:color="auto"/>
              <w:bottom w:val="nil"/>
              <w:right w:val="single" w:sz="4" w:space="0" w:color="auto"/>
            </w:tcBorders>
            <w:hideMark/>
          </w:tcPr>
          <w:p w:rsidR="00610E16" w:rsidRPr="00487029" w:rsidRDefault="00610E16" w:rsidP="00436972">
            <w:pPr>
              <w:pStyle w:val="Tabletext"/>
              <w:jc w:val="center"/>
            </w:pPr>
            <w:r w:rsidRPr="00487029">
              <w:br/>
              <w:t>5 dB</w:t>
            </w:r>
          </w:p>
        </w:tc>
        <w:tc>
          <w:tcPr>
            <w:tcW w:w="1785" w:type="dxa"/>
            <w:tcBorders>
              <w:top w:val="nil"/>
              <w:left w:val="single" w:sz="4" w:space="0" w:color="auto"/>
              <w:bottom w:val="nil"/>
              <w:right w:val="single" w:sz="4" w:space="0" w:color="auto"/>
            </w:tcBorders>
            <w:hideMark/>
          </w:tcPr>
          <w:p w:rsidR="00610E16" w:rsidRPr="00487029" w:rsidRDefault="00610E16" w:rsidP="00436972">
            <w:pPr>
              <w:pStyle w:val="Tabletext"/>
              <w:jc w:val="center"/>
            </w:pPr>
            <w:r w:rsidRPr="00487029">
              <w:br/>
              <w:t>0.8 dB</w:t>
            </w:r>
          </w:p>
        </w:tc>
        <w:tc>
          <w:tcPr>
            <w:tcW w:w="1418" w:type="dxa"/>
            <w:tcBorders>
              <w:top w:val="nil"/>
              <w:left w:val="single" w:sz="4" w:space="0" w:color="auto"/>
              <w:bottom w:val="nil"/>
              <w:right w:val="single" w:sz="4" w:space="0" w:color="auto"/>
            </w:tcBorders>
            <w:hideMark/>
          </w:tcPr>
          <w:p w:rsidR="00610E16" w:rsidRPr="00487029" w:rsidRDefault="00610E16" w:rsidP="00436972">
            <w:pPr>
              <w:pStyle w:val="Tabletext"/>
              <w:jc w:val="center"/>
            </w:pPr>
            <w:r w:rsidRPr="00487029">
              <w:br/>
              <w:t>0.05 dB</w:t>
            </w:r>
          </w:p>
        </w:tc>
      </w:tr>
      <w:tr w:rsidR="00436972" w:rsidRPr="00487029" w:rsidTr="00246323">
        <w:trPr>
          <w:cantSplit/>
          <w:jc w:val="center"/>
        </w:trPr>
        <w:tc>
          <w:tcPr>
            <w:tcW w:w="2497" w:type="dxa"/>
            <w:tcBorders>
              <w:top w:val="nil"/>
              <w:left w:val="single" w:sz="4" w:space="0" w:color="auto"/>
              <w:bottom w:val="nil"/>
              <w:right w:val="single" w:sz="4" w:space="0" w:color="auto"/>
            </w:tcBorders>
            <w:hideMark/>
          </w:tcPr>
          <w:p w:rsidR="00436972" w:rsidRPr="00487029" w:rsidRDefault="00436972" w:rsidP="00436972">
            <w:pPr>
              <w:pStyle w:val="Tabletext"/>
            </w:pPr>
            <w:r w:rsidRPr="00487029">
              <w:t>Absorption (mid-latitude)</w:t>
            </w:r>
          </w:p>
        </w:tc>
        <w:tc>
          <w:tcPr>
            <w:tcW w:w="1276" w:type="dxa"/>
            <w:tcBorders>
              <w:top w:val="nil"/>
              <w:left w:val="single" w:sz="4" w:space="0" w:color="auto"/>
              <w:bottom w:val="nil"/>
              <w:right w:val="single" w:sz="4" w:space="0" w:color="auto"/>
            </w:tcBorders>
            <w:hideMark/>
          </w:tcPr>
          <w:p w:rsidR="00436972" w:rsidRPr="00487029" w:rsidRDefault="00436972" w:rsidP="00436972">
            <w:pPr>
              <w:pStyle w:val="Tabletext"/>
              <w:jc w:val="center"/>
            </w:pPr>
            <w:r w:rsidRPr="00487029">
              <w:t>1/</w:t>
            </w:r>
            <w:r w:rsidRPr="00487029">
              <w:rPr>
                <w:i/>
                <w:iCs/>
              </w:rPr>
              <w:t>f</w:t>
            </w:r>
            <w:r w:rsidRPr="00487029">
              <w:t> </w:t>
            </w:r>
            <w:r w:rsidRPr="00487029">
              <w:rPr>
                <w:position w:val="4"/>
                <w:sz w:val="14"/>
              </w:rPr>
              <w:t>2</w:t>
            </w:r>
          </w:p>
        </w:tc>
        <w:tc>
          <w:tcPr>
            <w:tcW w:w="1701" w:type="dxa"/>
            <w:tcBorders>
              <w:top w:val="nil"/>
              <w:left w:val="single" w:sz="4" w:space="0" w:color="auto"/>
              <w:bottom w:val="nil"/>
              <w:right w:val="single" w:sz="4" w:space="0" w:color="auto"/>
            </w:tcBorders>
            <w:hideMark/>
          </w:tcPr>
          <w:p w:rsidR="00436972" w:rsidRPr="00487029" w:rsidRDefault="00436972" w:rsidP="00436972">
            <w:pPr>
              <w:pStyle w:val="Tabletext"/>
              <w:jc w:val="center"/>
            </w:pPr>
            <w:r w:rsidRPr="00487029">
              <w:sym w:font="Symbol" w:char="F03C"/>
            </w:r>
            <w:r w:rsidRPr="00487029">
              <w:t xml:space="preserve"> 1 dB</w:t>
            </w:r>
          </w:p>
        </w:tc>
        <w:tc>
          <w:tcPr>
            <w:tcW w:w="1785" w:type="dxa"/>
            <w:tcBorders>
              <w:top w:val="nil"/>
              <w:left w:val="single" w:sz="4" w:space="0" w:color="auto"/>
              <w:bottom w:val="nil"/>
              <w:right w:val="single" w:sz="4" w:space="0" w:color="auto"/>
            </w:tcBorders>
            <w:hideMark/>
          </w:tcPr>
          <w:p w:rsidR="00436972" w:rsidRPr="00487029" w:rsidRDefault="00436972" w:rsidP="00436972">
            <w:pPr>
              <w:pStyle w:val="Tabletext"/>
              <w:jc w:val="center"/>
            </w:pPr>
            <w:r w:rsidRPr="00487029">
              <w:sym w:font="Symbol" w:char="F03C"/>
            </w:r>
            <w:r w:rsidRPr="00487029">
              <w:t xml:space="preserve"> 0.16 dB</w:t>
            </w:r>
          </w:p>
        </w:tc>
        <w:tc>
          <w:tcPr>
            <w:tcW w:w="1418" w:type="dxa"/>
            <w:tcBorders>
              <w:top w:val="nil"/>
              <w:left w:val="single" w:sz="4" w:space="0" w:color="auto"/>
              <w:bottom w:val="nil"/>
              <w:right w:val="single" w:sz="4" w:space="0" w:color="auto"/>
            </w:tcBorders>
            <w:hideMark/>
          </w:tcPr>
          <w:p w:rsidR="00436972" w:rsidRPr="00487029" w:rsidRDefault="00436972" w:rsidP="00436972">
            <w:pPr>
              <w:pStyle w:val="Tabletext"/>
              <w:jc w:val="center"/>
            </w:pPr>
            <w:r w:rsidRPr="00487029">
              <w:sym w:font="Symbol" w:char="F03C"/>
            </w:r>
            <w:r w:rsidRPr="00487029">
              <w:t xml:space="preserve"> 0.01 dB</w:t>
            </w:r>
          </w:p>
        </w:tc>
      </w:tr>
      <w:tr w:rsidR="00436972" w:rsidRPr="00487029" w:rsidTr="00246323">
        <w:trPr>
          <w:cantSplit/>
          <w:jc w:val="center"/>
        </w:trPr>
        <w:tc>
          <w:tcPr>
            <w:tcW w:w="2497" w:type="dxa"/>
            <w:tcBorders>
              <w:top w:val="nil"/>
              <w:left w:val="single" w:sz="4" w:space="0" w:color="auto"/>
              <w:bottom w:val="nil"/>
              <w:right w:val="single" w:sz="4" w:space="0" w:color="auto"/>
            </w:tcBorders>
            <w:hideMark/>
          </w:tcPr>
          <w:p w:rsidR="00436972" w:rsidRPr="00487029" w:rsidRDefault="00436972" w:rsidP="00436972">
            <w:pPr>
              <w:pStyle w:val="Tabletext"/>
            </w:pPr>
            <w:r w:rsidRPr="00487029">
              <w:t>Dispersion</w:t>
            </w:r>
          </w:p>
        </w:tc>
        <w:tc>
          <w:tcPr>
            <w:tcW w:w="1276" w:type="dxa"/>
            <w:tcBorders>
              <w:top w:val="nil"/>
              <w:left w:val="single" w:sz="4" w:space="0" w:color="auto"/>
              <w:bottom w:val="nil"/>
              <w:right w:val="single" w:sz="4" w:space="0" w:color="auto"/>
            </w:tcBorders>
            <w:hideMark/>
          </w:tcPr>
          <w:p w:rsidR="00436972" w:rsidRPr="00487029" w:rsidRDefault="00436972" w:rsidP="00436972">
            <w:pPr>
              <w:pStyle w:val="Tabletext"/>
              <w:jc w:val="center"/>
            </w:pPr>
            <w:r w:rsidRPr="00487029">
              <w:t>1/</w:t>
            </w:r>
            <w:r w:rsidRPr="00487029">
              <w:rPr>
                <w:i/>
                <w:iCs/>
              </w:rPr>
              <w:t>f</w:t>
            </w:r>
            <w:r w:rsidRPr="00487029">
              <w:t> </w:t>
            </w:r>
            <w:r w:rsidRPr="00487029">
              <w:rPr>
                <w:position w:val="4"/>
                <w:sz w:val="14"/>
              </w:rPr>
              <w:t>3</w:t>
            </w:r>
          </w:p>
        </w:tc>
        <w:tc>
          <w:tcPr>
            <w:tcW w:w="1701" w:type="dxa"/>
            <w:tcBorders>
              <w:top w:val="nil"/>
              <w:left w:val="single" w:sz="4" w:space="0" w:color="auto"/>
              <w:bottom w:val="nil"/>
              <w:right w:val="single" w:sz="4" w:space="0" w:color="auto"/>
            </w:tcBorders>
            <w:hideMark/>
          </w:tcPr>
          <w:p w:rsidR="00436972" w:rsidRPr="00487029" w:rsidRDefault="00436972" w:rsidP="00436972">
            <w:pPr>
              <w:pStyle w:val="Tabletext"/>
              <w:jc w:val="center"/>
            </w:pPr>
            <w:r w:rsidRPr="00487029">
              <w:t>0.4 ps/Hz</w:t>
            </w:r>
          </w:p>
        </w:tc>
        <w:tc>
          <w:tcPr>
            <w:tcW w:w="1785" w:type="dxa"/>
            <w:tcBorders>
              <w:top w:val="nil"/>
              <w:left w:val="single" w:sz="4" w:space="0" w:color="auto"/>
              <w:bottom w:val="nil"/>
              <w:right w:val="single" w:sz="4" w:space="0" w:color="auto"/>
            </w:tcBorders>
            <w:hideMark/>
          </w:tcPr>
          <w:p w:rsidR="00436972" w:rsidRPr="00487029" w:rsidRDefault="00436972" w:rsidP="00436972">
            <w:pPr>
              <w:pStyle w:val="Tabletext"/>
              <w:jc w:val="center"/>
            </w:pPr>
            <w:r w:rsidRPr="00487029">
              <w:t>0.026 ps/Hz</w:t>
            </w:r>
          </w:p>
        </w:tc>
        <w:tc>
          <w:tcPr>
            <w:tcW w:w="1418" w:type="dxa"/>
            <w:tcBorders>
              <w:top w:val="nil"/>
              <w:left w:val="single" w:sz="4" w:space="0" w:color="auto"/>
              <w:bottom w:val="nil"/>
              <w:right w:val="single" w:sz="4" w:space="0" w:color="auto"/>
            </w:tcBorders>
            <w:hideMark/>
          </w:tcPr>
          <w:p w:rsidR="00436972" w:rsidRPr="00487029" w:rsidRDefault="00436972" w:rsidP="00436972">
            <w:pPr>
              <w:pStyle w:val="Tabletext"/>
              <w:jc w:val="center"/>
            </w:pPr>
            <w:r w:rsidRPr="00487029">
              <w:t>0.0004 ps/Hz</w:t>
            </w:r>
          </w:p>
        </w:tc>
      </w:tr>
      <w:tr w:rsidR="00610E16" w:rsidRPr="00487029" w:rsidTr="00436972">
        <w:trPr>
          <w:cantSplit/>
          <w:jc w:val="center"/>
        </w:trPr>
        <w:tc>
          <w:tcPr>
            <w:tcW w:w="2497" w:type="dxa"/>
            <w:tcBorders>
              <w:top w:val="nil"/>
              <w:left w:val="single" w:sz="4" w:space="0" w:color="auto"/>
              <w:bottom w:val="single" w:sz="4" w:space="0" w:color="auto"/>
              <w:right w:val="single" w:sz="4" w:space="0" w:color="auto"/>
            </w:tcBorders>
            <w:hideMark/>
          </w:tcPr>
          <w:p w:rsidR="00610E16" w:rsidRPr="00487029" w:rsidRDefault="00610E16" w:rsidP="00610E16">
            <w:pPr>
              <w:pStyle w:val="Tabletext"/>
            </w:pPr>
            <w:r w:rsidRPr="00487029">
              <w:t xml:space="preserve">Scintillation </w:t>
            </w:r>
            <w:r w:rsidRPr="00487029">
              <w:rPr>
                <w:position w:val="6"/>
                <w:sz w:val="14"/>
              </w:rPr>
              <w:t>(1)</w:t>
            </w:r>
          </w:p>
        </w:tc>
        <w:tc>
          <w:tcPr>
            <w:tcW w:w="1276" w:type="dxa"/>
            <w:tcBorders>
              <w:top w:val="nil"/>
              <w:left w:val="single" w:sz="4" w:space="0" w:color="auto"/>
              <w:bottom w:val="single" w:sz="4" w:space="0" w:color="auto"/>
              <w:right w:val="single" w:sz="4" w:space="0" w:color="auto"/>
            </w:tcBorders>
            <w:hideMark/>
          </w:tcPr>
          <w:p w:rsidR="00610E16" w:rsidRPr="00487029" w:rsidRDefault="00610E16" w:rsidP="00610E16">
            <w:pPr>
              <w:pStyle w:val="Tabletext"/>
              <w:jc w:val="center"/>
            </w:pPr>
            <w:r w:rsidRPr="00487029">
              <w:t xml:space="preserve">See Rec. </w:t>
            </w:r>
            <w:r w:rsidRPr="00487029">
              <w:br/>
              <w:t>ITU-R.P.531</w:t>
            </w:r>
          </w:p>
        </w:tc>
        <w:tc>
          <w:tcPr>
            <w:tcW w:w="1701" w:type="dxa"/>
            <w:tcBorders>
              <w:top w:val="nil"/>
              <w:left w:val="single" w:sz="4" w:space="0" w:color="auto"/>
              <w:bottom w:val="single" w:sz="4" w:space="0" w:color="auto"/>
              <w:right w:val="single" w:sz="4" w:space="0" w:color="auto"/>
            </w:tcBorders>
            <w:hideMark/>
          </w:tcPr>
          <w:p w:rsidR="00610E16" w:rsidRPr="00487029" w:rsidRDefault="00610E16" w:rsidP="00610E16">
            <w:pPr>
              <w:pStyle w:val="Tabletext"/>
              <w:jc w:val="center"/>
            </w:pPr>
            <w:r w:rsidRPr="00487029">
              <w:t xml:space="preserve">See Rec. </w:t>
            </w:r>
            <w:r w:rsidRPr="00487029">
              <w:br/>
              <w:t>ITU-R P.531</w:t>
            </w:r>
          </w:p>
        </w:tc>
        <w:tc>
          <w:tcPr>
            <w:tcW w:w="1785" w:type="dxa"/>
            <w:tcBorders>
              <w:top w:val="nil"/>
              <w:left w:val="single" w:sz="4" w:space="0" w:color="auto"/>
              <w:bottom w:val="single" w:sz="4" w:space="0" w:color="auto"/>
              <w:right w:val="single" w:sz="4" w:space="0" w:color="auto"/>
            </w:tcBorders>
            <w:hideMark/>
          </w:tcPr>
          <w:p w:rsidR="00610E16" w:rsidRPr="00487029" w:rsidRDefault="00610E16" w:rsidP="00610E16">
            <w:pPr>
              <w:pStyle w:val="Tabletext"/>
              <w:jc w:val="center"/>
            </w:pPr>
            <w:r w:rsidRPr="00487029">
              <w:t xml:space="preserve">See Rec. </w:t>
            </w:r>
            <w:r w:rsidRPr="00487029">
              <w:br/>
              <w:t>ITU-R P.531</w:t>
            </w:r>
          </w:p>
        </w:tc>
        <w:tc>
          <w:tcPr>
            <w:tcW w:w="1418" w:type="dxa"/>
            <w:tcBorders>
              <w:top w:val="nil"/>
              <w:left w:val="single" w:sz="4" w:space="0" w:color="auto"/>
              <w:bottom w:val="single" w:sz="4" w:space="0" w:color="auto"/>
              <w:right w:val="single" w:sz="4" w:space="0" w:color="auto"/>
            </w:tcBorders>
            <w:hideMark/>
          </w:tcPr>
          <w:p w:rsidR="00610E16" w:rsidRPr="00487029" w:rsidRDefault="00246323" w:rsidP="00610E16">
            <w:pPr>
              <w:pStyle w:val="Tabletext"/>
              <w:jc w:val="center"/>
            </w:pPr>
            <w:r w:rsidRPr="00487029">
              <w:sym w:font="Symbol" w:char="F03E"/>
            </w:r>
            <w:r w:rsidRPr="00487029">
              <w:t xml:space="preserve"> </w:t>
            </w:r>
            <w:r w:rsidR="00610E16" w:rsidRPr="00487029">
              <w:t>20 dB</w:t>
            </w:r>
            <w:r w:rsidR="00610E16" w:rsidRPr="00487029">
              <w:br/>
              <w:t>peak-to-peak</w:t>
            </w:r>
          </w:p>
        </w:tc>
      </w:tr>
      <w:tr w:rsidR="00436972" w:rsidRPr="00487029" w:rsidTr="00436972">
        <w:trPr>
          <w:cantSplit/>
          <w:jc w:val="center"/>
        </w:trPr>
        <w:tc>
          <w:tcPr>
            <w:tcW w:w="8677" w:type="dxa"/>
            <w:gridSpan w:val="5"/>
            <w:tcBorders>
              <w:top w:val="single" w:sz="4" w:space="0" w:color="auto"/>
              <w:left w:val="nil"/>
              <w:bottom w:val="nil"/>
              <w:right w:val="nil"/>
            </w:tcBorders>
          </w:tcPr>
          <w:p w:rsidR="00436972" w:rsidRPr="00487029" w:rsidRDefault="00436972" w:rsidP="00436972">
            <w:pPr>
              <w:pStyle w:val="Tablelegend"/>
              <w:tabs>
                <w:tab w:val="clear" w:pos="567"/>
                <w:tab w:val="left" w:pos="284"/>
                <w:tab w:val="left" w:pos="313"/>
              </w:tabs>
            </w:pPr>
            <w:r w:rsidRPr="00487029">
              <w:rPr>
                <w:vertAlign w:val="superscript"/>
              </w:rPr>
              <w:t>*</w:t>
            </w:r>
            <w:r w:rsidRPr="00487029">
              <w:tab/>
              <w:t>This estimate is based on a TEC of 1</w:t>
            </w:r>
            <w:r w:rsidR="00CA7A41" w:rsidRPr="00487029">
              <w:t> </w:t>
            </w:r>
            <w:r w:rsidRPr="00487029">
              <w:t>018 electrons/m</w:t>
            </w:r>
            <w:r w:rsidRPr="00487029">
              <w:rPr>
                <w:vertAlign w:val="superscript"/>
              </w:rPr>
              <w:t>2</w:t>
            </w:r>
            <w:r w:rsidRPr="00487029">
              <w:t>, which is a high value of TEC encountered at low latitudes in day-time with high solar activity.</w:t>
            </w:r>
          </w:p>
          <w:p w:rsidR="00436972" w:rsidRPr="00487029" w:rsidRDefault="00436972" w:rsidP="00436972">
            <w:pPr>
              <w:pStyle w:val="Tablelegend"/>
              <w:tabs>
                <w:tab w:val="clear" w:pos="567"/>
                <w:tab w:val="left" w:pos="284"/>
                <w:tab w:val="left" w:pos="313"/>
              </w:tabs>
            </w:pPr>
            <w:r w:rsidRPr="00487029">
              <w:rPr>
                <w:position w:val="6"/>
                <w:sz w:val="14"/>
              </w:rPr>
              <w:t>(1)</w:t>
            </w:r>
            <w:r w:rsidRPr="00487029">
              <w:tab/>
              <w:t>Values observed near the geomagnetic equator during the early night-time hours (local time) at equinox under conditions of high sunspot number.</w:t>
            </w:r>
          </w:p>
        </w:tc>
      </w:tr>
    </w:tbl>
    <w:p w:rsidR="00610E16" w:rsidRPr="00487029" w:rsidRDefault="00610E16" w:rsidP="00610E16">
      <w:pPr>
        <w:pStyle w:val="TableNo"/>
        <w:rPr>
          <w:b/>
        </w:rPr>
      </w:pPr>
      <w:bookmarkStart w:id="205" w:name="_Toc412447432"/>
      <w:r w:rsidRPr="00487029">
        <w:t>Table A4-8</w:t>
      </w:r>
    </w:p>
    <w:p w:rsidR="00610E16" w:rsidRPr="00487029" w:rsidRDefault="00610E16" w:rsidP="00610E16">
      <w:pPr>
        <w:pStyle w:val="Tabletitle"/>
      </w:pPr>
      <w:r w:rsidRPr="00487029">
        <w:t>Mid-latitude fade depths due to ionospheric scintillation (dB)</w:t>
      </w:r>
      <w:bookmarkEnd w:id="2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1134"/>
        <w:gridCol w:w="1134"/>
        <w:gridCol w:w="1134"/>
      </w:tblGrid>
      <w:tr w:rsidR="00CA7A41" w:rsidRPr="00487029" w:rsidTr="00CA7A41">
        <w:trPr>
          <w:cantSplit/>
          <w:trHeight w:val="345"/>
          <w:jc w:val="center"/>
        </w:trPr>
        <w:tc>
          <w:tcPr>
            <w:tcW w:w="2268" w:type="dxa"/>
            <w:vMerge w:val="restart"/>
            <w:vAlign w:val="center"/>
            <w:hideMark/>
          </w:tcPr>
          <w:p w:rsidR="00CA7A41" w:rsidRPr="00487029" w:rsidRDefault="00CA7A41" w:rsidP="00CA7A41">
            <w:pPr>
              <w:pStyle w:val="Tablehead"/>
              <w:rPr>
                <w:rFonts w:eastAsiaTheme="minorEastAsia"/>
                <w:lang w:eastAsia="nb-NO"/>
              </w:rPr>
            </w:pPr>
            <w:r w:rsidRPr="00487029">
              <w:rPr>
                <w:rFonts w:eastAsiaTheme="minorEastAsia"/>
                <w:lang w:eastAsia="nb-NO"/>
              </w:rPr>
              <w:t>Percentage of time</w:t>
            </w:r>
            <w:r w:rsidRPr="00487029">
              <w:rPr>
                <w:rFonts w:eastAsiaTheme="minorEastAsia"/>
                <w:lang w:eastAsia="nb-NO"/>
              </w:rPr>
              <w:br/>
              <w:t>(%)</w:t>
            </w:r>
          </w:p>
        </w:tc>
        <w:tc>
          <w:tcPr>
            <w:tcW w:w="4536" w:type="dxa"/>
            <w:gridSpan w:val="4"/>
            <w:hideMark/>
          </w:tcPr>
          <w:p w:rsidR="00CA7A41" w:rsidRPr="00487029" w:rsidRDefault="00CA7A41" w:rsidP="00610E16">
            <w:pPr>
              <w:pStyle w:val="Tablehead"/>
              <w:rPr>
                <w:rFonts w:eastAsiaTheme="minorEastAsia"/>
                <w:lang w:eastAsia="nb-NO"/>
              </w:rPr>
            </w:pPr>
            <w:r w:rsidRPr="00487029">
              <w:rPr>
                <w:rFonts w:eastAsiaTheme="minorEastAsia"/>
                <w:lang w:eastAsia="nb-NO"/>
              </w:rPr>
              <w:t>Frequency (GHz)</w:t>
            </w:r>
          </w:p>
        </w:tc>
      </w:tr>
      <w:tr w:rsidR="00CA7A41" w:rsidRPr="00487029" w:rsidTr="00CA7A41">
        <w:trPr>
          <w:cantSplit/>
          <w:jc w:val="center"/>
        </w:trPr>
        <w:tc>
          <w:tcPr>
            <w:tcW w:w="2268" w:type="dxa"/>
            <w:vMerge/>
            <w:tcBorders>
              <w:bottom w:val="single" w:sz="4" w:space="0" w:color="auto"/>
            </w:tcBorders>
            <w:hideMark/>
          </w:tcPr>
          <w:p w:rsidR="00CA7A41" w:rsidRPr="00487029" w:rsidRDefault="00CA7A41" w:rsidP="00610E16">
            <w:pPr>
              <w:pStyle w:val="Tablehead"/>
              <w:rPr>
                <w:rFonts w:eastAsiaTheme="minorEastAsia"/>
                <w:lang w:eastAsia="nb-NO"/>
              </w:rPr>
            </w:pPr>
          </w:p>
        </w:tc>
        <w:tc>
          <w:tcPr>
            <w:tcW w:w="1134" w:type="dxa"/>
            <w:tcBorders>
              <w:bottom w:val="single" w:sz="4" w:space="0" w:color="auto"/>
            </w:tcBorders>
            <w:hideMark/>
          </w:tcPr>
          <w:p w:rsidR="00CA7A41" w:rsidRPr="00487029" w:rsidRDefault="00CA7A41" w:rsidP="00610E16">
            <w:pPr>
              <w:pStyle w:val="Tablehead"/>
              <w:rPr>
                <w:rFonts w:eastAsiaTheme="minorEastAsia"/>
                <w:lang w:eastAsia="nb-NO"/>
              </w:rPr>
            </w:pPr>
            <w:r w:rsidRPr="00487029">
              <w:rPr>
                <w:rFonts w:eastAsiaTheme="minorEastAsia"/>
                <w:lang w:eastAsia="nb-NO"/>
              </w:rPr>
              <w:t>0.1</w:t>
            </w:r>
          </w:p>
        </w:tc>
        <w:tc>
          <w:tcPr>
            <w:tcW w:w="1134" w:type="dxa"/>
            <w:tcBorders>
              <w:bottom w:val="single" w:sz="4" w:space="0" w:color="auto"/>
            </w:tcBorders>
            <w:hideMark/>
          </w:tcPr>
          <w:p w:rsidR="00CA7A41" w:rsidRPr="00487029" w:rsidRDefault="00CA7A41" w:rsidP="00610E16">
            <w:pPr>
              <w:pStyle w:val="Tablehead"/>
              <w:rPr>
                <w:rFonts w:eastAsiaTheme="minorEastAsia"/>
                <w:lang w:eastAsia="nb-NO"/>
              </w:rPr>
            </w:pPr>
            <w:r w:rsidRPr="00487029">
              <w:rPr>
                <w:rFonts w:eastAsiaTheme="minorEastAsia"/>
                <w:lang w:eastAsia="nb-NO"/>
              </w:rPr>
              <w:t>0.2</w:t>
            </w:r>
          </w:p>
        </w:tc>
        <w:tc>
          <w:tcPr>
            <w:tcW w:w="1134" w:type="dxa"/>
            <w:tcBorders>
              <w:bottom w:val="single" w:sz="4" w:space="0" w:color="auto"/>
            </w:tcBorders>
            <w:hideMark/>
          </w:tcPr>
          <w:p w:rsidR="00CA7A41" w:rsidRPr="00487029" w:rsidRDefault="00CA7A41" w:rsidP="00610E16">
            <w:pPr>
              <w:pStyle w:val="Tablehead"/>
              <w:rPr>
                <w:rFonts w:eastAsiaTheme="minorEastAsia"/>
                <w:lang w:eastAsia="nb-NO"/>
              </w:rPr>
            </w:pPr>
            <w:r w:rsidRPr="00487029">
              <w:rPr>
                <w:rFonts w:eastAsiaTheme="minorEastAsia"/>
                <w:lang w:eastAsia="nb-NO"/>
              </w:rPr>
              <w:t>0.5</w:t>
            </w:r>
          </w:p>
        </w:tc>
        <w:tc>
          <w:tcPr>
            <w:tcW w:w="1134" w:type="dxa"/>
            <w:tcBorders>
              <w:bottom w:val="single" w:sz="4" w:space="0" w:color="auto"/>
            </w:tcBorders>
            <w:hideMark/>
          </w:tcPr>
          <w:p w:rsidR="00CA7A41" w:rsidRPr="00487029" w:rsidRDefault="00CA7A41" w:rsidP="00610E16">
            <w:pPr>
              <w:pStyle w:val="Tablehead"/>
              <w:rPr>
                <w:rFonts w:eastAsiaTheme="minorEastAsia"/>
                <w:lang w:eastAsia="nb-NO"/>
              </w:rPr>
            </w:pPr>
            <w:r w:rsidRPr="00487029">
              <w:rPr>
                <w:rFonts w:eastAsiaTheme="minorEastAsia"/>
                <w:lang w:eastAsia="nb-NO"/>
              </w:rPr>
              <w:t>1</w:t>
            </w:r>
          </w:p>
        </w:tc>
      </w:tr>
      <w:tr w:rsidR="00610E16" w:rsidRPr="00487029" w:rsidTr="00CA7A41">
        <w:trPr>
          <w:cantSplit/>
          <w:jc w:val="center"/>
        </w:trPr>
        <w:tc>
          <w:tcPr>
            <w:tcW w:w="2268" w:type="dxa"/>
            <w:tcBorders>
              <w:bottom w:val="nil"/>
            </w:tcBorders>
            <w:hideMark/>
          </w:tcPr>
          <w:p w:rsidR="00610E16" w:rsidRPr="00487029" w:rsidRDefault="00610E16" w:rsidP="00610E16">
            <w:pPr>
              <w:pStyle w:val="Tabletext"/>
              <w:jc w:val="center"/>
              <w:rPr>
                <w:rFonts w:eastAsiaTheme="minorEastAsia"/>
                <w:lang w:eastAsia="nb-NO"/>
              </w:rPr>
            </w:pPr>
            <w:r w:rsidRPr="00487029">
              <w:rPr>
                <w:rFonts w:eastAsiaTheme="minorEastAsia"/>
                <w:lang w:eastAsia="nb-NO"/>
              </w:rPr>
              <w:t>1.0</w:t>
            </w:r>
          </w:p>
        </w:tc>
        <w:tc>
          <w:tcPr>
            <w:tcW w:w="1134" w:type="dxa"/>
            <w:tcBorders>
              <w:bottom w:val="nil"/>
            </w:tcBorders>
            <w:hideMark/>
          </w:tcPr>
          <w:p w:rsidR="00610E16" w:rsidRPr="00487029" w:rsidRDefault="00610E16" w:rsidP="00610E16">
            <w:pPr>
              <w:pStyle w:val="Tabletext"/>
              <w:jc w:val="center"/>
              <w:rPr>
                <w:rFonts w:eastAsiaTheme="minorEastAsia"/>
                <w:lang w:eastAsia="nb-NO"/>
              </w:rPr>
            </w:pPr>
            <w:r w:rsidRPr="00487029">
              <w:rPr>
                <w:rFonts w:eastAsiaTheme="minorEastAsia"/>
                <w:lang w:eastAsia="nb-NO"/>
              </w:rPr>
              <w:t>5.9</w:t>
            </w:r>
          </w:p>
        </w:tc>
        <w:tc>
          <w:tcPr>
            <w:tcW w:w="1134" w:type="dxa"/>
            <w:tcBorders>
              <w:bottom w:val="nil"/>
            </w:tcBorders>
            <w:hideMark/>
          </w:tcPr>
          <w:p w:rsidR="00610E16" w:rsidRPr="00487029" w:rsidRDefault="00610E16" w:rsidP="00610E16">
            <w:pPr>
              <w:pStyle w:val="Tabletext"/>
              <w:jc w:val="center"/>
              <w:rPr>
                <w:rFonts w:eastAsiaTheme="minorEastAsia"/>
                <w:lang w:eastAsia="nb-NO"/>
              </w:rPr>
            </w:pPr>
            <w:r w:rsidRPr="00487029">
              <w:rPr>
                <w:rFonts w:eastAsiaTheme="minorEastAsia"/>
                <w:lang w:eastAsia="nb-NO"/>
              </w:rPr>
              <w:t>1.5</w:t>
            </w:r>
          </w:p>
        </w:tc>
        <w:tc>
          <w:tcPr>
            <w:tcW w:w="1134" w:type="dxa"/>
            <w:tcBorders>
              <w:bottom w:val="nil"/>
            </w:tcBorders>
            <w:hideMark/>
          </w:tcPr>
          <w:p w:rsidR="00610E16" w:rsidRPr="00487029" w:rsidRDefault="00610E16" w:rsidP="00610E16">
            <w:pPr>
              <w:pStyle w:val="Tabletext"/>
              <w:jc w:val="center"/>
              <w:rPr>
                <w:rFonts w:eastAsiaTheme="minorEastAsia"/>
                <w:lang w:eastAsia="nb-NO"/>
              </w:rPr>
            </w:pPr>
            <w:r w:rsidRPr="00487029">
              <w:rPr>
                <w:rFonts w:eastAsiaTheme="minorEastAsia"/>
                <w:lang w:eastAsia="nb-NO"/>
              </w:rPr>
              <w:t>0.2</w:t>
            </w:r>
          </w:p>
        </w:tc>
        <w:tc>
          <w:tcPr>
            <w:tcW w:w="1134" w:type="dxa"/>
            <w:tcBorders>
              <w:bottom w:val="nil"/>
            </w:tcBorders>
            <w:hideMark/>
          </w:tcPr>
          <w:p w:rsidR="00610E16" w:rsidRPr="00487029" w:rsidRDefault="00610E16" w:rsidP="00610E16">
            <w:pPr>
              <w:pStyle w:val="Tabletext"/>
              <w:jc w:val="center"/>
              <w:rPr>
                <w:rFonts w:eastAsiaTheme="minorEastAsia"/>
                <w:lang w:eastAsia="nb-NO"/>
              </w:rPr>
            </w:pPr>
            <w:r w:rsidRPr="00487029">
              <w:rPr>
                <w:rFonts w:eastAsiaTheme="minorEastAsia"/>
                <w:lang w:eastAsia="nb-NO"/>
              </w:rPr>
              <w:t>0.1</w:t>
            </w:r>
          </w:p>
        </w:tc>
      </w:tr>
      <w:tr w:rsidR="00610E16" w:rsidRPr="00487029" w:rsidTr="00CA7A41">
        <w:trPr>
          <w:cantSplit/>
          <w:jc w:val="center"/>
        </w:trPr>
        <w:tc>
          <w:tcPr>
            <w:tcW w:w="2268" w:type="dxa"/>
            <w:tcBorders>
              <w:top w:val="nil"/>
              <w:bottom w:val="nil"/>
            </w:tcBorders>
            <w:hideMark/>
          </w:tcPr>
          <w:p w:rsidR="00610E16" w:rsidRPr="00487029" w:rsidRDefault="00610E16" w:rsidP="00610E16">
            <w:pPr>
              <w:pStyle w:val="Tabletext"/>
              <w:jc w:val="center"/>
              <w:rPr>
                <w:rFonts w:eastAsiaTheme="minorEastAsia"/>
                <w:lang w:eastAsia="nb-NO"/>
              </w:rPr>
            </w:pPr>
            <w:r w:rsidRPr="00487029">
              <w:rPr>
                <w:rFonts w:eastAsiaTheme="minorEastAsia"/>
                <w:lang w:eastAsia="nb-NO"/>
              </w:rPr>
              <w:t>0.5</w:t>
            </w:r>
          </w:p>
        </w:tc>
        <w:tc>
          <w:tcPr>
            <w:tcW w:w="1134" w:type="dxa"/>
            <w:tcBorders>
              <w:top w:val="nil"/>
              <w:bottom w:val="nil"/>
            </w:tcBorders>
            <w:hideMark/>
          </w:tcPr>
          <w:p w:rsidR="00610E16" w:rsidRPr="00487029" w:rsidRDefault="00610E16" w:rsidP="00610E16">
            <w:pPr>
              <w:pStyle w:val="Tabletext"/>
              <w:jc w:val="center"/>
              <w:rPr>
                <w:rFonts w:eastAsiaTheme="minorEastAsia"/>
                <w:lang w:eastAsia="nb-NO"/>
              </w:rPr>
            </w:pPr>
            <w:r w:rsidRPr="00487029">
              <w:rPr>
                <w:rFonts w:eastAsiaTheme="minorEastAsia"/>
                <w:lang w:eastAsia="nb-NO"/>
              </w:rPr>
              <w:t>9.3</w:t>
            </w:r>
          </w:p>
        </w:tc>
        <w:tc>
          <w:tcPr>
            <w:tcW w:w="1134" w:type="dxa"/>
            <w:tcBorders>
              <w:top w:val="nil"/>
              <w:bottom w:val="nil"/>
            </w:tcBorders>
            <w:hideMark/>
          </w:tcPr>
          <w:p w:rsidR="00610E16" w:rsidRPr="00487029" w:rsidRDefault="00610E16" w:rsidP="00610E16">
            <w:pPr>
              <w:pStyle w:val="Tabletext"/>
              <w:jc w:val="center"/>
              <w:rPr>
                <w:rFonts w:eastAsiaTheme="minorEastAsia"/>
                <w:lang w:eastAsia="nb-NO"/>
              </w:rPr>
            </w:pPr>
            <w:r w:rsidRPr="00487029">
              <w:rPr>
                <w:rFonts w:eastAsiaTheme="minorEastAsia"/>
                <w:lang w:eastAsia="nb-NO"/>
              </w:rPr>
              <w:t>2.3</w:t>
            </w:r>
          </w:p>
        </w:tc>
        <w:tc>
          <w:tcPr>
            <w:tcW w:w="1134" w:type="dxa"/>
            <w:tcBorders>
              <w:top w:val="nil"/>
              <w:bottom w:val="nil"/>
            </w:tcBorders>
            <w:hideMark/>
          </w:tcPr>
          <w:p w:rsidR="00610E16" w:rsidRPr="00487029" w:rsidRDefault="00610E16" w:rsidP="00610E16">
            <w:pPr>
              <w:pStyle w:val="Tabletext"/>
              <w:jc w:val="center"/>
              <w:rPr>
                <w:rFonts w:eastAsiaTheme="minorEastAsia"/>
                <w:lang w:eastAsia="nb-NO"/>
              </w:rPr>
            </w:pPr>
            <w:r w:rsidRPr="00487029">
              <w:rPr>
                <w:rFonts w:eastAsiaTheme="minorEastAsia"/>
                <w:lang w:eastAsia="nb-NO"/>
              </w:rPr>
              <w:t>0.4</w:t>
            </w:r>
          </w:p>
        </w:tc>
        <w:tc>
          <w:tcPr>
            <w:tcW w:w="1134" w:type="dxa"/>
            <w:tcBorders>
              <w:top w:val="nil"/>
              <w:bottom w:val="nil"/>
            </w:tcBorders>
            <w:hideMark/>
          </w:tcPr>
          <w:p w:rsidR="00610E16" w:rsidRPr="00487029" w:rsidRDefault="00610E16" w:rsidP="00610E16">
            <w:pPr>
              <w:pStyle w:val="Tabletext"/>
              <w:jc w:val="center"/>
              <w:rPr>
                <w:rFonts w:eastAsiaTheme="minorEastAsia"/>
                <w:lang w:eastAsia="nb-NO"/>
              </w:rPr>
            </w:pPr>
            <w:r w:rsidRPr="00487029">
              <w:rPr>
                <w:rFonts w:eastAsiaTheme="minorEastAsia"/>
                <w:lang w:eastAsia="nb-NO"/>
              </w:rPr>
              <w:t>0.1</w:t>
            </w:r>
          </w:p>
        </w:tc>
      </w:tr>
      <w:tr w:rsidR="00610E16" w:rsidRPr="00487029" w:rsidTr="00CA7A41">
        <w:trPr>
          <w:cantSplit/>
          <w:jc w:val="center"/>
        </w:trPr>
        <w:tc>
          <w:tcPr>
            <w:tcW w:w="2268" w:type="dxa"/>
            <w:tcBorders>
              <w:top w:val="nil"/>
              <w:bottom w:val="nil"/>
            </w:tcBorders>
            <w:hideMark/>
          </w:tcPr>
          <w:p w:rsidR="00610E16" w:rsidRPr="00487029" w:rsidRDefault="00610E16" w:rsidP="00610E16">
            <w:pPr>
              <w:pStyle w:val="Tabletext"/>
              <w:jc w:val="center"/>
              <w:rPr>
                <w:rFonts w:eastAsiaTheme="minorEastAsia"/>
                <w:lang w:eastAsia="nb-NO"/>
              </w:rPr>
            </w:pPr>
            <w:r w:rsidRPr="00487029">
              <w:rPr>
                <w:rFonts w:eastAsiaTheme="minorEastAsia"/>
                <w:lang w:eastAsia="nb-NO"/>
              </w:rPr>
              <w:t>0.2</w:t>
            </w:r>
          </w:p>
        </w:tc>
        <w:tc>
          <w:tcPr>
            <w:tcW w:w="1134" w:type="dxa"/>
            <w:tcBorders>
              <w:top w:val="nil"/>
              <w:bottom w:val="nil"/>
            </w:tcBorders>
            <w:hideMark/>
          </w:tcPr>
          <w:p w:rsidR="00610E16" w:rsidRPr="00487029" w:rsidRDefault="00610E16" w:rsidP="00610E16">
            <w:pPr>
              <w:pStyle w:val="Tabletext"/>
              <w:jc w:val="center"/>
              <w:rPr>
                <w:rFonts w:eastAsiaTheme="minorEastAsia"/>
                <w:lang w:eastAsia="nb-NO"/>
              </w:rPr>
            </w:pPr>
            <w:r w:rsidRPr="00487029">
              <w:rPr>
                <w:rFonts w:eastAsiaTheme="minorEastAsia"/>
                <w:lang w:eastAsia="nb-NO"/>
              </w:rPr>
              <w:t>16.6</w:t>
            </w:r>
          </w:p>
        </w:tc>
        <w:tc>
          <w:tcPr>
            <w:tcW w:w="1134" w:type="dxa"/>
            <w:tcBorders>
              <w:top w:val="nil"/>
              <w:bottom w:val="nil"/>
            </w:tcBorders>
            <w:hideMark/>
          </w:tcPr>
          <w:p w:rsidR="00610E16" w:rsidRPr="00487029" w:rsidRDefault="00610E16" w:rsidP="00610E16">
            <w:pPr>
              <w:pStyle w:val="Tabletext"/>
              <w:jc w:val="center"/>
              <w:rPr>
                <w:rFonts w:eastAsiaTheme="minorEastAsia"/>
                <w:lang w:eastAsia="nb-NO"/>
              </w:rPr>
            </w:pPr>
            <w:r w:rsidRPr="00487029">
              <w:rPr>
                <w:rFonts w:eastAsiaTheme="minorEastAsia"/>
                <w:lang w:eastAsia="nb-NO"/>
              </w:rPr>
              <w:t>4.2</w:t>
            </w:r>
          </w:p>
        </w:tc>
        <w:tc>
          <w:tcPr>
            <w:tcW w:w="1134" w:type="dxa"/>
            <w:tcBorders>
              <w:top w:val="nil"/>
              <w:bottom w:val="nil"/>
            </w:tcBorders>
            <w:hideMark/>
          </w:tcPr>
          <w:p w:rsidR="00610E16" w:rsidRPr="00487029" w:rsidRDefault="00610E16" w:rsidP="00610E16">
            <w:pPr>
              <w:pStyle w:val="Tabletext"/>
              <w:jc w:val="center"/>
              <w:rPr>
                <w:rFonts w:eastAsiaTheme="minorEastAsia"/>
                <w:lang w:eastAsia="nb-NO"/>
              </w:rPr>
            </w:pPr>
            <w:r w:rsidRPr="00487029">
              <w:rPr>
                <w:rFonts w:eastAsiaTheme="minorEastAsia"/>
                <w:lang w:eastAsia="nb-NO"/>
              </w:rPr>
              <w:t>0.7</w:t>
            </w:r>
          </w:p>
        </w:tc>
        <w:tc>
          <w:tcPr>
            <w:tcW w:w="1134" w:type="dxa"/>
            <w:tcBorders>
              <w:top w:val="nil"/>
              <w:bottom w:val="nil"/>
            </w:tcBorders>
            <w:hideMark/>
          </w:tcPr>
          <w:p w:rsidR="00610E16" w:rsidRPr="00487029" w:rsidRDefault="00610E16" w:rsidP="00610E16">
            <w:pPr>
              <w:pStyle w:val="Tabletext"/>
              <w:jc w:val="center"/>
              <w:rPr>
                <w:rFonts w:eastAsiaTheme="minorEastAsia"/>
                <w:lang w:eastAsia="nb-NO"/>
              </w:rPr>
            </w:pPr>
            <w:r w:rsidRPr="00487029">
              <w:rPr>
                <w:rFonts w:eastAsiaTheme="minorEastAsia"/>
                <w:lang w:eastAsia="nb-NO"/>
              </w:rPr>
              <w:t>0.2</w:t>
            </w:r>
          </w:p>
        </w:tc>
      </w:tr>
      <w:tr w:rsidR="00610E16" w:rsidRPr="00487029" w:rsidTr="00CA7A41">
        <w:trPr>
          <w:cantSplit/>
          <w:jc w:val="center"/>
        </w:trPr>
        <w:tc>
          <w:tcPr>
            <w:tcW w:w="2268" w:type="dxa"/>
            <w:tcBorders>
              <w:top w:val="nil"/>
            </w:tcBorders>
            <w:hideMark/>
          </w:tcPr>
          <w:p w:rsidR="00610E16" w:rsidRPr="00487029" w:rsidRDefault="00610E16" w:rsidP="00610E16">
            <w:pPr>
              <w:pStyle w:val="Tabletext"/>
              <w:jc w:val="center"/>
              <w:rPr>
                <w:rFonts w:eastAsiaTheme="minorEastAsia"/>
                <w:lang w:eastAsia="nb-NO"/>
              </w:rPr>
            </w:pPr>
            <w:r w:rsidRPr="00487029">
              <w:rPr>
                <w:rFonts w:eastAsiaTheme="minorEastAsia"/>
                <w:lang w:eastAsia="nb-NO"/>
              </w:rPr>
              <w:t>0.1</w:t>
            </w:r>
          </w:p>
        </w:tc>
        <w:tc>
          <w:tcPr>
            <w:tcW w:w="1134" w:type="dxa"/>
            <w:tcBorders>
              <w:top w:val="nil"/>
            </w:tcBorders>
            <w:hideMark/>
          </w:tcPr>
          <w:p w:rsidR="00610E16" w:rsidRPr="00487029" w:rsidRDefault="00610E16" w:rsidP="00610E16">
            <w:pPr>
              <w:pStyle w:val="Tabletext"/>
              <w:jc w:val="center"/>
              <w:rPr>
                <w:rFonts w:eastAsiaTheme="minorEastAsia"/>
                <w:lang w:eastAsia="nb-NO"/>
              </w:rPr>
            </w:pPr>
            <w:r w:rsidRPr="00487029">
              <w:rPr>
                <w:rFonts w:eastAsiaTheme="minorEastAsia"/>
                <w:lang w:eastAsia="nb-NO"/>
              </w:rPr>
              <w:t>25.0</w:t>
            </w:r>
          </w:p>
        </w:tc>
        <w:tc>
          <w:tcPr>
            <w:tcW w:w="1134" w:type="dxa"/>
            <w:tcBorders>
              <w:top w:val="nil"/>
            </w:tcBorders>
            <w:hideMark/>
          </w:tcPr>
          <w:p w:rsidR="00610E16" w:rsidRPr="00487029" w:rsidRDefault="00610E16" w:rsidP="00610E16">
            <w:pPr>
              <w:pStyle w:val="Tabletext"/>
              <w:jc w:val="center"/>
              <w:rPr>
                <w:rFonts w:eastAsiaTheme="minorEastAsia"/>
                <w:lang w:eastAsia="nb-NO"/>
              </w:rPr>
            </w:pPr>
            <w:r w:rsidRPr="00487029">
              <w:rPr>
                <w:rFonts w:eastAsiaTheme="minorEastAsia"/>
                <w:lang w:eastAsia="nb-NO"/>
              </w:rPr>
              <w:t>6.2</w:t>
            </w:r>
          </w:p>
        </w:tc>
        <w:tc>
          <w:tcPr>
            <w:tcW w:w="1134" w:type="dxa"/>
            <w:tcBorders>
              <w:top w:val="nil"/>
            </w:tcBorders>
            <w:hideMark/>
          </w:tcPr>
          <w:p w:rsidR="00610E16" w:rsidRPr="00487029" w:rsidRDefault="00610E16" w:rsidP="00610E16">
            <w:pPr>
              <w:pStyle w:val="Tabletext"/>
              <w:jc w:val="center"/>
              <w:rPr>
                <w:rFonts w:eastAsiaTheme="minorEastAsia"/>
                <w:lang w:eastAsia="nb-NO"/>
              </w:rPr>
            </w:pPr>
            <w:r w:rsidRPr="00487029">
              <w:rPr>
                <w:rFonts w:eastAsiaTheme="minorEastAsia"/>
                <w:lang w:eastAsia="nb-NO"/>
              </w:rPr>
              <w:t>1.0</w:t>
            </w:r>
          </w:p>
        </w:tc>
        <w:tc>
          <w:tcPr>
            <w:tcW w:w="1134" w:type="dxa"/>
            <w:tcBorders>
              <w:top w:val="nil"/>
            </w:tcBorders>
            <w:hideMark/>
          </w:tcPr>
          <w:p w:rsidR="00610E16" w:rsidRPr="00487029" w:rsidRDefault="00610E16" w:rsidP="00610E16">
            <w:pPr>
              <w:pStyle w:val="Tabletext"/>
              <w:jc w:val="center"/>
              <w:rPr>
                <w:rFonts w:eastAsiaTheme="minorEastAsia"/>
                <w:lang w:eastAsia="nb-NO"/>
              </w:rPr>
            </w:pPr>
            <w:r w:rsidRPr="00487029">
              <w:rPr>
                <w:rFonts w:eastAsiaTheme="minorEastAsia"/>
                <w:lang w:eastAsia="nb-NO"/>
              </w:rPr>
              <w:t>0.3</w:t>
            </w:r>
          </w:p>
        </w:tc>
      </w:tr>
    </w:tbl>
    <w:p w:rsidR="00610E16" w:rsidRPr="00487029" w:rsidRDefault="00610E16" w:rsidP="00610E16">
      <w:pPr>
        <w:pStyle w:val="FigureNo"/>
      </w:pPr>
      <w:bookmarkStart w:id="206" w:name="_Toc412447413"/>
      <w:r w:rsidRPr="00487029">
        <w:t xml:space="preserve">Figure A4-2 </w:t>
      </w:r>
    </w:p>
    <w:p w:rsidR="00610E16" w:rsidRPr="00487029" w:rsidRDefault="00610E16" w:rsidP="00610E16">
      <w:pPr>
        <w:pStyle w:val="Figuretitle"/>
      </w:pPr>
      <w:r w:rsidRPr="00487029">
        <w:t xml:space="preserve">Ricean </w:t>
      </w:r>
      <w:bookmarkEnd w:id="206"/>
      <w:r w:rsidRPr="00487029">
        <w:t>fade depth probability</w:t>
      </w:r>
    </w:p>
    <w:p w:rsidR="00610E16" w:rsidRPr="00487029" w:rsidRDefault="00610E16" w:rsidP="00CA7A41">
      <w:pPr>
        <w:pStyle w:val="Figure"/>
      </w:pPr>
      <w:r w:rsidRPr="00487029">
        <w:rPr>
          <w:noProof/>
          <w:lang w:eastAsia="zh-CN"/>
        </w:rPr>
        <w:drawing>
          <wp:inline distT="0" distB="0" distL="0" distR="0" wp14:anchorId="11142214" wp14:editId="4C6C1907">
            <wp:extent cx="4882100" cy="2608028"/>
            <wp:effectExtent l="0" t="0" r="0" b="1905"/>
            <wp:docPr id="69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10E16" w:rsidRPr="00487029" w:rsidRDefault="00610E16" w:rsidP="00610E16">
      <w:pPr>
        <w:pStyle w:val="Heading2"/>
      </w:pPr>
      <w:r w:rsidRPr="00487029">
        <w:t>2.2</w:t>
      </w:r>
      <w:r w:rsidRPr="00487029">
        <w:tab/>
        <w:t xml:space="preserve">Physical layer modulation schemes </w:t>
      </w:r>
    </w:p>
    <w:p w:rsidR="00610E16" w:rsidRPr="00487029" w:rsidRDefault="00610E16" w:rsidP="00610E16">
      <w:r w:rsidRPr="00487029">
        <w:t>VDE-SAT Downlink supports different modulation to maximise spectral efficiency and throughput. The supported modulation methods are given in Table A4-9</w:t>
      </w:r>
      <w:r w:rsidR="00CA7A41" w:rsidRPr="00487029">
        <w:t>.</w:t>
      </w:r>
    </w:p>
    <w:p w:rsidR="00610E16" w:rsidRPr="00487029" w:rsidRDefault="00610E16" w:rsidP="00610E16">
      <w:pPr>
        <w:pStyle w:val="TableNo"/>
        <w:rPr>
          <w:b/>
        </w:rPr>
      </w:pPr>
      <w:r w:rsidRPr="00487029">
        <w:t>Table A4-9</w:t>
      </w:r>
      <w:r w:rsidRPr="00487029">
        <w:rPr>
          <w:b/>
        </w:rPr>
        <w:t xml:space="preserve"> </w:t>
      </w:r>
    </w:p>
    <w:p w:rsidR="00610E16" w:rsidRPr="00487029" w:rsidRDefault="00610E16" w:rsidP="00610E16">
      <w:pPr>
        <w:pStyle w:val="Tabletitle"/>
      </w:pPr>
      <w:r w:rsidRPr="00487029">
        <w:t>Downlink modulation methods</w:t>
      </w:r>
    </w:p>
    <w:tbl>
      <w:tblPr>
        <w:tblStyle w:val="TableGrid"/>
        <w:tblW w:w="0" w:type="auto"/>
        <w:jc w:val="center"/>
        <w:tblLook w:val="04A0" w:firstRow="1" w:lastRow="0" w:firstColumn="1" w:lastColumn="0" w:noHBand="0" w:noVBand="1"/>
      </w:tblPr>
      <w:tblGrid>
        <w:gridCol w:w="794"/>
        <w:gridCol w:w="1480"/>
        <w:gridCol w:w="2405"/>
        <w:gridCol w:w="2126"/>
      </w:tblGrid>
      <w:tr w:rsidR="00610E16" w:rsidRPr="00487029" w:rsidTr="00610E16">
        <w:trPr>
          <w:jc w:val="center"/>
        </w:trPr>
        <w:tc>
          <w:tcPr>
            <w:tcW w:w="794" w:type="dxa"/>
            <w:vAlign w:val="center"/>
          </w:tcPr>
          <w:p w:rsidR="00610E16" w:rsidRPr="00487029" w:rsidRDefault="00610E16" w:rsidP="00610E16">
            <w:pPr>
              <w:pStyle w:val="Tablehead"/>
            </w:pPr>
            <w:r w:rsidRPr="00487029">
              <w:t>Index</w:t>
            </w:r>
          </w:p>
        </w:tc>
        <w:tc>
          <w:tcPr>
            <w:tcW w:w="1480" w:type="dxa"/>
            <w:vAlign w:val="center"/>
          </w:tcPr>
          <w:p w:rsidR="00610E16" w:rsidRPr="00487029" w:rsidRDefault="00610E16" w:rsidP="00610E16">
            <w:pPr>
              <w:pStyle w:val="Tablehead"/>
            </w:pPr>
            <w:r w:rsidRPr="00487029">
              <w:t>Bits/symbol</w:t>
            </w:r>
          </w:p>
        </w:tc>
        <w:tc>
          <w:tcPr>
            <w:tcW w:w="2405" w:type="dxa"/>
            <w:vAlign w:val="center"/>
          </w:tcPr>
          <w:p w:rsidR="00610E16" w:rsidRPr="00487029" w:rsidRDefault="00610E16" w:rsidP="00610E16">
            <w:pPr>
              <w:pStyle w:val="Tablehead"/>
            </w:pPr>
            <w:r w:rsidRPr="00487029">
              <w:t>Modulation type</w:t>
            </w:r>
          </w:p>
        </w:tc>
        <w:tc>
          <w:tcPr>
            <w:tcW w:w="2126" w:type="dxa"/>
            <w:vAlign w:val="center"/>
          </w:tcPr>
          <w:p w:rsidR="00610E16" w:rsidRPr="00487029" w:rsidRDefault="00610E16" w:rsidP="00610E16">
            <w:pPr>
              <w:pStyle w:val="Tablehead"/>
            </w:pPr>
            <w:r w:rsidRPr="00487029">
              <w:t>Bit mapping</w:t>
            </w:r>
          </w:p>
        </w:tc>
      </w:tr>
      <w:tr w:rsidR="00610E16" w:rsidRPr="00487029" w:rsidTr="00610E16">
        <w:trPr>
          <w:jc w:val="center"/>
        </w:trPr>
        <w:tc>
          <w:tcPr>
            <w:tcW w:w="794" w:type="dxa"/>
            <w:vAlign w:val="center"/>
          </w:tcPr>
          <w:p w:rsidR="00610E16" w:rsidRPr="00487029" w:rsidRDefault="00610E16" w:rsidP="00610E16">
            <w:pPr>
              <w:pStyle w:val="Tabletext"/>
              <w:jc w:val="center"/>
            </w:pPr>
            <w:r w:rsidRPr="00487029">
              <w:t>1</w:t>
            </w:r>
          </w:p>
        </w:tc>
        <w:tc>
          <w:tcPr>
            <w:tcW w:w="1480" w:type="dxa"/>
            <w:vAlign w:val="center"/>
          </w:tcPr>
          <w:p w:rsidR="00610E16" w:rsidRPr="00487029" w:rsidRDefault="00610E16" w:rsidP="00610E16">
            <w:pPr>
              <w:pStyle w:val="Tabletext"/>
              <w:jc w:val="center"/>
            </w:pPr>
            <w:r w:rsidRPr="00487029">
              <w:t>1</w:t>
            </w:r>
          </w:p>
        </w:tc>
        <w:tc>
          <w:tcPr>
            <w:tcW w:w="2405" w:type="dxa"/>
            <w:vAlign w:val="center"/>
          </w:tcPr>
          <w:p w:rsidR="00610E16" w:rsidRPr="00487029" w:rsidRDefault="00610E16" w:rsidP="00610E16">
            <w:pPr>
              <w:pStyle w:val="Tabletext"/>
              <w:jc w:val="center"/>
            </w:pPr>
            <w:r w:rsidRPr="00487029">
              <w:t>BPSK</w:t>
            </w:r>
          </w:p>
        </w:tc>
        <w:tc>
          <w:tcPr>
            <w:tcW w:w="2126" w:type="dxa"/>
            <w:vAlign w:val="center"/>
          </w:tcPr>
          <w:p w:rsidR="00610E16" w:rsidRPr="00487029" w:rsidRDefault="00CA7A41" w:rsidP="00610E16">
            <w:pPr>
              <w:pStyle w:val="Tabletext"/>
              <w:jc w:val="center"/>
            </w:pPr>
            <w:r w:rsidRPr="00487029">
              <w:t>−</w:t>
            </w:r>
          </w:p>
        </w:tc>
      </w:tr>
      <w:tr w:rsidR="00610E16" w:rsidRPr="00487029" w:rsidTr="00610E16">
        <w:trPr>
          <w:jc w:val="center"/>
        </w:trPr>
        <w:tc>
          <w:tcPr>
            <w:tcW w:w="794" w:type="dxa"/>
            <w:vAlign w:val="center"/>
          </w:tcPr>
          <w:p w:rsidR="00610E16" w:rsidRPr="00487029" w:rsidRDefault="00610E16" w:rsidP="00610E16">
            <w:pPr>
              <w:pStyle w:val="Tabletext"/>
              <w:jc w:val="center"/>
            </w:pPr>
            <w:r w:rsidRPr="00487029">
              <w:t>2</w:t>
            </w:r>
          </w:p>
        </w:tc>
        <w:tc>
          <w:tcPr>
            <w:tcW w:w="1480" w:type="dxa"/>
            <w:vAlign w:val="center"/>
          </w:tcPr>
          <w:p w:rsidR="00610E16" w:rsidRPr="00487029" w:rsidRDefault="00610E16" w:rsidP="00610E16">
            <w:pPr>
              <w:pStyle w:val="Tabletext"/>
              <w:jc w:val="center"/>
            </w:pPr>
            <w:r w:rsidRPr="00487029">
              <w:t>2</w:t>
            </w:r>
          </w:p>
        </w:tc>
        <w:tc>
          <w:tcPr>
            <w:tcW w:w="2405" w:type="dxa"/>
            <w:vAlign w:val="center"/>
          </w:tcPr>
          <w:p w:rsidR="00610E16" w:rsidRPr="00487029" w:rsidRDefault="00610E16" w:rsidP="00610E16">
            <w:pPr>
              <w:pStyle w:val="Tabletext"/>
              <w:jc w:val="center"/>
            </w:pPr>
            <w:r w:rsidRPr="00487029">
              <w:t>Gray encoded QPSK</w:t>
            </w:r>
          </w:p>
        </w:tc>
        <w:tc>
          <w:tcPr>
            <w:tcW w:w="2126" w:type="dxa"/>
            <w:vAlign w:val="center"/>
          </w:tcPr>
          <w:p w:rsidR="00610E16" w:rsidRPr="00487029" w:rsidRDefault="00610E16" w:rsidP="00610E16">
            <w:pPr>
              <w:pStyle w:val="Tabletext"/>
              <w:jc w:val="center"/>
            </w:pPr>
            <w:r w:rsidRPr="00487029">
              <w:t>Figure A4-3</w:t>
            </w:r>
          </w:p>
        </w:tc>
      </w:tr>
      <w:tr w:rsidR="00610E16" w:rsidRPr="00487029" w:rsidTr="00610E16">
        <w:trPr>
          <w:jc w:val="center"/>
        </w:trPr>
        <w:tc>
          <w:tcPr>
            <w:tcW w:w="794" w:type="dxa"/>
            <w:vAlign w:val="center"/>
          </w:tcPr>
          <w:p w:rsidR="00610E16" w:rsidRPr="00487029" w:rsidRDefault="00610E16" w:rsidP="00610E16">
            <w:pPr>
              <w:pStyle w:val="Tabletext"/>
              <w:jc w:val="center"/>
            </w:pPr>
            <w:r w:rsidRPr="00487029">
              <w:t>3</w:t>
            </w:r>
          </w:p>
        </w:tc>
        <w:tc>
          <w:tcPr>
            <w:tcW w:w="1480" w:type="dxa"/>
            <w:vAlign w:val="center"/>
          </w:tcPr>
          <w:p w:rsidR="00610E16" w:rsidRPr="00487029" w:rsidRDefault="00610E16" w:rsidP="00610E16">
            <w:pPr>
              <w:pStyle w:val="Tabletext"/>
              <w:jc w:val="center"/>
            </w:pPr>
            <w:r w:rsidRPr="00487029">
              <w:t>3</w:t>
            </w:r>
          </w:p>
        </w:tc>
        <w:tc>
          <w:tcPr>
            <w:tcW w:w="2405" w:type="dxa"/>
            <w:vAlign w:val="center"/>
          </w:tcPr>
          <w:p w:rsidR="00610E16" w:rsidRPr="00487029" w:rsidRDefault="00610E16" w:rsidP="00610E16">
            <w:pPr>
              <w:pStyle w:val="Tabletext"/>
              <w:jc w:val="center"/>
            </w:pPr>
            <w:r w:rsidRPr="00487029">
              <w:t>Gray encoded 8PSK</w:t>
            </w:r>
          </w:p>
        </w:tc>
        <w:tc>
          <w:tcPr>
            <w:tcW w:w="2126" w:type="dxa"/>
            <w:vAlign w:val="center"/>
          </w:tcPr>
          <w:p w:rsidR="00610E16" w:rsidRPr="00487029" w:rsidRDefault="00610E16" w:rsidP="00610E16">
            <w:pPr>
              <w:pStyle w:val="Tabletext"/>
              <w:jc w:val="center"/>
            </w:pPr>
            <w:r w:rsidRPr="00487029">
              <w:t>Figure A4-4</w:t>
            </w:r>
          </w:p>
        </w:tc>
      </w:tr>
      <w:tr w:rsidR="00610E16" w:rsidRPr="00487029" w:rsidTr="00610E16">
        <w:trPr>
          <w:jc w:val="center"/>
        </w:trPr>
        <w:tc>
          <w:tcPr>
            <w:tcW w:w="794" w:type="dxa"/>
            <w:vAlign w:val="center"/>
          </w:tcPr>
          <w:p w:rsidR="00610E16" w:rsidRPr="00487029" w:rsidRDefault="00610E16" w:rsidP="00610E16">
            <w:pPr>
              <w:pStyle w:val="Tabletext"/>
              <w:jc w:val="center"/>
            </w:pPr>
            <w:r w:rsidRPr="00487029">
              <w:t>4</w:t>
            </w:r>
          </w:p>
        </w:tc>
        <w:tc>
          <w:tcPr>
            <w:tcW w:w="1480" w:type="dxa"/>
            <w:vAlign w:val="center"/>
          </w:tcPr>
          <w:p w:rsidR="00610E16" w:rsidRPr="00487029" w:rsidRDefault="00610E16" w:rsidP="00610E16">
            <w:pPr>
              <w:pStyle w:val="Tabletext"/>
              <w:jc w:val="center"/>
            </w:pPr>
            <w:r w:rsidRPr="00487029">
              <w:t>4</w:t>
            </w:r>
          </w:p>
        </w:tc>
        <w:tc>
          <w:tcPr>
            <w:tcW w:w="2405" w:type="dxa"/>
            <w:vAlign w:val="center"/>
          </w:tcPr>
          <w:p w:rsidR="00610E16" w:rsidRPr="00487029" w:rsidRDefault="00610E16" w:rsidP="00610E16">
            <w:pPr>
              <w:pStyle w:val="Tabletext"/>
              <w:jc w:val="center"/>
            </w:pPr>
            <w:r w:rsidRPr="00487029">
              <w:t>16APSK</w:t>
            </w:r>
          </w:p>
        </w:tc>
        <w:tc>
          <w:tcPr>
            <w:tcW w:w="2126" w:type="dxa"/>
            <w:vAlign w:val="center"/>
          </w:tcPr>
          <w:p w:rsidR="00610E16" w:rsidRPr="00487029" w:rsidRDefault="00610E16" w:rsidP="00610E16">
            <w:pPr>
              <w:pStyle w:val="Tabletext"/>
              <w:jc w:val="center"/>
            </w:pPr>
            <w:r w:rsidRPr="00487029">
              <w:t>Figure A4-5</w:t>
            </w:r>
          </w:p>
        </w:tc>
      </w:tr>
    </w:tbl>
    <w:p w:rsidR="00610E16" w:rsidRPr="00487029" w:rsidRDefault="00610E16" w:rsidP="00610E16">
      <w:pPr>
        <w:pStyle w:val="FigureNo"/>
      </w:pPr>
      <w:bookmarkStart w:id="207" w:name="_Ref419292430"/>
      <w:bookmarkStart w:id="208" w:name="_Ref419292425"/>
      <w:r w:rsidRPr="00487029">
        <w:t xml:space="preserve">Figure </w:t>
      </w:r>
      <w:bookmarkEnd w:id="207"/>
      <w:r w:rsidRPr="00487029">
        <w:t xml:space="preserve">A4-3 </w:t>
      </w:r>
    </w:p>
    <w:p w:rsidR="00610E16" w:rsidRPr="00487029" w:rsidRDefault="00610E16" w:rsidP="00610E16">
      <w:pPr>
        <w:pStyle w:val="Figuretitle"/>
      </w:pPr>
      <w:r w:rsidRPr="00487029">
        <w:t>QPSK symbol to bit mapping</w:t>
      </w:r>
      <w:bookmarkEnd w:id="208"/>
    </w:p>
    <w:p w:rsidR="00610E16" w:rsidRPr="00487029" w:rsidRDefault="00610E16" w:rsidP="00CA7A41">
      <w:pPr>
        <w:pStyle w:val="Figure"/>
      </w:pPr>
      <w:r w:rsidRPr="00487029">
        <w:object w:dxaOrig="3512" w:dyaOrig="3224">
          <v:shape id="_x0000_i1043" type="#_x0000_t75" style="width:174.5pt;height:159.5pt" o:ole="">
            <v:imagedata r:id="rId60" o:title=""/>
          </v:shape>
          <o:OLEObject Type="Embed" ProgID="Visio.Drawing.11" ShapeID="_x0000_i1043" DrawAspect="Content" ObjectID="_1503218940" r:id="rId61"/>
        </w:object>
      </w:r>
    </w:p>
    <w:p w:rsidR="00CA7A41" w:rsidRPr="00487029" w:rsidRDefault="00CA7A41" w:rsidP="00CA7A41"/>
    <w:p w:rsidR="00610E16" w:rsidRPr="00487029" w:rsidRDefault="00610E16" w:rsidP="00610E16">
      <w:pPr>
        <w:pStyle w:val="FigureNo"/>
      </w:pPr>
      <w:bookmarkStart w:id="209" w:name="_Ref419292453"/>
      <w:r w:rsidRPr="00487029">
        <w:t>Figure</w:t>
      </w:r>
      <w:bookmarkEnd w:id="209"/>
      <w:r w:rsidRPr="00487029">
        <w:t xml:space="preserve"> A4-4</w:t>
      </w:r>
    </w:p>
    <w:p w:rsidR="00610E16" w:rsidRPr="00487029" w:rsidRDefault="00610E16" w:rsidP="00610E16">
      <w:pPr>
        <w:pStyle w:val="Figuretitle"/>
      </w:pPr>
      <w:r w:rsidRPr="00487029">
        <w:t>8PSK symbol to bit mapping</w:t>
      </w:r>
    </w:p>
    <w:p w:rsidR="00610E16" w:rsidRPr="00487029" w:rsidRDefault="00610E16" w:rsidP="00CA7A41">
      <w:pPr>
        <w:pStyle w:val="Figure"/>
      </w:pPr>
      <w:r w:rsidRPr="00487029">
        <w:object w:dxaOrig="4051" w:dyaOrig="3592">
          <v:shape id="_x0000_i1044" type="#_x0000_t75" style="width:200.5pt;height:180pt" o:ole="">
            <v:imagedata r:id="rId62" o:title=""/>
          </v:shape>
          <o:OLEObject Type="Embed" ProgID="Visio.Drawing.11" ShapeID="_x0000_i1044" DrawAspect="Content" ObjectID="_1503218941" r:id="rId63"/>
        </w:object>
      </w:r>
    </w:p>
    <w:p w:rsidR="00CA7A41" w:rsidRPr="00487029" w:rsidRDefault="00CA7A41" w:rsidP="00CA7A41"/>
    <w:p w:rsidR="00610E16" w:rsidRPr="00487029" w:rsidRDefault="00610E16" w:rsidP="00610E16">
      <w:pPr>
        <w:pStyle w:val="FigureNo"/>
      </w:pPr>
      <w:bookmarkStart w:id="210" w:name="_Ref419292464"/>
      <w:r w:rsidRPr="00487029">
        <w:t>Figure</w:t>
      </w:r>
      <w:bookmarkEnd w:id="210"/>
      <w:r w:rsidRPr="00487029">
        <w:t xml:space="preserve"> A4-5 </w:t>
      </w:r>
    </w:p>
    <w:p w:rsidR="00610E16" w:rsidRPr="00487029" w:rsidRDefault="00610E16" w:rsidP="00610E16">
      <w:pPr>
        <w:pStyle w:val="Figuretitle"/>
      </w:pPr>
      <w:r w:rsidRPr="00487029">
        <w:t>16APSK bit to symbol mapping</w:t>
      </w:r>
    </w:p>
    <w:p w:rsidR="00610E16" w:rsidRPr="00487029" w:rsidRDefault="00610E16" w:rsidP="00CA7A41">
      <w:pPr>
        <w:pStyle w:val="Figure"/>
      </w:pPr>
      <w:r w:rsidRPr="00487029">
        <w:object w:dxaOrig="4717" w:dyaOrig="4248">
          <v:shape id="_x0000_i1045" type="#_x0000_t75" style="width:236.5pt;height:3in" o:ole="">
            <v:imagedata r:id="rId64" o:title=""/>
          </v:shape>
          <o:OLEObject Type="Embed" ProgID="Visio.Drawing.11" ShapeID="_x0000_i1045" DrawAspect="Content" ObjectID="_1503218942" r:id="rId65"/>
        </w:object>
      </w:r>
    </w:p>
    <w:p w:rsidR="00610E16" w:rsidRPr="00487029" w:rsidRDefault="00610E16" w:rsidP="00CA7A41">
      <w:r w:rsidRPr="00487029">
        <w:rPr>
          <w:w w:val="103"/>
        </w:rPr>
        <w:t xml:space="preserve">The 16 APSK modulation </w:t>
      </w:r>
      <w:r w:rsidRPr="00487029">
        <w:t>constellation</w:t>
      </w:r>
      <w:r w:rsidRPr="00487029">
        <w:rPr>
          <w:w w:val="103"/>
        </w:rPr>
        <w:t xml:space="preserve"> is composed of two concentric </w:t>
      </w:r>
      <w:r w:rsidRPr="00487029">
        <w:t xml:space="preserve">rings of uniformly spaced 4 and 12 PSK points, respectively in the inner ring of radius </w:t>
      </w:r>
      <w:r w:rsidRPr="00487029">
        <w:rPr>
          <w:i/>
          <w:iCs/>
        </w:rPr>
        <w:t>R</w:t>
      </w:r>
      <w:r w:rsidRPr="00487029">
        <w:rPr>
          <w:vertAlign w:val="subscript"/>
        </w:rPr>
        <w:t>1</w:t>
      </w:r>
      <w:r w:rsidRPr="00487029">
        <w:t xml:space="preserve"> and </w:t>
      </w:r>
      <w:r w:rsidRPr="00487029">
        <w:rPr>
          <w:color w:val="000000"/>
        </w:rPr>
        <w:t xml:space="preserve">outer ring of radius </w:t>
      </w:r>
      <w:r w:rsidRPr="00487029">
        <w:rPr>
          <w:i/>
          <w:iCs/>
          <w:color w:val="000000"/>
        </w:rPr>
        <w:t>R</w:t>
      </w:r>
      <w:r w:rsidRPr="00487029">
        <w:rPr>
          <w:color w:val="000000"/>
          <w:vertAlign w:val="subscript"/>
        </w:rPr>
        <w:t>2</w:t>
      </w:r>
      <w:r w:rsidRPr="00487029">
        <w:rPr>
          <w:color w:val="000000"/>
        </w:rPr>
        <w:t>.</w:t>
      </w:r>
    </w:p>
    <w:p w:rsidR="00610E16" w:rsidRPr="00487029" w:rsidRDefault="00610E16" w:rsidP="00CA7A41">
      <w:r w:rsidRPr="00487029">
        <w:t>The ratio of the outer circle radius to the inner circle radius (γ =</w:t>
      </w:r>
      <w:r w:rsidRPr="00487029">
        <w:rPr>
          <w:i/>
          <w:iCs/>
        </w:rPr>
        <w:t>R</w:t>
      </w:r>
      <w:r w:rsidRPr="00487029">
        <w:rPr>
          <w:vertAlign w:val="subscript"/>
        </w:rPr>
        <w:t>2</w:t>
      </w:r>
      <w:r w:rsidRPr="00487029">
        <w:t>/</w:t>
      </w:r>
      <w:r w:rsidRPr="00487029">
        <w:rPr>
          <w:i/>
          <w:iCs/>
        </w:rPr>
        <w:t>R</w:t>
      </w:r>
      <w:r w:rsidRPr="00487029">
        <w:rPr>
          <w:vertAlign w:val="subscript"/>
        </w:rPr>
        <w:t>1</w:t>
      </w:r>
      <w:r w:rsidRPr="00487029">
        <w:t xml:space="preserve">) shall be equal to 3. </w:t>
      </w:r>
      <w:r w:rsidRPr="00487029">
        <w:rPr>
          <w:i/>
          <w:iCs/>
        </w:rPr>
        <w:t>R</w:t>
      </w:r>
      <w:r w:rsidRPr="00487029">
        <w:rPr>
          <w:vertAlign w:val="subscript"/>
        </w:rPr>
        <w:t>1</w:t>
      </w:r>
      <w:r w:rsidRPr="00487029">
        <w:t xml:space="preserve"> shall be set to</w:t>
      </w:r>
      <w:r w:rsidR="00CA7A41" w:rsidRPr="00487029">
        <w:t xml:space="preserve"> 1/√7</w:t>
      </w:r>
      <w:r w:rsidRPr="00487029">
        <w:t xml:space="preserve">, </w:t>
      </w:r>
      <w:r w:rsidRPr="00487029">
        <w:rPr>
          <w:i/>
          <w:iCs/>
        </w:rPr>
        <w:t>R</w:t>
      </w:r>
      <w:r w:rsidRPr="00487029">
        <w:rPr>
          <w:vertAlign w:val="subscript"/>
        </w:rPr>
        <w:t>2</w:t>
      </w:r>
      <w:r w:rsidRPr="00487029">
        <w:t xml:space="preserve"> shall be set to</w:t>
      </w:r>
      <w:r w:rsidR="00CA7A41" w:rsidRPr="00487029">
        <w:t xml:space="preserve"> 3/√7</w:t>
      </w:r>
      <w:r w:rsidRPr="00487029">
        <w:t xml:space="preserve"> in order to have the average signal energy equal to 1.</w:t>
      </w:r>
    </w:p>
    <w:p w:rsidR="00610E16" w:rsidRPr="00487029" w:rsidRDefault="00610E16" w:rsidP="00CA7A41">
      <w:r w:rsidRPr="00487029">
        <w:t>Similar to AIS, when data is output on the VHF data link it should be grouped in bytes of 8 bits from top to bottom of the table associated with each message in accordance with ISO/IEC 13239:2002. Each byte should be output with least significant bit first.</w:t>
      </w:r>
    </w:p>
    <w:p w:rsidR="00610E16" w:rsidRPr="00487029" w:rsidRDefault="00610E16" w:rsidP="00610E16">
      <w:pPr>
        <w:pStyle w:val="Heading2"/>
      </w:pPr>
      <w:r w:rsidRPr="00487029">
        <w:t>2.3</w:t>
      </w:r>
      <w:r w:rsidRPr="00487029">
        <w:tab/>
        <w:t>Baseband shaping and quadrature modulation</w:t>
      </w:r>
    </w:p>
    <w:p w:rsidR="00610E16" w:rsidRPr="00487029" w:rsidRDefault="00610E16" w:rsidP="00CA7A41">
      <w:r w:rsidRPr="00487029">
        <w:t>The baseband symbols shall be squared root raised cosine filtered. The roll-off factor should be</w:t>
      </w:r>
      <w:r w:rsidR="00CA7A41" w:rsidRPr="00487029">
        <w:t> </w:t>
      </w:r>
      <w:r w:rsidRPr="00487029">
        <w:t>=</w:t>
      </w:r>
      <w:r w:rsidR="00CA7A41" w:rsidRPr="00487029">
        <w:t> </w:t>
      </w:r>
      <w:r w:rsidRPr="00487029">
        <w:t>0.25.</w:t>
      </w:r>
    </w:p>
    <w:p w:rsidR="00610E16" w:rsidRPr="00487029" w:rsidRDefault="00610E16" w:rsidP="00610E16">
      <w:pPr>
        <w:pStyle w:val="Heading2"/>
      </w:pPr>
      <w:r w:rsidRPr="00487029">
        <w:t>2.4</w:t>
      </w:r>
      <w:r w:rsidRPr="00487029">
        <w:tab/>
        <w:t>Transmission accuracy figures</w:t>
      </w:r>
    </w:p>
    <w:p w:rsidR="00610E16" w:rsidRPr="00487029" w:rsidRDefault="00610E16" w:rsidP="00610E16">
      <w:pPr>
        <w:pStyle w:val="Heading3"/>
      </w:pPr>
      <w:r w:rsidRPr="00487029">
        <w:t>2.4.1</w:t>
      </w:r>
      <w:r w:rsidRPr="00487029">
        <w:tab/>
        <w:t>Symbol timing accuracy (at the output of satellite)</w:t>
      </w:r>
    </w:p>
    <w:p w:rsidR="00610E16" w:rsidRPr="00487029" w:rsidRDefault="00610E16" w:rsidP="00610E16">
      <w:r w:rsidRPr="00487029">
        <w:t xml:space="preserve">The timing accuracy of the transmit signal at the satellite should be better than 5 ppm. </w:t>
      </w:r>
    </w:p>
    <w:p w:rsidR="00610E16" w:rsidRPr="00487029" w:rsidRDefault="00610E16" w:rsidP="00610E16">
      <w:pPr>
        <w:pStyle w:val="Heading3"/>
      </w:pPr>
      <w:r w:rsidRPr="00487029">
        <w:t>2.4.2</w:t>
      </w:r>
      <w:r w:rsidRPr="00487029">
        <w:tab/>
        <w:t>Transmitter timing jitter</w:t>
      </w:r>
    </w:p>
    <w:p w:rsidR="00610E16" w:rsidRPr="00487029" w:rsidRDefault="00610E16" w:rsidP="00610E16">
      <w:r w:rsidRPr="00487029">
        <w:t>The timing jitter should be better than 5% of the symbol interval (peak value).</w:t>
      </w:r>
    </w:p>
    <w:p w:rsidR="00610E16" w:rsidRPr="00487029" w:rsidRDefault="00610E16" w:rsidP="00610E16">
      <w:pPr>
        <w:pStyle w:val="Heading3"/>
      </w:pPr>
      <w:r w:rsidRPr="00487029">
        <w:t>2.4.3</w:t>
      </w:r>
      <w:r w:rsidRPr="00487029">
        <w:tab/>
        <w:t xml:space="preserve">Slot transmission accuracy at the satellite output </w:t>
      </w:r>
    </w:p>
    <w:p w:rsidR="00610E16" w:rsidRPr="00487029" w:rsidRDefault="00610E16" w:rsidP="00610E16">
      <w:r w:rsidRPr="00487029">
        <w:t>The slot transmission accuracy should be better than 50 µs (peak) relative for example to GNSS reference timing.</w:t>
      </w:r>
    </w:p>
    <w:p w:rsidR="00610E16" w:rsidRPr="00487029" w:rsidRDefault="00610E16" w:rsidP="00610E16">
      <w:pPr>
        <w:pStyle w:val="Heading2"/>
      </w:pPr>
      <w:r w:rsidRPr="00487029">
        <w:t>2.5</w:t>
      </w:r>
      <w:r w:rsidRPr="00487029">
        <w:tab/>
        <w:t>Half duplex and full duplex satellites</w:t>
      </w:r>
    </w:p>
    <w:p w:rsidR="00610E16" w:rsidRPr="00487029" w:rsidRDefault="00610E16" w:rsidP="00610E16">
      <w:r w:rsidRPr="00487029">
        <w:t>The system can be configured for both half and full duplex satellites as shown in Figure A4-6.</w:t>
      </w:r>
    </w:p>
    <w:p w:rsidR="00610E16" w:rsidRPr="00487029" w:rsidRDefault="00610E16" w:rsidP="00610E16">
      <w:pPr>
        <w:pStyle w:val="FigureNo"/>
      </w:pPr>
      <w:r w:rsidRPr="00487029">
        <w:t>Figure A4-6</w:t>
      </w:r>
    </w:p>
    <w:p w:rsidR="00610E16" w:rsidRPr="00487029" w:rsidRDefault="00610E16" w:rsidP="00610E16">
      <w:pPr>
        <w:pStyle w:val="Figuretitle"/>
      </w:pPr>
      <w:r w:rsidRPr="00487029">
        <w:t>Half-duplex and full duplex satellite operation</w:t>
      </w:r>
    </w:p>
    <w:p w:rsidR="00610E16" w:rsidRPr="00487029" w:rsidRDefault="00610E16" w:rsidP="00CA7A41">
      <w:pPr>
        <w:pStyle w:val="Figure"/>
      </w:pPr>
      <w:r w:rsidRPr="00487029">
        <w:object w:dxaOrig="10761" w:dyaOrig="4525">
          <v:shape id="_x0000_i1046" type="#_x0000_t75" style="width:437.5pt;height:183.5pt" o:ole="">
            <v:imagedata r:id="rId66" o:title=""/>
          </v:shape>
          <o:OLEObject Type="Embed" ProgID="Visio.Drawing.11" ShapeID="_x0000_i1046" DrawAspect="Content" ObjectID="_1503218943" r:id="rId67"/>
        </w:object>
      </w:r>
    </w:p>
    <w:p w:rsidR="00610E16" w:rsidRPr="00487029" w:rsidRDefault="00610E16" w:rsidP="00610E16">
      <w:pPr>
        <w:pStyle w:val="Heading2"/>
      </w:pPr>
      <w:r w:rsidRPr="00487029">
        <w:t>2.6</w:t>
      </w:r>
      <w:r w:rsidRPr="00487029">
        <w:tab/>
        <w:t>Frame hierarchy</w:t>
      </w:r>
    </w:p>
    <w:p w:rsidR="00610E16" w:rsidRPr="00487029" w:rsidRDefault="00610E16" w:rsidP="00610E16">
      <w:r w:rsidRPr="00487029">
        <w:t xml:space="preserve">The VDES frame structure is identical and synchronized in time on the </w:t>
      </w:r>
      <w:r w:rsidR="007B145B" w:rsidRPr="00487029">
        <w:t xml:space="preserve">Earth’s </w:t>
      </w:r>
      <w:r w:rsidRPr="00487029">
        <w:t>surface to UTC (as in AIS). The frame hierarchy is shown in Figure A4-7</w:t>
      </w:r>
      <w:r w:rsidR="00CA7A41" w:rsidRPr="00487029">
        <w:t>.</w:t>
      </w:r>
    </w:p>
    <w:p w:rsidR="00610E16" w:rsidRPr="00487029" w:rsidRDefault="00610E16" w:rsidP="00CA7A41">
      <w:r w:rsidRPr="00487029">
        <w:t>As shown in Figure A4-7, each frame consists of 2</w:t>
      </w:r>
      <w:r w:rsidR="00CA7A41" w:rsidRPr="00487029">
        <w:t> </w:t>
      </w:r>
      <w:r w:rsidRPr="00487029">
        <w:t>250 slots (similar to Recommendation</w:t>
      </w:r>
      <w:r w:rsidR="00CA7A41" w:rsidRPr="00487029">
        <w:t xml:space="preserve"> </w:t>
      </w:r>
      <w:hyperlink r:id="rId68" w:history="1">
        <w:r w:rsidRPr="00487029">
          <w:rPr>
            <w:rStyle w:val="Hyperlink"/>
          </w:rPr>
          <w:t>ITU</w:t>
        </w:r>
        <w:r w:rsidR="00CA7A41" w:rsidRPr="00487029">
          <w:rPr>
            <w:rStyle w:val="Hyperlink"/>
          </w:rPr>
          <w:noBreakHyphen/>
        </w:r>
        <w:r w:rsidRPr="00487029">
          <w:rPr>
            <w:rStyle w:val="Hyperlink"/>
          </w:rPr>
          <w:t>R</w:t>
        </w:r>
        <w:r w:rsidR="00CA7A41" w:rsidRPr="00487029">
          <w:rPr>
            <w:rStyle w:val="Hyperlink"/>
          </w:rPr>
          <w:t> </w:t>
        </w:r>
        <w:r w:rsidRPr="00487029">
          <w:rPr>
            <w:rStyle w:val="Hyperlink"/>
          </w:rPr>
          <w:t>M.1371</w:t>
        </w:r>
      </w:hyperlink>
      <w:r w:rsidRPr="00487029">
        <w:t>).</w:t>
      </w:r>
    </w:p>
    <w:p w:rsidR="00610E16" w:rsidRPr="00487029" w:rsidRDefault="00610E16" w:rsidP="00610E16">
      <w:r w:rsidRPr="00487029">
        <w:t>Frame 0 starts at 00:00:00 UTC, and there are 1</w:t>
      </w:r>
      <w:r w:rsidR="00CA7A41" w:rsidRPr="00487029">
        <w:t> </w:t>
      </w:r>
      <w:r w:rsidRPr="00487029">
        <w:t>440 frames in a day. The impact of leap second adjustments should be accounted for to avoid any propagation of error.</w:t>
      </w:r>
    </w:p>
    <w:p w:rsidR="00610E16" w:rsidRPr="00487029" w:rsidRDefault="00610E16" w:rsidP="00610E16">
      <w:r w:rsidRPr="00487029">
        <w:t>The number of sub slots per PL-Frame is encoded within its header (as described in the following sections).</w:t>
      </w:r>
    </w:p>
    <w:p w:rsidR="00610E16" w:rsidRPr="00487029" w:rsidRDefault="00610E16" w:rsidP="00610E16">
      <w:pPr>
        <w:pStyle w:val="FigureNo"/>
      </w:pPr>
      <w:r w:rsidRPr="00487029">
        <w:t>Figure A4-7</w:t>
      </w:r>
    </w:p>
    <w:p w:rsidR="00610E16" w:rsidRPr="00487029" w:rsidRDefault="00610E16" w:rsidP="00610E16">
      <w:pPr>
        <w:pStyle w:val="Figuretitle"/>
      </w:pPr>
      <w:r w:rsidRPr="00487029">
        <w:t xml:space="preserve">VDE-SAT downlink frame hierarchy </w:t>
      </w:r>
    </w:p>
    <w:p w:rsidR="00610E16" w:rsidRPr="00487029" w:rsidRDefault="00610E16" w:rsidP="00CA7A41">
      <w:pPr>
        <w:pStyle w:val="Figure"/>
      </w:pPr>
      <w:r w:rsidRPr="00487029">
        <w:object w:dxaOrig="11007" w:dyaOrig="4534">
          <v:shape id="_x0000_i1047" type="#_x0000_t75" style="width:442pt;height:180pt" o:ole="">
            <v:imagedata r:id="rId69" o:title=""/>
          </v:shape>
          <o:OLEObject Type="Embed" ProgID="Visio.Drawing.11" ShapeID="_x0000_i1047" DrawAspect="Content" ObjectID="_1503218944" r:id="rId70"/>
        </w:object>
      </w:r>
    </w:p>
    <w:p w:rsidR="00610E16" w:rsidRPr="00487029" w:rsidRDefault="00610E16" w:rsidP="00610E16">
      <w:pPr>
        <w:pStyle w:val="Heading3"/>
      </w:pPr>
      <w:r w:rsidRPr="00487029">
        <w:t>2.6.1</w:t>
      </w:r>
      <w:r w:rsidRPr="00487029">
        <w:tab/>
        <w:t xml:space="preserve">Guard time and ramp up </w:t>
      </w:r>
    </w:p>
    <w:p w:rsidR="00610E16" w:rsidRPr="00487029" w:rsidRDefault="00610E16" w:rsidP="00F92764">
      <w:r w:rsidRPr="00487029">
        <w:t xml:space="preserve">The ramp up time from </w:t>
      </w:r>
      <w:r w:rsidR="00F92764" w:rsidRPr="00487029">
        <w:t>−</w:t>
      </w:r>
      <w:r w:rsidRPr="00487029">
        <w:t xml:space="preserve">30 dBc to </w:t>
      </w:r>
      <w:r w:rsidR="00F92764" w:rsidRPr="00487029">
        <w:t>−</w:t>
      </w:r>
      <w:r w:rsidRPr="00487029">
        <w:t>1.5 dBc of the power shall occur in less than or equal to 300 µs for 50 kHz channel occupancy. This is a means to maintain compliancy with the adjacent channel interference requirements.</w:t>
      </w:r>
    </w:p>
    <w:p w:rsidR="00610E16" w:rsidRPr="00487029" w:rsidRDefault="00610E16" w:rsidP="00610E16">
      <w:r w:rsidRPr="00487029">
        <w:t>The guard time at the beginning of a PL-Frame may not be required, but has been provided to allow for future expansion of the pilot, synchron</w:t>
      </w:r>
      <w:r w:rsidR="000253BA">
        <w:t>ization</w:t>
      </w:r>
      <w:r w:rsidRPr="00487029">
        <w:t xml:space="preserve"> word and the PL-Frame format header.</w:t>
      </w:r>
    </w:p>
    <w:p w:rsidR="00610E16" w:rsidRPr="00487029" w:rsidRDefault="00610E16" w:rsidP="00610E16">
      <w:pPr>
        <w:pStyle w:val="Heading3"/>
      </w:pPr>
      <w:r w:rsidRPr="00487029">
        <w:t>2.6.2</w:t>
      </w:r>
      <w:r w:rsidRPr="00487029">
        <w:tab/>
        <w:t>Synchron</w:t>
      </w:r>
      <w:r w:rsidR="000253BA">
        <w:t>ization</w:t>
      </w:r>
      <w:r w:rsidRPr="00487029">
        <w:t xml:space="preserve"> pilot</w:t>
      </w:r>
    </w:p>
    <w:p w:rsidR="00610E16" w:rsidRPr="00487029" w:rsidRDefault="00610E16" w:rsidP="00610E16">
      <w:r w:rsidRPr="00487029">
        <w:t>Synchron</w:t>
      </w:r>
      <w:r w:rsidR="000253BA">
        <w:t>ization</w:t>
      </w:r>
      <w:r w:rsidRPr="00487029">
        <w:t xml:space="preserve"> pilot is a set of known symbols before the synchron</w:t>
      </w:r>
      <w:r w:rsidR="000253BA">
        <w:t>ization</w:t>
      </w:r>
      <w:r w:rsidRPr="00487029">
        <w:t xml:space="preserve"> word and at regular intervals during the data portion.</w:t>
      </w:r>
    </w:p>
    <w:p w:rsidR="00610E16" w:rsidRPr="00487029" w:rsidRDefault="00610E16" w:rsidP="00610E16">
      <w:pPr>
        <w:pStyle w:val="Heading3"/>
      </w:pPr>
      <w:r w:rsidRPr="00487029">
        <w:t>2.6.3</w:t>
      </w:r>
      <w:r w:rsidRPr="00487029">
        <w:tab/>
        <w:t>Synchron</w:t>
      </w:r>
      <w:r w:rsidR="000253BA">
        <w:t>ization</w:t>
      </w:r>
      <w:r w:rsidRPr="00487029">
        <w:t xml:space="preserve"> (SYNC) word</w:t>
      </w:r>
    </w:p>
    <w:p w:rsidR="00610E16" w:rsidRPr="00487029" w:rsidRDefault="00610E16" w:rsidP="00811736">
      <w:r w:rsidRPr="00487029">
        <w:t>The PL-Frame synchron</w:t>
      </w:r>
      <w:r w:rsidR="000253BA">
        <w:t>ization</w:t>
      </w:r>
      <w:r w:rsidRPr="00487029">
        <w:t xml:space="preserve"> word and header format is fixed for all transmissions. The 13 bit Barker code unique word is defined in Table A4-10. It is modulated with BPSK at a symbol rate of 2.4 ksym/s. Bit 0 is transmitted first.</w:t>
      </w:r>
      <w:r w:rsidR="00811736">
        <w:t xml:space="preserve"> </w:t>
      </w:r>
      <w:r w:rsidRPr="00487029">
        <w:t>The duration is 4.91 ms.</w:t>
      </w:r>
      <w:r w:rsidRPr="00487029">
        <w:rPr>
          <w:b/>
        </w:rPr>
        <w:t xml:space="preserve"> </w:t>
      </w:r>
    </w:p>
    <w:p w:rsidR="00610E16" w:rsidRPr="00487029" w:rsidRDefault="00610E16" w:rsidP="00610E16">
      <w:pPr>
        <w:pStyle w:val="TableNo"/>
      </w:pPr>
      <w:r w:rsidRPr="00487029">
        <w:t xml:space="preserve">Table A4-10 </w:t>
      </w:r>
    </w:p>
    <w:p w:rsidR="00610E16" w:rsidRPr="00487029" w:rsidRDefault="00610E16" w:rsidP="00610E16">
      <w:pPr>
        <w:pStyle w:val="Tabletitle"/>
      </w:pPr>
      <w:r w:rsidRPr="00487029">
        <w:t>Barker sequence unique word</w:t>
      </w:r>
    </w:p>
    <w:tbl>
      <w:tblPr>
        <w:tblStyle w:val="TableGrid"/>
        <w:tblW w:w="0" w:type="auto"/>
        <w:jc w:val="center"/>
        <w:tblLook w:val="04A0" w:firstRow="1" w:lastRow="0" w:firstColumn="1" w:lastColumn="0" w:noHBand="0" w:noVBand="1"/>
      </w:tblPr>
      <w:tblGrid>
        <w:gridCol w:w="640"/>
        <w:gridCol w:w="638"/>
        <w:gridCol w:w="639"/>
        <w:gridCol w:w="638"/>
        <w:gridCol w:w="638"/>
        <w:gridCol w:w="638"/>
        <w:gridCol w:w="529"/>
        <w:gridCol w:w="529"/>
        <w:gridCol w:w="529"/>
        <w:gridCol w:w="529"/>
        <w:gridCol w:w="529"/>
        <w:gridCol w:w="463"/>
        <w:gridCol w:w="463"/>
      </w:tblGrid>
      <w:tr w:rsidR="00610E16" w:rsidRPr="00487029" w:rsidTr="00610E16">
        <w:trPr>
          <w:jc w:val="center"/>
        </w:trPr>
        <w:tc>
          <w:tcPr>
            <w:tcW w:w="7402" w:type="dxa"/>
            <w:gridSpan w:val="13"/>
          </w:tcPr>
          <w:p w:rsidR="00610E16" w:rsidRPr="00487029" w:rsidRDefault="00610E16" w:rsidP="00F92764">
            <w:pPr>
              <w:pStyle w:val="Tablehead"/>
            </w:pPr>
            <w:r w:rsidRPr="00487029">
              <w:t>Bit number</w:t>
            </w:r>
          </w:p>
        </w:tc>
      </w:tr>
      <w:tr w:rsidR="00610E16" w:rsidRPr="00487029" w:rsidTr="00610E16">
        <w:trPr>
          <w:jc w:val="center"/>
        </w:trPr>
        <w:tc>
          <w:tcPr>
            <w:tcW w:w="640" w:type="dxa"/>
          </w:tcPr>
          <w:p w:rsidR="00610E16" w:rsidRPr="00487029" w:rsidRDefault="00610E16" w:rsidP="00F92764">
            <w:pPr>
              <w:pStyle w:val="Tabletext"/>
            </w:pPr>
            <w:r w:rsidRPr="00487029">
              <w:t>0</w:t>
            </w:r>
          </w:p>
        </w:tc>
        <w:tc>
          <w:tcPr>
            <w:tcW w:w="638" w:type="dxa"/>
          </w:tcPr>
          <w:p w:rsidR="00610E16" w:rsidRPr="00487029" w:rsidRDefault="00610E16" w:rsidP="00F92764">
            <w:pPr>
              <w:pStyle w:val="Tabletext"/>
            </w:pPr>
            <w:r w:rsidRPr="00487029">
              <w:t>1</w:t>
            </w:r>
          </w:p>
        </w:tc>
        <w:tc>
          <w:tcPr>
            <w:tcW w:w="639" w:type="dxa"/>
          </w:tcPr>
          <w:p w:rsidR="00610E16" w:rsidRPr="00487029" w:rsidRDefault="00610E16" w:rsidP="00F92764">
            <w:pPr>
              <w:pStyle w:val="Tabletext"/>
            </w:pPr>
            <w:r w:rsidRPr="00487029">
              <w:t>2</w:t>
            </w:r>
          </w:p>
        </w:tc>
        <w:tc>
          <w:tcPr>
            <w:tcW w:w="638" w:type="dxa"/>
          </w:tcPr>
          <w:p w:rsidR="00610E16" w:rsidRPr="00487029" w:rsidRDefault="00610E16" w:rsidP="00F92764">
            <w:pPr>
              <w:pStyle w:val="Tabletext"/>
            </w:pPr>
            <w:r w:rsidRPr="00487029">
              <w:t>3</w:t>
            </w:r>
          </w:p>
        </w:tc>
        <w:tc>
          <w:tcPr>
            <w:tcW w:w="638" w:type="dxa"/>
          </w:tcPr>
          <w:p w:rsidR="00610E16" w:rsidRPr="00487029" w:rsidRDefault="00610E16" w:rsidP="00F92764">
            <w:pPr>
              <w:pStyle w:val="Tabletext"/>
            </w:pPr>
            <w:r w:rsidRPr="00487029">
              <w:t>4</w:t>
            </w:r>
          </w:p>
        </w:tc>
        <w:tc>
          <w:tcPr>
            <w:tcW w:w="638" w:type="dxa"/>
          </w:tcPr>
          <w:p w:rsidR="00610E16" w:rsidRPr="00487029" w:rsidRDefault="00610E16" w:rsidP="00F92764">
            <w:pPr>
              <w:pStyle w:val="Tabletext"/>
            </w:pPr>
            <w:r w:rsidRPr="00487029">
              <w:t>5</w:t>
            </w:r>
          </w:p>
        </w:tc>
        <w:tc>
          <w:tcPr>
            <w:tcW w:w="529" w:type="dxa"/>
          </w:tcPr>
          <w:p w:rsidR="00610E16" w:rsidRPr="00487029" w:rsidRDefault="00610E16" w:rsidP="00F92764">
            <w:pPr>
              <w:pStyle w:val="Tabletext"/>
            </w:pPr>
            <w:r w:rsidRPr="00487029">
              <w:t>6</w:t>
            </w:r>
          </w:p>
        </w:tc>
        <w:tc>
          <w:tcPr>
            <w:tcW w:w="529" w:type="dxa"/>
          </w:tcPr>
          <w:p w:rsidR="00610E16" w:rsidRPr="00487029" w:rsidRDefault="00610E16" w:rsidP="00F92764">
            <w:pPr>
              <w:pStyle w:val="Tabletext"/>
            </w:pPr>
            <w:r w:rsidRPr="00487029">
              <w:t>7</w:t>
            </w:r>
          </w:p>
        </w:tc>
        <w:tc>
          <w:tcPr>
            <w:tcW w:w="529" w:type="dxa"/>
          </w:tcPr>
          <w:p w:rsidR="00610E16" w:rsidRPr="00487029" w:rsidRDefault="00610E16" w:rsidP="00F92764">
            <w:pPr>
              <w:pStyle w:val="Tabletext"/>
            </w:pPr>
            <w:r w:rsidRPr="00487029">
              <w:t>8</w:t>
            </w:r>
          </w:p>
        </w:tc>
        <w:tc>
          <w:tcPr>
            <w:tcW w:w="529" w:type="dxa"/>
          </w:tcPr>
          <w:p w:rsidR="00610E16" w:rsidRPr="00487029" w:rsidRDefault="00610E16" w:rsidP="00F92764">
            <w:pPr>
              <w:pStyle w:val="Tabletext"/>
            </w:pPr>
            <w:r w:rsidRPr="00487029">
              <w:t>9</w:t>
            </w:r>
          </w:p>
        </w:tc>
        <w:tc>
          <w:tcPr>
            <w:tcW w:w="529" w:type="dxa"/>
          </w:tcPr>
          <w:p w:rsidR="00610E16" w:rsidRPr="00487029" w:rsidRDefault="00610E16" w:rsidP="00F92764">
            <w:pPr>
              <w:pStyle w:val="Tabletext"/>
            </w:pPr>
            <w:r w:rsidRPr="00487029">
              <w:t>10</w:t>
            </w:r>
          </w:p>
        </w:tc>
        <w:tc>
          <w:tcPr>
            <w:tcW w:w="463" w:type="dxa"/>
          </w:tcPr>
          <w:p w:rsidR="00610E16" w:rsidRPr="00487029" w:rsidRDefault="00610E16" w:rsidP="00F92764">
            <w:pPr>
              <w:pStyle w:val="Tabletext"/>
            </w:pPr>
            <w:r w:rsidRPr="00487029">
              <w:t>11</w:t>
            </w:r>
          </w:p>
        </w:tc>
        <w:tc>
          <w:tcPr>
            <w:tcW w:w="463" w:type="dxa"/>
          </w:tcPr>
          <w:p w:rsidR="00610E16" w:rsidRPr="00487029" w:rsidRDefault="00610E16" w:rsidP="00F92764">
            <w:pPr>
              <w:pStyle w:val="Tabletext"/>
            </w:pPr>
            <w:r w:rsidRPr="00487029">
              <w:t>12</w:t>
            </w:r>
          </w:p>
        </w:tc>
      </w:tr>
      <w:tr w:rsidR="00610E16" w:rsidRPr="00487029" w:rsidTr="00610E16">
        <w:trPr>
          <w:jc w:val="center"/>
        </w:trPr>
        <w:tc>
          <w:tcPr>
            <w:tcW w:w="640" w:type="dxa"/>
          </w:tcPr>
          <w:p w:rsidR="00610E16" w:rsidRPr="00487029" w:rsidRDefault="00610E16" w:rsidP="00F92764">
            <w:pPr>
              <w:pStyle w:val="Tabletext"/>
            </w:pPr>
            <w:r w:rsidRPr="00487029">
              <w:t>1</w:t>
            </w:r>
          </w:p>
        </w:tc>
        <w:tc>
          <w:tcPr>
            <w:tcW w:w="638" w:type="dxa"/>
          </w:tcPr>
          <w:p w:rsidR="00610E16" w:rsidRPr="00487029" w:rsidRDefault="00610E16" w:rsidP="00F92764">
            <w:pPr>
              <w:pStyle w:val="Tabletext"/>
            </w:pPr>
            <w:r w:rsidRPr="00487029">
              <w:t>1</w:t>
            </w:r>
          </w:p>
        </w:tc>
        <w:tc>
          <w:tcPr>
            <w:tcW w:w="639" w:type="dxa"/>
          </w:tcPr>
          <w:p w:rsidR="00610E16" w:rsidRPr="00487029" w:rsidRDefault="00610E16" w:rsidP="00F92764">
            <w:pPr>
              <w:pStyle w:val="Tabletext"/>
            </w:pPr>
            <w:r w:rsidRPr="00487029">
              <w:t>1</w:t>
            </w:r>
          </w:p>
        </w:tc>
        <w:tc>
          <w:tcPr>
            <w:tcW w:w="638" w:type="dxa"/>
          </w:tcPr>
          <w:p w:rsidR="00610E16" w:rsidRPr="00487029" w:rsidRDefault="00610E16" w:rsidP="00F92764">
            <w:pPr>
              <w:pStyle w:val="Tabletext"/>
            </w:pPr>
            <w:r w:rsidRPr="00487029">
              <w:t>1</w:t>
            </w:r>
          </w:p>
        </w:tc>
        <w:tc>
          <w:tcPr>
            <w:tcW w:w="638" w:type="dxa"/>
          </w:tcPr>
          <w:p w:rsidR="00610E16" w:rsidRPr="00487029" w:rsidRDefault="00610E16" w:rsidP="00F92764">
            <w:pPr>
              <w:pStyle w:val="Tabletext"/>
            </w:pPr>
            <w:r w:rsidRPr="00487029">
              <w:t>1</w:t>
            </w:r>
          </w:p>
        </w:tc>
        <w:tc>
          <w:tcPr>
            <w:tcW w:w="638" w:type="dxa"/>
          </w:tcPr>
          <w:p w:rsidR="00610E16" w:rsidRPr="00487029" w:rsidRDefault="00F92764" w:rsidP="00F92764">
            <w:pPr>
              <w:pStyle w:val="Tabletext"/>
            </w:pPr>
            <w:r w:rsidRPr="00487029">
              <w:t>−</w:t>
            </w:r>
            <w:r w:rsidR="00610E16" w:rsidRPr="00487029">
              <w:t>1</w:t>
            </w:r>
          </w:p>
        </w:tc>
        <w:tc>
          <w:tcPr>
            <w:tcW w:w="529" w:type="dxa"/>
          </w:tcPr>
          <w:p w:rsidR="00610E16" w:rsidRPr="00487029" w:rsidRDefault="00F92764" w:rsidP="00F92764">
            <w:pPr>
              <w:pStyle w:val="Tabletext"/>
            </w:pPr>
            <w:r w:rsidRPr="00487029">
              <w:t>−</w:t>
            </w:r>
            <w:r w:rsidR="00610E16" w:rsidRPr="00487029">
              <w:t>1</w:t>
            </w:r>
          </w:p>
        </w:tc>
        <w:tc>
          <w:tcPr>
            <w:tcW w:w="529" w:type="dxa"/>
          </w:tcPr>
          <w:p w:rsidR="00610E16" w:rsidRPr="00487029" w:rsidRDefault="00610E16" w:rsidP="00F92764">
            <w:pPr>
              <w:pStyle w:val="Tabletext"/>
            </w:pPr>
            <w:r w:rsidRPr="00487029">
              <w:t>1</w:t>
            </w:r>
          </w:p>
        </w:tc>
        <w:tc>
          <w:tcPr>
            <w:tcW w:w="529" w:type="dxa"/>
          </w:tcPr>
          <w:p w:rsidR="00610E16" w:rsidRPr="00487029" w:rsidRDefault="00610E16" w:rsidP="00F92764">
            <w:pPr>
              <w:pStyle w:val="Tabletext"/>
            </w:pPr>
            <w:r w:rsidRPr="00487029">
              <w:t>1</w:t>
            </w:r>
          </w:p>
        </w:tc>
        <w:tc>
          <w:tcPr>
            <w:tcW w:w="529" w:type="dxa"/>
          </w:tcPr>
          <w:p w:rsidR="00610E16" w:rsidRPr="00487029" w:rsidRDefault="00F92764" w:rsidP="00F92764">
            <w:pPr>
              <w:pStyle w:val="Tabletext"/>
            </w:pPr>
            <w:r w:rsidRPr="00487029">
              <w:t>−</w:t>
            </w:r>
            <w:r w:rsidR="00610E16" w:rsidRPr="00487029">
              <w:t>1</w:t>
            </w:r>
          </w:p>
        </w:tc>
        <w:tc>
          <w:tcPr>
            <w:tcW w:w="529" w:type="dxa"/>
          </w:tcPr>
          <w:p w:rsidR="00610E16" w:rsidRPr="00487029" w:rsidRDefault="00610E16" w:rsidP="00F92764">
            <w:pPr>
              <w:pStyle w:val="Tabletext"/>
            </w:pPr>
            <w:r w:rsidRPr="00487029">
              <w:t>1</w:t>
            </w:r>
          </w:p>
        </w:tc>
        <w:tc>
          <w:tcPr>
            <w:tcW w:w="463" w:type="dxa"/>
          </w:tcPr>
          <w:p w:rsidR="00610E16" w:rsidRPr="00487029" w:rsidRDefault="00F92764" w:rsidP="00F92764">
            <w:pPr>
              <w:pStyle w:val="Tabletext"/>
            </w:pPr>
            <w:r w:rsidRPr="00487029">
              <w:t>−</w:t>
            </w:r>
            <w:r w:rsidR="00610E16" w:rsidRPr="00487029">
              <w:t>1</w:t>
            </w:r>
          </w:p>
        </w:tc>
        <w:tc>
          <w:tcPr>
            <w:tcW w:w="463" w:type="dxa"/>
          </w:tcPr>
          <w:p w:rsidR="00610E16" w:rsidRPr="00487029" w:rsidRDefault="00610E16" w:rsidP="00F92764">
            <w:pPr>
              <w:pStyle w:val="Tabletext"/>
            </w:pPr>
            <w:r w:rsidRPr="00487029">
              <w:t>1</w:t>
            </w:r>
          </w:p>
        </w:tc>
      </w:tr>
    </w:tbl>
    <w:p w:rsidR="00610E16" w:rsidRPr="00487029" w:rsidRDefault="00610E16" w:rsidP="00610E16">
      <w:r w:rsidRPr="00487029">
        <w:t xml:space="preserve">The missed detection and false detection probabilities are shown in Figure A4-8 for a </w:t>
      </w:r>
      <w:r w:rsidRPr="00487029">
        <w:rPr>
          <w:i/>
          <w:iCs/>
        </w:rPr>
        <w:t>C</w:t>
      </w:r>
      <w:r w:rsidRPr="00487029">
        <w:t>/(</w:t>
      </w:r>
      <w:r w:rsidRPr="00487029">
        <w:rPr>
          <w:i/>
          <w:iCs/>
        </w:rPr>
        <w:t>N</w:t>
      </w:r>
      <w:r w:rsidRPr="00487029">
        <w:rPr>
          <w:vertAlign w:val="subscript"/>
        </w:rPr>
        <w:t>0</w:t>
      </w:r>
      <w:r w:rsidRPr="00487029">
        <w:t>+</w:t>
      </w:r>
      <w:r w:rsidRPr="00487029">
        <w:rPr>
          <w:i/>
          <w:iCs/>
        </w:rPr>
        <w:t>I</w:t>
      </w:r>
      <w:r w:rsidRPr="00487029">
        <w:rPr>
          <w:vertAlign w:val="subscript"/>
        </w:rPr>
        <w:t>0</w:t>
      </w:r>
      <w:r w:rsidRPr="00487029">
        <w:t>) of 37 dBHz. For a 50 kHz channel, this corresponds to a fade depth of 7 dB, which occurs less than 1% of the time for the Ricean channel (</w:t>
      </w:r>
      <w:r w:rsidRPr="00487029">
        <w:rPr>
          <w:i/>
          <w:iCs/>
        </w:rPr>
        <w:t>C</w:t>
      </w:r>
      <w:r w:rsidRPr="00487029">
        <w:t>/</w:t>
      </w:r>
      <w:r w:rsidRPr="00487029">
        <w:rPr>
          <w:i/>
          <w:iCs/>
        </w:rPr>
        <w:t>M</w:t>
      </w:r>
      <w:r w:rsidR="00F92764" w:rsidRPr="00487029">
        <w:t xml:space="preserve"> </w:t>
      </w:r>
      <w:r w:rsidRPr="00487029">
        <w:t>=</w:t>
      </w:r>
      <w:r w:rsidR="00F92764" w:rsidRPr="00487029">
        <w:t xml:space="preserve"> </w:t>
      </w:r>
      <w:r w:rsidRPr="00487029">
        <w:t xml:space="preserve">10 dB). </w:t>
      </w:r>
    </w:p>
    <w:p w:rsidR="00610E16" w:rsidRPr="00487029" w:rsidRDefault="00610E16" w:rsidP="00F92764">
      <w:r w:rsidRPr="00487029">
        <w:t>During these short periods a constant false alarm rate threshold set to 10</w:t>
      </w:r>
      <w:r w:rsidR="00F92764" w:rsidRPr="00487029">
        <w:rPr>
          <w:vertAlign w:val="superscript"/>
        </w:rPr>
        <w:t>−</w:t>
      </w:r>
      <w:r w:rsidRPr="00487029">
        <w:rPr>
          <w:vertAlign w:val="superscript"/>
        </w:rPr>
        <w:t>4</w:t>
      </w:r>
      <w:r w:rsidRPr="00487029">
        <w:t xml:space="preserve"> will result in 2% of PL</w:t>
      </w:r>
      <w:r w:rsidRPr="00487029">
        <w:noBreakHyphen/>
        <w:t>Frame not detected during the fading events.</w:t>
      </w:r>
    </w:p>
    <w:p w:rsidR="00610E16" w:rsidRPr="00487029" w:rsidRDefault="00610E16" w:rsidP="00610E16">
      <w:pPr>
        <w:pStyle w:val="FigureNo"/>
      </w:pPr>
      <w:r w:rsidRPr="00487029">
        <w:t>Figure A4-8</w:t>
      </w:r>
    </w:p>
    <w:p w:rsidR="00610E16" w:rsidRPr="00487029" w:rsidRDefault="00610E16" w:rsidP="00610E16">
      <w:pPr>
        <w:pStyle w:val="Figuretitle"/>
      </w:pPr>
      <w:r w:rsidRPr="00487029">
        <w:t xml:space="preserve">SYNC word loss and false detection probabilities </w:t>
      </w:r>
    </w:p>
    <w:p w:rsidR="00610E16" w:rsidRPr="00487029" w:rsidRDefault="00610E16" w:rsidP="00F92764">
      <w:pPr>
        <w:pStyle w:val="Figure"/>
      </w:pPr>
      <w:r w:rsidRPr="00487029">
        <w:rPr>
          <w:noProof/>
          <w:lang w:eastAsia="zh-CN"/>
        </w:rPr>
        <w:drawing>
          <wp:inline distT="0" distB="0" distL="0" distR="0" wp14:anchorId="6A09117C" wp14:editId="78F0AA1E">
            <wp:extent cx="4572000" cy="2743200"/>
            <wp:effectExtent l="0" t="0" r="0" b="0"/>
            <wp:docPr id="896" name="Chart 8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610E16" w:rsidRPr="00487029" w:rsidRDefault="00610E16" w:rsidP="00610E16">
      <w:pPr>
        <w:pStyle w:val="Heading3"/>
      </w:pPr>
      <w:r w:rsidRPr="00487029">
        <w:t>2.6.4</w:t>
      </w:r>
      <w:r w:rsidRPr="00487029">
        <w:tab/>
        <w:t>Direct sequence spreading</w:t>
      </w:r>
    </w:p>
    <w:p w:rsidR="00610E16" w:rsidRPr="00487029" w:rsidRDefault="00610E16" w:rsidP="00610E16">
      <w:r w:rsidRPr="00487029">
        <w:t>The spreading codes SS0 and SS1 are selected to minimize the maximum “undesired correlation” as defined below:</w:t>
      </w:r>
    </w:p>
    <w:p w:rsidR="00610E16" w:rsidRPr="00487029" w:rsidRDefault="00610E16" w:rsidP="00610E16">
      <w:pPr>
        <w:pStyle w:val="enumlev1"/>
      </w:pPr>
      <w:r w:rsidRPr="00487029">
        <w:t>–</w:t>
      </w:r>
      <w:r w:rsidRPr="00487029">
        <w:tab/>
        <w:t>Self-correlation of the cod</w:t>
      </w:r>
      <w:r w:rsidR="004F39A1">
        <w:t>e with its time delayed version</w:t>
      </w:r>
    </w:p>
    <w:p w:rsidR="00610E16" w:rsidRPr="00487029" w:rsidRDefault="00610E16" w:rsidP="00610E16">
      <w:pPr>
        <w:pStyle w:val="enumlev1"/>
      </w:pPr>
      <w:r w:rsidRPr="00487029">
        <w:t>–</w:t>
      </w:r>
      <w:r w:rsidRPr="00487029">
        <w:tab/>
        <w:t>Correlations of the code with other sequences.</w:t>
      </w:r>
    </w:p>
    <w:p w:rsidR="00610E16" w:rsidRPr="00487029" w:rsidRDefault="00610E16" w:rsidP="00610E16">
      <w:r w:rsidRPr="00487029">
        <w:t>The evaluation is carried out not only for frequency-aligned signals, but also for signals with Doppler difference.</w:t>
      </w:r>
    </w:p>
    <w:p w:rsidR="00610E16" w:rsidRPr="00487029" w:rsidRDefault="00610E16" w:rsidP="00610E16">
      <w:r w:rsidRPr="00487029">
        <w:t>The selected codes are SS0 and SS1 as shown in Table A4-11.</w:t>
      </w:r>
    </w:p>
    <w:p w:rsidR="00610E16" w:rsidRPr="00487029" w:rsidRDefault="00610E16" w:rsidP="00610E16">
      <w:r w:rsidRPr="00487029">
        <w:t>The first pilot and BPSK symbols are spread using an 8 bit sequence to a chip rate of 19.2 kchip/s to fit in a 50 kHz channel. Spreading sequence SS0 from Table A4-11 is used.</w:t>
      </w:r>
    </w:p>
    <w:p w:rsidR="00610E16" w:rsidRPr="00487029" w:rsidRDefault="00610E16" w:rsidP="00610E16">
      <w:pPr>
        <w:pStyle w:val="TableNo"/>
      </w:pPr>
      <w:bookmarkStart w:id="211" w:name="_Ref419315215"/>
      <w:r w:rsidRPr="00487029">
        <w:t>Table A4-11</w:t>
      </w:r>
    </w:p>
    <w:p w:rsidR="00610E16" w:rsidRPr="00487029" w:rsidRDefault="00610E16" w:rsidP="00610E16">
      <w:pPr>
        <w:pStyle w:val="Tabletitle"/>
      </w:pPr>
      <w:r w:rsidRPr="00487029">
        <w:t>Spreading sequences</w:t>
      </w:r>
      <w:bookmarkEnd w:id="211"/>
      <w:r w:rsidRPr="00487029">
        <w:t xml:space="preserve"> </w:t>
      </w:r>
    </w:p>
    <w:tbl>
      <w:tblPr>
        <w:tblStyle w:val="TableGrid"/>
        <w:tblW w:w="0" w:type="auto"/>
        <w:tblInd w:w="959" w:type="dxa"/>
        <w:tblLook w:val="04A0" w:firstRow="1" w:lastRow="0" w:firstColumn="1" w:lastColumn="0" w:noHBand="0" w:noVBand="1"/>
      </w:tblPr>
      <w:tblGrid>
        <w:gridCol w:w="2111"/>
        <w:gridCol w:w="776"/>
        <w:gridCol w:w="777"/>
        <w:gridCol w:w="776"/>
        <w:gridCol w:w="777"/>
        <w:gridCol w:w="776"/>
        <w:gridCol w:w="777"/>
        <w:gridCol w:w="776"/>
        <w:gridCol w:w="777"/>
      </w:tblGrid>
      <w:tr w:rsidR="00610E16" w:rsidRPr="00487029" w:rsidTr="00F92764">
        <w:tc>
          <w:tcPr>
            <w:tcW w:w="2111" w:type="dxa"/>
            <w:vMerge w:val="restart"/>
            <w:vAlign w:val="center"/>
          </w:tcPr>
          <w:p w:rsidR="00610E16" w:rsidRPr="00487029" w:rsidRDefault="00610E16" w:rsidP="00F92764">
            <w:pPr>
              <w:pStyle w:val="Tablehead"/>
            </w:pPr>
            <w:r w:rsidRPr="00487029">
              <w:t>Sequence name</w:t>
            </w:r>
          </w:p>
        </w:tc>
        <w:tc>
          <w:tcPr>
            <w:tcW w:w="6212" w:type="dxa"/>
            <w:gridSpan w:val="8"/>
          </w:tcPr>
          <w:p w:rsidR="00610E16" w:rsidRPr="00487029" w:rsidRDefault="00610E16" w:rsidP="00610E16">
            <w:pPr>
              <w:pStyle w:val="Tablehead"/>
            </w:pPr>
            <w:r w:rsidRPr="00487029">
              <w:t>Chip number</w:t>
            </w:r>
          </w:p>
        </w:tc>
      </w:tr>
      <w:tr w:rsidR="00610E16" w:rsidRPr="00487029" w:rsidTr="00610E16">
        <w:trPr>
          <w:trHeight w:val="281"/>
        </w:trPr>
        <w:tc>
          <w:tcPr>
            <w:tcW w:w="2111" w:type="dxa"/>
            <w:vMerge/>
          </w:tcPr>
          <w:p w:rsidR="00610E16" w:rsidRPr="00487029" w:rsidRDefault="00610E16" w:rsidP="00610E16">
            <w:pPr>
              <w:rPr>
                <w:sz w:val="20"/>
              </w:rPr>
            </w:pPr>
          </w:p>
        </w:tc>
        <w:tc>
          <w:tcPr>
            <w:tcW w:w="776" w:type="dxa"/>
            <w:vAlign w:val="center"/>
          </w:tcPr>
          <w:p w:rsidR="00610E16" w:rsidRPr="00487029" w:rsidRDefault="00610E16" w:rsidP="00F92764">
            <w:pPr>
              <w:pStyle w:val="Tabletext"/>
              <w:jc w:val="center"/>
            </w:pPr>
            <w:r w:rsidRPr="00487029">
              <w:t>0</w:t>
            </w:r>
          </w:p>
        </w:tc>
        <w:tc>
          <w:tcPr>
            <w:tcW w:w="777" w:type="dxa"/>
            <w:vAlign w:val="center"/>
          </w:tcPr>
          <w:p w:rsidR="00610E16" w:rsidRPr="00487029" w:rsidRDefault="00610E16" w:rsidP="00F92764">
            <w:pPr>
              <w:pStyle w:val="Tabletext"/>
              <w:jc w:val="center"/>
            </w:pPr>
            <w:r w:rsidRPr="00487029">
              <w:t>1</w:t>
            </w:r>
          </w:p>
        </w:tc>
        <w:tc>
          <w:tcPr>
            <w:tcW w:w="776" w:type="dxa"/>
            <w:vAlign w:val="center"/>
          </w:tcPr>
          <w:p w:rsidR="00610E16" w:rsidRPr="00487029" w:rsidRDefault="00610E16" w:rsidP="00F92764">
            <w:pPr>
              <w:pStyle w:val="Tabletext"/>
              <w:jc w:val="center"/>
            </w:pPr>
            <w:r w:rsidRPr="00487029">
              <w:t>2</w:t>
            </w:r>
          </w:p>
        </w:tc>
        <w:tc>
          <w:tcPr>
            <w:tcW w:w="777" w:type="dxa"/>
            <w:vAlign w:val="center"/>
          </w:tcPr>
          <w:p w:rsidR="00610E16" w:rsidRPr="00487029" w:rsidRDefault="00610E16" w:rsidP="00F92764">
            <w:pPr>
              <w:pStyle w:val="Tabletext"/>
              <w:jc w:val="center"/>
            </w:pPr>
            <w:r w:rsidRPr="00487029">
              <w:t>3</w:t>
            </w:r>
          </w:p>
        </w:tc>
        <w:tc>
          <w:tcPr>
            <w:tcW w:w="776" w:type="dxa"/>
            <w:vAlign w:val="center"/>
          </w:tcPr>
          <w:p w:rsidR="00610E16" w:rsidRPr="00487029" w:rsidRDefault="00610E16" w:rsidP="00F92764">
            <w:pPr>
              <w:pStyle w:val="Tabletext"/>
              <w:jc w:val="center"/>
            </w:pPr>
            <w:r w:rsidRPr="00487029">
              <w:t>4</w:t>
            </w:r>
          </w:p>
        </w:tc>
        <w:tc>
          <w:tcPr>
            <w:tcW w:w="777" w:type="dxa"/>
            <w:vAlign w:val="center"/>
          </w:tcPr>
          <w:p w:rsidR="00610E16" w:rsidRPr="00487029" w:rsidRDefault="00610E16" w:rsidP="00F92764">
            <w:pPr>
              <w:pStyle w:val="Tabletext"/>
              <w:jc w:val="center"/>
            </w:pPr>
            <w:r w:rsidRPr="00487029">
              <w:t>5</w:t>
            </w:r>
          </w:p>
        </w:tc>
        <w:tc>
          <w:tcPr>
            <w:tcW w:w="776" w:type="dxa"/>
            <w:vAlign w:val="center"/>
          </w:tcPr>
          <w:p w:rsidR="00610E16" w:rsidRPr="00487029" w:rsidRDefault="00610E16" w:rsidP="00F92764">
            <w:pPr>
              <w:pStyle w:val="Tabletext"/>
              <w:jc w:val="center"/>
            </w:pPr>
            <w:r w:rsidRPr="00487029">
              <w:t>6</w:t>
            </w:r>
          </w:p>
        </w:tc>
        <w:tc>
          <w:tcPr>
            <w:tcW w:w="777" w:type="dxa"/>
            <w:vAlign w:val="center"/>
          </w:tcPr>
          <w:p w:rsidR="00610E16" w:rsidRPr="00487029" w:rsidRDefault="00610E16" w:rsidP="00F92764">
            <w:pPr>
              <w:pStyle w:val="Tabletext"/>
              <w:jc w:val="center"/>
            </w:pPr>
            <w:r w:rsidRPr="00487029">
              <w:t>7</w:t>
            </w:r>
          </w:p>
        </w:tc>
      </w:tr>
      <w:tr w:rsidR="00610E16" w:rsidRPr="00487029" w:rsidTr="00610E16">
        <w:trPr>
          <w:trHeight w:val="282"/>
        </w:trPr>
        <w:tc>
          <w:tcPr>
            <w:tcW w:w="2111" w:type="dxa"/>
          </w:tcPr>
          <w:p w:rsidR="00610E16" w:rsidRPr="00487029" w:rsidRDefault="00610E16" w:rsidP="00811736">
            <w:pPr>
              <w:pStyle w:val="Tabletext"/>
            </w:pPr>
            <w:r w:rsidRPr="00487029">
              <w:t>SS0</w:t>
            </w:r>
            <w:r w:rsidR="00811736">
              <w:t xml:space="preserve"> </w:t>
            </w:r>
            <w:r w:rsidRPr="00487029">
              <w:t>(0b1001010)</w:t>
            </w:r>
          </w:p>
        </w:tc>
        <w:tc>
          <w:tcPr>
            <w:tcW w:w="776" w:type="dxa"/>
            <w:vAlign w:val="center"/>
          </w:tcPr>
          <w:p w:rsidR="00610E16" w:rsidRPr="00487029" w:rsidRDefault="00610E16" w:rsidP="00F92764">
            <w:pPr>
              <w:pStyle w:val="Tabletext"/>
              <w:jc w:val="center"/>
            </w:pPr>
            <w:r w:rsidRPr="00487029">
              <w:t>1</w:t>
            </w:r>
          </w:p>
        </w:tc>
        <w:tc>
          <w:tcPr>
            <w:tcW w:w="777" w:type="dxa"/>
            <w:vAlign w:val="center"/>
          </w:tcPr>
          <w:p w:rsidR="00610E16" w:rsidRPr="00487029" w:rsidRDefault="00F92764" w:rsidP="00F92764">
            <w:pPr>
              <w:pStyle w:val="Tabletext"/>
              <w:jc w:val="center"/>
            </w:pPr>
            <w:r w:rsidRPr="00487029">
              <w:t>−</w:t>
            </w:r>
            <w:r w:rsidR="00610E16" w:rsidRPr="00487029">
              <w:t>1</w:t>
            </w:r>
          </w:p>
        </w:tc>
        <w:tc>
          <w:tcPr>
            <w:tcW w:w="776" w:type="dxa"/>
            <w:vAlign w:val="center"/>
          </w:tcPr>
          <w:p w:rsidR="00610E16" w:rsidRPr="00487029" w:rsidRDefault="00F92764" w:rsidP="00F92764">
            <w:pPr>
              <w:pStyle w:val="Tabletext"/>
              <w:jc w:val="center"/>
            </w:pPr>
            <w:r w:rsidRPr="00487029">
              <w:t>−</w:t>
            </w:r>
            <w:r w:rsidR="00610E16" w:rsidRPr="00487029">
              <w:t>1</w:t>
            </w:r>
          </w:p>
        </w:tc>
        <w:tc>
          <w:tcPr>
            <w:tcW w:w="777" w:type="dxa"/>
            <w:vAlign w:val="center"/>
          </w:tcPr>
          <w:p w:rsidR="00610E16" w:rsidRPr="00487029" w:rsidRDefault="00F92764" w:rsidP="00F92764">
            <w:pPr>
              <w:pStyle w:val="Tabletext"/>
              <w:jc w:val="center"/>
            </w:pPr>
            <w:r w:rsidRPr="00487029">
              <w:t>−</w:t>
            </w:r>
            <w:r w:rsidR="00610E16" w:rsidRPr="00487029">
              <w:t>1</w:t>
            </w:r>
          </w:p>
        </w:tc>
        <w:tc>
          <w:tcPr>
            <w:tcW w:w="776" w:type="dxa"/>
            <w:vAlign w:val="center"/>
          </w:tcPr>
          <w:p w:rsidR="00610E16" w:rsidRPr="00487029" w:rsidRDefault="00610E16" w:rsidP="00F92764">
            <w:pPr>
              <w:pStyle w:val="Tabletext"/>
              <w:jc w:val="center"/>
            </w:pPr>
            <w:r w:rsidRPr="00487029">
              <w:t>1</w:t>
            </w:r>
          </w:p>
        </w:tc>
        <w:tc>
          <w:tcPr>
            <w:tcW w:w="777" w:type="dxa"/>
            <w:vAlign w:val="center"/>
          </w:tcPr>
          <w:p w:rsidR="00610E16" w:rsidRPr="00487029" w:rsidRDefault="00F92764" w:rsidP="00F92764">
            <w:pPr>
              <w:pStyle w:val="Tabletext"/>
              <w:jc w:val="center"/>
            </w:pPr>
            <w:r w:rsidRPr="00487029">
              <w:t>−</w:t>
            </w:r>
            <w:r w:rsidR="00610E16" w:rsidRPr="00487029">
              <w:t>1</w:t>
            </w:r>
          </w:p>
        </w:tc>
        <w:tc>
          <w:tcPr>
            <w:tcW w:w="776" w:type="dxa"/>
            <w:vAlign w:val="center"/>
          </w:tcPr>
          <w:p w:rsidR="00610E16" w:rsidRPr="00487029" w:rsidRDefault="00610E16" w:rsidP="00F92764">
            <w:pPr>
              <w:pStyle w:val="Tabletext"/>
              <w:jc w:val="center"/>
            </w:pPr>
            <w:r w:rsidRPr="00487029">
              <w:t>1</w:t>
            </w:r>
          </w:p>
        </w:tc>
        <w:tc>
          <w:tcPr>
            <w:tcW w:w="777" w:type="dxa"/>
            <w:vAlign w:val="center"/>
          </w:tcPr>
          <w:p w:rsidR="00610E16" w:rsidRPr="00487029" w:rsidRDefault="00F92764" w:rsidP="00F92764">
            <w:pPr>
              <w:pStyle w:val="Tabletext"/>
              <w:jc w:val="center"/>
            </w:pPr>
            <w:r w:rsidRPr="00487029">
              <w:t>−</w:t>
            </w:r>
            <w:r w:rsidR="00610E16" w:rsidRPr="00487029">
              <w:t>1</w:t>
            </w:r>
          </w:p>
        </w:tc>
      </w:tr>
      <w:tr w:rsidR="00610E16" w:rsidRPr="00487029" w:rsidTr="00610E16">
        <w:trPr>
          <w:trHeight w:val="282"/>
        </w:trPr>
        <w:tc>
          <w:tcPr>
            <w:tcW w:w="2111" w:type="dxa"/>
          </w:tcPr>
          <w:p w:rsidR="00610E16" w:rsidRPr="00487029" w:rsidRDefault="00610E16" w:rsidP="00811736">
            <w:pPr>
              <w:pStyle w:val="Tabletext"/>
            </w:pPr>
            <w:r w:rsidRPr="00487029">
              <w:t>SS1</w:t>
            </w:r>
            <w:r w:rsidR="00811736">
              <w:t xml:space="preserve"> </w:t>
            </w:r>
            <w:r w:rsidRPr="00487029">
              <w:t>(0b10100011)</w:t>
            </w:r>
          </w:p>
        </w:tc>
        <w:tc>
          <w:tcPr>
            <w:tcW w:w="776" w:type="dxa"/>
            <w:vAlign w:val="center"/>
          </w:tcPr>
          <w:p w:rsidR="00610E16" w:rsidRPr="00487029" w:rsidRDefault="00610E16" w:rsidP="00F92764">
            <w:pPr>
              <w:pStyle w:val="Tabletext"/>
              <w:jc w:val="center"/>
            </w:pPr>
            <w:r w:rsidRPr="00487029">
              <w:t>1</w:t>
            </w:r>
          </w:p>
        </w:tc>
        <w:tc>
          <w:tcPr>
            <w:tcW w:w="777" w:type="dxa"/>
            <w:vAlign w:val="center"/>
          </w:tcPr>
          <w:p w:rsidR="00610E16" w:rsidRPr="00487029" w:rsidRDefault="00F92764" w:rsidP="00F92764">
            <w:pPr>
              <w:pStyle w:val="Tabletext"/>
              <w:jc w:val="center"/>
            </w:pPr>
            <w:r w:rsidRPr="00487029">
              <w:t>−</w:t>
            </w:r>
            <w:r w:rsidR="00610E16" w:rsidRPr="00487029">
              <w:t>1</w:t>
            </w:r>
          </w:p>
        </w:tc>
        <w:tc>
          <w:tcPr>
            <w:tcW w:w="776" w:type="dxa"/>
            <w:vAlign w:val="center"/>
          </w:tcPr>
          <w:p w:rsidR="00610E16" w:rsidRPr="00487029" w:rsidRDefault="00610E16" w:rsidP="00F92764">
            <w:pPr>
              <w:pStyle w:val="Tabletext"/>
              <w:jc w:val="center"/>
            </w:pPr>
            <w:r w:rsidRPr="00487029">
              <w:t>1</w:t>
            </w:r>
          </w:p>
        </w:tc>
        <w:tc>
          <w:tcPr>
            <w:tcW w:w="777" w:type="dxa"/>
            <w:vAlign w:val="center"/>
          </w:tcPr>
          <w:p w:rsidR="00610E16" w:rsidRPr="00487029" w:rsidRDefault="00F92764" w:rsidP="00F92764">
            <w:pPr>
              <w:pStyle w:val="Tabletext"/>
              <w:jc w:val="center"/>
            </w:pPr>
            <w:r w:rsidRPr="00487029">
              <w:t>−</w:t>
            </w:r>
            <w:r w:rsidR="00610E16" w:rsidRPr="00487029">
              <w:t>1</w:t>
            </w:r>
          </w:p>
        </w:tc>
        <w:tc>
          <w:tcPr>
            <w:tcW w:w="776" w:type="dxa"/>
            <w:vAlign w:val="center"/>
          </w:tcPr>
          <w:p w:rsidR="00610E16" w:rsidRPr="00487029" w:rsidRDefault="00F92764" w:rsidP="00F92764">
            <w:pPr>
              <w:pStyle w:val="Tabletext"/>
              <w:jc w:val="center"/>
            </w:pPr>
            <w:r w:rsidRPr="00487029">
              <w:t>−</w:t>
            </w:r>
            <w:r w:rsidR="00610E16" w:rsidRPr="00487029">
              <w:t>1</w:t>
            </w:r>
          </w:p>
        </w:tc>
        <w:tc>
          <w:tcPr>
            <w:tcW w:w="777" w:type="dxa"/>
            <w:vAlign w:val="center"/>
          </w:tcPr>
          <w:p w:rsidR="00610E16" w:rsidRPr="00487029" w:rsidRDefault="00F92764" w:rsidP="00F92764">
            <w:pPr>
              <w:pStyle w:val="Tabletext"/>
              <w:jc w:val="center"/>
            </w:pPr>
            <w:r w:rsidRPr="00487029">
              <w:t>−</w:t>
            </w:r>
            <w:r w:rsidR="00610E16" w:rsidRPr="00487029">
              <w:t>1</w:t>
            </w:r>
          </w:p>
        </w:tc>
        <w:tc>
          <w:tcPr>
            <w:tcW w:w="776" w:type="dxa"/>
            <w:vAlign w:val="center"/>
          </w:tcPr>
          <w:p w:rsidR="00610E16" w:rsidRPr="00487029" w:rsidRDefault="00610E16" w:rsidP="00F92764">
            <w:pPr>
              <w:pStyle w:val="Tabletext"/>
              <w:jc w:val="center"/>
            </w:pPr>
            <w:r w:rsidRPr="00487029">
              <w:t>1</w:t>
            </w:r>
          </w:p>
        </w:tc>
        <w:tc>
          <w:tcPr>
            <w:tcW w:w="777" w:type="dxa"/>
            <w:vAlign w:val="center"/>
          </w:tcPr>
          <w:p w:rsidR="00610E16" w:rsidRPr="00487029" w:rsidRDefault="00610E16" w:rsidP="00F92764">
            <w:pPr>
              <w:pStyle w:val="Tabletext"/>
              <w:jc w:val="center"/>
            </w:pPr>
            <w:r w:rsidRPr="00487029">
              <w:t>1</w:t>
            </w:r>
          </w:p>
        </w:tc>
      </w:tr>
      <w:tr w:rsidR="00610E16" w:rsidRPr="00487029" w:rsidTr="00610E16">
        <w:trPr>
          <w:trHeight w:val="282"/>
        </w:trPr>
        <w:tc>
          <w:tcPr>
            <w:tcW w:w="2111" w:type="dxa"/>
          </w:tcPr>
          <w:p w:rsidR="00610E16" w:rsidRPr="00487029" w:rsidRDefault="00610E16" w:rsidP="00610E16">
            <w:pPr>
              <w:pStyle w:val="Tabletext"/>
            </w:pPr>
            <w:r w:rsidRPr="00487029">
              <w:t>SS2 (0b01101100)</w:t>
            </w:r>
          </w:p>
        </w:tc>
        <w:tc>
          <w:tcPr>
            <w:tcW w:w="776" w:type="dxa"/>
            <w:vAlign w:val="center"/>
          </w:tcPr>
          <w:p w:rsidR="00610E16" w:rsidRPr="00487029" w:rsidRDefault="00F92764" w:rsidP="00F92764">
            <w:pPr>
              <w:pStyle w:val="Tabletext"/>
              <w:jc w:val="center"/>
            </w:pPr>
            <w:r w:rsidRPr="00487029">
              <w:t>−</w:t>
            </w:r>
            <w:r w:rsidR="00610E16" w:rsidRPr="00487029">
              <w:t>1</w:t>
            </w:r>
          </w:p>
        </w:tc>
        <w:tc>
          <w:tcPr>
            <w:tcW w:w="777" w:type="dxa"/>
            <w:vAlign w:val="center"/>
          </w:tcPr>
          <w:p w:rsidR="00610E16" w:rsidRPr="00487029" w:rsidRDefault="00610E16" w:rsidP="00F92764">
            <w:pPr>
              <w:pStyle w:val="Tabletext"/>
              <w:jc w:val="center"/>
            </w:pPr>
            <w:r w:rsidRPr="00487029">
              <w:t>1</w:t>
            </w:r>
          </w:p>
        </w:tc>
        <w:tc>
          <w:tcPr>
            <w:tcW w:w="776" w:type="dxa"/>
            <w:vAlign w:val="center"/>
          </w:tcPr>
          <w:p w:rsidR="00610E16" w:rsidRPr="00487029" w:rsidRDefault="00610E16" w:rsidP="00F92764">
            <w:pPr>
              <w:pStyle w:val="Tabletext"/>
              <w:jc w:val="center"/>
            </w:pPr>
            <w:r w:rsidRPr="00487029">
              <w:t>1</w:t>
            </w:r>
          </w:p>
        </w:tc>
        <w:tc>
          <w:tcPr>
            <w:tcW w:w="777" w:type="dxa"/>
            <w:vAlign w:val="center"/>
          </w:tcPr>
          <w:p w:rsidR="00610E16" w:rsidRPr="00487029" w:rsidRDefault="00F92764" w:rsidP="00F92764">
            <w:pPr>
              <w:pStyle w:val="Tabletext"/>
              <w:jc w:val="center"/>
            </w:pPr>
            <w:r w:rsidRPr="00487029">
              <w:t>−</w:t>
            </w:r>
            <w:r w:rsidR="00610E16" w:rsidRPr="00487029">
              <w:t>1</w:t>
            </w:r>
          </w:p>
        </w:tc>
        <w:tc>
          <w:tcPr>
            <w:tcW w:w="776" w:type="dxa"/>
            <w:vAlign w:val="center"/>
          </w:tcPr>
          <w:p w:rsidR="00610E16" w:rsidRPr="00487029" w:rsidRDefault="00610E16" w:rsidP="00F92764">
            <w:pPr>
              <w:pStyle w:val="Tabletext"/>
              <w:jc w:val="center"/>
            </w:pPr>
            <w:r w:rsidRPr="00487029">
              <w:t>1</w:t>
            </w:r>
          </w:p>
        </w:tc>
        <w:tc>
          <w:tcPr>
            <w:tcW w:w="777" w:type="dxa"/>
            <w:vAlign w:val="center"/>
          </w:tcPr>
          <w:p w:rsidR="00610E16" w:rsidRPr="00487029" w:rsidRDefault="00610E16" w:rsidP="00F92764">
            <w:pPr>
              <w:pStyle w:val="Tabletext"/>
              <w:jc w:val="center"/>
            </w:pPr>
            <w:r w:rsidRPr="00487029">
              <w:t>1</w:t>
            </w:r>
          </w:p>
        </w:tc>
        <w:tc>
          <w:tcPr>
            <w:tcW w:w="776" w:type="dxa"/>
            <w:vAlign w:val="center"/>
          </w:tcPr>
          <w:p w:rsidR="00610E16" w:rsidRPr="00487029" w:rsidRDefault="00F92764" w:rsidP="00F92764">
            <w:pPr>
              <w:pStyle w:val="Tabletext"/>
              <w:jc w:val="center"/>
            </w:pPr>
            <w:r w:rsidRPr="00487029">
              <w:t>−</w:t>
            </w:r>
            <w:r w:rsidR="00610E16" w:rsidRPr="00487029">
              <w:t>1</w:t>
            </w:r>
          </w:p>
        </w:tc>
        <w:tc>
          <w:tcPr>
            <w:tcW w:w="777" w:type="dxa"/>
            <w:vAlign w:val="center"/>
          </w:tcPr>
          <w:p w:rsidR="00610E16" w:rsidRPr="00487029" w:rsidRDefault="00F92764" w:rsidP="00F92764">
            <w:pPr>
              <w:pStyle w:val="Tabletext"/>
              <w:jc w:val="center"/>
            </w:pPr>
            <w:r w:rsidRPr="00487029">
              <w:t>−</w:t>
            </w:r>
            <w:r w:rsidR="00610E16" w:rsidRPr="00487029">
              <w:t>1</w:t>
            </w:r>
          </w:p>
        </w:tc>
      </w:tr>
      <w:tr w:rsidR="00610E16" w:rsidRPr="00487029" w:rsidTr="00610E16">
        <w:trPr>
          <w:trHeight w:val="282"/>
        </w:trPr>
        <w:tc>
          <w:tcPr>
            <w:tcW w:w="2111" w:type="dxa"/>
          </w:tcPr>
          <w:p w:rsidR="00610E16" w:rsidRPr="00487029" w:rsidRDefault="00610E16" w:rsidP="00610E16">
            <w:pPr>
              <w:pStyle w:val="Tabletext"/>
            </w:pPr>
            <w:r w:rsidRPr="00487029">
              <w:t>SS3 (0b 01111001)</w:t>
            </w:r>
          </w:p>
        </w:tc>
        <w:tc>
          <w:tcPr>
            <w:tcW w:w="776" w:type="dxa"/>
            <w:vAlign w:val="center"/>
          </w:tcPr>
          <w:p w:rsidR="00610E16" w:rsidRPr="00487029" w:rsidRDefault="00F92764" w:rsidP="00F92764">
            <w:pPr>
              <w:pStyle w:val="Tabletext"/>
              <w:jc w:val="center"/>
            </w:pPr>
            <w:r w:rsidRPr="00487029">
              <w:t>−</w:t>
            </w:r>
            <w:r w:rsidR="00610E16" w:rsidRPr="00487029">
              <w:t>1</w:t>
            </w:r>
          </w:p>
        </w:tc>
        <w:tc>
          <w:tcPr>
            <w:tcW w:w="777" w:type="dxa"/>
            <w:vAlign w:val="center"/>
          </w:tcPr>
          <w:p w:rsidR="00610E16" w:rsidRPr="00487029" w:rsidRDefault="00610E16" w:rsidP="00F92764">
            <w:pPr>
              <w:pStyle w:val="Tabletext"/>
              <w:jc w:val="center"/>
            </w:pPr>
            <w:r w:rsidRPr="00487029">
              <w:t>1</w:t>
            </w:r>
          </w:p>
        </w:tc>
        <w:tc>
          <w:tcPr>
            <w:tcW w:w="776" w:type="dxa"/>
            <w:vAlign w:val="center"/>
          </w:tcPr>
          <w:p w:rsidR="00610E16" w:rsidRPr="00487029" w:rsidRDefault="00610E16" w:rsidP="00F92764">
            <w:pPr>
              <w:pStyle w:val="Tabletext"/>
              <w:jc w:val="center"/>
            </w:pPr>
            <w:r w:rsidRPr="00487029">
              <w:t>1</w:t>
            </w:r>
          </w:p>
        </w:tc>
        <w:tc>
          <w:tcPr>
            <w:tcW w:w="777" w:type="dxa"/>
            <w:vAlign w:val="center"/>
          </w:tcPr>
          <w:p w:rsidR="00610E16" w:rsidRPr="00487029" w:rsidRDefault="00610E16" w:rsidP="00F92764">
            <w:pPr>
              <w:pStyle w:val="Tabletext"/>
              <w:jc w:val="center"/>
            </w:pPr>
            <w:r w:rsidRPr="00487029">
              <w:t>1</w:t>
            </w:r>
          </w:p>
        </w:tc>
        <w:tc>
          <w:tcPr>
            <w:tcW w:w="776" w:type="dxa"/>
            <w:vAlign w:val="center"/>
          </w:tcPr>
          <w:p w:rsidR="00610E16" w:rsidRPr="00487029" w:rsidRDefault="00610E16" w:rsidP="00F92764">
            <w:pPr>
              <w:pStyle w:val="Tabletext"/>
              <w:jc w:val="center"/>
            </w:pPr>
            <w:r w:rsidRPr="00487029">
              <w:t>1</w:t>
            </w:r>
          </w:p>
        </w:tc>
        <w:tc>
          <w:tcPr>
            <w:tcW w:w="777" w:type="dxa"/>
            <w:vAlign w:val="center"/>
          </w:tcPr>
          <w:p w:rsidR="00610E16" w:rsidRPr="00487029" w:rsidRDefault="00F92764" w:rsidP="00F92764">
            <w:pPr>
              <w:pStyle w:val="Tabletext"/>
              <w:jc w:val="center"/>
            </w:pPr>
            <w:r w:rsidRPr="00487029">
              <w:t>−</w:t>
            </w:r>
            <w:r w:rsidR="00610E16" w:rsidRPr="00487029">
              <w:t>1</w:t>
            </w:r>
          </w:p>
        </w:tc>
        <w:tc>
          <w:tcPr>
            <w:tcW w:w="776" w:type="dxa"/>
            <w:vAlign w:val="center"/>
          </w:tcPr>
          <w:p w:rsidR="00610E16" w:rsidRPr="00487029" w:rsidRDefault="00F92764" w:rsidP="00F92764">
            <w:pPr>
              <w:pStyle w:val="Tabletext"/>
              <w:jc w:val="center"/>
            </w:pPr>
            <w:r w:rsidRPr="00487029">
              <w:t>−</w:t>
            </w:r>
            <w:r w:rsidR="00610E16" w:rsidRPr="00487029">
              <w:t>1</w:t>
            </w:r>
          </w:p>
        </w:tc>
        <w:tc>
          <w:tcPr>
            <w:tcW w:w="777" w:type="dxa"/>
            <w:vAlign w:val="center"/>
          </w:tcPr>
          <w:p w:rsidR="00610E16" w:rsidRPr="00487029" w:rsidRDefault="00610E16" w:rsidP="00F92764">
            <w:pPr>
              <w:pStyle w:val="Tabletext"/>
              <w:jc w:val="center"/>
            </w:pPr>
            <w:r w:rsidRPr="00487029">
              <w:t>1</w:t>
            </w:r>
          </w:p>
        </w:tc>
      </w:tr>
    </w:tbl>
    <w:p w:rsidR="00610E16" w:rsidRPr="00487029" w:rsidRDefault="00610E16" w:rsidP="00610E16">
      <w:pPr>
        <w:pStyle w:val="Heading3"/>
      </w:pPr>
      <w:r w:rsidRPr="00487029">
        <w:t>2.6.5</w:t>
      </w:r>
      <w:r w:rsidRPr="00487029">
        <w:tab/>
        <w:t>PL-Frame header</w:t>
      </w:r>
    </w:p>
    <w:p w:rsidR="00610E16" w:rsidRPr="00487029" w:rsidRDefault="00610E16" w:rsidP="00811736">
      <w:r w:rsidRPr="00487029">
        <w:t>The header is BPSK modulated and spread the same way as the synchronization word described above.</w:t>
      </w:r>
      <w:r w:rsidR="00811736">
        <w:t xml:space="preserve"> </w:t>
      </w:r>
      <w:r w:rsidRPr="00487029">
        <w:t>This PL-Frame header defines the following parameter associated with the each PL-Frame:</w:t>
      </w:r>
    </w:p>
    <w:p w:rsidR="00610E16" w:rsidRPr="00487029" w:rsidRDefault="00610E16" w:rsidP="00610E16">
      <w:r w:rsidRPr="00487029">
        <w:t>PL-Frame duration (as an integer multiple of a sub slot duration)</w:t>
      </w:r>
    </w:p>
    <w:p w:rsidR="00610E16" w:rsidRPr="00487029" w:rsidRDefault="00610E16" w:rsidP="00610E16">
      <w:r w:rsidRPr="00487029">
        <w:t>Number of data sub slots (N) per PL-Frame</w:t>
      </w:r>
      <w:r w:rsidR="00F92764" w:rsidRPr="00487029">
        <w:t>:</w:t>
      </w:r>
    </w:p>
    <w:p w:rsidR="00610E16" w:rsidRPr="00487029" w:rsidRDefault="004F39A1" w:rsidP="00610E16">
      <w:pPr>
        <w:pStyle w:val="enumlev1"/>
      </w:pPr>
      <w:r>
        <w:t>–</w:t>
      </w:r>
      <w:r>
        <w:tab/>
        <w:t>Symbol rate</w:t>
      </w:r>
    </w:p>
    <w:p w:rsidR="00610E16" w:rsidRPr="00487029" w:rsidRDefault="004F39A1" w:rsidP="00610E16">
      <w:pPr>
        <w:pStyle w:val="enumlev1"/>
      </w:pPr>
      <w:r>
        <w:t>–</w:t>
      </w:r>
      <w:r>
        <w:tab/>
        <w:t>Modulation type</w:t>
      </w:r>
    </w:p>
    <w:p w:rsidR="00610E16" w:rsidRPr="00487029" w:rsidRDefault="004F39A1" w:rsidP="00610E16">
      <w:pPr>
        <w:pStyle w:val="enumlev1"/>
      </w:pPr>
      <w:r>
        <w:t>–</w:t>
      </w:r>
      <w:r>
        <w:tab/>
        <w:t>FEC type</w:t>
      </w:r>
    </w:p>
    <w:p w:rsidR="00610E16" w:rsidRPr="00487029" w:rsidRDefault="004F39A1" w:rsidP="00610E16">
      <w:pPr>
        <w:pStyle w:val="enumlev1"/>
      </w:pPr>
      <w:r>
        <w:t>–</w:t>
      </w:r>
      <w:r>
        <w:tab/>
        <w:t>FEC rate</w:t>
      </w:r>
    </w:p>
    <w:p w:rsidR="00610E16" w:rsidRPr="00487029" w:rsidRDefault="004F39A1" w:rsidP="00610E16">
      <w:pPr>
        <w:pStyle w:val="enumlev1"/>
      </w:pPr>
      <w:r>
        <w:t>–</w:t>
      </w:r>
      <w:r>
        <w:tab/>
        <w:t>Interleaver type</w:t>
      </w:r>
    </w:p>
    <w:p w:rsidR="00610E16" w:rsidRPr="00487029" w:rsidRDefault="004F39A1" w:rsidP="00610E16">
      <w:pPr>
        <w:pStyle w:val="enumlev1"/>
      </w:pPr>
      <w:r>
        <w:t>–</w:t>
      </w:r>
      <w:r>
        <w:tab/>
        <w:t>Scrambler type</w:t>
      </w:r>
    </w:p>
    <w:p w:rsidR="00610E16" w:rsidRPr="00487029" w:rsidRDefault="00610E16" w:rsidP="00610E16">
      <w:pPr>
        <w:pStyle w:val="enumlev1"/>
      </w:pPr>
      <w:r w:rsidRPr="00487029">
        <w:t>–</w:t>
      </w:r>
      <w:r w:rsidR="004F39A1">
        <w:tab/>
        <w:t>Spreading Factor (1 or higher)</w:t>
      </w:r>
    </w:p>
    <w:p w:rsidR="00610E16" w:rsidRPr="00487029" w:rsidRDefault="00610E16" w:rsidP="00610E16">
      <w:pPr>
        <w:pStyle w:val="enumlev1"/>
      </w:pPr>
      <w:r w:rsidRPr="00487029">
        <w:t>–</w:t>
      </w:r>
      <w:r w:rsidRPr="00487029">
        <w:tab/>
        <w:t>Spreading sequence (1 or as defined).</w:t>
      </w:r>
    </w:p>
    <w:p w:rsidR="00610E16" w:rsidRPr="00487029" w:rsidRDefault="00610E16" w:rsidP="00610E16">
      <w:r w:rsidRPr="00487029">
        <w:t xml:space="preserve">The header provides 7 bits to define up to 128 PL-Frame formats. The PL-Frame header is encoded using (32,7) quad-orthogonal forward error correction coding. The performance of this FEC is shown in Figure A4-9. </w:t>
      </w:r>
    </w:p>
    <w:p w:rsidR="00610E16" w:rsidRPr="00487029" w:rsidRDefault="00610E16" w:rsidP="00610E16">
      <w:pPr>
        <w:pStyle w:val="FigureNo"/>
      </w:pPr>
      <w:bookmarkStart w:id="212" w:name="_Ref419306328"/>
      <w:r w:rsidRPr="00487029">
        <w:t>Figure A4-9</w:t>
      </w:r>
    </w:p>
    <w:p w:rsidR="00610E16" w:rsidRPr="00487029" w:rsidRDefault="00610E16" w:rsidP="00610E16">
      <w:pPr>
        <w:pStyle w:val="Figuretitle"/>
      </w:pPr>
      <w:r w:rsidRPr="00487029">
        <w:t>Header error probability</w:t>
      </w:r>
      <w:bookmarkEnd w:id="212"/>
    </w:p>
    <w:p w:rsidR="00610E16" w:rsidRPr="00487029" w:rsidRDefault="00610E16" w:rsidP="00F92764">
      <w:pPr>
        <w:pStyle w:val="Figure"/>
      </w:pPr>
      <w:r w:rsidRPr="00487029">
        <w:rPr>
          <w:noProof/>
          <w:lang w:eastAsia="zh-CN"/>
        </w:rPr>
        <w:drawing>
          <wp:inline distT="0" distB="0" distL="0" distR="0" wp14:anchorId="43BB4C91" wp14:editId="03752056">
            <wp:extent cx="5081588" cy="3348038"/>
            <wp:effectExtent l="0" t="0" r="5080" b="5080"/>
            <wp:docPr id="901" name="Chart 9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10E16" w:rsidRPr="00487029" w:rsidRDefault="00610E16" w:rsidP="00610E16">
      <w:pPr>
        <w:pStyle w:val="Heading3"/>
      </w:pPr>
      <w:r w:rsidRPr="00487029">
        <w:t>2.6.6</w:t>
      </w:r>
      <w:r w:rsidRPr="00487029">
        <w:tab/>
        <w:t>Data segment forward error correction coding</w:t>
      </w:r>
    </w:p>
    <w:p w:rsidR="00610E16" w:rsidRPr="00487029" w:rsidRDefault="00610E16" w:rsidP="00F92764">
      <w:r w:rsidRPr="00487029">
        <w:t>The FEC coding scheme applied to the data segment of PL-Frames is similar to the FEC code of the 3GPP standard. The definition of the FEC is Annex 1 since a common FEC scheme is applicable to VDE-SAT and VDE-terrestrial.</w:t>
      </w:r>
    </w:p>
    <w:p w:rsidR="00610E16" w:rsidRPr="00487029" w:rsidRDefault="00610E16" w:rsidP="00610E16">
      <w:pPr>
        <w:pStyle w:val="Heading3"/>
      </w:pPr>
      <w:r w:rsidRPr="00487029">
        <w:t>2.6.7</w:t>
      </w:r>
      <w:r w:rsidRPr="00487029">
        <w:tab/>
        <w:t xml:space="preserve">Data segments </w:t>
      </w:r>
    </w:p>
    <w:p w:rsidR="00610E16" w:rsidRPr="00487029" w:rsidRDefault="00610E16" w:rsidP="00811736">
      <w:r w:rsidRPr="00487029">
        <w:t>As shown in the frame hierarchy, each PL-Frame includes one or several data segments.</w:t>
      </w:r>
      <w:r w:rsidR="00811736">
        <w:t xml:space="preserve"> </w:t>
      </w:r>
      <w:r w:rsidRPr="00487029">
        <w:t xml:space="preserve">Data segments contain channel symbols that carry encoded information bits. In each PL-Frame, the encoded bits are mapped into segment of </w:t>
      </w:r>
      <w:r w:rsidRPr="00487029">
        <w:rPr>
          <w:i/>
          <w:iCs/>
        </w:rPr>
        <w:t>N</w:t>
      </w:r>
      <w:r w:rsidRPr="00487029">
        <w:t xml:space="preserve"> of interleaved data. </w:t>
      </w:r>
    </w:p>
    <w:p w:rsidR="00610E16" w:rsidRPr="00487029" w:rsidRDefault="00610E16" w:rsidP="00610E16">
      <w:pPr>
        <w:pStyle w:val="Heading3"/>
      </w:pPr>
      <w:r w:rsidRPr="00487029">
        <w:t>2.6.8</w:t>
      </w:r>
      <w:r w:rsidRPr="00487029">
        <w:tab/>
        <w:t>Physical layer scrambling</w:t>
      </w:r>
    </w:p>
    <w:p w:rsidR="00610E16" w:rsidRPr="00487029" w:rsidRDefault="00610E16" w:rsidP="00610E16">
      <w:r w:rsidRPr="00487029">
        <w:t>Prior to modulation (and spreading if applicable), each PL-Frame samples, excluding the SYNC word, should be randomized for energy dispersal by multiplying the (I</w:t>
      </w:r>
      <w:r w:rsidR="00F92764" w:rsidRPr="00487029">
        <w:t xml:space="preserve"> </w:t>
      </w:r>
      <w:r w:rsidRPr="00487029">
        <w:t>+</w:t>
      </w:r>
      <w:r w:rsidR="00F92764" w:rsidRPr="00487029">
        <w:t xml:space="preserve"> </w:t>
      </w:r>
      <w:r w:rsidRPr="00487029">
        <w:t>jQ) samples by a complex randomization sequence (C</w:t>
      </w:r>
      <w:r w:rsidRPr="00487029">
        <w:rPr>
          <w:vertAlign w:val="subscript"/>
        </w:rPr>
        <w:t>I</w:t>
      </w:r>
      <w:r w:rsidR="00F92764" w:rsidRPr="00487029">
        <w:t xml:space="preserve"> </w:t>
      </w:r>
      <w:r w:rsidRPr="00487029">
        <w:t>+</w:t>
      </w:r>
      <w:r w:rsidR="00F92764" w:rsidRPr="00487029">
        <w:t xml:space="preserve"> </w:t>
      </w:r>
      <w:r w:rsidRPr="00487029">
        <w:t>jC</w:t>
      </w:r>
      <w:r w:rsidRPr="00487029">
        <w:rPr>
          <w:vertAlign w:val="subscript"/>
        </w:rPr>
        <w:t>Q</w:t>
      </w:r>
      <w:r w:rsidRPr="00487029">
        <w:t>):</w:t>
      </w:r>
    </w:p>
    <w:p w:rsidR="00610E16" w:rsidRPr="00487029" w:rsidRDefault="00610E16" w:rsidP="00F92764">
      <w:pPr>
        <w:pStyle w:val="enumlev1"/>
      </w:pPr>
      <w:r w:rsidRPr="00487029">
        <w:t>–</w:t>
      </w:r>
      <w:r w:rsidRPr="00487029">
        <w:tab/>
        <w:t>I</w:t>
      </w:r>
      <w:r w:rsidRPr="00487029">
        <w:rPr>
          <w:vertAlign w:val="subscript"/>
        </w:rPr>
        <w:t>SCRAMBLED</w:t>
      </w:r>
      <w:r w:rsidRPr="00487029">
        <w:t xml:space="preserve"> = (I C</w:t>
      </w:r>
      <w:r w:rsidRPr="00487029">
        <w:rPr>
          <w:vertAlign w:val="subscript"/>
        </w:rPr>
        <w:t>I</w:t>
      </w:r>
      <w:r w:rsidRPr="00487029">
        <w:t xml:space="preserve"> </w:t>
      </w:r>
      <w:r w:rsidR="00F92764" w:rsidRPr="00487029">
        <w:t>−</w:t>
      </w:r>
      <w:r w:rsidRPr="00487029">
        <w:t xml:space="preserve"> Q C</w:t>
      </w:r>
      <w:r w:rsidRPr="00487029">
        <w:rPr>
          <w:vertAlign w:val="subscript"/>
        </w:rPr>
        <w:t>Q</w:t>
      </w:r>
      <w:r w:rsidR="000253BA">
        <w:t>)</w:t>
      </w:r>
    </w:p>
    <w:p w:rsidR="00610E16" w:rsidRPr="00487029" w:rsidRDefault="00610E16" w:rsidP="00F92764">
      <w:pPr>
        <w:pStyle w:val="enumlev1"/>
      </w:pPr>
      <w:r w:rsidRPr="00487029">
        <w:t>–</w:t>
      </w:r>
      <w:r w:rsidRPr="00487029">
        <w:tab/>
        <w:t>Q</w:t>
      </w:r>
      <w:r w:rsidRPr="00487029">
        <w:rPr>
          <w:vertAlign w:val="subscript"/>
        </w:rPr>
        <w:t>SCRAMBLED</w:t>
      </w:r>
      <w:r w:rsidRPr="00487029">
        <w:t xml:space="preserve"> = (I C</w:t>
      </w:r>
      <w:r w:rsidRPr="00487029">
        <w:rPr>
          <w:vertAlign w:val="subscript"/>
        </w:rPr>
        <w:t>Q</w:t>
      </w:r>
      <w:r w:rsidRPr="00487029">
        <w:t xml:space="preserve"> + Q C</w:t>
      </w:r>
      <w:r w:rsidRPr="00487029">
        <w:rPr>
          <w:vertAlign w:val="subscript"/>
        </w:rPr>
        <w:t>I</w:t>
      </w:r>
      <w:r w:rsidRPr="00487029">
        <w:t>).</w:t>
      </w:r>
    </w:p>
    <w:p w:rsidR="00610E16" w:rsidRPr="00487029" w:rsidRDefault="00610E16" w:rsidP="00610E16">
      <w:r w:rsidRPr="00487029">
        <w:t>The randomization sequence rate corresponds to the PL-Frame symbol rate, thus it has no impact on the occupied signal bandwidth. The randomization sequence shall be reinitialized at the end of each PL-Frame. The randomization sequence length should be truncated to the length of the PL-Frame (excluding the SYNC word).</w:t>
      </w:r>
    </w:p>
    <w:p w:rsidR="00610E16" w:rsidRPr="00487029" w:rsidRDefault="00610E16" w:rsidP="00610E16">
      <w:r w:rsidRPr="00487029">
        <w:t>The scrambling code sequence should be pre-defined according to the PL-Frame format.</w:t>
      </w:r>
    </w:p>
    <w:p w:rsidR="00610E16" w:rsidRPr="00487029" w:rsidRDefault="00610E16" w:rsidP="00610E16">
      <w:pPr>
        <w:pStyle w:val="Heading3"/>
      </w:pPr>
      <w:r w:rsidRPr="00487029">
        <w:t>2.6.9</w:t>
      </w:r>
      <w:r w:rsidRPr="00487029">
        <w:tab/>
        <w:t xml:space="preserve">Channel interleaver </w:t>
      </w:r>
    </w:p>
    <w:p w:rsidR="00610E16" w:rsidRPr="00487029" w:rsidRDefault="00610E16" w:rsidP="00610E16">
      <w:r w:rsidRPr="00487029">
        <w:t xml:space="preserve">A block channel interleaver is considered on the VDE-SAT downlink in order to reduce the impact of the channel short blockage (for example due to the AIS transmission from the vessel or fast fading events). The channel interleaver is applied to the code-words at the output of the encoder. </w:t>
      </w:r>
    </w:p>
    <w:p w:rsidR="00610E16" w:rsidRPr="00487029" w:rsidRDefault="00610E16" w:rsidP="00811736">
      <w:r w:rsidRPr="00487029">
        <w:t>The interleaver can be applied on data blocks by column permutation (as long as the number of columns can be made as an integer power of 2). The interleaver memory in this case (from the point of view of the transmitter) is written by row and read by columns after having applied an inter-column permutation. The proposed column permutation is resulting from reading the column index in the reverse order</w:t>
      </w:r>
      <w:r w:rsidR="00811736">
        <w:t xml:space="preserve"> </w:t>
      </w:r>
      <w:r w:rsidRPr="00487029">
        <w:t>(bit shuffling), i.e. the column with index i</w:t>
      </w:r>
      <w:r w:rsidRPr="00487029">
        <w:rPr>
          <w:vertAlign w:val="subscript"/>
        </w:rPr>
        <w:t>5</w:t>
      </w:r>
      <w:r w:rsidRPr="00487029">
        <w:t xml:space="preserve"> i</w:t>
      </w:r>
      <w:r w:rsidRPr="00487029">
        <w:rPr>
          <w:vertAlign w:val="subscript"/>
        </w:rPr>
        <w:t>4</w:t>
      </w:r>
      <w:r w:rsidRPr="00487029">
        <w:t>, i</w:t>
      </w:r>
      <w:r w:rsidRPr="00487029">
        <w:rPr>
          <w:vertAlign w:val="subscript"/>
        </w:rPr>
        <w:t>3,</w:t>
      </w:r>
      <w:r w:rsidRPr="00487029">
        <w:t xml:space="preserve"> i</w:t>
      </w:r>
      <w:r w:rsidRPr="00487029">
        <w:rPr>
          <w:vertAlign w:val="subscript"/>
        </w:rPr>
        <w:t>2</w:t>
      </w:r>
      <w:r w:rsidRPr="00487029">
        <w:t>, i</w:t>
      </w:r>
      <w:r w:rsidRPr="00487029">
        <w:rPr>
          <w:vertAlign w:val="subscript"/>
        </w:rPr>
        <w:t>1</w:t>
      </w:r>
      <w:r w:rsidRPr="00487029">
        <w:t>, i</w:t>
      </w:r>
      <w:r w:rsidRPr="00487029">
        <w:rPr>
          <w:vertAlign w:val="subscript"/>
        </w:rPr>
        <w:t>0</w:t>
      </w:r>
      <w:r w:rsidR="00811736">
        <w:t xml:space="preserve"> </w:t>
      </w:r>
      <w:r w:rsidRPr="00487029">
        <w:t>become the column i</w:t>
      </w:r>
      <w:r w:rsidRPr="00487029">
        <w:rPr>
          <w:vertAlign w:val="subscript"/>
        </w:rPr>
        <w:t>0</w:t>
      </w:r>
      <w:r w:rsidRPr="00487029">
        <w:t>, i</w:t>
      </w:r>
      <w:r w:rsidRPr="00487029">
        <w:rPr>
          <w:vertAlign w:val="subscript"/>
        </w:rPr>
        <w:t>1</w:t>
      </w:r>
      <w:r w:rsidRPr="00487029">
        <w:t>, i</w:t>
      </w:r>
      <w:r w:rsidRPr="00487029">
        <w:rPr>
          <w:vertAlign w:val="subscript"/>
        </w:rPr>
        <w:t>2</w:t>
      </w:r>
      <w:r w:rsidRPr="00487029">
        <w:t>, i</w:t>
      </w:r>
      <w:r w:rsidRPr="00487029">
        <w:rPr>
          <w:vertAlign w:val="subscript"/>
        </w:rPr>
        <w:t>3</w:t>
      </w:r>
      <w:r w:rsidRPr="00487029">
        <w:t>, i</w:t>
      </w:r>
      <w:r w:rsidRPr="00487029">
        <w:rPr>
          <w:vertAlign w:val="subscript"/>
        </w:rPr>
        <w:t>4</w:t>
      </w:r>
      <w:r w:rsidRPr="00487029">
        <w:t>, i</w:t>
      </w:r>
      <w:r w:rsidRPr="00487029">
        <w:rPr>
          <w:vertAlign w:val="subscript"/>
        </w:rPr>
        <w:t>5</w:t>
      </w:r>
      <w:r w:rsidRPr="00487029">
        <w:t>, where i</w:t>
      </w:r>
      <w:r w:rsidRPr="00487029">
        <w:rPr>
          <w:vertAlign w:val="subscript"/>
        </w:rPr>
        <w:t>0</w:t>
      </w:r>
      <w:r w:rsidRPr="00487029">
        <w:t>, i</w:t>
      </w:r>
      <w:r w:rsidRPr="00487029">
        <w:rPr>
          <w:vertAlign w:val="subscript"/>
        </w:rPr>
        <w:t>1,</w:t>
      </w:r>
      <w:r w:rsidRPr="00487029">
        <w:t xml:space="preserve"> i</w:t>
      </w:r>
      <w:r w:rsidRPr="00487029">
        <w:rPr>
          <w:vertAlign w:val="subscript"/>
        </w:rPr>
        <w:t>2,</w:t>
      </w:r>
      <w:r w:rsidRPr="00487029">
        <w:t xml:space="preserve"> i</w:t>
      </w:r>
      <w:r w:rsidRPr="00487029">
        <w:rPr>
          <w:vertAlign w:val="subscript"/>
        </w:rPr>
        <w:t>3,</w:t>
      </w:r>
      <w:r w:rsidRPr="00487029">
        <w:t xml:space="preserve"> i</w:t>
      </w:r>
      <w:r w:rsidRPr="00487029">
        <w:rPr>
          <w:vertAlign w:val="subscript"/>
        </w:rPr>
        <w:t>4</w:t>
      </w:r>
      <w:r w:rsidRPr="00487029">
        <w:t xml:space="preserve"> and i</w:t>
      </w:r>
      <w:r w:rsidRPr="00487029">
        <w:rPr>
          <w:vertAlign w:val="subscript"/>
        </w:rPr>
        <w:t>5</w:t>
      </w:r>
      <w:r w:rsidRPr="00487029">
        <w:t xml:space="preserve"> are the bits representing a given number.</w:t>
      </w:r>
    </w:p>
    <w:p w:rsidR="00610E16" w:rsidRPr="00487029" w:rsidRDefault="00610E16" w:rsidP="00610E16">
      <w:r w:rsidRPr="00487029">
        <w:t>In more general cases (where the number of columns is not an integer power of 2), the interleaver index can be made available as table-lookup.</w:t>
      </w:r>
    </w:p>
    <w:p w:rsidR="00610E16" w:rsidRPr="00487029" w:rsidRDefault="00610E16" w:rsidP="00610E16">
      <w:pPr>
        <w:pStyle w:val="Heading3"/>
      </w:pPr>
      <w:r w:rsidRPr="00487029">
        <w:t>2.6.10</w:t>
      </w:r>
      <w:r w:rsidRPr="00487029">
        <w:tab/>
        <w:t>Ramp down</w:t>
      </w:r>
    </w:p>
    <w:p w:rsidR="00610E16" w:rsidRPr="00487029" w:rsidRDefault="00610E16" w:rsidP="00B7728A">
      <w:r w:rsidRPr="00487029">
        <w:t>The ramp down occurs in the last sub slot of each PL-Frame (as shown in Figure A4-7) followed by the guard time. The overall duration of the ramp-down and guard time is 8.88 ms (one sub slot duration) while the ramp-down time from 90% to 10% of the power should occur in less than 300</w:t>
      </w:r>
      <w:r w:rsidR="00B7728A" w:rsidRPr="00487029">
        <w:t> </w:t>
      </w:r>
      <w:r w:rsidRPr="00487029">
        <w:t>µs.</w:t>
      </w:r>
    </w:p>
    <w:p w:rsidR="00610E16" w:rsidRPr="00487029" w:rsidRDefault="00610E16" w:rsidP="00610E16">
      <w:pPr>
        <w:pStyle w:val="Heading3"/>
      </w:pPr>
      <w:r w:rsidRPr="00487029">
        <w:t>2.6.11</w:t>
      </w:r>
      <w:r w:rsidRPr="00487029">
        <w:tab/>
        <w:t>Guard time</w:t>
      </w:r>
    </w:p>
    <w:p w:rsidR="00610E16" w:rsidRPr="00487029" w:rsidRDefault="00610E16" w:rsidP="00610E16">
      <w:r w:rsidRPr="00487029">
        <w:t>The guard time is added to the end of each PL-Frame to avoid overlapping with VDES terrestrial transmissions. The guard time duration is 8.88 ms corresponding to one sub-slot duration. This time is adequate to cover the differential delay between the shortest and the longest propagation time within the coverage area of a LEO satellite at 600 km altitude (or lower).</w:t>
      </w:r>
    </w:p>
    <w:p w:rsidR="00610E16" w:rsidRPr="00487029" w:rsidRDefault="00610E16" w:rsidP="00610E16">
      <w:pPr>
        <w:pStyle w:val="Heading2"/>
      </w:pPr>
      <w:r w:rsidRPr="00487029">
        <w:t>2.7</w:t>
      </w:r>
      <w:r w:rsidRPr="00487029">
        <w:tab/>
        <w:t>VDE-SAT downlink PL-Frame formats</w:t>
      </w:r>
    </w:p>
    <w:p w:rsidR="00610E16" w:rsidRPr="00487029" w:rsidRDefault="00610E16" w:rsidP="00811736">
      <w:r w:rsidRPr="00487029">
        <w:t>As illustrated in Figure A4-7, PL-Frames are the self-contained transmission units used for the VDE-SAT downlink and uplink.</w:t>
      </w:r>
      <w:r w:rsidR="00811736">
        <w:t xml:space="preserve"> </w:t>
      </w:r>
      <w:r w:rsidRPr="00487029">
        <w:t>This section defines several PL-Frame formats that are used for signalling and data transmission on the VDE-SAT downlink channels. Based on the PL-Frame header, it is possible to define 128 distinct PL-Frame formats for the VDE-SAT downlink and uplink.</w:t>
      </w:r>
    </w:p>
    <w:p w:rsidR="00610E16" w:rsidRPr="00487029" w:rsidRDefault="00610E16" w:rsidP="00610E16">
      <w:pPr>
        <w:pStyle w:val="Heading3"/>
      </w:pPr>
      <w:r w:rsidRPr="00487029">
        <w:t>2.7.1</w:t>
      </w:r>
      <w:r w:rsidRPr="00487029">
        <w:tab/>
        <w:t>PL-Frame format 1</w:t>
      </w:r>
    </w:p>
    <w:p w:rsidR="00610E16" w:rsidRPr="00487029" w:rsidRDefault="00610E16" w:rsidP="00610E16">
      <w:r w:rsidRPr="00487029">
        <w:t xml:space="preserve">The PL-Frame format 1 is provided in Table A4-12. </w:t>
      </w:r>
    </w:p>
    <w:p w:rsidR="00610E16" w:rsidRPr="00487029" w:rsidRDefault="00610E16" w:rsidP="00610E16">
      <w:pPr>
        <w:tabs>
          <w:tab w:val="clear" w:pos="1134"/>
          <w:tab w:val="clear" w:pos="1871"/>
          <w:tab w:val="clear" w:pos="2268"/>
        </w:tabs>
        <w:overflowPunct/>
        <w:autoSpaceDE/>
        <w:autoSpaceDN/>
        <w:adjustRightInd/>
        <w:spacing w:before="0"/>
        <w:textAlignment w:val="auto"/>
        <w:rPr>
          <w:caps/>
          <w:sz w:val="20"/>
        </w:rPr>
      </w:pPr>
      <w:r w:rsidRPr="00487029">
        <w:br w:type="page"/>
      </w:r>
    </w:p>
    <w:p w:rsidR="00610E16" w:rsidRPr="00487029" w:rsidRDefault="00610E16" w:rsidP="00610E16">
      <w:pPr>
        <w:pStyle w:val="TableNo"/>
      </w:pPr>
      <w:r w:rsidRPr="00487029">
        <w:t>Table A4-12</w:t>
      </w:r>
    </w:p>
    <w:p w:rsidR="00610E16" w:rsidRPr="00487029" w:rsidRDefault="00610E16" w:rsidP="00610E16">
      <w:pPr>
        <w:pStyle w:val="Tabletitle"/>
      </w:pPr>
      <w:r w:rsidRPr="00487029">
        <w:t>PL-Frame Format 1</w:t>
      </w:r>
    </w:p>
    <w:tbl>
      <w:tblPr>
        <w:tblStyle w:val="TableGrid"/>
        <w:tblW w:w="0" w:type="auto"/>
        <w:jc w:val="center"/>
        <w:tblLook w:val="04A0" w:firstRow="1" w:lastRow="0" w:firstColumn="1" w:lastColumn="0" w:noHBand="0" w:noVBand="1"/>
      </w:tblPr>
      <w:tblGrid>
        <w:gridCol w:w="3187"/>
        <w:gridCol w:w="3187"/>
        <w:gridCol w:w="1070"/>
      </w:tblGrid>
      <w:tr w:rsidR="00E0419F" w:rsidRPr="00487029" w:rsidTr="00E0419F">
        <w:trPr>
          <w:jc w:val="center"/>
        </w:trPr>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t>Downlink format</w:t>
            </w:r>
          </w:p>
        </w:tc>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1</w:t>
            </w:r>
          </w:p>
        </w:tc>
        <w:tc>
          <w:tcPr>
            <w:tcW w:w="107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p>
        </w:tc>
      </w:tr>
      <w:tr w:rsidR="00E0419F" w:rsidRPr="00487029" w:rsidTr="00E0419F">
        <w:trPr>
          <w:jc w:val="center"/>
        </w:trPr>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t>Function</w:t>
            </w:r>
          </w:p>
        </w:tc>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Multiple access, reliable one way transmission</w:t>
            </w:r>
          </w:p>
        </w:tc>
        <w:tc>
          <w:tcPr>
            <w:tcW w:w="107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p>
        </w:tc>
      </w:tr>
      <w:tr w:rsidR="00E0419F" w:rsidRPr="00487029" w:rsidTr="00E0419F">
        <w:trPr>
          <w:jc w:val="center"/>
        </w:trPr>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t>Usage</w:t>
            </w:r>
          </w:p>
        </w:tc>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Bulletin Board</w:t>
            </w:r>
          </w:p>
        </w:tc>
        <w:tc>
          <w:tcPr>
            <w:tcW w:w="107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p>
        </w:tc>
      </w:tr>
      <w:tr w:rsidR="00E0419F" w:rsidRPr="00487029" w:rsidTr="00E0419F">
        <w:trPr>
          <w:jc w:val="center"/>
        </w:trPr>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t>Header value</w:t>
            </w:r>
          </w:p>
        </w:tc>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sym w:font="Symbol" w:char="F0A2"/>
            </w:r>
            <w:r w:rsidRPr="00487029">
              <w:t>01</w:t>
            </w:r>
          </w:p>
        </w:tc>
        <w:tc>
          <w:tcPr>
            <w:tcW w:w="107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hex</w:t>
            </w:r>
          </w:p>
        </w:tc>
      </w:tr>
      <w:tr w:rsidR="00E0419F" w:rsidRPr="00487029" w:rsidTr="00E0419F">
        <w:trPr>
          <w:jc w:val="center"/>
        </w:trPr>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t>Channel bandwidth</w:t>
            </w:r>
          </w:p>
        </w:tc>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50</w:t>
            </w:r>
          </w:p>
        </w:tc>
        <w:tc>
          <w:tcPr>
            <w:tcW w:w="107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kHz</w:t>
            </w:r>
          </w:p>
        </w:tc>
      </w:tr>
      <w:tr w:rsidR="00E0419F" w:rsidRPr="00487029" w:rsidTr="00E0419F">
        <w:trPr>
          <w:jc w:val="center"/>
        </w:trPr>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t xml:space="preserve">Unfaded </w:t>
            </w:r>
            <w:r w:rsidRPr="00487029">
              <w:rPr>
                <w:i/>
                <w:iCs/>
              </w:rPr>
              <w:t>C</w:t>
            </w:r>
            <w:r w:rsidRPr="00487029">
              <w:t>/</w:t>
            </w:r>
            <w:r w:rsidRPr="00487029">
              <w:rPr>
                <w:i/>
                <w:iCs/>
              </w:rPr>
              <w:t>N</w:t>
            </w:r>
            <w:r w:rsidRPr="00487029">
              <w:rPr>
                <w:vertAlign w:val="subscript"/>
              </w:rPr>
              <w:t>0</w:t>
            </w:r>
          </w:p>
        </w:tc>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43.0</w:t>
            </w:r>
          </w:p>
        </w:tc>
        <w:tc>
          <w:tcPr>
            <w:tcW w:w="107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dBHz</w:t>
            </w:r>
          </w:p>
        </w:tc>
      </w:tr>
      <w:tr w:rsidR="00E0419F" w:rsidRPr="00487029" w:rsidTr="00E0419F">
        <w:trPr>
          <w:jc w:val="center"/>
        </w:trPr>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t>Burst duration</w:t>
            </w:r>
          </w:p>
        </w:tc>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90</w:t>
            </w:r>
          </w:p>
        </w:tc>
        <w:tc>
          <w:tcPr>
            <w:tcW w:w="107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slots</w:t>
            </w:r>
          </w:p>
        </w:tc>
      </w:tr>
      <w:tr w:rsidR="00E0419F" w:rsidRPr="00487029" w:rsidTr="00E0419F">
        <w:trPr>
          <w:jc w:val="center"/>
        </w:trPr>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t>Burst duration</w:t>
            </w:r>
          </w:p>
        </w:tc>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2</w:t>
            </w:r>
            <w:r w:rsidR="005321E4" w:rsidRPr="00487029">
              <w:t> </w:t>
            </w:r>
            <w:r w:rsidRPr="00487029">
              <w:t>400</w:t>
            </w:r>
          </w:p>
        </w:tc>
        <w:tc>
          <w:tcPr>
            <w:tcW w:w="107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ms</w:t>
            </w:r>
          </w:p>
        </w:tc>
      </w:tr>
      <w:tr w:rsidR="00E0419F" w:rsidRPr="00487029" w:rsidTr="00E0419F">
        <w:trPr>
          <w:jc w:val="center"/>
        </w:trPr>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t>Ramp down</w:t>
            </w:r>
          </w:p>
        </w:tc>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0.3</w:t>
            </w:r>
          </w:p>
        </w:tc>
        <w:tc>
          <w:tcPr>
            <w:tcW w:w="107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ms</w:t>
            </w:r>
          </w:p>
        </w:tc>
      </w:tr>
      <w:tr w:rsidR="00E0419F" w:rsidRPr="00487029" w:rsidTr="00E0419F">
        <w:trPr>
          <w:jc w:val="center"/>
        </w:trPr>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t>Guard time</w:t>
            </w:r>
          </w:p>
        </w:tc>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8.0</w:t>
            </w:r>
          </w:p>
        </w:tc>
        <w:tc>
          <w:tcPr>
            <w:tcW w:w="107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ms</w:t>
            </w:r>
          </w:p>
        </w:tc>
      </w:tr>
      <w:tr w:rsidR="00E0419F" w:rsidRPr="00487029" w:rsidTr="00E0419F">
        <w:trPr>
          <w:jc w:val="center"/>
        </w:trPr>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t>Channel rate</w:t>
            </w:r>
          </w:p>
        </w:tc>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33.6</w:t>
            </w:r>
          </w:p>
        </w:tc>
        <w:tc>
          <w:tcPr>
            <w:tcW w:w="107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kchip/s</w:t>
            </w:r>
          </w:p>
        </w:tc>
      </w:tr>
      <w:tr w:rsidR="00E0419F" w:rsidRPr="00487029" w:rsidTr="00E0419F">
        <w:trPr>
          <w:jc w:val="center"/>
        </w:trPr>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t>Spreading factor</w:t>
            </w:r>
          </w:p>
        </w:tc>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8</w:t>
            </w:r>
          </w:p>
        </w:tc>
        <w:tc>
          <w:tcPr>
            <w:tcW w:w="107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p>
        </w:tc>
      </w:tr>
      <w:tr w:rsidR="00E0419F" w:rsidRPr="00487029" w:rsidTr="00E0419F">
        <w:trPr>
          <w:jc w:val="center"/>
        </w:trPr>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t>Spreading code</w:t>
            </w:r>
          </w:p>
        </w:tc>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SS0</w:t>
            </w:r>
          </w:p>
        </w:tc>
        <w:tc>
          <w:tcPr>
            <w:tcW w:w="107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Table 29</w:t>
            </w:r>
          </w:p>
        </w:tc>
      </w:tr>
      <w:tr w:rsidR="00E0419F" w:rsidRPr="00487029" w:rsidTr="00E0419F">
        <w:trPr>
          <w:jc w:val="center"/>
        </w:trPr>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t>Modulation</w:t>
            </w:r>
          </w:p>
        </w:tc>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BPSK</w:t>
            </w:r>
          </w:p>
        </w:tc>
        <w:tc>
          <w:tcPr>
            <w:tcW w:w="107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p>
        </w:tc>
      </w:tr>
      <w:tr w:rsidR="00E0419F" w:rsidRPr="00487029" w:rsidTr="00E0419F">
        <w:trPr>
          <w:jc w:val="center"/>
        </w:trPr>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t>Channel bits/symbol</w:t>
            </w:r>
          </w:p>
        </w:tc>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1</w:t>
            </w:r>
          </w:p>
        </w:tc>
        <w:tc>
          <w:tcPr>
            <w:tcW w:w="107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p>
        </w:tc>
      </w:tr>
      <w:tr w:rsidR="00E0419F" w:rsidRPr="00487029" w:rsidTr="00E0419F">
        <w:trPr>
          <w:jc w:val="center"/>
        </w:trPr>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t>FEC rate</w:t>
            </w:r>
          </w:p>
        </w:tc>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0.50</w:t>
            </w:r>
          </w:p>
        </w:tc>
        <w:tc>
          <w:tcPr>
            <w:tcW w:w="107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p>
        </w:tc>
      </w:tr>
      <w:tr w:rsidR="00E0419F" w:rsidRPr="00487029" w:rsidTr="00E0419F">
        <w:trPr>
          <w:jc w:val="center"/>
        </w:trPr>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t>FEC type</w:t>
            </w:r>
          </w:p>
        </w:tc>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3GPP</w:t>
            </w:r>
          </w:p>
        </w:tc>
        <w:tc>
          <w:tcPr>
            <w:tcW w:w="107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Annex 1</w:t>
            </w:r>
          </w:p>
        </w:tc>
      </w:tr>
      <w:tr w:rsidR="00E0419F" w:rsidRPr="00487029" w:rsidTr="00E0419F">
        <w:trPr>
          <w:jc w:val="center"/>
        </w:trPr>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t>Information rate/user</w:t>
            </w:r>
          </w:p>
        </w:tc>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2.10</w:t>
            </w:r>
          </w:p>
        </w:tc>
        <w:tc>
          <w:tcPr>
            <w:tcW w:w="107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kbits/s</w:t>
            </w:r>
          </w:p>
        </w:tc>
      </w:tr>
      <w:tr w:rsidR="00E0419F" w:rsidRPr="00487029" w:rsidTr="00E0419F">
        <w:trPr>
          <w:jc w:val="center"/>
        </w:trPr>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t>Number of simultaneous users</w:t>
            </w:r>
          </w:p>
        </w:tc>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8</w:t>
            </w:r>
          </w:p>
        </w:tc>
        <w:tc>
          <w:tcPr>
            <w:tcW w:w="107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p>
        </w:tc>
      </w:tr>
      <w:tr w:rsidR="00E0419F" w:rsidRPr="00487029" w:rsidTr="00E0419F">
        <w:trPr>
          <w:jc w:val="center"/>
        </w:trPr>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rPr>
                <w:i/>
                <w:iCs/>
              </w:rPr>
              <w:t>E</w:t>
            </w:r>
            <w:r w:rsidRPr="00487029">
              <w:rPr>
                <w:i/>
                <w:iCs/>
                <w:vertAlign w:val="subscript"/>
              </w:rPr>
              <w:t>b</w:t>
            </w:r>
            <w:r w:rsidRPr="00487029">
              <w:t>/</w:t>
            </w:r>
            <w:r w:rsidRPr="00487029">
              <w:rPr>
                <w:i/>
                <w:iCs/>
              </w:rPr>
              <w:t>N</w:t>
            </w:r>
            <w:r w:rsidRPr="00487029">
              <w:rPr>
                <w:vertAlign w:val="subscript"/>
              </w:rPr>
              <w:t>0</w:t>
            </w:r>
          </w:p>
        </w:tc>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9.8</w:t>
            </w:r>
          </w:p>
        </w:tc>
        <w:tc>
          <w:tcPr>
            <w:tcW w:w="107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dB</w:t>
            </w:r>
          </w:p>
        </w:tc>
      </w:tr>
      <w:tr w:rsidR="00E0419F" w:rsidRPr="00487029" w:rsidTr="00E0419F">
        <w:trPr>
          <w:jc w:val="center"/>
        </w:trPr>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t>Channel Rice factor (</w:t>
            </w:r>
            <w:r w:rsidRPr="00487029">
              <w:rPr>
                <w:i/>
                <w:iCs/>
              </w:rPr>
              <w:t>C</w:t>
            </w:r>
            <w:r w:rsidRPr="00487029">
              <w:t>/</w:t>
            </w:r>
            <w:r w:rsidRPr="00487029">
              <w:rPr>
                <w:i/>
                <w:iCs/>
              </w:rPr>
              <w:t>M</w:t>
            </w:r>
            <w:r w:rsidRPr="00487029">
              <w:t>)</w:t>
            </w:r>
          </w:p>
        </w:tc>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10</w:t>
            </w:r>
          </w:p>
        </w:tc>
        <w:tc>
          <w:tcPr>
            <w:tcW w:w="107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dB</w:t>
            </w:r>
          </w:p>
        </w:tc>
      </w:tr>
      <w:tr w:rsidR="00E0419F" w:rsidRPr="00487029" w:rsidTr="00E0419F">
        <w:trPr>
          <w:jc w:val="center"/>
        </w:trPr>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t>Channel fading bandwidth</w:t>
            </w:r>
          </w:p>
        </w:tc>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3</w:t>
            </w:r>
          </w:p>
        </w:tc>
        <w:tc>
          <w:tcPr>
            <w:tcW w:w="107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Hz</w:t>
            </w:r>
          </w:p>
        </w:tc>
      </w:tr>
      <w:tr w:rsidR="00E0419F" w:rsidRPr="00487029" w:rsidTr="00E0419F">
        <w:trPr>
          <w:jc w:val="center"/>
        </w:trPr>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t>Target frame error rate</w:t>
            </w:r>
          </w:p>
        </w:tc>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1</w:t>
            </w:r>
          </w:p>
        </w:tc>
        <w:tc>
          <w:tcPr>
            <w:tcW w:w="107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w:t>
            </w:r>
          </w:p>
        </w:tc>
      </w:tr>
      <w:tr w:rsidR="00E0419F" w:rsidRPr="00487029" w:rsidTr="00E0419F">
        <w:trPr>
          <w:jc w:val="center"/>
        </w:trPr>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t>Pilot and data duration of burst</w:t>
            </w:r>
          </w:p>
        </w:tc>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2 371</w:t>
            </w:r>
          </w:p>
        </w:tc>
        <w:tc>
          <w:tcPr>
            <w:tcW w:w="107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ms</w:t>
            </w:r>
          </w:p>
        </w:tc>
      </w:tr>
      <w:tr w:rsidR="00E0419F" w:rsidRPr="00487029" w:rsidTr="00E0419F">
        <w:trPr>
          <w:jc w:val="center"/>
        </w:trPr>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t>Pilot duration</w:t>
            </w:r>
          </w:p>
        </w:tc>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237.1</w:t>
            </w:r>
          </w:p>
        </w:tc>
        <w:tc>
          <w:tcPr>
            <w:tcW w:w="107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ms</w:t>
            </w:r>
          </w:p>
        </w:tc>
      </w:tr>
      <w:tr w:rsidR="00E0419F" w:rsidRPr="00487029" w:rsidTr="00E0419F">
        <w:trPr>
          <w:jc w:val="center"/>
        </w:trPr>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t>Data duration</w:t>
            </w:r>
          </w:p>
        </w:tc>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2 133.9</w:t>
            </w:r>
          </w:p>
        </w:tc>
        <w:tc>
          <w:tcPr>
            <w:tcW w:w="107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ms</w:t>
            </w:r>
          </w:p>
        </w:tc>
      </w:tr>
      <w:tr w:rsidR="00E0419F" w:rsidRPr="00487029" w:rsidTr="00E0419F">
        <w:trPr>
          <w:jc w:val="center"/>
        </w:trPr>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t>Number of info bits</w:t>
            </w:r>
          </w:p>
        </w:tc>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4 480</w:t>
            </w:r>
          </w:p>
        </w:tc>
        <w:tc>
          <w:tcPr>
            <w:tcW w:w="107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bits</w:t>
            </w:r>
          </w:p>
        </w:tc>
      </w:tr>
      <w:tr w:rsidR="00E0419F" w:rsidRPr="00487029" w:rsidTr="00E0419F">
        <w:trPr>
          <w:jc w:val="center"/>
        </w:trPr>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t>Number of coded bits</w:t>
            </w:r>
          </w:p>
        </w:tc>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8 960</w:t>
            </w:r>
          </w:p>
        </w:tc>
        <w:tc>
          <w:tcPr>
            <w:tcW w:w="107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bits</w:t>
            </w:r>
          </w:p>
        </w:tc>
      </w:tr>
      <w:tr w:rsidR="00E0419F" w:rsidRPr="00487029" w:rsidTr="00E0419F">
        <w:trPr>
          <w:jc w:val="center"/>
        </w:trPr>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t>Block interleaver width</w:t>
            </w:r>
          </w:p>
        </w:tc>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128</w:t>
            </w:r>
          </w:p>
        </w:tc>
        <w:tc>
          <w:tcPr>
            <w:tcW w:w="107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bits</w:t>
            </w:r>
          </w:p>
        </w:tc>
      </w:tr>
      <w:tr w:rsidR="00E0419F" w:rsidRPr="00487029" w:rsidTr="00E0419F">
        <w:trPr>
          <w:jc w:val="center"/>
        </w:trPr>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t>Block interleaver height</w:t>
            </w:r>
          </w:p>
        </w:tc>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70</w:t>
            </w:r>
          </w:p>
        </w:tc>
        <w:tc>
          <w:tcPr>
            <w:tcW w:w="107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bits</w:t>
            </w:r>
          </w:p>
        </w:tc>
      </w:tr>
      <w:tr w:rsidR="00E0419F" w:rsidRPr="00487029" w:rsidTr="00E0419F">
        <w:trPr>
          <w:jc w:val="center"/>
        </w:trPr>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t>Interleaver size</w:t>
            </w:r>
          </w:p>
        </w:tc>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8 960</w:t>
            </w:r>
          </w:p>
        </w:tc>
        <w:tc>
          <w:tcPr>
            <w:tcW w:w="107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bits</w:t>
            </w:r>
          </w:p>
        </w:tc>
      </w:tr>
      <w:tr w:rsidR="00E0419F" w:rsidRPr="00487029" w:rsidTr="00E0419F">
        <w:trPr>
          <w:jc w:val="center"/>
        </w:trPr>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t>Number of info bytes</w:t>
            </w:r>
          </w:p>
        </w:tc>
        <w:tc>
          <w:tcPr>
            <w:tcW w:w="3187"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560</w:t>
            </w:r>
          </w:p>
        </w:tc>
        <w:tc>
          <w:tcPr>
            <w:tcW w:w="107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bytes</w:t>
            </w:r>
          </w:p>
        </w:tc>
      </w:tr>
    </w:tbl>
    <w:p w:rsidR="00610E16" w:rsidRPr="00487029" w:rsidRDefault="00610E16" w:rsidP="00E0419F">
      <w:r w:rsidRPr="00487029">
        <w:br w:type="page"/>
      </w:r>
    </w:p>
    <w:p w:rsidR="00610E16" w:rsidRPr="00487029" w:rsidRDefault="00610E16" w:rsidP="00610E16">
      <w:pPr>
        <w:pStyle w:val="Heading3"/>
      </w:pPr>
      <w:r w:rsidRPr="00487029">
        <w:t>2.7.2</w:t>
      </w:r>
      <w:r w:rsidRPr="00487029">
        <w:tab/>
        <w:t>PL-Frame format 2</w:t>
      </w:r>
    </w:p>
    <w:p w:rsidR="00610E16" w:rsidRPr="00487029" w:rsidRDefault="00610E16" w:rsidP="00610E16">
      <w:r w:rsidRPr="00487029">
        <w:t xml:space="preserve">The PL-Frame format 2 is provided in Table A4-13. </w:t>
      </w:r>
    </w:p>
    <w:p w:rsidR="00610E16" w:rsidRPr="00487029" w:rsidRDefault="00610E16" w:rsidP="00610E16">
      <w:pPr>
        <w:pStyle w:val="TableNo"/>
      </w:pPr>
      <w:r w:rsidRPr="00487029">
        <w:t>Table A4-13</w:t>
      </w:r>
    </w:p>
    <w:p w:rsidR="00610E16" w:rsidRPr="00487029" w:rsidRDefault="00610E16" w:rsidP="00610E16">
      <w:pPr>
        <w:pStyle w:val="Tabletitle"/>
      </w:pPr>
      <w:r w:rsidRPr="00487029">
        <w:t>PL-Frame format 2</w:t>
      </w:r>
    </w:p>
    <w:tbl>
      <w:tblPr>
        <w:tblStyle w:val="TableGrid"/>
        <w:tblW w:w="0" w:type="auto"/>
        <w:jc w:val="center"/>
        <w:tblLook w:val="04A0" w:firstRow="1" w:lastRow="0" w:firstColumn="1" w:lastColumn="0" w:noHBand="0" w:noVBand="1"/>
      </w:tblPr>
      <w:tblGrid>
        <w:gridCol w:w="3114"/>
        <w:gridCol w:w="3260"/>
        <w:gridCol w:w="1011"/>
      </w:tblGrid>
      <w:tr w:rsidR="00E0419F" w:rsidRPr="00487029" w:rsidTr="005321E4">
        <w:trPr>
          <w:jc w:val="center"/>
        </w:trPr>
        <w:tc>
          <w:tcPr>
            <w:tcW w:w="3114"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lang w:eastAsia="nb-NO"/>
              </w:rPr>
            </w:pPr>
            <w:r w:rsidRPr="00487029">
              <w:rPr>
                <w:lang w:eastAsia="nb-NO"/>
              </w:rPr>
              <w:t>Downlink format</w:t>
            </w:r>
          </w:p>
        </w:tc>
        <w:tc>
          <w:tcPr>
            <w:tcW w:w="326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2</w:t>
            </w:r>
          </w:p>
        </w:tc>
        <w:tc>
          <w:tcPr>
            <w:tcW w:w="1011"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p>
        </w:tc>
      </w:tr>
      <w:tr w:rsidR="00E0419F" w:rsidRPr="00487029" w:rsidTr="005321E4">
        <w:trPr>
          <w:jc w:val="center"/>
        </w:trPr>
        <w:tc>
          <w:tcPr>
            <w:tcW w:w="3114"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lang w:eastAsia="nb-NO"/>
              </w:rPr>
            </w:pPr>
            <w:r w:rsidRPr="00487029">
              <w:rPr>
                <w:lang w:eastAsia="nb-NO"/>
              </w:rPr>
              <w:t>Function</w:t>
            </w:r>
          </w:p>
        </w:tc>
        <w:tc>
          <w:tcPr>
            <w:tcW w:w="326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Reliable one way transmission</w:t>
            </w:r>
          </w:p>
        </w:tc>
        <w:tc>
          <w:tcPr>
            <w:tcW w:w="1011"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p>
        </w:tc>
      </w:tr>
      <w:tr w:rsidR="00E0419F" w:rsidRPr="00487029" w:rsidTr="005321E4">
        <w:trPr>
          <w:jc w:val="center"/>
        </w:trPr>
        <w:tc>
          <w:tcPr>
            <w:tcW w:w="3114"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lang w:eastAsia="nb-NO"/>
              </w:rPr>
            </w:pPr>
            <w:r w:rsidRPr="00487029">
              <w:rPr>
                <w:lang w:eastAsia="nb-NO"/>
              </w:rPr>
              <w:t>Usage</w:t>
            </w:r>
          </w:p>
        </w:tc>
        <w:tc>
          <w:tcPr>
            <w:tcW w:w="326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Multicast, announcements, ack</w:t>
            </w:r>
          </w:p>
        </w:tc>
        <w:tc>
          <w:tcPr>
            <w:tcW w:w="1011"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p>
        </w:tc>
      </w:tr>
      <w:tr w:rsidR="00E0419F" w:rsidRPr="00487029" w:rsidTr="005321E4">
        <w:trPr>
          <w:jc w:val="center"/>
        </w:trPr>
        <w:tc>
          <w:tcPr>
            <w:tcW w:w="3114"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lang w:eastAsia="nb-NO"/>
              </w:rPr>
            </w:pPr>
            <w:r w:rsidRPr="00487029">
              <w:rPr>
                <w:lang w:eastAsia="nb-NO"/>
              </w:rPr>
              <w:t>Header value</w:t>
            </w:r>
          </w:p>
        </w:tc>
        <w:tc>
          <w:tcPr>
            <w:tcW w:w="3260" w:type="dxa"/>
          </w:tcPr>
          <w:p w:rsidR="00E0419F" w:rsidRPr="00487029" w:rsidRDefault="005321E4"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sym w:font="Symbol" w:char="F0A2"/>
            </w:r>
            <w:r w:rsidR="00E0419F" w:rsidRPr="00487029">
              <w:rPr>
                <w:lang w:eastAsia="nb-NO"/>
              </w:rPr>
              <w:t>02</w:t>
            </w:r>
          </w:p>
        </w:tc>
        <w:tc>
          <w:tcPr>
            <w:tcW w:w="1011"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hex</w:t>
            </w:r>
          </w:p>
        </w:tc>
      </w:tr>
      <w:tr w:rsidR="00E0419F" w:rsidRPr="00487029" w:rsidTr="005321E4">
        <w:trPr>
          <w:jc w:val="center"/>
        </w:trPr>
        <w:tc>
          <w:tcPr>
            <w:tcW w:w="3114"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lang w:eastAsia="nb-NO"/>
              </w:rPr>
            </w:pPr>
            <w:r w:rsidRPr="00487029">
              <w:rPr>
                <w:lang w:eastAsia="nb-NO"/>
              </w:rPr>
              <w:t>Channel bandwidth</w:t>
            </w:r>
          </w:p>
        </w:tc>
        <w:tc>
          <w:tcPr>
            <w:tcW w:w="326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50</w:t>
            </w:r>
          </w:p>
        </w:tc>
        <w:tc>
          <w:tcPr>
            <w:tcW w:w="1011"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kHz</w:t>
            </w:r>
          </w:p>
        </w:tc>
      </w:tr>
      <w:tr w:rsidR="00E0419F" w:rsidRPr="00487029" w:rsidTr="005321E4">
        <w:trPr>
          <w:jc w:val="center"/>
        </w:trPr>
        <w:tc>
          <w:tcPr>
            <w:tcW w:w="3114"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lang w:eastAsia="nb-NO"/>
              </w:rPr>
            </w:pPr>
            <w:r w:rsidRPr="00487029">
              <w:rPr>
                <w:lang w:eastAsia="nb-NO"/>
              </w:rPr>
              <w:t xml:space="preserve">Unfaded </w:t>
            </w:r>
            <w:r w:rsidRPr="00487029">
              <w:rPr>
                <w:i/>
                <w:iCs/>
                <w:lang w:eastAsia="nb-NO"/>
              </w:rPr>
              <w:t>C</w:t>
            </w:r>
            <w:r w:rsidRPr="00487029">
              <w:rPr>
                <w:lang w:eastAsia="nb-NO"/>
              </w:rPr>
              <w:t>/</w:t>
            </w:r>
            <w:r w:rsidRPr="00487029">
              <w:rPr>
                <w:i/>
                <w:iCs/>
                <w:lang w:eastAsia="nb-NO"/>
              </w:rPr>
              <w:t>N</w:t>
            </w:r>
            <w:r w:rsidRPr="00487029">
              <w:rPr>
                <w:vertAlign w:val="subscript"/>
                <w:lang w:eastAsia="nb-NO"/>
              </w:rPr>
              <w:t>0</w:t>
            </w:r>
          </w:p>
        </w:tc>
        <w:tc>
          <w:tcPr>
            <w:tcW w:w="326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43.0</w:t>
            </w:r>
          </w:p>
        </w:tc>
        <w:tc>
          <w:tcPr>
            <w:tcW w:w="1011"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dBHz</w:t>
            </w:r>
          </w:p>
        </w:tc>
      </w:tr>
      <w:tr w:rsidR="00E0419F" w:rsidRPr="00487029" w:rsidTr="005321E4">
        <w:trPr>
          <w:jc w:val="center"/>
        </w:trPr>
        <w:tc>
          <w:tcPr>
            <w:tcW w:w="3114"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lang w:eastAsia="nb-NO"/>
              </w:rPr>
            </w:pPr>
            <w:r w:rsidRPr="00487029">
              <w:rPr>
                <w:lang w:eastAsia="nb-NO"/>
              </w:rPr>
              <w:t>Burst duration</w:t>
            </w:r>
          </w:p>
        </w:tc>
        <w:tc>
          <w:tcPr>
            <w:tcW w:w="326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90</w:t>
            </w:r>
          </w:p>
        </w:tc>
        <w:tc>
          <w:tcPr>
            <w:tcW w:w="1011"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slots</w:t>
            </w:r>
          </w:p>
        </w:tc>
      </w:tr>
      <w:tr w:rsidR="00E0419F" w:rsidRPr="00487029" w:rsidTr="005321E4">
        <w:trPr>
          <w:jc w:val="center"/>
        </w:trPr>
        <w:tc>
          <w:tcPr>
            <w:tcW w:w="3114"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lang w:eastAsia="nb-NO"/>
              </w:rPr>
            </w:pPr>
            <w:r w:rsidRPr="00487029">
              <w:rPr>
                <w:lang w:eastAsia="nb-NO"/>
              </w:rPr>
              <w:t>Burst duration</w:t>
            </w:r>
          </w:p>
        </w:tc>
        <w:tc>
          <w:tcPr>
            <w:tcW w:w="326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2</w:t>
            </w:r>
            <w:r w:rsidR="005321E4" w:rsidRPr="00487029">
              <w:rPr>
                <w:lang w:eastAsia="nb-NO"/>
              </w:rPr>
              <w:t> </w:t>
            </w:r>
            <w:r w:rsidRPr="00487029">
              <w:rPr>
                <w:lang w:eastAsia="nb-NO"/>
              </w:rPr>
              <w:t>400</w:t>
            </w:r>
          </w:p>
        </w:tc>
        <w:tc>
          <w:tcPr>
            <w:tcW w:w="1011"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ms</w:t>
            </w:r>
          </w:p>
        </w:tc>
      </w:tr>
      <w:tr w:rsidR="00E0419F" w:rsidRPr="00487029" w:rsidTr="005321E4">
        <w:trPr>
          <w:jc w:val="center"/>
        </w:trPr>
        <w:tc>
          <w:tcPr>
            <w:tcW w:w="3114"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lang w:eastAsia="nb-NO"/>
              </w:rPr>
            </w:pPr>
            <w:r w:rsidRPr="00487029">
              <w:rPr>
                <w:lang w:eastAsia="nb-NO"/>
              </w:rPr>
              <w:t>Ramp down</w:t>
            </w:r>
          </w:p>
        </w:tc>
        <w:tc>
          <w:tcPr>
            <w:tcW w:w="326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0.3</w:t>
            </w:r>
          </w:p>
        </w:tc>
        <w:tc>
          <w:tcPr>
            <w:tcW w:w="1011"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ms</w:t>
            </w:r>
          </w:p>
        </w:tc>
      </w:tr>
      <w:tr w:rsidR="00E0419F" w:rsidRPr="00487029" w:rsidTr="005321E4">
        <w:trPr>
          <w:jc w:val="center"/>
        </w:trPr>
        <w:tc>
          <w:tcPr>
            <w:tcW w:w="3114"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lang w:eastAsia="nb-NO"/>
              </w:rPr>
            </w:pPr>
            <w:r w:rsidRPr="00487029">
              <w:rPr>
                <w:lang w:eastAsia="nb-NO"/>
              </w:rPr>
              <w:t>Guard time</w:t>
            </w:r>
          </w:p>
        </w:tc>
        <w:tc>
          <w:tcPr>
            <w:tcW w:w="326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8.0</w:t>
            </w:r>
          </w:p>
        </w:tc>
        <w:tc>
          <w:tcPr>
            <w:tcW w:w="1011"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ms</w:t>
            </w:r>
          </w:p>
        </w:tc>
      </w:tr>
      <w:tr w:rsidR="00E0419F" w:rsidRPr="00487029" w:rsidTr="005321E4">
        <w:trPr>
          <w:jc w:val="center"/>
        </w:trPr>
        <w:tc>
          <w:tcPr>
            <w:tcW w:w="3114"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lang w:eastAsia="nb-NO"/>
              </w:rPr>
            </w:pPr>
            <w:r w:rsidRPr="00487029">
              <w:rPr>
                <w:lang w:eastAsia="nb-NO"/>
              </w:rPr>
              <w:t>Channel rate</w:t>
            </w:r>
          </w:p>
        </w:tc>
        <w:tc>
          <w:tcPr>
            <w:tcW w:w="326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19.2</w:t>
            </w:r>
          </w:p>
        </w:tc>
        <w:tc>
          <w:tcPr>
            <w:tcW w:w="1011"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kchip/s</w:t>
            </w:r>
          </w:p>
        </w:tc>
      </w:tr>
      <w:tr w:rsidR="00E0419F" w:rsidRPr="00487029" w:rsidTr="005321E4">
        <w:trPr>
          <w:jc w:val="center"/>
        </w:trPr>
        <w:tc>
          <w:tcPr>
            <w:tcW w:w="3114"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lang w:eastAsia="nb-NO"/>
              </w:rPr>
            </w:pPr>
            <w:r w:rsidRPr="00487029">
              <w:rPr>
                <w:lang w:eastAsia="nb-NO"/>
              </w:rPr>
              <w:t>Spreading factor</w:t>
            </w:r>
          </w:p>
        </w:tc>
        <w:tc>
          <w:tcPr>
            <w:tcW w:w="326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1</w:t>
            </w:r>
          </w:p>
        </w:tc>
        <w:tc>
          <w:tcPr>
            <w:tcW w:w="1011"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p>
        </w:tc>
      </w:tr>
      <w:tr w:rsidR="00E0419F" w:rsidRPr="00487029" w:rsidTr="005321E4">
        <w:trPr>
          <w:jc w:val="center"/>
        </w:trPr>
        <w:tc>
          <w:tcPr>
            <w:tcW w:w="3114"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lang w:eastAsia="nb-NO"/>
              </w:rPr>
            </w:pPr>
            <w:r w:rsidRPr="00487029">
              <w:rPr>
                <w:lang w:eastAsia="nb-NO"/>
              </w:rPr>
              <w:t>Modulation</w:t>
            </w:r>
          </w:p>
        </w:tc>
        <w:tc>
          <w:tcPr>
            <w:tcW w:w="326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QPSK</w:t>
            </w:r>
          </w:p>
        </w:tc>
        <w:tc>
          <w:tcPr>
            <w:tcW w:w="1011"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p>
        </w:tc>
      </w:tr>
      <w:tr w:rsidR="00E0419F" w:rsidRPr="00487029" w:rsidTr="005321E4">
        <w:trPr>
          <w:jc w:val="center"/>
        </w:trPr>
        <w:tc>
          <w:tcPr>
            <w:tcW w:w="3114"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lang w:eastAsia="nb-NO"/>
              </w:rPr>
            </w:pPr>
            <w:r w:rsidRPr="00487029">
              <w:rPr>
                <w:lang w:eastAsia="nb-NO"/>
              </w:rPr>
              <w:t>Channel bits/symbol</w:t>
            </w:r>
          </w:p>
        </w:tc>
        <w:tc>
          <w:tcPr>
            <w:tcW w:w="326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2</w:t>
            </w:r>
          </w:p>
        </w:tc>
        <w:tc>
          <w:tcPr>
            <w:tcW w:w="1011"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p>
        </w:tc>
      </w:tr>
      <w:tr w:rsidR="00E0419F" w:rsidRPr="00487029" w:rsidTr="005321E4">
        <w:trPr>
          <w:jc w:val="center"/>
        </w:trPr>
        <w:tc>
          <w:tcPr>
            <w:tcW w:w="3114"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lang w:eastAsia="nb-NO"/>
              </w:rPr>
            </w:pPr>
            <w:r w:rsidRPr="00487029">
              <w:rPr>
                <w:lang w:eastAsia="nb-NO"/>
              </w:rPr>
              <w:t>FEC rate</w:t>
            </w:r>
          </w:p>
        </w:tc>
        <w:tc>
          <w:tcPr>
            <w:tcW w:w="326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0.25</w:t>
            </w:r>
          </w:p>
        </w:tc>
        <w:tc>
          <w:tcPr>
            <w:tcW w:w="1011"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p>
        </w:tc>
      </w:tr>
      <w:tr w:rsidR="00E0419F" w:rsidRPr="00487029" w:rsidTr="005321E4">
        <w:trPr>
          <w:jc w:val="center"/>
        </w:trPr>
        <w:tc>
          <w:tcPr>
            <w:tcW w:w="3114"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487029">
              <w:t>FEC type</w:t>
            </w:r>
          </w:p>
        </w:tc>
        <w:tc>
          <w:tcPr>
            <w:tcW w:w="326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3GPP</w:t>
            </w:r>
          </w:p>
        </w:tc>
        <w:tc>
          <w:tcPr>
            <w:tcW w:w="1011"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pPr>
            <w:r w:rsidRPr="00487029">
              <w:t>Annex 1</w:t>
            </w:r>
          </w:p>
        </w:tc>
      </w:tr>
      <w:tr w:rsidR="00E0419F" w:rsidRPr="00487029" w:rsidTr="005321E4">
        <w:trPr>
          <w:jc w:val="center"/>
        </w:trPr>
        <w:tc>
          <w:tcPr>
            <w:tcW w:w="3114"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lang w:eastAsia="nb-NO"/>
              </w:rPr>
            </w:pPr>
            <w:r w:rsidRPr="00487029">
              <w:rPr>
                <w:lang w:eastAsia="nb-NO"/>
              </w:rPr>
              <w:t>Information rate/user</w:t>
            </w:r>
          </w:p>
        </w:tc>
        <w:tc>
          <w:tcPr>
            <w:tcW w:w="326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9.60</w:t>
            </w:r>
          </w:p>
        </w:tc>
        <w:tc>
          <w:tcPr>
            <w:tcW w:w="1011"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kbits/s</w:t>
            </w:r>
          </w:p>
        </w:tc>
      </w:tr>
      <w:tr w:rsidR="00E0419F" w:rsidRPr="00487029" w:rsidTr="005321E4">
        <w:trPr>
          <w:jc w:val="center"/>
        </w:trPr>
        <w:tc>
          <w:tcPr>
            <w:tcW w:w="3114"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lang w:eastAsia="nb-NO"/>
              </w:rPr>
            </w:pPr>
            <w:r w:rsidRPr="00487029">
              <w:rPr>
                <w:lang w:eastAsia="nb-NO"/>
              </w:rPr>
              <w:t>Number of simultaneous users</w:t>
            </w:r>
          </w:p>
        </w:tc>
        <w:tc>
          <w:tcPr>
            <w:tcW w:w="326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1</w:t>
            </w:r>
          </w:p>
        </w:tc>
        <w:tc>
          <w:tcPr>
            <w:tcW w:w="1011"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p>
        </w:tc>
      </w:tr>
      <w:tr w:rsidR="00E0419F" w:rsidRPr="00487029" w:rsidTr="005321E4">
        <w:trPr>
          <w:jc w:val="center"/>
        </w:trPr>
        <w:tc>
          <w:tcPr>
            <w:tcW w:w="3114"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lang w:eastAsia="nb-NO"/>
              </w:rPr>
            </w:pPr>
            <w:r w:rsidRPr="00487029">
              <w:rPr>
                <w:i/>
                <w:iCs/>
                <w:lang w:eastAsia="nb-NO"/>
              </w:rPr>
              <w:t>E</w:t>
            </w:r>
            <w:r w:rsidRPr="00487029">
              <w:rPr>
                <w:i/>
                <w:iCs/>
                <w:vertAlign w:val="subscript"/>
                <w:lang w:eastAsia="nb-NO"/>
              </w:rPr>
              <w:t>b</w:t>
            </w:r>
            <w:r w:rsidRPr="00487029">
              <w:rPr>
                <w:lang w:eastAsia="nb-NO"/>
              </w:rPr>
              <w:t>/</w:t>
            </w:r>
            <w:r w:rsidRPr="00487029">
              <w:rPr>
                <w:i/>
                <w:iCs/>
                <w:lang w:eastAsia="nb-NO"/>
              </w:rPr>
              <w:t>N</w:t>
            </w:r>
            <w:r w:rsidRPr="00487029">
              <w:rPr>
                <w:vertAlign w:val="subscript"/>
                <w:lang w:eastAsia="nb-NO"/>
              </w:rPr>
              <w:t>0</w:t>
            </w:r>
          </w:p>
        </w:tc>
        <w:tc>
          <w:tcPr>
            <w:tcW w:w="326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3.2</w:t>
            </w:r>
          </w:p>
        </w:tc>
        <w:tc>
          <w:tcPr>
            <w:tcW w:w="1011"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dB</w:t>
            </w:r>
          </w:p>
        </w:tc>
      </w:tr>
      <w:tr w:rsidR="00E0419F" w:rsidRPr="00487029" w:rsidTr="005321E4">
        <w:trPr>
          <w:jc w:val="center"/>
        </w:trPr>
        <w:tc>
          <w:tcPr>
            <w:tcW w:w="3114"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lang w:eastAsia="nb-NO"/>
              </w:rPr>
            </w:pPr>
            <w:r w:rsidRPr="00487029">
              <w:rPr>
                <w:lang w:eastAsia="nb-NO"/>
              </w:rPr>
              <w:t>Channel Rice factor (</w:t>
            </w:r>
            <w:r w:rsidRPr="00487029">
              <w:rPr>
                <w:i/>
                <w:iCs/>
                <w:lang w:eastAsia="nb-NO"/>
              </w:rPr>
              <w:t>C</w:t>
            </w:r>
            <w:r w:rsidRPr="00487029">
              <w:rPr>
                <w:lang w:eastAsia="nb-NO"/>
              </w:rPr>
              <w:t>/</w:t>
            </w:r>
            <w:r w:rsidRPr="00487029">
              <w:rPr>
                <w:i/>
                <w:iCs/>
                <w:lang w:eastAsia="nb-NO"/>
              </w:rPr>
              <w:t>M</w:t>
            </w:r>
            <w:r w:rsidRPr="00487029">
              <w:rPr>
                <w:lang w:eastAsia="nb-NO"/>
              </w:rPr>
              <w:t>)</w:t>
            </w:r>
          </w:p>
        </w:tc>
        <w:tc>
          <w:tcPr>
            <w:tcW w:w="326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10</w:t>
            </w:r>
          </w:p>
        </w:tc>
        <w:tc>
          <w:tcPr>
            <w:tcW w:w="1011"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dB</w:t>
            </w:r>
          </w:p>
        </w:tc>
      </w:tr>
      <w:tr w:rsidR="00E0419F" w:rsidRPr="00487029" w:rsidTr="005321E4">
        <w:trPr>
          <w:jc w:val="center"/>
        </w:trPr>
        <w:tc>
          <w:tcPr>
            <w:tcW w:w="3114"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lang w:eastAsia="nb-NO"/>
              </w:rPr>
            </w:pPr>
            <w:r w:rsidRPr="00487029">
              <w:rPr>
                <w:lang w:eastAsia="nb-NO"/>
              </w:rPr>
              <w:t>Channel fading bandwidth</w:t>
            </w:r>
          </w:p>
        </w:tc>
        <w:tc>
          <w:tcPr>
            <w:tcW w:w="326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3</w:t>
            </w:r>
          </w:p>
        </w:tc>
        <w:tc>
          <w:tcPr>
            <w:tcW w:w="1011"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Hz</w:t>
            </w:r>
          </w:p>
        </w:tc>
      </w:tr>
      <w:tr w:rsidR="00E0419F" w:rsidRPr="00487029" w:rsidTr="005321E4">
        <w:trPr>
          <w:jc w:val="center"/>
        </w:trPr>
        <w:tc>
          <w:tcPr>
            <w:tcW w:w="3114"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lang w:eastAsia="nb-NO"/>
              </w:rPr>
            </w:pPr>
            <w:r w:rsidRPr="00487029">
              <w:rPr>
                <w:lang w:eastAsia="nb-NO"/>
              </w:rPr>
              <w:t>Target frame error rate</w:t>
            </w:r>
          </w:p>
        </w:tc>
        <w:tc>
          <w:tcPr>
            <w:tcW w:w="326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1</w:t>
            </w:r>
          </w:p>
        </w:tc>
        <w:tc>
          <w:tcPr>
            <w:tcW w:w="1011"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w:t>
            </w:r>
          </w:p>
        </w:tc>
      </w:tr>
      <w:tr w:rsidR="00E0419F" w:rsidRPr="00487029" w:rsidTr="005321E4">
        <w:trPr>
          <w:jc w:val="center"/>
        </w:trPr>
        <w:tc>
          <w:tcPr>
            <w:tcW w:w="3114"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lang w:eastAsia="nb-NO"/>
              </w:rPr>
            </w:pPr>
            <w:r w:rsidRPr="00487029">
              <w:rPr>
                <w:lang w:eastAsia="nb-NO"/>
              </w:rPr>
              <w:t>Pilot and data duration of burst</w:t>
            </w:r>
          </w:p>
        </w:tc>
        <w:tc>
          <w:tcPr>
            <w:tcW w:w="326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2</w:t>
            </w:r>
            <w:r w:rsidR="005321E4" w:rsidRPr="00487029">
              <w:rPr>
                <w:lang w:eastAsia="nb-NO"/>
              </w:rPr>
              <w:t> </w:t>
            </w:r>
            <w:r w:rsidRPr="00487029">
              <w:rPr>
                <w:lang w:eastAsia="nb-NO"/>
              </w:rPr>
              <w:t>371</w:t>
            </w:r>
          </w:p>
        </w:tc>
        <w:tc>
          <w:tcPr>
            <w:tcW w:w="1011"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ms</w:t>
            </w:r>
          </w:p>
        </w:tc>
      </w:tr>
      <w:tr w:rsidR="00E0419F" w:rsidRPr="00487029" w:rsidTr="005321E4">
        <w:trPr>
          <w:jc w:val="center"/>
        </w:trPr>
        <w:tc>
          <w:tcPr>
            <w:tcW w:w="3114"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lang w:eastAsia="nb-NO"/>
              </w:rPr>
            </w:pPr>
            <w:r w:rsidRPr="00487029">
              <w:rPr>
                <w:lang w:eastAsia="nb-NO"/>
              </w:rPr>
              <w:t>Pilot duration</w:t>
            </w:r>
          </w:p>
        </w:tc>
        <w:tc>
          <w:tcPr>
            <w:tcW w:w="326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237.1</w:t>
            </w:r>
          </w:p>
        </w:tc>
        <w:tc>
          <w:tcPr>
            <w:tcW w:w="1011"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ms</w:t>
            </w:r>
          </w:p>
        </w:tc>
      </w:tr>
      <w:tr w:rsidR="00E0419F" w:rsidRPr="00487029" w:rsidTr="005321E4">
        <w:trPr>
          <w:jc w:val="center"/>
        </w:trPr>
        <w:tc>
          <w:tcPr>
            <w:tcW w:w="3114"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lang w:eastAsia="nb-NO"/>
              </w:rPr>
            </w:pPr>
            <w:r w:rsidRPr="00487029">
              <w:rPr>
                <w:lang w:eastAsia="nb-NO"/>
              </w:rPr>
              <w:t>Data duration</w:t>
            </w:r>
          </w:p>
        </w:tc>
        <w:tc>
          <w:tcPr>
            <w:tcW w:w="326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2</w:t>
            </w:r>
            <w:r w:rsidR="005321E4" w:rsidRPr="00487029">
              <w:rPr>
                <w:lang w:eastAsia="nb-NO"/>
              </w:rPr>
              <w:t> </w:t>
            </w:r>
            <w:r w:rsidRPr="00487029">
              <w:rPr>
                <w:lang w:eastAsia="nb-NO"/>
              </w:rPr>
              <w:t>133.9</w:t>
            </w:r>
          </w:p>
        </w:tc>
        <w:tc>
          <w:tcPr>
            <w:tcW w:w="1011"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ms</w:t>
            </w:r>
          </w:p>
        </w:tc>
      </w:tr>
      <w:tr w:rsidR="00E0419F" w:rsidRPr="00487029" w:rsidTr="005321E4">
        <w:trPr>
          <w:jc w:val="center"/>
        </w:trPr>
        <w:tc>
          <w:tcPr>
            <w:tcW w:w="3114"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lang w:eastAsia="nb-NO"/>
              </w:rPr>
            </w:pPr>
            <w:r w:rsidRPr="00487029">
              <w:rPr>
                <w:lang w:eastAsia="nb-NO"/>
              </w:rPr>
              <w:t xml:space="preserve">Number of info bits </w:t>
            </w:r>
          </w:p>
        </w:tc>
        <w:tc>
          <w:tcPr>
            <w:tcW w:w="326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20</w:t>
            </w:r>
            <w:r w:rsidR="005321E4" w:rsidRPr="00487029">
              <w:rPr>
                <w:lang w:eastAsia="nb-NO"/>
              </w:rPr>
              <w:t> </w:t>
            </w:r>
            <w:r w:rsidRPr="00487029">
              <w:rPr>
                <w:lang w:eastAsia="nb-NO"/>
              </w:rPr>
              <w:t>480</w:t>
            </w:r>
          </w:p>
        </w:tc>
        <w:tc>
          <w:tcPr>
            <w:tcW w:w="1011"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bits</w:t>
            </w:r>
          </w:p>
        </w:tc>
      </w:tr>
      <w:tr w:rsidR="00E0419F" w:rsidRPr="00487029" w:rsidTr="005321E4">
        <w:trPr>
          <w:jc w:val="center"/>
        </w:trPr>
        <w:tc>
          <w:tcPr>
            <w:tcW w:w="3114"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lang w:eastAsia="nb-NO"/>
              </w:rPr>
            </w:pPr>
            <w:r w:rsidRPr="00487029">
              <w:rPr>
                <w:lang w:eastAsia="nb-NO"/>
              </w:rPr>
              <w:t>Number of coded bits</w:t>
            </w:r>
          </w:p>
        </w:tc>
        <w:tc>
          <w:tcPr>
            <w:tcW w:w="326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81</w:t>
            </w:r>
            <w:r w:rsidR="005321E4" w:rsidRPr="00487029">
              <w:rPr>
                <w:lang w:eastAsia="nb-NO"/>
              </w:rPr>
              <w:t> </w:t>
            </w:r>
            <w:r w:rsidRPr="00487029">
              <w:rPr>
                <w:lang w:eastAsia="nb-NO"/>
              </w:rPr>
              <w:t>920</w:t>
            </w:r>
          </w:p>
        </w:tc>
        <w:tc>
          <w:tcPr>
            <w:tcW w:w="1011"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bits</w:t>
            </w:r>
          </w:p>
        </w:tc>
      </w:tr>
      <w:tr w:rsidR="00E0419F" w:rsidRPr="00487029" w:rsidTr="005321E4">
        <w:trPr>
          <w:jc w:val="center"/>
        </w:trPr>
        <w:tc>
          <w:tcPr>
            <w:tcW w:w="3114"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lang w:eastAsia="nb-NO"/>
              </w:rPr>
            </w:pPr>
            <w:r w:rsidRPr="00487029">
              <w:rPr>
                <w:lang w:eastAsia="nb-NO"/>
              </w:rPr>
              <w:t>Block interleaver width</w:t>
            </w:r>
          </w:p>
        </w:tc>
        <w:tc>
          <w:tcPr>
            <w:tcW w:w="326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256</w:t>
            </w:r>
          </w:p>
        </w:tc>
        <w:tc>
          <w:tcPr>
            <w:tcW w:w="1011"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bits</w:t>
            </w:r>
          </w:p>
        </w:tc>
      </w:tr>
      <w:tr w:rsidR="00E0419F" w:rsidRPr="00487029" w:rsidTr="005321E4">
        <w:trPr>
          <w:jc w:val="center"/>
        </w:trPr>
        <w:tc>
          <w:tcPr>
            <w:tcW w:w="3114"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lang w:eastAsia="nb-NO"/>
              </w:rPr>
            </w:pPr>
            <w:r w:rsidRPr="00487029">
              <w:rPr>
                <w:lang w:eastAsia="nb-NO"/>
              </w:rPr>
              <w:t>Block interleaver height</w:t>
            </w:r>
          </w:p>
        </w:tc>
        <w:tc>
          <w:tcPr>
            <w:tcW w:w="326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320</w:t>
            </w:r>
          </w:p>
        </w:tc>
        <w:tc>
          <w:tcPr>
            <w:tcW w:w="1011"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bits</w:t>
            </w:r>
          </w:p>
        </w:tc>
      </w:tr>
      <w:tr w:rsidR="00E0419F" w:rsidRPr="00487029" w:rsidTr="005321E4">
        <w:trPr>
          <w:jc w:val="center"/>
        </w:trPr>
        <w:tc>
          <w:tcPr>
            <w:tcW w:w="3114"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lang w:eastAsia="nb-NO"/>
              </w:rPr>
            </w:pPr>
            <w:r w:rsidRPr="00487029">
              <w:rPr>
                <w:lang w:eastAsia="nb-NO"/>
              </w:rPr>
              <w:t>Interleaver size</w:t>
            </w:r>
          </w:p>
        </w:tc>
        <w:tc>
          <w:tcPr>
            <w:tcW w:w="326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81</w:t>
            </w:r>
            <w:r w:rsidR="005321E4" w:rsidRPr="00487029">
              <w:rPr>
                <w:lang w:eastAsia="nb-NO"/>
              </w:rPr>
              <w:t> </w:t>
            </w:r>
            <w:r w:rsidRPr="00487029">
              <w:rPr>
                <w:lang w:eastAsia="nb-NO"/>
              </w:rPr>
              <w:t>920</w:t>
            </w:r>
          </w:p>
        </w:tc>
        <w:tc>
          <w:tcPr>
            <w:tcW w:w="1011"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bits</w:t>
            </w:r>
          </w:p>
        </w:tc>
      </w:tr>
      <w:tr w:rsidR="00E0419F" w:rsidRPr="00487029" w:rsidTr="005321E4">
        <w:trPr>
          <w:jc w:val="center"/>
        </w:trPr>
        <w:tc>
          <w:tcPr>
            <w:tcW w:w="3114"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lang w:eastAsia="nb-NO"/>
              </w:rPr>
            </w:pPr>
            <w:r w:rsidRPr="00487029">
              <w:rPr>
                <w:lang w:eastAsia="nb-NO"/>
              </w:rPr>
              <w:t>Number of info bytes</w:t>
            </w:r>
          </w:p>
        </w:tc>
        <w:tc>
          <w:tcPr>
            <w:tcW w:w="3260"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2</w:t>
            </w:r>
            <w:r w:rsidR="005321E4" w:rsidRPr="00487029">
              <w:rPr>
                <w:lang w:eastAsia="nb-NO"/>
              </w:rPr>
              <w:t> </w:t>
            </w:r>
            <w:r w:rsidRPr="00487029">
              <w:rPr>
                <w:lang w:eastAsia="nb-NO"/>
              </w:rPr>
              <w:t>560</w:t>
            </w:r>
          </w:p>
        </w:tc>
        <w:tc>
          <w:tcPr>
            <w:tcW w:w="1011" w:type="dxa"/>
          </w:tcPr>
          <w:p w:rsidR="00E0419F" w:rsidRPr="00487029" w:rsidRDefault="00E0419F" w:rsidP="005321E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lang w:eastAsia="nb-NO"/>
              </w:rPr>
            </w:pPr>
            <w:r w:rsidRPr="00487029">
              <w:rPr>
                <w:lang w:eastAsia="nb-NO"/>
              </w:rPr>
              <w:t>bytes</w:t>
            </w:r>
          </w:p>
        </w:tc>
      </w:tr>
    </w:tbl>
    <w:p w:rsidR="000253BA" w:rsidRDefault="000253BA" w:rsidP="00610E16">
      <w:pPr>
        <w:pStyle w:val="Heading3"/>
      </w:pPr>
      <w:r>
        <w:br w:type="page"/>
      </w:r>
    </w:p>
    <w:p w:rsidR="00610E16" w:rsidRPr="00487029" w:rsidRDefault="00610E16" w:rsidP="00610E16">
      <w:pPr>
        <w:pStyle w:val="Heading3"/>
      </w:pPr>
      <w:r w:rsidRPr="00487029">
        <w:t xml:space="preserve">2.7.3 </w:t>
      </w:r>
      <w:r w:rsidRPr="00487029">
        <w:tab/>
        <w:t>PL-Frame format 3</w:t>
      </w:r>
    </w:p>
    <w:p w:rsidR="00610E16" w:rsidRPr="00487029" w:rsidRDefault="00610E16" w:rsidP="00610E16">
      <w:r w:rsidRPr="00487029">
        <w:t>The PL-Frame format 3 is provided in Table A4-14.</w:t>
      </w:r>
    </w:p>
    <w:p w:rsidR="00610E16" w:rsidRPr="00487029" w:rsidRDefault="00610E16" w:rsidP="00610E16">
      <w:pPr>
        <w:pStyle w:val="TableNo"/>
      </w:pPr>
      <w:r w:rsidRPr="00487029">
        <w:t>Table A4-14</w:t>
      </w:r>
    </w:p>
    <w:p w:rsidR="00610E16" w:rsidRPr="00487029" w:rsidRDefault="00610E16" w:rsidP="00610E16">
      <w:pPr>
        <w:pStyle w:val="Tabletitle"/>
      </w:pPr>
      <w:r w:rsidRPr="00487029">
        <w:t>PL-Frame format 3</w:t>
      </w:r>
    </w:p>
    <w:tbl>
      <w:tblPr>
        <w:tblW w:w="38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3259"/>
        <w:gridCol w:w="993"/>
      </w:tblGrid>
      <w:tr w:rsidR="00610E16" w:rsidRPr="00487029" w:rsidTr="005321E4">
        <w:trPr>
          <w:trHeight w:val="280"/>
          <w:jc w:val="center"/>
        </w:trPr>
        <w:tc>
          <w:tcPr>
            <w:tcW w:w="2114" w:type="pct"/>
            <w:shd w:val="clear" w:color="auto" w:fill="auto"/>
            <w:noWrap/>
            <w:vAlign w:val="bottom"/>
            <w:hideMark/>
          </w:tcPr>
          <w:p w:rsidR="00610E16" w:rsidRPr="00487029" w:rsidRDefault="00610E16" w:rsidP="005321E4">
            <w:pPr>
              <w:pStyle w:val="Tabletext"/>
              <w:rPr>
                <w:lang w:eastAsia="nb-NO"/>
              </w:rPr>
            </w:pPr>
            <w:r w:rsidRPr="00487029">
              <w:rPr>
                <w:lang w:eastAsia="nb-NO"/>
              </w:rPr>
              <w:t>Downlink format</w:t>
            </w:r>
          </w:p>
        </w:tc>
        <w:tc>
          <w:tcPr>
            <w:tcW w:w="2212" w:type="pct"/>
            <w:shd w:val="clear" w:color="auto" w:fill="auto"/>
            <w:noWrap/>
            <w:vAlign w:val="bottom"/>
            <w:hideMark/>
          </w:tcPr>
          <w:p w:rsidR="00610E16" w:rsidRPr="00487029" w:rsidRDefault="00610E16" w:rsidP="005321E4">
            <w:pPr>
              <w:pStyle w:val="Tabletext"/>
              <w:jc w:val="center"/>
              <w:rPr>
                <w:lang w:eastAsia="nb-NO"/>
              </w:rPr>
            </w:pPr>
            <w:r w:rsidRPr="00487029">
              <w:rPr>
                <w:lang w:eastAsia="nb-NO"/>
              </w:rPr>
              <w:t>3</w:t>
            </w:r>
          </w:p>
        </w:tc>
        <w:tc>
          <w:tcPr>
            <w:tcW w:w="674" w:type="pct"/>
            <w:shd w:val="clear" w:color="auto" w:fill="auto"/>
            <w:noWrap/>
            <w:vAlign w:val="bottom"/>
            <w:hideMark/>
          </w:tcPr>
          <w:p w:rsidR="00610E16" w:rsidRPr="00487029" w:rsidRDefault="00610E16" w:rsidP="005321E4">
            <w:pPr>
              <w:pStyle w:val="Tabletext"/>
              <w:jc w:val="center"/>
              <w:rPr>
                <w:lang w:eastAsia="nb-NO"/>
              </w:rPr>
            </w:pPr>
          </w:p>
        </w:tc>
      </w:tr>
      <w:tr w:rsidR="00610E16" w:rsidRPr="00487029" w:rsidTr="005321E4">
        <w:trPr>
          <w:trHeight w:val="280"/>
          <w:jc w:val="center"/>
        </w:trPr>
        <w:tc>
          <w:tcPr>
            <w:tcW w:w="2114" w:type="pct"/>
            <w:shd w:val="clear" w:color="auto" w:fill="auto"/>
            <w:noWrap/>
            <w:vAlign w:val="bottom"/>
            <w:hideMark/>
          </w:tcPr>
          <w:p w:rsidR="00610E16" w:rsidRPr="00487029" w:rsidRDefault="00610E16" w:rsidP="005321E4">
            <w:pPr>
              <w:pStyle w:val="Tabletext"/>
              <w:rPr>
                <w:lang w:eastAsia="nb-NO"/>
              </w:rPr>
            </w:pPr>
            <w:r w:rsidRPr="00487029">
              <w:rPr>
                <w:lang w:eastAsia="nb-NO"/>
              </w:rPr>
              <w:t>Function</w:t>
            </w:r>
          </w:p>
        </w:tc>
        <w:tc>
          <w:tcPr>
            <w:tcW w:w="2886" w:type="pct"/>
            <w:gridSpan w:val="2"/>
            <w:shd w:val="clear" w:color="auto" w:fill="auto"/>
            <w:noWrap/>
            <w:vAlign w:val="bottom"/>
            <w:hideMark/>
          </w:tcPr>
          <w:p w:rsidR="00610E16" w:rsidRPr="00487029" w:rsidRDefault="00610E16" w:rsidP="005321E4">
            <w:pPr>
              <w:pStyle w:val="Tabletext"/>
              <w:jc w:val="center"/>
              <w:rPr>
                <w:lang w:eastAsia="nb-NO"/>
              </w:rPr>
            </w:pPr>
            <w:r w:rsidRPr="00487029">
              <w:rPr>
                <w:lang w:eastAsia="nb-NO"/>
              </w:rPr>
              <w:t>High throughput TDM channel</w:t>
            </w:r>
          </w:p>
        </w:tc>
      </w:tr>
      <w:tr w:rsidR="00610E16" w:rsidRPr="00487029" w:rsidTr="005321E4">
        <w:trPr>
          <w:trHeight w:val="280"/>
          <w:jc w:val="center"/>
        </w:trPr>
        <w:tc>
          <w:tcPr>
            <w:tcW w:w="2114" w:type="pct"/>
            <w:shd w:val="clear" w:color="auto" w:fill="auto"/>
            <w:noWrap/>
            <w:vAlign w:val="bottom"/>
            <w:hideMark/>
          </w:tcPr>
          <w:p w:rsidR="00610E16" w:rsidRPr="00487029" w:rsidRDefault="00610E16" w:rsidP="005321E4">
            <w:pPr>
              <w:pStyle w:val="Tabletext"/>
              <w:rPr>
                <w:lang w:eastAsia="nb-NO"/>
              </w:rPr>
            </w:pPr>
            <w:r w:rsidRPr="00487029">
              <w:rPr>
                <w:lang w:eastAsia="nb-NO"/>
              </w:rPr>
              <w:t>Usage</w:t>
            </w:r>
          </w:p>
        </w:tc>
        <w:tc>
          <w:tcPr>
            <w:tcW w:w="2886" w:type="pct"/>
            <w:gridSpan w:val="2"/>
            <w:shd w:val="clear" w:color="auto" w:fill="auto"/>
            <w:noWrap/>
            <w:vAlign w:val="bottom"/>
            <w:hideMark/>
          </w:tcPr>
          <w:p w:rsidR="00610E16" w:rsidRPr="00487029" w:rsidRDefault="00610E16" w:rsidP="005321E4">
            <w:pPr>
              <w:pStyle w:val="Tabletext"/>
              <w:jc w:val="center"/>
              <w:rPr>
                <w:lang w:eastAsia="nb-NO"/>
              </w:rPr>
            </w:pPr>
            <w:r w:rsidRPr="00487029">
              <w:rPr>
                <w:lang w:eastAsia="nb-NO"/>
              </w:rPr>
              <w:t>File segment transfer</w:t>
            </w:r>
          </w:p>
        </w:tc>
      </w:tr>
      <w:tr w:rsidR="00610E16" w:rsidRPr="00487029" w:rsidTr="005321E4">
        <w:trPr>
          <w:trHeight w:val="280"/>
          <w:jc w:val="center"/>
        </w:trPr>
        <w:tc>
          <w:tcPr>
            <w:tcW w:w="2114" w:type="pct"/>
            <w:shd w:val="clear" w:color="auto" w:fill="auto"/>
            <w:noWrap/>
            <w:vAlign w:val="bottom"/>
            <w:hideMark/>
          </w:tcPr>
          <w:p w:rsidR="00610E16" w:rsidRPr="00487029" w:rsidRDefault="00610E16" w:rsidP="005321E4">
            <w:pPr>
              <w:pStyle w:val="Tabletext"/>
              <w:rPr>
                <w:lang w:eastAsia="nb-NO"/>
              </w:rPr>
            </w:pPr>
            <w:r w:rsidRPr="00487029">
              <w:rPr>
                <w:lang w:eastAsia="nb-NO"/>
              </w:rPr>
              <w:t>Header value</w:t>
            </w:r>
          </w:p>
        </w:tc>
        <w:tc>
          <w:tcPr>
            <w:tcW w:w="2212" w:type="pct"/>
            <w:shd w:val="clear" w:color="auto" w:fill="auto"/>
            <w:noWrap/>
            <w:vAlign w:val="bottom"/>
            <w:hideMark/>
          </w:tcPr>
          <w:p w:rsidR="00610E16" w:rsidRPr="00487029" w:rsidRDefault="005321E4" w:rsidP="005321E4">
            <w:pPr>
              <w:pStyle w:val="Tabletext"/>
              <w:jc w:val="center"/>
              <w:rPr>
                <w:lang w:eastAsia="nb-NO"/>
              </w:rPr>
            </w:pPr>
            <w:r w:rsidRPr="00487029">
              <w:rPr>
                <w:lang w:eastAsia="nb-NO"/>
              </w:rPr>
              <w:sym w:font="Symbol" w:char="F0A2"/>
            </w:r>
            <w:r w:rsidR="00610E16" w:rsidRPr="00487029">
              <w:rPr>
                <w:lang w:eastAsia="nb-NO"/>
              </w:rPr>
              <w:t>03</w:t>
            </w:r>
          </w:p>
        </w:tc>
        <w:tc>
          <w:tcPr>
            <w:tcW w:w="674" w:type="pct"/>
            <w:shd w:val="clear" w:color="auto" w:fill="auto"/>
            <w:noWrap/>
            <w:vAlign w:val="center"/>
            <w:hideMark/>
          </w:tcPr>
          <w:p w:rsidR="00610E16" w:rsidRPr="00487029" w:rsidRDefault="00610E16" w:rsidP="005321E4">
            <w:pPr>
              <w:pStyle w:val="Tabletext"/>
              <w:jc w:val="center"/>
              <w:rPr>
                <w:lang w:eastAsia="nb-NO"/>
              </w:rPr>
            </w:pPr>
            <w:r w:rsidRPr="00487029">
              <w:rPr>
                <w:lang w:eastAsia="nb-NO"/>
              </w:rPr>
              <w:t>hex</w:t>
            </w:r>
          </w:p>
        </w:tc>
      </w:tr>
      <w:tr w:rsidR="00610E16" w:rsidRPr="00487029" w:rsidTr="005321E4">
        <w:trPr>
          <w:trHeight w:val="280"/>
          <w:jc w:val="center"/>
        </w:trPr>
        <w:tc>
          <w:tcPr>
            <w:tcW w:w="2114" w:type="pct"/>
            <w:shd w:val="clear" w:color="auto" w:fill="auto"/>
            <w:noWrap/>
            <w:vAlign w:val="bottom"/>
            <w:hideMark/>
          </w:tcPr>
          <w:p w:rsidR="00610E16" w:rsidRPr="00487029" w:rsidRDefault="00610E16" w:rsidP="005321E4">
            <w:pPr>
              <w:pStyle w:val="Tabletext"/>
              <w:rPr>
                <w:lang w:eastAsia="nb-NO"/>
              </w:rPr>
            </w:pPr>
            <w:r w:rsidRPr="00487029">
              <w:rPr>
                <w:lang w:eastAsia="nb-NO"/>
              </w:rPr>
              <w:t>Channel bandwidth</w:t>
            </w:r>
          </w:p>
        </w:tc>
        <w:tc>
          <w:tcPr>
            <w:tcW w:w="2212" w:type="pct"/>
            <w:shd w:val="clear" w:color="auto" w:fill="auto"/>
            <w:noWrap/>
            <w:vAlign w:val="bottom"/>
            <w:hideMark/>
          </w:tcPr>
          <w:p w:rsidR="00610E16" w:rsidRPr="00487029" w:rsidRDefault="00610E16" w:rsidP="005321E4">
            <w:pPr>
              <w:pStyle w:val="Tabletext"/>
              <w:jc w:val="center"/>
              <w:rPr>
                <w:lang w:eastAsia="nb-NO"/>
              </w:rPr>
            </w:pPr>
            <w:r w:rsidRPr="00487029">
              <w:rPr>
                <w:lang w:eastAsia="nb-NO"/>
              </w:rPr>
              <w:t>50</w:t>
            </w:r>
          </w:p>
        </w:tc>
        <w:tc>
          <w:tcPr>
            <w:tcW w:w="674" w:type="pct"/>
            <w:shd w:val="clear" w:color="auto" w:fill="auto"/>
            <w:noWrap/>
            <w:vAlign w:val="center"/>
            <w:hideMark/>
          </w:tcPr>
          <w:p w:rsidR="00610E16" w:rsidRPr="00487029" w:rsidRDefault="00610E16" w:rsidP="005321E4">
            <w:pPr>
              <w:pStyle w:val="Tabletext"/>
              <w:jc w:val="center"/>
              <w:rPr>
                <w:lang w:eastAsia="nb-NO"/>
              </w:rPr>
            </w:pPr>
            <w:r w:rsidRPr="00487029">
              <w:rPr>
                <w:lang w:eastAsia="nb-NO"/>
              </w:rPr>
              <w:t>kHz</w:t>
            </w:r>
          </w:p>
        </w:tc>
      </w:tr>
      <w:tr w:rsidR="00610E16" w:rsidRPr="00487029" w:rsidTr="005321E4">
        <w:trPr>
          <w:trHeight w:val="280"/>
          <w:jc w:val="center"/>
        </w:trPr>
        <w:tc>
          <w:tcPr>
            <w:tcW w:w="2114" w:type="pct"/>
            <w:shd w:val="clear" w:color="auto" w:fill="auto"/>
            <w:noWrap/>
            <w:vAlign w:val="bottom"/>
            <w:hideMark/>
          </w:tcPr>
          <w:p w:rsidR="00610E16" w:rsidRPr="00487029" w:rsidRDefault="00610E16" w:rsidP="005321E4">
            <w:pPr>
              <w:pStyle w:val="Tabletext"/>
              <w:rPr>
                <w:lang w:eastAsia="nb-NO"/>
              </w:rPr>
            </w:pPr>
            <w:r w:rsidRPr="00487029">
              <w:rPr>
                <w:lang w:eastAsia="nb-NO"/>
              </w:rPr>
              <w:t xml:space="preserve">Unfaded </w:t>
            </w:r>
            <w:r w:rsidRPr="00487029">
              <w:rPr>
                <w:i/>
                <w:iCs/>
                <w:lang w:eastAsia="nb-NO"/>
              </w:rPr>
              <w:t>C</w:t>
            </w:r>
            <w:r w:rsidRPr="00487029">
              <w:rPr>
                <w:lang w:eastAsia="nb-NO"/>
              </w:rPr>
              <w:t>/</w:t>
            </w:r>
            <w:r w:rsidRPr="00487029">
              <w:rPr>
                <w:i/>
                <w:iCs/>
                <w:lang w:eastAsia="nb-NO"/>
              </w:rPr>
              <w:t>N</w:t>
            </w:r>
            <w:r w:rsidRPr="00487029">
              <w:rPr>
                <w:vertAlign w:val="subscript"/>
                <w:lang w:eastAsia="nb-NO"/>
              </w:rPr>
              <w:t>0</w:t>
            </w:r>
          </w:p>
        </w:tc>
        <w:tc>
          <w:tcPr>
            <w:tcW w:w="2212" w:type="pct"/>
            <w:shd w:val="clear" w:color="auto" w:fill="auto"/>
            <w:noWrap/>
            <w:vAlign w:val="bottom"/>
            <w:hideMark/>
          </w:tcPr>
          <w:p w:rsidR="00610E16" w:rsidRPr="00487029" w:rsidRDefault="00610E16" w:rsidP="005321E4">
            <w:pPr>
              <w:pStyle w:val="Tabletext"/>
              <w:jc w:val="center"/>
              <w:rPr>
                <w:lang w:eastAsia="nb-NO"/>
              </w:rPr>
            </w:pPr>
            <w:r w:rsidRPr="00487029">
              <w:rPr>
                <w:lang w:eastAsia="nb-NO"/>
              </w:rPr>
              <w:t>50.0</w:t>
            </w:r>
          </w:p>
        </w:tc>
        <w:tc>
          <w:tcPr>
            <w:tcW w:w="674" w:type="pct"/>
            <w:shd w:val="clear" w:color="auto" w:fill="auto"/>
            <w:noWrap/>
            <w:vAlign w:val="center"/>
            <w:hideMark/>
          </w:tcPr>
          <w:p w:rsidR="00610E16" w:rsidRPr="00487029" w:rsidRDefault="00610E16" w:rsidP="005321E4">
            <w:pPr>
              <w:pStyle w:val="Tabletext"/>
              <w:jc w:val="center"/>
              <w:rPr>
                <w:lang w:eastAsia="nb-NO"/>
              </w:rPr>
            </w:pPr>
            <w:r w:rsidRPr="00487029">
              <w:rPr>
                <w:lang w:eastAsia="nb-NO"/>
              </w:rPr>
              <w:t>dBHz</w:t>
            </w:r>
          </w:p>
        </w:tc>
      </w:tr>
      <w:tr w:rsidR="00610E16" w:rsidRPr="00487029" w:rsidTr="005321E4">
        <w:trPr>
          <w:trHeight w:val="280"/>
          <w:jc w:val="center"/>
        </w:trPr>
        <w:tc>
          <w:tcPr>
            <w:tcW w:w="2114" w:type="pct"/>
            <w:shd w:val="clear" w:color="auto" w:fill="auto"/>
            <w:noWrap/>
            <w:vAlign w:val="bottom"/>
            <w:hideMark/>
          </w:tcPr>
          <w:p w:rsidR="00610E16" w:rsidRPr="00487029" w:rsidRDefault="00610E16" w:rsidP="005321E4">
            <w:pPr>
              <w:pStyle w:val="Tabletext"/>
              <w:rPr>
                <w:lang w:eastAsia="nb-NO"/>
              </w:rPr>
            </w:pPr>
            <w:r w:rsidRPr="00487029">
              <w:rPr>
                <w:lang w:eastAsia="nb-NO"/>
              </w:rPr>
              <w:t>Burst duration</w:t>
            </w:r>
          </w:p>
        </w:tc>
        <w:tc>
          <w:tcPr>
            <w:tcW w:w="2212" w:type="pct"/>
            <w:shd w:val="clear" w:color="auto" w:fill="auto"/>
            <w:noWrap/>
            <w:vAlign w:val="bottom"/>
            <w:hideMark/>
          </w:tcPr>
          <w:p w:rsidR="00610E16" w:rsidRPr="00487029" w:rsidRDefault="00610E16" w:rsidP="005321E4">
            <w:pPr>
              <w:pStyle w:val="Tabletext"/>
              <w:jc w:val="center"/>
              <w:rPr>
                <w:lang w:eastAsia="nb-NO"/>
              </w:rPr>
            </w:pPr>
            <w:r w:rsidRPr="00487029">
              <w:rPr>
                <w:lang w:eastAsia="nb-NO"/>
              </w:rPr>
              <w:t>90</w:t>
            </w:r>
          </w:p>
        </w:tc>
        <w:tc>
          <w:tcPr>
            <w:tcW w:w="674" w:type="pct"/>
            <w:shd w:val="clear" w:color="auto" w:fill="auto"/>
            <w:noWrap/>
            <w:vAlign w:val="center"/>
            <w:hideMark/>
          </w:tcPr>
          <w:p w:rsidR="00610E16" w:rsidRPr="00487029" w:rsidRDefault="00610E16" w:rsidP="005321E4">
            <w:pPr>
              <w:pStyle w:val="Tabletext"/>
              <w:jc w:val="center"/>
              <w:rPr>
                <w:lang w:eastAsia="nb-NO"/>
              </w:rPr>
            </w:pPr>
            <w:r w:rsidRPr="00487029">
              <w:rPr>
                <w:lang w:eastAsia="nb-NO"/>
              </w:rPr>
              <w:t>slots</w:t>
            </w:r>
          </w:p>
        </w:tc>
      </w:tr>
      <w:tr w:rsidR="00610E16" w:rsidRPr="00487029" w:rsidTr="005321E4">
        <w:trPr>
          <w:trHeight w:val="280"/>
          <w:jc w:val="center"/>
        </w:trPr>
        <w:tc>
          <w:tcPr>
            <w:tcW w:w="2114" w:type="pct"/>
            <w:shd w:val="clear" w:color="auto" w:fill="auto"/>
            <w:noWrap/>
            <w:vAlign w:val="bottom"/>
            <w:hideMark/>
          </w:tcPr>
          <w:p w:rsidR="00610E16" w:rsidRPr="00487029" w:rsidRDefault="00610E16" w:rsidP="005321E4">
            <w:pPr>
              <w:pStyle w:val="Tabletext"/>
              <w:rPr>
                <w:lang w:eastAsia="nb-NO"/>
              </w:rPr>
            </w:pPr>
            <w:r w:rsidRPr="00487029">
              <w:rPr>
                <w:lang w:eastAsia="nb-NO"/>
              </w:rPr>
              <w:t>Burst duration</w:t>
            </w:r>
          </w:p>
        </w:tc>
        <w:tc>
          <w:tcPr>
            <w:tcW w:w="2212" w:type="pct"/>
            <w:shd w:val="clear" w:color="auto" w:fill="auto"/>
            <w:noWrap/>
            <w:vAlign w:val="bottom"/>
            <w:hideMark/>
          </w:tcPr>
          <w:p w:rsidR="00610E16" w:rsidRPr="00487029" w:rsidRDefault="00610E16" w:rsidP="005321E4">
            <w:pPr>
              <w:pStyle w:val="Tabletext"/>
              <w:jc w:val="center"/>
              <w:rPr>
                <w:lang w:eastAsia="nb-NO"/>
              </w:rPr>
            </w:pPr>
            <w:r w:rsidRPr="00487029">
              <w:rPr>
                <w:lang w:eastAsia="nb-NO"/>
              </w:rPr>
              <w:t>2</w:t>
            </w:r>
            <w:r w:rsidR="005321E4" w:rsidRPr="00487029">
              <w:rPr>
                <w:lang w:eastAsia="nb-NO"/>
              </w:rPr>
              <w:t> </w:t>
            </w:r>
            <w:r w:rsidRPr="00487029">
              <w:rPr>
                <w:lang w:eastAsia="nb-NO"/>
              </w:rPr>
              <w:t>400</w:t>
            </w:r>
          </w:p>
        </w:tc>
        <w:tc>
          <w:tcPr>
            <w:tcW w:w="674" w:type="pct"/>
            <w:shd w:val="clear" w:color="auto" w:fill="auto"/>
            <w:noWrap/>
            <w:vAlign w:val="center"/>
            <w:hideMark/>
          </w:tcPr>
          <w:p w:rsidR="00610E16" w:rsidRPr="00487029" w:rsidRDefault="00610E16" w:rsidP="005321E4">
            <w:pPr>
              <w:pStyle w:val="Tabletext"/>
              <w:jc w:val="center"/>
              <w:rPr>
                <w:lang w:eastAsia="nb-NO"/>
              </w:rPr>
            </w:pPr>
            <w:r w:rsidRPr="00487029">
              <w:rPr>
                <w:lang w:eastAsia="nb-NO"/>
              </w:rPr>
              <w:t>ms</w:t>
            </w:r>
          </w:p>
        </w:tc>
      </w:tr>
      <w:tr w:rsidR="00610E16" w:rsidRPr="00487029" w:rsidTr="005321E4">
        <w:trPr>
          <w:trHeight w:val="280"/>
          <w:jc w:val="center"/>
        </w:trPr>
        <w:tc>
          <w:tcPr>
            <w:tcW w:w="2114" w:type="pct"/>
            <w:shd w:val="clear" w:color="auto" w:fill="auto"/>
            <w:noWrap/>
            <w:vAlign w:val="bottom"/>
            <w:hideMark/>
          </w:tcPr>
          <w:p w:rsidR="00610E16" w:rsidRPr="00487029" w:rsidRDefault="00610E16" w:rsidP="005321E4">
            <w:pPr>
              <w:pStyle w:val="Tabletext"/>
              <w:rPr>
                <w:lang w:eastAsia="nb-NO"/>
              </w:rPr>
            </w:pPr>
            <w:r w:rsidRPr="00487029">
              <w:rPr>
                <w:lang w:eastAsia="nb-NO"/>
              </w:rPr>
              <w:t>Ramp down</w:t>
            </w:r>
          </w:p>
        </w:tc>
        <w:tc>
          <w:tcPr>
            <w:tcW w:w="2212" w:type="pct"/>
            <w:shd w:val="clear" w:color="auto" w:fill="auto"/>
            <w:noWrap/>
            <w:vAlign w:val="bottom"/>
            <w:hideMark/>
          </w:tcPr>
          <w:p w:rsidR="00610E16" w:rsidRPr="00487029" w:rsidRDefault="00610E16" w:rsidP="005321E4">
            <w:pPr>
              <w:pStyle w:val="Tabletext"/>
              <w:jc w:val="center"/>
              <w:rPr>
                <w:lang w:eastAsia="nb-NO"/>
              </w:rPr>
            </w:pPr>
            <w:r w:rsidRPr="00487029">
              <w:rPr>
                <w:lang w:eastAsia="nb-NO"/>
              </w:rPr>
              <w:t>0.3</w:t>
            </w:r>
          </w:p>
        </w:tc>
        <w:tc>
          <w:tcPr>
            <w:tcW w:w="674" w:type="pct"/>
            <w:shd w:val="clear" w:color="auto" w:fill="auto"/>
            <w:noWrap/>
            <w:vAlign w:val="center"/>
            <w:hideMark/>
          </w:tcPr>
          <w:p w:rsidR="00610E16" w:rsidRPr="00487029" w:rsidRDefault="00610E16" w:rsidP="005321E4">
            <w:pPr>
              <w:pStyle w:val="Tabletext"/>
              <w:jc w:val="center"/>
              <w:rPr>
                <w:lang w:eastAsia="nb-NO"/>
              </w:rPr>
            </w:pPr>
            <w:r w:rsidRPr="00487029">
              <w:rPr>
                <w:lang w:eastAsia="nb-NO"/>
              </w:rPr>
              <w:t>ms</w:t>
            </w:r>
          </w:p>
        </w:tc>
      </w:tr>
      <w:tr w:rsidR="00610E16" w:rsidRPr="00487029" w:rsidTr="005321E4">
        <w:trPr>
          <w:trHeight w:val="280"/>
          <w:jc w:val="center"/>
        </w:trPr>
        <w:tc>
          <w:tcPr>
            <w:tcW w:w="2114" w:type="pct"/>
            <w:shd w:val="clear" w:color="auto" w:fill="auto"/>
            <w:noWrap/>
            <w:vAlign w:val="bottom"/>
            <w:hideMark/>
          </w:tcPr>
          <w:p w:rsidR="00610E16" w:rsidRPr="00487029" w:rsidRDefault="00610E16" w:rsidP="005321E4">
            <w:pPr>
              <w:pStyle w:val="Tabletext"/>
              <w:rPr>
                <w:lang w:eastAsia="nb-NO"/>
              </w:rPr>
            </w:pPr>
            <w:r w:rsidRPr="00487029">
              <w:rPr>
                <w:lang w:eastAsia="nb-NO"/>
              </w:rPr>
              <w:t>Guard time</w:t>
            </w:r>
          </w:p>
        </w:tc>
        <w:tc>
          <w:tcPr>
            <w:tcW w:w="2212" w:type="pct"/>
            <w:shd w:val="clear" w:color="auto" w:fill="auto"/>
            <w:noWrap/>
            <w:vAlign w:val="bottom"/>
            <w:hideMark/>
          </w:tcPr>
          <w:p w:rsidR="00610E16" w:rsidRPr="00487029" w:rsidRDefault="00610E16" w:rsidP="005321E4">
            <w:pPr>
              <w:pStyle w:val="Tabletext"/>
              <w:jc w:val="center"/>
              <w:rPr>
                <w:lang w:eastAsia="nb-NO"/>
              </w:rPr>
            </w:pPr>
            <w:r w:rsidRPr="00487029">
              <w:rPr>
                <w:lang w:eastAsia="nb-NO"/>
              </w:rPr>
              <w:t>8.0</w:t>
            </w:r>
          </w:p>
        </w:tc>
        <w:tc>
          <w:tcPr>
            <w:tcW w:w="674" w:type="pct"/>
            <w:shd w:val="clear" w:color="auto" w:fill="auto"/>
            <w:noWrap/>
            <w:vAlign w:val="center"/>
            <w:hideMark/>
          </w:tcPr>
          <w:p w:rsidR="00610E16" w:rsidRPr="00487029" w:rsidRDefault="00610E16" w:rsidP="005321E4">
            <w:pPr>
              <w:pStyle w:val="Tabletext"/>
              <w:jc w:val="center"/>
              <w:rPr>
                <w:lang w:eastAsia="nb-NO"/>
              </w:rPr>
            </w:pPr>
            <w:r w:rsidRPr="00487029">
              <w:rPr>
                <w:lang w:eastAsia="nb-NO"/>
              </w:rPr>
              <w:t>ms</w:t>
            </w:r>
          </w:p>
        </w:tc>
      </w:tr>
      <w:tr w:rsidR="00610E16" w:rsidRPr="00487029" w:rsidTr="005321E4">
        <w:trPr>
          <w:trHeight w:val="280"/>
          <w:jc w:val="center"/>
        </w:trPr>
        <w:tc>
          <w:tcPr>
            <w:tcW w:w="2114" w:type="pct"/>
            <w:shd w:val="clear" w:color="auto" w:fill="auto"/>
            <w:noWrap/>
            <w:vAlign w:val="bottom"/>
            <w:hideMark/>
          </w:tcPr>
          <w:p w:rsidR="00610E16" w:rsidRPr="00487029" w:rsidRDefault="00610E16" w:rsidP="005321E4">
            <w:pPr>
              <w:pStyle w:val="Tabletext"/>
              <w:rPr>
                <w:lang w:eastAsia="nb-NO"/>
              </w:rPr>
            </w:pPr>
            <w:r w:rsidRPr="00487029">
              <w:rPr>
                <w:lang w:eastAsia="nb-NO"/>
              </w:rPr>
              <w:t>Channel rate</w:t>
            </w:r>
          </w:p>
        </w:tc>
        <w:tc>
          <w:tcPr>
            <w:tcW w:w="2212" w:type="pct"/>
            <w:shd w:val="clear" w:color="auto" w:fill="auto"/>
            <w:noWrap/>
            <w:vAlign w:val="bottom"/>
            <w:hideMark/>
          </w:tcPr>
          <w:p w:rsidR="00610E16" w:rsidRPr="00487029" w:rsidRDefault="00610E16" w:rsidP="005321E4">
            <w:pPr>
              <w:pStyle w:val="Tabletext"/>
              <w:jc w:val="center"/>
              <w:rPr>
                <w:lang w:eastAsia="nb-NO"/>
              </w:rPr>
            </w:pPr>
            <w:r w:rsidRPr="00487029">
              <w:rPr>
                <w:lang w:eastAsia="nb-NO"/>
              </w:rPr>
              <w:t>19.2</w:t>
            </w:r>
          </w:p>
        </w:tc>
        <w:tc>
          <w:tcPr>
            <w:tcW w:w="674" w:type="pct"/>
            <w:shd w:val="clear" w:color="auto" w:fill="auto"/>
            <w:noWrap/>
            <w:vAlign w:val="center"/>
            <w:hideMark/>
          </w:tcPr>
          <w:p w:rsidR="00610E16" w:rsidRPr="00487029" w:rsidRDefault="00610E16" w:rsidP="005321E4">
            <w:pPr>
              <w:pStyle w:val="Tabletext"/>
              <w:jc w:val="center"/>
              <w:rPr>
                <w:lang w:eastAsia="nb-NO"/>
              </w:rPr>
            </w:pPr>
            <w:r w:rsidRPr="00487029">
              <w:rPr>
                <w:lang w:eastAsia="nb-NO"/>
              </w:rPr>
              <w:t>kchip/s</w:t>
            </w:r>
          </w:p>
        </w:tc>
      </w:tr>
      <w:tr w:rsidR="00610E16" w:rsidRPr="00487029" w:rsidTr="005321E4">
        <w:trPr>
          <w:trHeight w:val="280"/>
          <w:jc w:val="center"/>
        </w:trPr>
        <w:tc>
          <w:tcPr>
            <w:tcW w:w="2114" w:type="pct"/>
            <w:shd w:val="clear" w:color="auto" w:fill="auto"/>
            <w:noWrap/>
            <w:vAlign w:val="bottom"/>
            <w:hideMark/>
          </w:tcPr>
          <w:p w:rsidR="00610E16" w:rsidRPr="00487029" w:rsidRDefault="00610E16" w:rsidP="005321E4">
            <w:pPr>
              <w:pStyle w:val="Tabletext"/>
              <w:rPr>
                <w:lang w:eastAsia="nb-NO"/>
              </w:rPr>
            </w:pPr>
            <w:r w:rsidRPr="00487029">
              <w:rPr>
                <w:lang w:eastAsia="nb-NO"/>
              </w:rPr>
              <w:t>Spreading factor</w:t>
            </w:r>
          </w:p>
        </w:tc>
        <w:tc>
          <w:tcPr>
            <w:tcW w:w="2212" w:type="pct"/>
            <w:shd w:val="clear" w:color="auto" w:fill="auto"/>
            <w:noWrap/>
            <w:vAlign w:val="bottom"/>
            <w:hideMark/>
          </w:tcPr>
          <w:p w:rsidR="00610E16" w:rsidRPr="00487029" w:rsidRDefault="00610E16" w:rsidP="005321E4">
            <w:pPr>
              <w:pStyle w:val="Tabletext"/>
              <w:jc w:val="center"/>
              <w:rPr>
                <w:lang w:eastAsia="nb-NO"/>
              </w:rPr>
            </w:pPr>
            <w:r w:rsidRPr="00487029">
              <w:rPr>
                <w:lang w:eastAsia="nb-NO"/>
              </w:rPr>
              <w:t>1</w:t>
            </w:r>
          </w:p>
        </w:tc>
        <w:tc>
          <w:tcPr>
            <w:tcW w:w="674" w:type="pct"/>
            <w:shd w:val="clear" w:color="auto" w:fill="auto"/>
            <w:noWrap/>
            <w:vAlign w:val="center"/>
            <w:hideMark/>
          </w:tcPr>
          <w:p w:rsidR="00610E16" w:rsidRPr="00487029" w:rsidRDefault="00610E16" w:rsidP="005321E4">
            <w:pPr>
              <w:pStyle w:val="Tabletext"/>
              <w:jc w:val="center"/>
              <w:rPr>
                <w:lang w:eastAsia="nb-NO"/>
              </w:rPr>
            </w:pPr>
          </w:p>
        </w:tc>
      </w:tr>
      <w:tr w:rsidR="00610E16" w:rsidRPr="00487029" w:rsidTr="005321E4">
        <w:trPr>
          <w:trHeight w:val="280"/>
          <w:jc w:val="center"/>
        </w:trPr>
        <w:tc>
          <w:tcPr>
            <w:tcW w:w="2114" w:type="pct"/>
            <w:shd w:val="clear" w:color="auto" w:fill="auto"/>
            <w:noWrap/>
            <w:vAlign w:val="bottom"/>
            <w:hideMark/>
          </w:tcPr>
          <w:p w:rsidR="00610E16" w:rsidRPr="00487029" w:rsidRDefault="00610E16" w:rsidP="005321E4">
            <w:pPr>
              <w:pStyle w:val="Tabletext"/>
              <w:rPr>
                <w:lang w:eastAsia="nb-NO"/>
              </w:rPr>
            </w:pPr>
            <w:r w:rsidRPr="00487029">
              <w:rPr>
                <w:lang w:eastAsia="nb-NO"/>
              </w:rPr>
              <w:t>Modulation</w:t>
            </w:r>
          </w:p>
        </w:tc>
        <w:tc>
          <w:tcPr>
            <w:tcW w:w="2212" w:type="pct"/>
            <w:shd w:val="clear" w:color="auto" w:fill="auto"/>
            <w:noWrap/>
            <w:vAlign w:val="bottom"/>
            <w:hideMark/>
          </w:tcPr>
          <w:p w:rsidR="00610E16" w:rsidRPr="00487029" w:rsidRDefault="00610E16" w:rsidP="005321E4">
            <w:pPr>
              <w:pStyle w:val="Tabletext"/>
              <w:jc w:val="center"/>
              <w:rPr>
                <w:lang w:eastAsia="nb-NO"/>
              </w:rPr>
            </w:pPr>
            <w:r w:rsidRPr="00487029">
              <w:rPr>
                <w:lang w:eastAsia="nb-NO"/>
              </w:rPr>
              <w:t>8PSK</w:t>
            </w:r>
          </w:p>
        </w:tc>
        <w:tc>
          <w:tcPr>
            <w:tcW w:w="674" w:type="pct"/>
            <w:shd w:val="clear" w:color="auto" w:fill="auto"/>
            <w:noWrap/>
            <w:vAlign w:val="center"/>
            <w:hideMark/>
          </w:tcPr>
          <w:p w:rsidR="00610E16" w:rsidRPr="00487029" w:rsidRDefault="00610E16" w:rsidP="005321E4">
            <w:pPr>
              <w:pStyle w:val="Tabletext"/>
              <w:jc w:val="center"/>
              <w:rPr>
                <w:lang w:eastAsia="nb-NO"/>
              </w:rPr>
            </w:pPr>
          </w:p>
        </w:tc>
      </w:tr>
      <w:tr w:rsidR="00610E16" w:rsidRPr="00487029" w:rsidTr="005321E4">
        <w:trPr>
          <w:trHeight w:val="280"/>
          <w:jc w:val="center"/>
        </w:trPr>
        <w:tc>
          <w:tcPr>
            <w:tcW w:w="2114" w:type="pct"/>
            <w:shd w:val="clear" w:color="auto" w:fill="auto"/>
            <w:noWrap/>
            <w:vAlign w:val="bottom"/>
            <w:hideMark/>
          </w:tcPr>
          <w:p w:rsidR="00610E16" w:rsidRPr="00487029" w:rsidRDefault="00610E16" w:rsidP="005321E4">
            <w:pPr>
              <w:pStyle w:val="Tabletext"/>
              <w:rPr>
                <w:lang w:eastAsia="nb-NO"/>
              </w:rPr>
            </w:pPr>
            <w:r w:rsidRPr="00487029">
              <w:rPr>
                <w:lang w:eastAsia="nb-NO"/>
              </w:rPr>
              <w:t>Channel bits/symbol</w:t>
            </w:r>
          </w:p>
        </w:tc>
        <w:tc>
          <w:tcPr>
            <w:tcW w:w="2212" w:type="pct"/>
            <w:shd w:val="clear" w:color="auto" w:fill="auto"/>
            <w:noWrap/>
            <w:vAlign w:val="bottom"/>
            <w:hideMark/>
          </w:tcPr>
          <w:p w:rsidR="00610E16" w:rsidRPr="00487029" w:rsidRDefault="00610E16" w:rsidP="005321E4">
            <w:pPr>
              <w:pStyle w:val="Tabletext"/>
              <w:jc w:val="center"/>
              <w:rPr>
                <w:lang w:eastAsia="nb-NO"/>
              </w:rPr>
            </w:pPr>
            <w:r w:rsidRPr="00487029">
              <w:rPr>
                <w:lang w:eastAsia="nb-NO"/>
              </w:rPr>
              <w:t>3</w:t>
            </w:r>
          </w:p>
        </w:tc>
        <w:tc>
          <w:tcPr>
            <w:tcW w:w="674" w:type="pct"/>
            <w:shd w:val="clear" w:color="auto" w:fill="auto"/>
            <w:noWrap/>
            <w:vAlign w:val="center"/>
            <w:hideMark/>
          </w:tcPr>
          <w:p w:rsidR="00610E16" w:rsidRPr="00487029" w:rsidRDefault="00610E16" w:rsidP="005321E4">
            <w:pPr>
              <w:pStyle w:val="Tabletext"/>
              <w:jc w:val="center"/>
              <w:rPr>
                <w:lang w:eastAsia="nb-NO"/>
              </w:rPr>
            </w:pPr>
          </w:p>
        </w:tc>
      </w:tr>
      <w:tr w:rsidR="00610E16" w:rsidRPr="00487029" w:rsidTr="005321E4">
        <w:trPr>
          <w:trHeight w:val="280"/>
          <w:jc w:val="center"/>
        </w:trPr>
        <w:tc>
          <w:tcPr>
            <w:tcW w:w="2114" w:type="pct"/>
            <w:shd w:val="clear" w:color="auto" w:fill="auto"/>
            <w:noWrap/>
            <w:vAlign w:val="bottom"/>
            <w:hideMark/>
          </w:tcPr>
          <w:p w:rsidR="00610E16" w:rsidRPr="00487029" w:rsidRDefault="00610E16" w:rsidP="005321E4">
            <w:pPr>
              <w:pStyle w:val="Tabletext"/>
              <w:rPr>
                <w:lang w:eastAsia="nb-NO"/>
              </w:rPr>
            </w:pPr>
            <w:r w:rsidRPr="00487029">
              <w:rPr>
                <w:lang w:eastAsia="nb-NO"/>
              </w:rPr>
              <w:t>FEC rate</w:t>
            </w:r>
          </w:p>
        </w:tc>
        <w:tc>
          <w:tcPr>
            <w:tcW w:w="2212" w:type="pct"/>
            <w:shd w:val="clear" w:color="auto" w:fill="auto"/>
            <w:noWrap/>
            <w:vAlign w:val="bottom"/>
            <w:hideMark/>
          </w:tcPr>
          <w:p w:rsidR="00610E16" w:rsidRPr="00487029" w:rsidRDefault="00610E16" w:rsidP="005321E4">
            <w:pPr>
              <w:pStyle w:val="Tabletext"/>
              <w:jc w:val="center"/>
              <w:rPr>
                <w:lang w:eastAsia="nb-NO"/>
              </w:rPr>
            </w:pPr>
            <w:r w:rsidRPr="00487029">
              <w:rPr>
                <w:lang w:eastAsia="nb-NO"/>
              </w:rPr>
              <w:t>0.50</w:t>
            </w:r>
          </w:p>
        </w:tc>
        <w:tc>
          <w:tcPr>
            <w:tcW w:w="674" w:type="pct"/>
            <w:shd w:val="clear" w:color="auto" w:fill="auto"/>
            <w:noWrap/>
            <w:vAlign w:val="center"/>
            <w:hideMark/>
          </w:tcPr>
          <w:p w:rsidR="00610E16" w:rsidRPr="00487029" w:rsidRDefault="00610E16" w:rsidP="005321E4">
            <w:pPr>
              <w:pStyle w:val="Tabletext"/>
              <w:jc w:val="center"/>
              <w:rPr>
                <w:lang w:eastAsia="nb-NO"/>
              </w:rPr>
            </w:pPr>
          </w:p>
        </w:tc>
      </w:tr>
      <w:tr w:rsidR="00610E16" w:rsidRPr="00487029" w:rsidTr="005321E4">
        <w:trPr>
          <w:trHeight w:val="280"/>
          <w:jc w:val="center"/>
        </w:trPr>
        <w:tc>
          <w:tcPr>
            <w:tcW w:w="2114" w:type="pct"/>
            <w:shd w:val="clear" w:color="auto" w:fill="auto"/>
            <w:noWrap/>
            <w:vAlign w:val="bottom"/>
          </w:tcPr>
          <w:p w:rsidR="00610E16" w:rsidRPr="00487029" w:rsidRDefault="00610E16" w:rsidP="005321E4">
            <w:pPr>
              <w:pStyle w:val="Tabletext"/>
              <w:rPr>
                <w:lang w:eastAsia="nb-NO"/>
              </w:rPr>
            </w:pPr>
            <w:r w:rsidRPr="00487029">
              <w:rPr>
                <w:lang w:eastAsia="nb-NO"/>
              </w:rPr>
              <w:t>FEC Type</w:t>
            </w:r>
          </w:p>
        </w:tc>
        <w:tc>
          <w:tcPr>
            <w:tcW w:w="2212" w:type="pct"/>
            <w:shd w:val="clear" w:color="auto" w:fill="auto"/>
            <w:noWrap/>
            <w:vAlign w:val="bottom"/>
          </w:tcPr>
          <w:p w:rsidR="00610E16" w:rsidRPr="00487029" w:rsidRDefault="00610E16" w:rsidP="005321E4">
            <w:pPr>
              <w:pStyle w:val="Tabletext"/>
              <w:jc w:val="center"/>
              <w:rPr>
                <w:lang w:eastAsia="nb-NO"/>
              </w:rPr>
            </w:pPr>
            <w:r w:rsidRPr="00487029">
              <w:rPr>
                <w:lang w:eastAsia="nb-NO"/>
              </w:rPr>
              <w:t>3GPP</w:t>
            </w:r>
          </w:p>
        </w:tc>
        <w:tc>
          <w:tcPr>
            <w:tcW w:w="674" w:type="pct"/>
            <w:shd w:val="clear" w:color="auto" w:fill="auto"/>
            <w:noWrap/>
            <w:vAlign w:val="center"/>
          </w:tcPr>
          <w:p w:rsidR="00610E16" w:rsidRPr="00487029" w:rsidRDefault="00610E16" w:rsidP="005321E4">
            <w:pPr>
              <w:pStyle w:val="Tabletext"/>
              <w:jc w:val="center"/>
              <w:rPr>
                <w:lang w:eastAsia="nb-NO"/>
              </w:rPr>
            </w:pPr>
            <w:r w:rsidRPr="00487029">
              <w:rPr>
                <w:lang w:eastAsia="nb-NO"/>
              </w:rPr>
              <w:t>Annex 1</w:t>
            </w:r>
          </w:p>
        </w:tc>
      </w:tr>
      <w:tr w:rsidR="00610E16" w:rsidRPr="00487029" w:rsidTr="005321E4">
        <w:trPr>
          <w:trHeight w:val="280"/>
          <w:jc w:val="center"/>
        </w:trPr>
        <w:tc>
          <w:tcPr>
            <w:tcW w:w="2114" w:type="pct"/>
            <w:shd w:val="clear" w:color="auto" w:fill="auto"/>
            <w:noWrap/>
            <w:vAlign w:val="bottom"/>
            <w:hideMark/>
          </w:tcPr>
          <w:p w:rsidR="00610E16" w:rsidRPr="00487029" w:rsidRDefault="00610E16" w:rsidP="005321E4">
            <w:pPr>
              <w:pStyle w:val="Tabletext"/>
              <w:rPr>
                <w:lang w:eastAsia="nb-NO"/>
              </w:rPr>
            </w:pPr>
            <w:r w:rsidRPr="00487029">
              <w:rPr>
                <w:lang w:eastAsia="nb-NO"/>
              </w:rPr>
              <w:t>Information rate/user</w:t>
            </w:r>
          </w:p>
        </w:tc>
        <w:tc>
          <w:tcPr>
            <w:tcW w:w="2212" w:type="pct"/>
            <w:shd w:val="clear" w:color="auto" w:fill="auto"/>
            <w:noWrap/>
            <w:vAlign w:val="bottom"/>
            <w:hideMark/>
          </w:tcPr>
          <w:p w:rsidR="00610E16" w:rsidRPr="00487029" w:rsidRDefault="00610E16" w:rsidP="005321E4">
            <w:pPr>
              <w:pStyle w:val="Tabletext"/>
              <w:jc w:val="center"/>
              <w:rPr>
                <w:lang w:eastAsia="nb-NO"/>
              </w:rPr>
            </w:pPr>
            <w:r w:rsidRPr="00487029">
              <w:rPr>
                <w:lang w:eastAsia="nb-NO"/>
              </w:rPr>
              <w:t>28.80</w:t>
            </w:r>
          </w:p>
        </w:tc>
        <w:tc>
          <w:tcPr>
            <w:tcW w:w="674" w:type="pct"/>
            <w:shd w:val="clear" w:color="auto" w:fill="auto"/>
            <w:noWrap/>
            <w:vAlign w:val="center"/>
            <w:hideMark/>
          </w:tcPr>
          <w:p w:rsidR="00610E16" w:rsidRPr="00487029" w:rsidRDefault="00610E16" w:rsidP="005321E4">
            <w:pPr>
              <w:pStyle w:val="Tabletext"/>
              <w:jc w:val="center"/>
              <w:rPr>
                <w:lang w:eastAsia="nb-NO"/>
              </w:rPr>
            </w:pPr>
            <w:r w:rsidRPr="00487029">
              <w:rPr>
                <w:lang w:eastAsia="nb-NO"/>
              </w:rPr>
              <w:t>kbits/s</w:t>
            </w:r>
          </w:p>
        </w:tc>
      </w:tr>
      <w:tr w:rsidR="00610E16" w:rsidRPr="00487029" w:rsidTr="005321E4">
        <w:trPr>
          <w:trHeight w:val="280"/>
          <w:jc w:val="center"/>
        </w:trPr>
        <w:tc>
          <w:tcPr>
            <w:tcW w:w="2114" w:type="pct"/>
            <w:shd w:val="clear" w:color="auto" w:fill="auto"/>
            <w:noWrap/>
            <w:vAlign w:val="bottom"/>
            <w:hideMark/>
          </w:tcPr>
          <w:p w:rsidR="00610E16" w:rsidRPr="00487029" w:rsidRDefault="00610E16" w:rsidP="005321E4">
            <w:pPr>
              <w:pStyle w:val="Tabletext"/>
              <w:rPr>
                <w:lang w:eastAsia="nb-NO"/>
              </w:rPr>
            </w:pPr>
            <w:r w:rsidRPr="00487029">
              <w:rPr>
                <w:lang w:eastAsia="nb-NO"/>
              </w:rPr>
              <w:t>Number of simultaneous users</w:t>
            </w:r>
          </w:p>
        </w:tc>
        <w:tc>
          <w:tcPr>
            <w:tcW w:w="2212" w:type="pct"/>
            <w:shd w:val="clear" w:color="auto" w:fill="auto"/>
            <w:noWrap/>
            <w:vAlign w:val="bottom"/>
            <w:hideMark/>
          </w:tcPr>
          <w:p w:rsidR="00610E16" w:rsidRPr="00487029" w:rsidRDefault="00610E16" w:rsidP="005321E4">
            <w:pPr>
              <w:pStyle w:val="Tabletext"/>
              <w:jc w:val="center"/>
              <w:rPr>
                <w:lang w:eastAsia="nb-NO"/>
              </w:rPr>
            </w:pPr>
            <w:r w:rsidRPr="00487029">
              <w:rPr>
                <w:lang w:eastAsia="nb-NO"/>
              </w:rPr>
              <w:t>1</w:t>
            </w:r>
          </w:p>
        </w:tc>
        <w:tc>
          <w:tcPr>
            <w:tcW w:w="674" w:type="pct"/>
            <w:shd w:val="clear" w:color="auto" w:fill="auto"/>
            <w:noWrap/>
            <w:vAlign w:val="center"/>
            <w:hideMark/>
          </w:tcPr>
          <w:p w:rsidR="00610E16" w:rsidRPr="00487029" w:rsidRDefault="00610E16" w:rsidP="005321E4">
            <w:pPr>
              <w:pStyle w:val="Tabletext"/>
              <w:jc w:val="center"/>
              <w:rPr>
                <w:lang w:eastAsia="nb-NO"/>
              </w:rPr>
            </w:pPr>
          </w:p>
        </w:tc>
      </w:tr>
      <w:tr w:rsidR="00610E16" w:rsidRPr="00487029" w:rsidTr="005321E4">
        <w:trPr>
          <w:trHeight w:val="280"/>
          <w:jc w:val="center"/>
        </w:trPr>
        <w:tc>
          <w:tcPr>
            <w:tcW w:w="2114" w:type="pct"/>
            <w:shd w:val="clear" w:color="auto" w:fill="auto"/>
            <w:noWrap/>
            <w:vAlign w:val="bottom"/>
            <w:hideMark/>
          </w:tcPr>
          <w:p w:rsidR="00610E16" w:rsidRPr="00487029" w:rsidRDefault="00610E16" w:rsidP="005321E4">
            <w:pPr>
              <w:pStyle w:val="Tabletext"/>
              <w:rPr>
                <w:lang w:eastAsia="nb-NO"/>
              </w:rPr>
            </w:pPr>
            <w:r w:rsidRPr="00487029">
              <w:rPr>
                <w:i/>
                <w:iCs/>
                <w:lang w:eastAsia="nb-NO"/>
              </w:rPr>
              <w:t>E</w:t>
            </w:r>
            <w:r w:rsidRPr="00487029">
              <w:rPr>
                <w:i/>
                <w:iCs/>
                <w:vertAlign w:val="subscript"/>
                <w:lang w:eastAsia="nb-NO"/>
              </w:rPr>
              <w:t>b</w:t>
            </w:r>
            <w:r w:rsidRPr="00487029">
              <w:rPr>
                <w:lang w:eastAsia="nb-NO"/>
              </w:rPr>
              <w:t>/</w:t>
            </w:r>
            <w:r w:rsidRPr="00487029">
              <w:rPr>
                <w:i/>
                <w:iCs/>
                <w:lang w:eastAsia="nb-NO"/>
              </w:rPr>
              <w:t>N</w:t>
            </w:r>
            <w:r w:rsidRPr="00487029">
              <w:rPr>
                <w:vertAlign w:val="subscript"/>
                <w:lang w:eastAsia="nb-NO"/>
              </w:rPr>
              <w:t>0</w:t>
            </w:r>
          </w:p>
        </w:tc>
        <w:tc>
          <w:tcPr>
            <w:tcW w:w="2212" w:type="pct"/>
            <w:shd w:val="clear" w:color="auto" w:fill="auto"/>
            <w:noWrap/>
            <w:vAlign w:val="bottom"/>
            <w:hideMark/>
          </w:tcPr>
          <w:p w:rsidR="00610E16" w:rsidRPr="00487029" w:rsidRDefault="00610E16" w:rsidP="005321E4">
            <w:pPr>
              <w:pStyle w:val="Tabletext"/>
              <w:jc w:val="center"/>
              <w:rPr>
                <w:lang w:eastAsia="nb-NO"/>
              </w:rPr>
            </w:pPr>
            <w:r w:rsidRPr="00487029">
              <w:rPr>
                <w:lang w:eastAsia="nb-NO"/>
              </w:rPr>
              <w:t>5.4</w:t>
            </w:r>
          </w:p>
        </w:tc>
        <w:tc>
          <w:tcPr>
            <w:tcW w:w="674" w:type="pct"/>
            <w:shd w:val="clear" w:color="auto" w:fill="auto"/>
            <w:noWrap/>
            <w:vAlign w:val="center"/>
            <w:hideMark/>
          </w:tcPr>
          <w:p w:rsidR="00610E16" w:rsidRPr="00487029" w:rsidRDefault="00610E16" w:rsidP="005321E4">
            <w:pPr>
              <w:pStyle w:val="Tabletext"/>
              <w:jc w:val="center"/>
              <w:rPr>
                <w:lang w:eastAsia="nb-NO"/>
              </w:rPr>
            </w:pPr>
            <w:r w:rsidRPr="00487029">
              <w:rPr>
                <w:lang w:eastAsia="nb-NO"/>
              </w:rPr>
              <w:t>dB</w:t>
            </w:r>
          </w:p>
        </w:tc>
      </w:tr>
      <w:tr w:rsidR="00610E16" w:rsidRPr="00487029" w:rsidTr="005321E4">
        <w:trPr>
          <w:trHeight w:val="280"/>
          <w:jc w:val="center"/>
        </w:trPr>
        <w:tc>
          <w:tcPr>
            <w:tcW w:w="2114" w:type="pct"/>
            <w:shd w:val="clear" w:color="auto" w:fill="auto"/>
            <w:noWrap/>
            <w:vAlign w:val="bottom"/>
            <w:hideMark/>
          </w:tcPr>
          <w:p w:rsidR="00610E16" w:rsidRPr="00487029" w:rsidRDefault="00610E16" w:rsidP="005321E4">
            <w:pPr>
              <w:pStyle w:val="Tabletext"/>
              <w:rPr>
                <w:lang w:eastAsia="nb-NO"/>
              </w:rPr>
            </w:pPr>
            <w:r w:rsidRPr="00487029">
              <w:rPr>
                <w:lang w:eastAsia="nb-NO"/>
              </w:rPr>
              <w:t>Channel Rice factor (</w:t>
            </w:r>
            <w:r w:rsidRPr="00487029">
              <w:rPr>
                <w:i/>
                <w:iCs/>
                <w:lang w:eastAsia="nb-NO"/>
              </w:rPr>
              <w:t>C</w:t>
            </w:r>
            <w:r w:rsidRPr="00487029">
              <w:rPr>
                <w:lang w:eastAsia="nb-NO"/>
              </w:rPr>
              <w:t>/</w:t>
            </w:r>
            <w:r w:rsidRPr="00487029">
              <w:rPr>
                <w:i/>
                <w:iCs/>
                <w:lang w:eastAsia="nb-NO"/>
              </w:rPr>
              <w:t>M</w:t>
            </w:r>
            <w:r w:rsidRPr="00487029">
              <w:rPr>
                <w:lang w:eastAsia="nb-NO"/>
              </w:rPr>
              <w:t>)</w:t>
            </w:r>
          </w:p>
        </w:tc>
        <w:tc>
          <w:tcPr>
            <w:tcW w:w="2212" w:type="pct"/>
            <w:shd w:val="clear" w:color="auto" w:fill="auto"/>
            <w:noWrap/>
            <w:vAlign w:val="bottom"/>
            <w:hideMark/>
          </w:tcPr>
          <w:p w:rsidR="00610E16" w:rsidRPr="00487029" w:rsidRDefault="00610E16" w:rsidP="005321E4">
            <w:pPr>
              <w:pStyle w:val="Tabletext"/>
              <w:jc w:val="center"/>
              <w:rPr>
                <w:lang w:eastAsia="nb-NO"/>
              </w:rPr>
            </w:pPr>
            <w:r w:rsidRPr="00487029">
              <w:rPr>
                <w:lang w:eastAsia="nb-NO"/>
              </w:rPr>
              <w:t>10</w:t>
            </w:r>
          </w:p>
        </w:tc>
        <w:tc>
          <w:tcPr>
            <w:tcW w:w="674" w:type="pct"/>
            <w:shd w:val="clear" w:color="auto" w:fill="auto"/>
            <w:noWrap/>
            <w:vAlign w:val="center"/>
            <w:hideMark/>
          </w:tcPr>
          <w:p w:rsidR="00610E16" w:rsidRPr="00487029" w:rsidRDefault="00610E16" w:rsidP="005321E4">
            <w:pPr>
              <w:pStyle w:val="Tabletext"/>
              <w:jc w:val="center"/>
              <w:rPr>
                <w:lang w:eastAsia="nb-NO"/>
              </w:rPr>
            </w:pPr>
            <w:r w:rsidRPr="00487029">
              <w:rPr>
                <w:lang w:eastAsia="nb-NO"/>
              </w:rPr>
              <w:t>dB</w:t>
            </w:r>
          </w:p>
        </w:tc>
      </w:tr>
      <w:tr w:rsidR="00610E16" w:rsidRPr="00487029" w:rsidTr="005321E4">
        <w:trPr>
          <w:trHeight w:val="280"/>
          <w:jc w:val="center"/>
        </w:trPr>
        <w:tc>
          <w:tcPr>
            <w:tcW w:w="2114" w:type="pct"/>
            <w:shd w:val="clear" w:color="auto" w:fill="auto"/>
            <w:noWrap/>
            <w:vAlign w:val="bottom"/>
            <w:hideMark/>
          </w:tcPr>
          <w:p w:rsidR="00610E16" w:rsidRPr="00487029" w:rsidRDefault="00610E16" w:rsidP="005321E4">
            <w:pPr>
              <w:pStyle w:val="Tabletext"/>
              <w:rPr>
                <w:lang w:eastAsia="nb-NO"/>
              </w:rPr>
            </w:pPr>
            <w:r w:rsidRPr="00487029">
              <w:rPr>
                <w:lang w:eastAsia="nb-NO"/>
              </w:rPr>
              <w:t>Channel fading bandwidth</w:t>
            </w:r>
          </w:p>
        </w:tc>
        <w:tc>
          <w:tcPr>
            <w:tcW w:w="2212" w:type="pct"/>
            <w:shd w:val="clear" w:color="auto" w:fill="auto"/>
            <w:noWrap/>
            <w:vAlign w:val="bottom"/>
            <w:hideMark/>
          </w:tcPr>
          <w:p w:rsidR="00610E16" w:rsidRPr="00487029" w:rsidRDefault="00610E16" w:rsidP="005321E4">
            <w:pPr>
              <w:pStyle w:val="Tabletext"/>
              <w:jc w:val="center"/>
              <w:rPr>
                <w:lang w:eastAsia="nb-NO"/>
              </w:rPr>
            </w:pPr>
            <w:r w:rsidRPr="00487029">
              <w:rPr>
                <w:lang w:eastAsia="nb-NO"/>
              </w:rPr>
              <w:t>3</w:t>
            </w:r>
          </w:p>
        </w:tc>
        <w:tc>
          <w:tcPr>
            <w:tcW w:w="674" w:type="pct"/>
            <w:shd w:val="clear" w:color="auto" w:fill="auto"/>
            <w:noWrap/>
            <w:vAlign w:val="center"/>
            <w:hideMark/>
          </w:tcPr>
          <w:p w:rsidR="00610E16" w:rsidRPr="00487029" w:rsidRDefault="00610E16" w:rsidP="005321E4">
            <w:pPr>
              <w:pStyle w:val="Tabletext"/>
              <w:jc w:val="center"/>
              <w:rPr>
                <w:lang w:eastAsia="nb-NO"/>
              </w:rPr>
            </w:pPr>
            <w:r w:rsidRPr="00487029">
              <w:rPr>
                <w:lang w:eastAsia="nb-NO"/>
              </w:rPr>
              <w:t>Hz</w:t>
            </w:r>
          </w:p>
        </w:tc>
      </w:tr>
      <w:tr w:rsidR="00610E16" w:rsidRPr="00487029" w:rsidTr="005321E4">
        <w:trPr>
          <w:trHeight w:val="280"/>
          <w:jc w:val="center"/>
        </w:trPr>
        <w:tc>
          <w:tcPr>
            <w:tcW w:w="2114" w:type="pct"/>
            <w:shd w:val="clear" w:color="auto" w:fill="auto"/>
            <w:noWrap/>
            <w:vAlign w:val="bottom"/>
            <w:hideMark/>
          </w:tcPr>
          <w:p w:rsidR="00610E16" w:rsidRPr="00487029" w:rsidRDefault="00610E16" w:rsidP="005321E4">
            <w:pPr>
              <w:pStyle w:val="Tabletext"/>
              <w:rPr>
                <w:lang w:eastAsia="nb-NO"/>
              </w:rPr>
            </w:pPr>
            <w:r w:rsidRPr="00487029">
              <w:rPr>
                <w:lang w:eastAsia="nb-NO"/>
              </w:rPr>
              <w:t>Target frame error rate</w:t>
            </w:r>
          </w:p>
        </w:tc>
        <w:tc>
          <w:tcPr>
            <w:tcW w:w="2212" w:type="pct"/>
            <w:shd w:val="clear" w:color="auto" w:fill="auto"/>
            <w:noWrap/>
            <w:vAlign w:val="bottom"/>
            <w:hideMark/>
          </w:tcPr>
          <w:p w:rsidR="00610E16" w:rsidRPr="00487029" w:rsidRDefault="00610E16" w:rsidP="005321E4">
            <w:pPr>
              <w:pStyle w:val="Tabletext"/>
              <w:jc w:val="center"/>
              <w:rPr>
                <w:lang w:eastAsia="nb-NO"/>
              </w:rPr>
            </w:pPr>
            <w:r w:rsidRPr="00487029">
              <w:rPr>
                <w:lang w:eastAsia="nb-NO"/>
              </w:rPr>
              <w:t>1</w:t>
            </w:r>
          </w:p>
        </w:tc>
        <w:tc>
          <w:tcPr>
            <w:tcW w:w="674" w:type="pct"/>
            <w:shd w:val="clear" w:color="auto" w:fill="auto"/>
            <w:noWrap/>
            <w:vAlign w:val="center"/>
            <w:hideMark/>
          </w:tcPr>
          <w:p w:rsidR="00610E16" w:rsidRPr="00487029" w:rsidRDefault="00610E16" w:rsidP="005321E4">
            <w:pPr>
              <w:pStyle w:val="Tabletext"/>
              <w:jc w:val="center"/>
              <w:rPr>
                <w:lang w:eastAsia="nb-NO"/>
              </w:rPr>
            </w:pPr>
            <w:r w:rsidRPr="00487029">
              <w:rPr>
                <w:lang w:eastAsia="nb-NO"/>
              </w:rPr>
              <w:t>%</w:t>
            </w:r>
          </w:p>
        </w:tc>
      </w:tr>
      <w:tr w:rsidR="00610E16" w:rsidRPr="00487029" w:rsidTr="005321E4">
        <w:trPr>
          <w:trHeight w:val="280"/>
          <w:jc w:val="center"/>
        </w:trPr>
        <w:tc>
          <w:tcPr>
            <w:tcW w:w="2114" w:type="pct"/>
            <w:shd w:val="clear" w:color="auto" w:fill="auto"/>
            <w:noWrap/>
            <w:vAlign w:val="bottom"/>
            <w:hideMark/>
          </w:tcPr>
          <w:p w:rsidR="00610E16" w:rsidRPr="00487029" w:rsidRDefault="00610E16" w:rsidP="005321E4">
            <w:pPr>
              <w:pStyle w:val="Tabletext"/>
              <w:rPr>
                <w:lang w:eastAsia="nb-NO"/>
              </w:rPr>
            </w:pPr>
            <w:r w:rsidRPr="00487029">
              <w:rPr>
                <w:lang w:eastAsia="nb-NO"/>
              </w:rPr>
              <w:t>Pilot and data duration of burst</w:t>
            </w:r>
          </w:p>
        </w:tc>
        <w:tc>
          <w:tcPr>
            <w:tcW w:w="2212" w:type="pct"/>
            <w:shd w:val="clear" w:color="auto" w:fill="auto"/>
            <w:noWrap/>
            <w:vAlign w:val="bottom"/>
            <w:hideMark/>
          </w:tcPr>
          <w:p w:rsidR="00610E16" w:rsidRPr="00487029" w:rsidRDefault="00610E16" w:rsidP="005321E4">
            <w:pPr>
              <w:pStyle w:val="Tabletext"/>
              <w:jc w:val="center"/>
              <w:rPr>
                <w:lang w:eastAsia="nb-NO"/>
              </w:rPr>
            </w:pPr>
            <w:r w:rsidRPr="00487029">
              <w:rPr>
                <w:lang w:eastAsia="nb-NO"/>
              </w:rPr>
              <w:t>2</w:t>
            </w:r>
            <w:r w:rsidR="005321E4" w:rsidRPr="00487029">
              <w:rPr>
                <w:lang w:eastAsia="nb-NO"/>
              </w:rPr>
              <w:t> </w:t>
            </w:r>
            <w:r w:rsidRPr="00487029">
              <w:rPr>
                <w:lang w:eastAsia="nb-NO"/>
              </w:rPr>
              <w:t>371</w:t>
            </w:r>
          </w:p>
        </w:tc>
        <w:tc>
          <w:tcPr>
            <w:tcW w:w="674" w:type="pct"/>
            <w:shd w:val="clear" w:color="auto" w:fill="auto"/>
            <w:noWrap/>
            <w:vAlign w:val="center"/>
            <w:hideMark/>
          </w:tcPr>
          <w:p w:rsidR="00610E16" w:rsidRPr="00487029" w:rsidRDefault="00610E16" w:rsidP="005321E4">
            <w:pPr>
              <w:pStyle w:val="Tabletext"/>
              <w:jc w:val="center"/>
              <w:rPr>
                <w:lang w:eastAsia="nb-NO"/>
              </w:rPr>
            </w:pPr>
            <w:r w:rsidRPr="00487029">
              <w:rPr>
                <w:lang w:eastAsia="nb-NO"/>
              </w:rPr>
              <w:t>ms</w:t>
            </w:r>
          </w:p>
        </w:tc>
      </w:tr>
      <w:tr w:rsidR="00610E16" w:rsidRPr="00487029" w:rsidTr="005321E4">
        <w:trPr>
          <w:trHeight w:val="280"/>
          <w:jc w:val="center"/>
        </w:trPr>
        <w:tc>
          <w:tcPr>
            <w:tcW w:w="2114" w:type="pct"/>
            <w:shd w:val="clear" w:color="auto" w:fill="auto"/>
            <w:noWrap/>
            <w:vAlign w:val="bottom"/>
            <w:hideMark/>
          </w:tcPr>
          <w:p w:rsidR="00610E16" w:rsidRPr="00487029" w:rsidRDefault="00610E16" w:rsidP="005321E4">
            <w:pPr>
              <w:pStyle w:val="Tabletext"/>
              <w:rPr>
                <w:lang w:eastAsia="nb-NO"/>
              </w:rPr>
            </w:pPr>
            <w:r w:rsidRPr="00487029">
              <w:rPr>
                <w:lang w:eastAsia="nb-NO"/>
              </w:rPr>
              <w:t>Pilot duration</w:t>
            </w:r>
          </w:p>
        </w:tc>
        <w:tc>
          <w:tcPr>
            <w:tcW w:w="2212" w:type="pct"/>
            <w:shd w:val="clear" w:color="auto" w:fill="auto"/>
            <w:noWrap/>
            <w:vAlign w:val="bottom"/>
            <w:hideMark/>
          </w:tcPr>
          <w:p w:rsidR="00610E16" w:rsidRPr="00487029" w:rsidRDefault="00610E16" w:rsidP="005321E4">
            <w:pPr>
              <w:pStyle w:val="Tabletext"/>
              <w:jc w:val="center"/>
              <w:rPr>
                <w:lang w:eastAsia="nb-NO"/>
              </w:rPr>
            </w:pPr>
            <w:r w:rsidRPr="00487029">
              <w:rPr>
                <w:lang w:eastAsia="nb-NO"/>
              </w:rPr>
              <w:t>237.1</w:t>
            </w:r>
          </w:p>
        </w:tc>
        <w:tc>
          <w:tcPr>
            <w:tcW w:w="674" w:type="pct"/>
            <w:shd w:val="clear" w:color="auto" w:fill="auto"/>
            <w:noWrap/>
            <w:vAlign w:val="center"/>
            <w:hideMark/>
          </w:tcPr>
          <w:p w:rsidR="00610E16" w:rsidRPr="00487029" w:rsidRDefault="00610E16" w:rsidP="005321E4">
            <w:pPr>
              <w:pStyle w:val="Tabletext"/>
              <w:jc w:val="center"/>
              <w:rPr>
                <w:lang w:eastAsia="nb-NO"/>
              </w:rPr>
            </w:pPr>
            <w:r w:rsidRPr="00487029">
              <w:rPr>
                <w:lang w:eastAsia="nb-NO"/>
              </w:rPr>
              <w:t>ms</w:t>
            </w:r>
          </w:p>
        </w:tc>
      </w:tr>
      <w:tr w:rsidR="00610E16" w:rsidRPr="00487029" w:rsidTr="005321E4">
        <w:trPr>
          <w:trHeight w:val="280"/>
          <w:jc w:val="center"/>
        </w:trPr>
        <w:tc>
          <w:tcPr>
            <w:tcW w:w="2114" w:type="pct"/>
            <w:shd w:val="clear" w:color="auto" w:fill="auto"/>
            <w:noWrap/>
            <w:vAlign w:val="bottom"/>
            <w:hideMark/>
          </w:tcPr>
          <w:p w:rsidR="00610E16" w:rsidRPr="00487029" w:rsidRDefault="00610E16" w:rsidP="005321E4">
            <w:pPr>
              <w:pStyle w:val="Tabletext"/>
              <w:rPr>
                <w:lang w:eastAsia="nb-NO"/>
              </w:rPr>
            </w:pPr>
            <w:r w:rsidRPr="00487029">
              <w:rPr>
                <w:lang w:eastAsia="nb-NO"/>
              </w:rPr>
              <w:t>Data duration</w:t>
            </w:r>
          </w:p>
        </w:tc>
        <w:tc>
          <w:tcPr>
            <w:tcW w:w="2212" w:type="pct"/>
            <w:shd w:val="clear" w:color="auto" w:fill="auto"/>
            <w:noWrap/>
            <w:vAlign w:val="bottom"/>
            <w:hideMark/>
          </w:tcPr>
          <w:p w:rsidR="00610E16" w:rsidRPr="00487029" w:rsidRDefault="00610E16" w:rsidP="005321E4">
            <w:pPr>
              <w:pStyle w:val="Tabletext"/>
              <w:jc w:val="center"/>
              <w:rPr>
                <w:lang w:eastAsia="nb-NO"/>
              </w:rPr>
            </w:pPr>
            <w:r w:rsidRPr="00487029">
              <w:rPr>
                <w:lang w:eastAsia="nb-NO"/>
              </w:rPr>
              <w:t>2</w:t>
            </w:r>
            <w:r w:rsidR="005321E4" w:rsidRPr="00487029">
              <w:rPr>
                <w:lang w:eastAsia="nb-NO"/>
              </w:rPr>
              <w:t> </w:t>
            </w:r>
            <w:r w:rsidRPr="00487029">
              <w:rPr>
                <w:lang w:eastAsia="nb-NO"/>
              </w:rPr>
              <w:t>133.9</w:t>
            </w:r>
          </w:p>
        </w:tc>
        <w:tc>
          <w:tcPr>
            <w:tcW w:w="674" w:type="pct"/>
            <w:shd w:val="clear" w:color="auto" w:fill="auto"/>
            <w:noWrap/>
            <w:vAlign w:val="center"/>
            <w:hideMark/>
          </w:tcPr>
          <w:p w:rsidR="00610E16" w:rsidRPr="00487029" w:rsidRDefault="00610E16" w:rsidP="005321E4">
            <w:pPr>
              <w:pStyle w:val="Tabletext"/>
              <w:jc w:val="center"/>
              <w:rPr>
                <w:lang w:eastAsia="nb-NO"/>
              </w:rPr>
            </w:pPr>
            <w:r w:rsidRPr="00487029">
              <w:rPr>
                <w:lang w:eastAsia="nb-NO"/>
              </w:rPr>
              <w:t>ms</w:t>
            </w:r>
          </w:p>
        </w:tc>
      </w:tr>
      <w:tr w:rsidR="00610E16" w:rsidRPr="00487029" w:rsidTr="005321E4">
        <w:trPr>
          <w:trHeight w:val="280"/>
          <w:jc w:val="center"/>
        </w:trPr>
        <w:tc>
          <w:tcPr>
            <w:tcW w:w="2114" w:type="pct"/>
            <w:shd w:val="clear" w:color="auto" w:fill="auto"/>
            <w:noWrap/>
            <w:vAlign w:val="bottom"/>
            <w:hideMark/>
          </w:tcPr>
          <w:p w:rsidR="00610E16" w:rsidRPr="00487029" w:rsidRDefault="00610E16" w:rsidP="005321E4">
            <w:pPr>
              <w:pStyle w:val="Tabletext"/>
              <w:rPr>
                <w:lang w:eastAsia="nb-NO"/>
              </w:rPr>
            </w:pPr>
            <w:r w:rsidRPr="00487029">
              <w:rPr>
                <w:lang w:eastAsia="nb-NO"/>
              </w:rPr>
              <w:t xml:space="preserve">Number of info bits </w:t>
            </w:r>
          </w:p>
        </w:tc>
        <w:tc>
          <w:tcPr>
            <w:tcW w:w="2212" w:type="pct"/>
            <w:shd w:val="clear" w:color="auto" w:fill="auto"/>
            <w:noWrap/>
            <w:vAlign w:val="bottom"/>
            <w:hideMark/>
          </w:tcPr>
          <w:p w:rsidR="00610E16" w:rsidRPr="00487029" w:rsidRDefault="00610E16" w:rsidP="005321E4">
            <w:pPr>
              <w:pStyle w:val="Tabletext"/>
              <w:jc w:val="center"/>
              <w:rPr>
                <w:lang w:eastAsia="nb-NO"/>
              </w:rPr>
            </w:pPr>
            <w:r w:rsidRPr="00487029">
              <w:rPr>
                <w:lang w:eastAsia="nb-NO"/>
              </w:rPr>
              <w:t>61</w:t>
            </w:r>
            <w:r w:rsidR="005321E4" w:rsidRPr="00487029">
              <w:rPr>
                <w:lang w:eastAsia="nb-NO"/>
              </w:rPr>
              <w:t> </w:t>
            </w:r>
            <w:r w:rsidRPr="00487029">
              <w:rPr>
                <w:lang w:eastAsia="nb-NO"/>
              </w:rPr>
              <w:t>448</w:t>
            </w:r>
          </w:p>
        </w:tc>
        <w:tc>
          <w:tcPr>
            <w:tcW w:w="674" w:type="pct"/>
            <w:shd w:val="clear" w:color="auto" w:fill="auto"/>
            <w:noWrap/>
            <w:vAlign w:val="center"/>
            <w:hideMark/>
          </w:tcPr>
          <w:p w:rsidR="00610E16" w:rsidRPr="00487029" w:rsidRDefault="00610E16" w:rsidP="005321E4">
            <w:pPr>
              <w:pStyle w:val="Tabletext"/>
              <w:jc w:val="center"/>
              <w:rPr>
                <w:lang w:eastAsia="nb-NO"/>
              </w:rPr>
            </w:pPr>
            <w:r w:rsidRPr="00487029">
              <w:rPr>
                <w:lang w:eastAsia="nb-NO"/>
              </w:rPr>
              <w:t>bits</w:t>
            </w:r>
          </w:p>
        </w:tc>
      </w:tr>
      <w:tr w:rsidR="00610E16" w:rsidRPr="00487029" w:rsidTr="005321E4">
        <w:trPr>
          <w:trHeight w:val="280"/>
          <w:jc w:val="center"/>
        </w:trPr>
        <w:tc>
          <w:tcPr>
            <w:tcW w:w="2114" w:type="pct"/>
            <w:shd w:val="clear" w:color="auto" w:fill="auto"/>
            <w:noWrap/>
            <w:vAlign w:val="bottom"/>
            <w:hideMark/>
          </w:tcPr>
          <w:p w:rsidR="00610E16" w:rsidRPr="00487029" w:rsidRDefault="00610E16" w:rsidP="005321E4">
            <w:pPr>
              <w:pStyle w:val="Tabletext"/>
              <w:rPr>
                <w:lang w:eastAsia="nb-NO"/>
              </w:rPr>
            </w:pPr>
            <w:r w:rsidRPr="00487029">
              <w:rPr>
                <w:lang w:eastAsia="nb-NO"/>
              </w:rPr>
              <w:t>Number of coded bits</w:t>
            </w:r>
          </w:p>
        </w:tc>
        <w:tc>
          <w:tcPr>
            <w:tcW w:w="2212" w:type="pct"/>
            <w:shd w:val="clear" w:color="auto" w:fill="auto"/>
            <w:noWrap/>
            <w:vAlign w:val="bottom"/>
            <w:hideMark/>
          </w:tcPr>
          <w:p w:rsidR="00610E16" w:rsidRPr="00487029" w:rsidRDefault="00610E16" w:rsidP="005321E4">
            <w:pPr>
              <w:pStyle w:val="Tabletext"/>
              <w:jc w:val="center"/>
              <w:rPr>
                <w:lang w:eastAsia="nb-NO"/>
              </w:rPr>
            </w:pPr>
            <w:r w:rsidRPr="00487029">
              <w:rPr>
                <w:lang w:eastAsia="nb-NO"/>
              </w:rPr>
              <w:t>122</w:t>
            </w:r>
            <w:r w:rsidR="005321E4" w:rsidRPr="00487029">
              <w:rPr>
                <w:lang w:eastAsia="nb-NO"/>
              </w:rPr>
              <w:t> </w:t>
            </w:r>
            <w:r w:rsidRPr="00487029">
              <w:rPr>
                <w:lang w:eastAsia="nb-NO"/>
              </w:rPr>
              <w:t>896</w:t>
            </w:r>
          </w:p>
        </w:tc>
        <w:tc>
          <w:tcPr>
            <w:tcW w:w="674" w:type="pct"/>
            <w:shd w:val="clear" w:color="auto" w:fill="auto"/>
            <w:noWrap/>
            <w:vAlign w:val="center"/>
            <w:hideMark/>
          </w:tcPr>
          <w:p w:rsidR="00610E16" w:rsidRPr="00487029" w:rsidRDefault="00610E16" w:rsidP="005321E4">
            <w:pPr>
              <w:pStyle w:val="Tabletext"/>
              <w:jc w:val="center"/>
              <w:rPr>
                <w:lang w:eastAsia="nb-NO"/>
              </w:rPr>
            </w:pPr>
            <w:r w:rsidRPr="00487029">
              <w:rPr>
                <w:lang w:eastAsia="nb-NO"/>
              </w:rPr>
              <w:t>bits</w:t>
            </w:r>
          </w:p>
        </w:tc>
      </w:tr>
      <w:tr w:rsidR="00610E16" w:rsidRPr="00487029" w:rsidTr="005321E4">
        <w:trPr>
          <w:trHeight w:val="280"/>
          <w:jc w:val="center"/>
        </w:trPr>
        <w:tc>
          <w:tcPr>
            <w:tcW w:w="2114" w:type="pct"/>
            <w:shd w:val="clear" w:color="auto" w:fill="auto"/>
            <w:noWrap/>
            <w:vAlign w:val="bottom"/>
            <w:hideMark/>
          </w:tcPr>
          <w:p w:rsidR="00610E16" w:rsidRPr="00487029" w:rsidRDefault="00610E16" w:rsidP="005321E4">
            <w:pPr>
              <w:pStyle w:val="Tabletext"/>
              <w:rPr>
                <w:lang w:eastAsia="nb-NO"/>
              </w:rPr>
            </w:pPr>
            <w:r w:rsidRPr="00487029">
              <w:rPr>
                <w:lang w:eastAsia="nb-NO"/>
              </w:rPr>
              <w:t>Block interleaver width</w:t>
            </w:r>
          </w:p>
        </w:tc>
        <w:tc>
          <w:tcPr>
            <w:tcW w:w="2212" w:type="pct"/>
            <w:shd w:val="clear" w:color="auto" w:fill="auto"/>
            <w:noWrap/>
            <w:vAlign w:val="bottom"/>
            <w:hideMark/>
          </w:tcPr>
          <w:p w:rsidR="00610E16" w:rsidRPr="00487029" w:rsidRDefault="00610E16" w:rsidP="005321E4">
            <w:pPr>
              <w:pStyle w:val="Tabletext"/>
              <w:jc w:val="center"/>
              <w:rPr>
                <w:lang w:eastAsia="nb-NO"/>
              </w:rPr>
            </w:pPr>
            <w:r w:rsidRPr="00487029">
              <w:rPr>
                <w:lang w:eastAsia="nb-NO"/>
              </w:rPr>
              <w:t>512</w:t>
            </w:r>
          </w:p>
        </w:tc>
        <w:tc>
          <w:tcPr>
            <w:tcW w:w="674" w:type="pct"/>
            <w:shd w:val="clear" w:color="auto" w:fill="auto"/>
            <w:noWrap/>
            <w:vAlign w:val="center"/>
            <w:hideMark/>
          </w:tcPr>
          <w:p w:rsidR="00610E16" w:rsidRPr="00487029" w:rsidRDefault="00610E16" w:rsidP="005321E4">
            <w:pPr>
              <w:pStyle w:val="Tabletext"/>
              <w:jc w:val="center"/>
              <w:rPr>
                <w:lang w:eastAsia="nb-NO"/>
              </w:rPr>
            </w:pPr>
            <w:r w:rsidRPr="00487029">
              <w:rPr>
                <w:lang w:eastAsia="nb-NO"/>
              </w:rPr>
              <w:t>bits</w:t>
            </w:r>
          </w:p>
        </w:tc>
      </w:tr>
      <w:tr w:rsidR="00610E16" w:rsidRPr="00487029" w:rsidTr="005321E4">
        <w:trPr>
          <w:trHeight w:val="280"/>
          <w:jc w:val="center"/>
        </w:trPr>
        <w:tc>
          <w:tcPr>
            <w:tcW w:w="2114" w:type="pct"/>
            <w:shd w:val="clear" w:color="auto" w:fill="auto"/>
            <w:noWrap/>
            <w:vAlign w:val="bottom"/>
            <w:hideMark/>
          </w:tcPr>
          <w:p w:rsidR="00610E16" w:rsidRPr="00487029" w:rsidRDefault="00610E16" w:rsidP="005321E4">
            <w:pPr>
              <w:pStyle w:val="Tabletext"/>
              <w:rPr>
                <w:lang w:eastAsia="nb-NO"/>
              </w:rPr>
            </w:pPr>
            <w:r w:rsidRPr="00487029">
              <w:rPr>
                <w:lang w:eastAsia="nb-NO"/>
              </w:rPr>
              <w:t>Block interleaver height</w:t>
            </w:r>
          </w:p>
        </w:tc>
        <w:tc>
          <w:tcPr>
            <w:tcW w:w="2212" w:type="pct"/>
            <w:shd w:val="clear" w:color="auto" w:fill="auto"/>
            <w:noWrap/>
            <w:vAlign w:val="bottom"/>
            <w:hideMark/>
          </w:tcPr>
          <w:p w:rsidR="00610E16" w:rsidRPr="00487029" w:rsidRDefault="00610E16" w:rsidP="005321E4">
            <w:pPr>
              <w:pStyle w:val="Tabletext"/>
              <w:jc w:val="center"/>
              <w:rPr>
                <w:lang w:eastAsia="nb-NO"/>
              </w:rPr>
            </w:pPr>
            <w:r w:rsidRPr="00487029">
              <w:rPr>
                <w:lang w:eastAsia="nb-NO"/>
              </w:rPr>
              <w:t>241</w:t>
            </w:r>
          </w:p>
        </w:tc>
        <w:tc>
          <w:tcPr>
            <w:tcW w:w="674" w:type="pct"/>
            <w:shd w:val="clear" w:color="auto" w:fill="auto"/>
            <w:noWrap/>
            <w:vAlign w:val="center"/>
            <w:hideMark/>
          </w:tcPr>
          <w:p w:rsidR="00610E16" w:rsidRPr="00487029" w:rsidRDefault="00610E16" w:rsidP="005321E4">
            <w:pPr>
              <w:pStyle w:val="Tabletext"/>
              <w:jc w:val="center"/>
              <w:rPr>
                <w:lang w:eastAsia="nb-NO"/>
              </w:rPr>
            </w:pPr>
            <w:r w:rsidRPr="00487029">
              <w:rPr>
                <w:lang w:eastAsia="nb-NO"/>
              </w:rPr>
              <w:t>bits</w:t>
            </w:r>
          </w:p>
        </w:tc>
      </w:tr>
      <w:tr w:rsidR="00610E16" w:rsidRPr="00487029" w:rsidTr="005321E4">
        <w:trPr>
          <w:trHeight w:val="280"/>
          <w:jc w:val="center"/>
        </w:trPr>
        <w:tc>
          <w:tcPr>
            <w:tcW w:w="2114" w:type="pct"/>
            <w:shd w:val="clear" w:color="auto" w:fill="auto"/>
            <w:noWrap/>
            <w:vAlign w:val="bottom"/>
            <w:hideMark/>
          </w:tcPr>
          <w:p w:rsidR="00610E16" w:rsidRPr="00487029" w:rsidRDefault="00610E16" w:rsidP="005321E4">
            <w:pPr>
              <w:pStyle w:val="Tabletext"/>
              <w:rPr>
                <w:lang w:eastAsia="nb-NO"/>
              </w:rPr>
            </w:pPr>
            <w:r w:rsidRPr="00487029">
              <w:rPr>
                <w:lang w:eastAsia="nb-NO"/>
              </w:rPr>
              <w:t>Interleaver size</w:t>
            </w:r>
          </w:p>
        </w:tc>
        <w:tc>
          <w:tcPr>
            <w:tcW w:w="2212" w:type="pct"/>
            <w:shd w:val="clear" w:color="auto" w:fill="auto"/>
            <w:noWrap/>
            <w:vAlign w:val="bottom"/>
            <w:hideMark/>
          </w:tcPr>
          <w:p w:rsidR="00610E16" w:rsidRPr="00487029" w:rsidRDefault="00610E16" w:rsidP="005321E4">
            <w:pPr>
              <w:pStyle w:val="Tabletext"/>
              <w:jc w:val="center"/>
              <w:rPr>
                <w:lang w:eastAsia="nb-NO"/>
              </w:rPr>
            </w:pPr>
            <w:r w:rsidRPr="00487029">
              <w:rPr>
                <w:lang w:eastAsia="nb-NO"/>
              </w:rPr>
              <w:t>123</w:t>
            </w:r>
            <w:r w:rsidR="005321E4" w:rsidRPr="00487029">
              <w:rPr>
                <w:lang w:eastAsia="nb-NO"/>
              </w:rPr>
              <w:t> </w:t>
            </w:r>
            <w:r w:rsidRPr="00487029">
              <w:rPr>
                <w:lang w:eastAsia="nb-NO"/>
              </w:rPr>
              <w:t>392</w:t>
            </w:r>
          </w:p>
        </w:tc>
        <w:tc>
          <w:tcPr>
            <w:tcW w:w="674" w:type="pct"/>
            <w:shd w:val="clear" w:color="auto" w:fill="auto"/>
            <w:noWrap/>
            <w:vAlign w:val="center"/>
            <w:hideMark/>
          </w:tcPr>
          <w:p w:rsidR="00610E16" w:rsidRPr="00487029" w:rsidRDefault="00610E16" w:rsidP="005321E4">
            <w:pPr>
              <w:pStyle w:val="Tabletext"/>
              <w:jc w:val="center"/>
              <w:rPr>
                <w:lang w:eastAsia="nb-NO"/>
              </w:rPr>
            </w:pPr>
            <w:r w:rsidRPr="00487029">
              <w:rPr>
                <w:lang w:eastAsia="nb-NO"/>
              </w:rPr>
              <w:t>bits</w:t>
            </w:r>
          </w:p>
        </w:tc>
      </w:tr>
      <w:tr w:rsidR="00610E16" w:rsidRPr="00487029" w:rsidTr="005321E4">
        <w:trPr>
          <w:trHeight w:val="280"/>
          <w:jc w:val="center"/>
        </w:trPr>
        <w:tc>
          <w:tcPr>
            <w:tcW w:w="2114" w:type="pct"/>
            <w:shd w:val="clear" w:color="auto" w:fill="auto"/>
            <w:noWrap/>
            <w:vAlign w:val="bottom"/>
            <w:hideMark/>
          </w:tcPr>
          <w:p w:rsidR="00610E16" w:rsidRPr="00487029" w:rsidRDefault="00610E16" w:rsidP="005321E4">
            <w:pPr>
              <w:pStyle w:val="Tabletext"/>
              <w:rPr>
                <w:lang w:eastAsia="nb-NO"/>
              </w:rPr>
            </w:pPr>
            <w:r w:rsidRPr="00487029">
              <w:rPr>
                <w:lang w:eastAsia="nb-NO"/>
              </w:rPr>
              <w:t>Number of info bytes</w:t>
            </w:r>
          </w:p>
        </w:tc>
        <w:tc>
          <w:tcPr>
            <w:tcW w:w="2212" w:type="pct"/>
            <w:shd w:val="clear" w:color="auto" w:fill="auto"/>
            <w:noWrap/>
            <w:vAlign w:val="bottom"/>
            <w:hideMark/>
          </w:tcPr>
          <w:p w:rsidR="00610E16" w:rsidRPr="00487029" w:rsidRDefault="00610E16" w:rsidP="005321E4">
            <w:pPr>
              <w:pStyle w:val="Tabletext"/>
              <w:jc w:val="center"/>
              <w:rPr>
                <w:lang w:eastAsia="nb-NO"/>
              </w:rPr>
            </w:pPr>
            <w:r w:rsidRPr="00487029">
              <w:rPr>
                <w:lang w:eastAsia="nb-NO"/>
              </w:rPr>
              <w:t>7</w:t>
            </w:r>
            <w:r w:rsidR="005321E4" w:rsidRPr="00487029">
              <w:rPr>
                <w:lang w:eastAsia="nb-NO"/>
              </w:rPr>
              <w:t> </w:t>
            </w:r>
            <w:r w:rsidRPr="00487029">
              <w:rPr>
                <w:lang w:eastAsia="nb-NO"/>
              </w:rPr>
              <w:t>681</w:t>
            </w:r>
          </w:p>
        </w:tc>
        <w:tc>
          <w:tcPr>
            <w:tcW w:w="674" w:type="pct"/>
            <w:shd w:val="clear" w:color="auto" w:fill="auto"/>
            <w:noWrap/>
            <w:vAlign w:val="center"/>
            <w:hideMark/>
          </w:tcPr>
          <w:p w:rsidR="00610E16" w:rsidRPr="00487029" w:rsidRDefault="00610E16" w:rsidP="005321E4">
            <w:pPr>
              <w:pStyle w:val="Tabletext"/>
              <w:jc w:val="center"/>
              <w:rPr>
                <w:lang w:eastAsia="nb-NO"/>
              </w:rPr>
            </w:pPr>
            <w:r w:rsidRPr="00487029">
              <w:rPr>
                <w:lang w:eastAsia="nb-NO"/>
              </w:rPr>
              <w:t>bytes</w:t>
            </w:r>
          </w:p>
        </w:tc>
      </w:tr>
    </w:tbl>
    <w:p w:rsidR="00610E16" w:rsidRPr="00487029" w:rsidRDefault="00610E16" w:rsidP="00610E16">
      <w:pPr>
        <w:pStyle w:val="Heading1"/>
      </w:pPr>
      <w:r w:rsidRPr="00487029">
        <w:t>3</w:t>
      </w:r>
      <w:r w:rsidRPr="00487029">
        <w:tab/>
        <w:t>VDE-SAT link layer</w:t>
      </w:r>
    </w:p>
    <w:p w:rsidR="00610E16" w:rsidRPr="00487029" w:rsidRDefault="00610E16" w:rsidP="00610E16">
      <w:pPr>
        <w:pStyle w:val="Heading2"/>
      </w:pPr>
      <w:r w:rsidRPr="00487029">
        <w:t>3.1</w:t>
      </w:r>
      <w:r w:rsidRPr="00487029">
        <w:tab/>
        <w:t>Data encapsulation</w:t>
      </w:r>
    </w:p>
    <w:p w:rsidR="00610E16" w:rsidRPr="00487029" w:rsidRDefault="00610E16" w:rsidP="00610E16">
      <w:r w:rsidRPr="00487029">
        <w:t>The data segments of each PL-Frame contain multiple variable length encapsulated datagrams. Each datagram contains the following encapsulation fields:</w:t>
      </w:r>
    </w:p>
    <w:p w:rsidR="00610E16" w:rsidRPr="00487029" w:rsidRDefault="004F39A1" w:rsidP="00610E16">
      <w:pPr>
        <w:pStyle w:val="enumlev1"/>
      </w:pPr>
      <w:r>
        <w:t>–</w:t>
      </w:r>
      <w:r>
        <w:tab/>
        <w:t>Datagram type (1 byte)</w:t>
      </w:r>
    </w:p>
    <w:p w:rsidR="00610E16" w:rsidRPr="00487029" w:rsidRDefault="004F39A1" w:rsidP="00610E16">
      <w:pPr>
        <w:pStyle w:val="enumlev1"/>
      </w:pPr>
      <w:r>
        <w:t>–</w:t>
      </w:r>
      <w:r>
        <w:tab/>
        <w:t>Datagram size (3 bytes)</w:t>
      </w:r>
    </w:p>
    <w:p w:rsidR="00610E16" w:rsidRPr="00487029" w:rsidRDefault="004F39A1" w:rsidP="00610E16">
      <w:pPr>
        <w:pStyle w:val="enumlev1"/>
      </w:pPr>
      <w:r>
        <w:t>–</w:t>
      </w:r>
      <w:r>
        <w:tab/>
        <w:t>Ship ID (4 bytes)</w:t>
      </w:r>
    </w:p>
    <w:p w:rsidR="00610E16" w:rsidRPr="00487029" w:rsidRDefault="00610E16" w:rsidP="00610E16">
      <w:pPr>
        <w:pStyle w:val="enumlev1"/>
      </w:pPr>
      <w:r w:rsidRPr="00487029">
        <w:t>–</w:t>
      </w:r>
      <w:r w:rsidRPr="00487029">
        <w:tab/>
        <w:t>Tra</w:t>
      </w:r>
      <w:r w:rsidR="004F39A1">
        <w:t>nsaction ID (4 bytes, optional)</w:t>
      </w:r>
    </w:p>
    <w:p w:rsidR="00610E16" w:rsidRPr="00487029" w:rsidRDefault="00610E16" w:rsidP="00610E16">
      <w:pPr>
        <w:pStyle w:val="enumlev1"/>
      </w:pPr>
      <w:r w:rsidRPr="00487029">
        <w:t>–</w:t>
      </w:r>
      <w:r w:rsidRPr="00487029">
        <w:tab/>
        <w:t>Datagram sequence number (2 byt</w:t>
      </w:r>
      <w:r w:rsidR="00A16C62">
        <w:t>es, for multisegment datagrams)</w:t>
      </w:r>
    </w:p>
    <w:p w:rsidR="00610E16" w:rsidRPr="00487029" w:rsidRDefault="00610E16" w:rsidP="00610E16">
      <w:pPr>
        <w:pStyle w:val="enumlev1"/>
      </w:pPr>
      <w:r w:rsidRPr="00487029">
        <w:t>–</w:t>
      </w:r>
      <w:r w:rsidRPr="00487029">
        <w:tab/>
        <w:t>Source</w:t>
      </w:r>
      <w:r w:rsidR="004F39A1">
        <w:t xml:space="preserve"> ID (8 bytes, optional)</w:t>
      </w:r>
    </w:p>
    <w:p w:rsidR="00610E16" w:rsidRPr="00487029" w:rsidRDefault="004F39A1" w:rsidP="00610E16">
      <w:pPr>
        <w:pStyle w:val="enumlev1"/>
        <w:ind w:left="0" w:firstLine="0"/>
      </w:pPr>
      <w:r>
        <w:t>–</w:t>
      </w:r>
      <w:r>
        <w:tab/>
        <w:t>Datagram payload (variable)</w:t>
      </w:r>
    </w:p>
    <w:p w:rsidR="00610E16" w:rsidRPr="00487029" w:rsidRDefault="00610E16" w:rsidP="00610E16">
      <w:pPr>
        <w:pStyle w:val="enumlev1"/>
      </w:pPr>
      <w:r w:rsidRPr="00487029">
        <w:t>–</w:t>
      </w:r>
      <w:r w:rsidRPr="00487029">
        <w:tab/>
        <w:t>Data paddi</w:t>
      </w:r>
      <w:r w:rsidR="004F39A1">
        <w:t>ng (variable, less than 8 bits)</w:t>
      </w:r>
    </w:p>
    <w:p w:rsidR="00610E16" w:rsidRPr="00487029" w:rsidRDefault="00610E16" w:rsidP="00610E16">
      <w:pPr>
        <w:pStyle w:val="enumlev1"/>
      </w:pPr>
      <w:r w:rsidRPr="00487029">
        <w:t>–</w:t>
      </w:r>
      <w:r w:rsidRPr="00487029">
        <w:tab/>
        <w:t>CRC (4 bytes).</w:t>
      </w:r>
    </w:p>
    <w:p w:rsidR="00610E16" w:rsidRPr="00487029" w:rsidRDefault="00610E16" w:rsidP="00610E16">
      <w:pPr>
        <w:pStyle w:val="Heading2"/>
      </w:pPr>
      <w:r w:rsidRPr="00487029">
        <w:t>3.2</w:t>
      </w:r>
      <w:r w:rsidRPr="00487029">
        <w:tab/>
        <w:t>Cyclic redundancy check</w:t>
      </w:r>
    </w:p>
    <w:p w:rsidR="00610E16" w:rsidRPr="00487029" w:rsidRDefault="00610E16" w:rsidP="00610E16">
      <w:r w:rsidRPr="00487029">
        <w:t xml:space="preserve">Refer to Annex 1. </w:t>
      </w:r>
    </w:p>
    <w:p w:rsidR="00610E16" w:rsidRPr="00487029" w:rsidRDefault="00610E16" w:rsidP="00610E16">
      <w:pPr>
        <w:pStyle w:val="Heading2"/>
      </w:pPr>
      <w:r w:rsidRPr="00487029">
        <w:t>3.3</w:t>
      </w:r>
      <w:r w:rsidRPr="00487029">
        <w:tab/>
        <w:t>Automatic repeat request (ARQ)</w:t>
      </w:r>
    </w:p>
    <w:p w:rsidR="00610E16" w:rsidRPr="00487029" w:rsidRDefault="00610E16" w:rsidP="00610E16">
      <w:r w:rsidRPr="00487029">
        <w:t>Datagrams may or may not use ARQ, this is defined for each datagram type. An ARQ will request selective retransmission of a specific lost datagram segment.</w:t>
      </w:r>
    </w:p>
    <w:p w:rsidR="00610E16" w:rsidRPr="00487029" w:rsidRDefault="00610E16" w:rsidP="00610E16">
      <w:pPr>
        <w:pStyle w:val="Heading2"/>
      </w:pPr>
      <w:r w:rsidRPr="00487029">
        <w:t>3.4</w:t>
      </w:r>
      <w:r w:rsidRPr="00487029">
        <w:tab/>
        <w:t>Acknowledgement (ACK)</w:t>
      </w:r>
    </w:p>
    <w:p w:rsidR="00610E16" w:rsidRPr="00487029" w:rsidRDefault="00610E16" w:rsidP="00610E16">
      <w:r w:rsidRPr="00487029">
        <w:t>All datagrams without CRC errors are acknowledged over the satellite link.</w:t>
      </w:r>
    </w:p>
    <w:p w:rsidR="00610E16" w:rsidRPr="00487029" w:rsidRDefault="00610E16" w:rsidP="00610E16">
      <w:pPr>
        <w:pStyle w:val="Heading2"/>
      </w:pPr>
      <w:r w:rsidRPr="00487029">
        <w:t>3.5</w:t>
      </w:r>
      <w:r w:rsidRPr="00487029">
        <w:tab/>
        <w:t>End delivery notification (EDN)</w:t>
      </w:r>
    </w:p>
    <w:p w:rsidR="00610E16" w:rsidRPr="00487029" w:rsidRDefault="00610E16" w:rsidP="00610E16">
      <w:r w:rsidRPr="00487029">
        <w:t xml:space="preserve">All datagrams successfully delivered to the destination will be notified to the source. </w:t>
      </w:r>
    </w:p>
    <w:p w:rsidR="00610E16" w:rsidRPr="00487029" w:rsidRDefault="00610E16" w:rsidP="00610E16">
      <w:pPr>
        <w:pStyle w:val="Heading2"/>
      </w:pPr>
      <w:r w:rsidRPr="00487029">
        <w:t>3.6</w:t>
      </w:r>
      <w:r w:rsidRPr="00487029">
        <w:tab/>
        <w:t>End delivery failure (EDF)</w:t>
      </w:r>
    </w:p>
    <w:p w:rsidR="00610E16" w:rsidRPr="00487029" w:rsidRDefault="00610E16" w:rsidP="00610E16">
      <w:r w:rsidRPr="00487029">
        <w:t>All datagrams not successfully delivered within the timeout or retry limit will be notified to the source.</w:t>
      </w:r>
    </w:p>
    <w:p w:rsidR="00610E16" w:rsidRPr="00487029" w:rsidRDefault="00610E16" w:rsidP="00610E16">
      <w:pPr>
        <w:pStyle w:val="Heading2"/>
      </w:pPr>
      <w:r w:rsidRPr="00487029">
        <w:t>3.7</w:t>
      </w:r>
      <w:r w:rsidRPr="00487029">
        <w:tab/>
        <w:t>Physical and logical channels</w:t>
      </w:r>
    </w:p>
    <w:p w:rsidR="00610E16" w:rsidRPr="00487029" w:rsidRDefault="00610E16" w:rsidP="00610E16">
      <w:r w:rsidRPr="00487029">
        <w:t>VDE-SAT protocols use several channels to carry data. These channels are separated into physical and logical channels. Every satellite transmits a Bulletin Board that defines the configuration of these channels.</w:t>
      </w:r>
    </w:p>
    <w:p w:rsidR="00610E16" w:rsidRPr="00487029" w:rsidRDefault="00610E16" w:rsidP="00610E16">
      <w:pPr>
        <w:pStyle w:val="Heading3"/>
      </w:pPr>
      <w:r w:rsidRPr="00487029">
        <w:t>3.7.1</w:t>
      </w:r>
      <w:r w:rsidRPr="00487029">
        <w:tab/>
        <w:t>Physical channels</w:t>
      </w:r>
    </w:p>
    <w:p w:rsidR="00610E16" w:rsidRPr="00487029" w:rsidRDefault="00610E16" w:rsidP="00610E16">
      <w:r w:rsidRPr="00487029">
        <w:t xml:space="preserve">The physical channels (PC) are determined by the centre frequency and bandwidth. </w:t>
      </w:r>
    </w:p>
    <w:p w:rsidR="00610E16" w:rsidRPr="00487029" w:rsidRDefault="00610E16" w:rsidP="00610E16">
      <w:pPr>
        <w:pStyle w:val="Heading3"/>
      </w:pPr>
      <w:r w:rsidRPr="00487029">
        <w:t>3.7.2</w:t>
      </w:r>
      <w:r w:rsidRPr="00487029">
        <w:tab/>
        <w:t xml:space="preserve">Logical channels </w:t>
      </w:r>
    </w:p>
    <w:p w:rsidR="00610E16" w:rsidRPr="00487029" w:rsidRDefault="00610E16" w:rsidP="00610E16">
      <w:r w:rsidRPr="00487029">
        <w:t>The logical channels (LC) are divided into signalling and data channels as described below.</w:t>
      </w:r>
    </w:p>
    <w:p w:rsidR="00610E16" w:rsidRPr="00487029" w:rsidRDefault="00610E16" w:rsidP="00610E16">
      <w:pPr>
        <w:pStyle w:val="Heading2"/>
      </w:pPr>
      <w:r w:rsidRPr="00487029">
        <w:t>3.8</w:t>
      </w:r>
      <w:r w:rsidRPr="00487029">
        <w:tab/>
        <w:t>Signalling logical channels</w:t>
      </w:r>
    </w:p>
    <w:p w:rsidR="00610E16" w:rsidRPr="00487029" w:rsidRDefault="00610E16" w:rsidP="00610E16">
      <w:r w:rsidRPr="00487029">
        <w:t>The following downlink signalling channels are used:</w:t>
      </w:r>
    </w:p>
    <w:p w:rsidR="00610E16" w:rsidRPr="00487029" w:rsidRDefault="00610E16" w:rsidP="00610E16">
      <w:r w:rsidRPr="00487029">
        <w:t>–</w:t>
      </w:r>
      <w:r w:rsidRPr="00487029">
        <w:tab/>
        <w:t xml:space="preserve">Bulletin </w:t>
      </w:r>
      <w:r w:rsidR="00A16C62">
        <w:t>board signalling channel (BBSC)</w:t>
      </w:r>
    </w:p>
    <w:p w:rsidR="00610E16" w:rsidRPr="00487029" w:rsidRDefault="00610E16" w:rsidP="00610E16">
      <w:r w:rsidRPr="00487029">
        <w:t>–</w:t>
      </w:r>
      <w:r w:rsidRPr="00487029">
        <w:tab/>
        <w:t>Announ</w:t>
      </w:r>
      <w:r w:rsidR="00A16C62">
        <w:t>cement signalling channel (ASC)</w:t>
      </w:r>
    </w:p>
    <w:p w:rsidR="00610E16" w:rsidRPr="00487029" w:rsidRDefault="00A16C62" w:rsidP="00610E16">
      <w:r>
        <w:t>–</w:t>
      </w:r>
      <w:r>
        <w:tab/>
        <w:t>Multicast data channel (MDC)</w:t>
      </w:r>
    </w:p>
    <w:p w:rsidR="00610E16" w:rsidRPr="00487029" w:rsidRDefault="00610E16" w:rsidP="00610E16">
      <w:r w:rsidRPr="00487029">
        <w:t>–</w:t>
      </w:r>
      <w:r w:rsidRPr="00487029">
        <w:tab/>
        <w:t>Unicast data channel (UDC)</w:t>
      </w:r>
      <w:bookmarkStart w:id="213" w:name="_Toc440784112"/>
      <w:r w:rsidRPr="00487029">
        <w:t>.</w:t>
      </w:r>
    </w:p>
    <w:p w:rsidR="00610E16" w:rsidRPr="00487029" w:rsidRDefault="00610E16" w:rsidP="005321E4">
      <w:r w:rsidRPr="00487029">
        <w:br w:type="page"/>
      </w:r>
    </w:p>
    <w:p w:rsidR="00610E16" w:rsidRPr="00487029" w:rsidRDefault="00610E16" w:rsidP="00610E16">
      <w:pPr>
        <w:pStyle w:val="Heading3"/>
      </w:pPr>
      <w:r w:rsidRPr="00487029">
        <w:t>3.8.1</w:t>
      </w:r>
      <w:r w:rsidRPr="00487029">
        <w:tab/>
        <w:t>Bulletin board signalling channel</w:t>
      </w:r>
    </w:p>
    <w:p w:rsidR="00610E16" w:rsidRPr="00487029" w:rsidRDefault="00610E16" w:rsidP="00610E16">
      <w:r w:rsidRPr="00487029">
        <w:t>The bulletin board defines the network configuration parameters such as signalling channels (control channels) and data channel(s), protocol versions and future network configuration.</w:t>
      </w:r>
    </w:p>
    <w:p w:rsidR="00610E16" w:rsidRPr="00487029" w:rsidRDefault="00610E16" w:rsidP="00610E16">
      <w:r w:rsidRPr="00487029">
        <w:t>A logical channel is defined by function, centre frequency, PL-Frame format and start of the first slot. The logical channels are normally repeated every frame, unless a network configuration change has taken place to optimise capacity.</w:t>
      </w:r>
    </w:p>
    <w:p w:rsidR="00610E16" w:rsidRPr="00487029" w:rsidRDefault="00610E16" w:rsidP="00610E16">
      <w:r w:rsidRPr="00487029">
        <w:t>Satellite parameters and network ID are also provided. Information about other satellites and networks may be provided. The Bulletin Board information does not change often, and for a small LEO satellite it is sufficient that the Bulletin Board is received once per pass, a repeat rate of once per minute is sufficient for most passes.</w:t>
      </w:r>
    </w:p>
    <w:p w:rsidR="00610E16" w:rsidRPr="00487029" w:rsidRDefault="00610E16" w:rsidP="00610E16">
      <w:r w:rsidRPr="00487029">
        <w:t>The BBSC uses PL-Frame format 1 defined in Table A4-12 and should be transmitted once every minute in the VDE satellite downlink exclusive channels (channel 2046 and 2086), starting at slot 0, the duration is 2.4 s (corresponding to 90 slots). A code division multiple access scheme is used to allow multiple satellites with overlapping coverage to transmit the Bulletin Board at the same time. The ship receiver should be able to receive bulletin boards from up to 8 satellites at the same time.</w:t>
      </w:r>
    </w:p>
    <w:p w:rsidR="00610E16" w:rsidRPr="00487029" w:rsidRDefault="00610E16" w:rsidP="00610E16">
      <w:r w:rsidRPr="00487029">
        <w:t>The full bulletin board messages may be transmitted over several frames. Essential information of the bulletin board will be repeated over every frame (every 60 s).</w:t>
      </w:r>
    </w:p>
    <w:p w:rsidR="00610E16" w:rsidRPr="00487029" w:rsidRDefault="00610E16" w:rsidP="00610E16">
      <w:r w:rsidRPr="00487029">
        <w:t>Bulletin Board content is shown in Table A4-15. All packets start with an 8 bit packet type, followed by an 8 bit field giving the length in bytes. Padding bits are used if the frame is not filled. The 4 last bytes are the 32 bit CRC applied to the whole PL-Frame.</w:t>
      </w:r>
    </w:p>
    <w:p w:rsidR="00610E16" w:rsidRPr="00487029" w:rsidRDefault="00610E16" w:rsidP="00610E16">
      <w:pPr>
        <w:pStyle w:val="TableNo"/>
      </w:pPr>
      <w:r w:rsidRPr="00487029">
        <w:t>Table A4-15</w:t>
      </w:r>
    </w:p>
    <w:p w:rsidR="00610E16" w:rsidRPr="00487029" w:rsidRDefault="00610E16" w:rsidP="00610E16">
      <w:pPr>
        <w:pStyle w:val="Tabletitle"/>
      </w:pPr>
      <w:r w:rsidRPr="00487029">
        <w:t>Bulletin board construction</w:t>
      </w:r>
    </w:p>
    <w:tbl>
      <w:tblPr>
        <w:tblStyle w:val="TableGrid"/>
        <w:tblW w:w="0" w:type="auto"/>
        <w:jc w:val="center"/>
        <w:tblLayout w:type="fixed"/>
        <w:tblLook w:val="04A0" w:firstRow="1" w:lastRow="0" w:firstColumn="1" w:lastColumn="0" w:noHBand="0" w:noVBand="1"/>
      </w:tblPr>
      <w:tblGrid>
        <w:gridCol w:w="1809"/>
        <w:gridCol w:w="2169"/>
        <w:gridCol w:w="1092"/>
        <w:gridCol w:w="992"/>
        <w:gridCol w:w="2268"/>
      </w:tblGrid>
      <w:tr w:rsidR="00610E16" w:rsidRPr="00487029" w:rsidTr="00610E16">
        <w:trPr>
          <w:tblHeader/>
          <w:jc w:val="center"/>
        </w:trPr>
        <w:tc>
          <w:tcPr>
            <w:tcW w:w="1809" w:type="dxa"/>
            <w:shd w:val="clear" w:color="auto" w:fill="D9D9D9" w:themeFill="background1" w:themeFillShade="D9"/>
            <w:vAlign w:val="center"/>
          </w:tcPr>
          <w:p w:rsidR="00610E16" w:rsidRPr="00487029" w:rsidRDefault="00610E16" w:rsidP="00610E16">
            <w:pPr>
              <w:pStyle w:val="Tablehead"/>
            </w:pPr>
            <w:r w:rsidRPr="00487029">
              <w:t>Name</w:t>
            </w:r>
          </w:p>
        </w:tc>
        <w:tc>
          <w:tcPr>
            <w:tcW w:w="2169" w:type="dxa"/>
            <w:shd w:val="clear" w:color="auto" w:fill="D9D9D9" w:themeFill="background1" w:themeFillShade="D9"/>
            <w:vAlign w:val="center"/>
          </w:tcPr>
          <w:p w:rsidR="00610E16" w:rsidRPr="00487029" w:rsidRDefault="00610E16" w:rsidP="00610E16">
            <w:pPr>
              <w:pStyle w:val="Tablehead"/>
            </w:pPr>
            <w:r w:rsidRPr="00487029">
              <w:t>Description</w:t>
            </w:r>
          </w:p>
        </w:tc>
        <w:tc>
          <w:tcPr>
            <w:tcW w:w="1092" w:type="dxa"/>
            <w:shd w:val="clear" w:color="auto" w:fill="D9D9D9" w:themeFill="background1" w:themeFillShade="D9"/>
            <w:vAlign w:val="center"/>
          </w:tcPr>
          <w:p w:rsidR="00610E16" w:rsidRPr="00487029" w:rsidRDefault="00610E16" w:rsidP="00610E16">
            <w:pPr>
              <w:pStyle w:val="Tablehead"/>
            </w:pPr>
            <w:r w:rsidRPr="00487029">
              <w:t>Total size (bytes)</w:t>
            </w:r>
          </w:p>
        </w:tc>
        <w:tc>
          <w:tcPr>
            <w:tcW w:w="992" w:type="dxa"/>
            <w:shd w:val="clear" w:color="auto" w:fill="D9D9D9" w:themeFill="background1" w:themeFillShade="D9"/>
            <w:vAlign w:val="center"/>
          </w:tcPr>
          <w:p w:rsidR="00610E16" w:rsidRPr="00487029" w:rsidRDefault="00610E16" w:rsidP="00610E16">
            <w:pPr>
              <w:pStyle w:val="Tablehead"/>
            </w:pPr>
            <w:r w:rsidRPr="00487029">
              <w:t>Repeat interval (frames)</w:t>
            </w:r>
          </w:p>
        </w:tc>
        <w:tc>
          <w:tcPr>
            <w:tcW w:w="2268" w:type="dxa"/>
            <w:shd w:val="clear" w:color="auto" w:fill="D9D9D9" w:themeFill="background1" w:themeFillShade="D9"/>
            <w:vAlign w:val="center"/>
          </w:tcPr>
          <w:p w:rsidR="00610E16" w:rsidRPr="00487029" w:rsidRDefault="00610E16" w:rsidP="00610E16">
            <w:pPr>
              <w:pStyle w:val="Tablehead"/>
            </w:pPr>
            <w:r w:rsidRPr="00487029">
              <w:t>Comment</w:t>
            </w:r>
          </w:p>
        </w:tc>
      </w:tr>
      <w:tr w:rsidR="00610E16" w:rsidRPr="00487029" w:rsidTr="00610E16">
        <w:trPr>
          <w:jc w:val="center"/>
        </w:trPr>
        <w:tc>
          <w:tcPr>
            <w:tcW w:w="1809" w:type="dxa"/>
          </w:tcPr>
          <w:p w:rsidR="00610E16" w:rsidRPr="00487029" w:rsidRDefault="00610E16" w:rsidP="00610E16">
            <w:pPr>
              <w:pStyle w:val="Tabletext"/>
            </w:pPr>
            <w:r w:rsidRPr="00487029">
              <w:t>Network ID</w:t>
            </w:r>
          </w:p>
        </w:tc>
        <w:tc>
          <w:tcPr>
            <w:tcW w:w="2169" w:type="dxa"/>
          </w:tcPr>
          <w:p w:rsidR="00610E16" w:rsidRPr="00487029" w:rsidRDefault="00610E16" w:rsidP="00610E16">
            <w:pPr>
              <w:pStyle w:val="Tabletext"/>
            </w:pPr>
            <w:r w:rsidRPr="00487029">
              <w:t>Network name, up to 16 ASCII characters</w:t>
            </w:r>
          </w:p>
        </w:tc>
        <w:tc>
          <w:tcPr>
            <w:tcW w:w="1092" w:type="dxa"/>
            <w:vAlign w:val="center"/>
          </w:tcPr>
          <w:p w:rsidR="00610E16" w:rsidRPr="00487029" w:rsidRDefault="00610E16" w:rsidP="00610E16">
            <w:pPr>
              <w:pStyle w:val="Tabletext"/>
              <w:jc w:val="center"/>
            </w:pPr>
            <w:r w:rsidRPr="00487029">
              <w:t>18</w:t>
            </w:r>
          </w:p>
        </w:tc>
        <w:tc>
          <w:tcPr>
            <w:tcW w:w="992" w:type="dxa"/>
            <w:vAlign w:val="center"/>
          </w:tcPr>
          <w:p w:rsidR="00610E16" w:rsidRPr="00487029" w:rsidRDefault="00610E16" w:rsidP="00610E16">
            <w:pPr>
              <w:pStyle w:val="Tabletext"/>
              <w:jc w:val="center"/>
            </w:pPr>
            <w:r w:rsidRPr="00487029">
              <w:t>1</w:t>
            </w:r>
          </w:p>
        </w:tc>
        <w:tc>
          <w:tcPr>
            <w:tcW w:w="2268" w:type="dxa"/>
          </w:tcPr>
          <w:p w:rsidR="00610E16" w:rsidRPr="00487029" w:rsidRDefault="00610E16" w:rsidP="00610E16">
            <w:pPr>
              <w:pStyle w:val="Tabletext"/>
            </w:pPr>
          </w:p>
        </w:tc>
      </w:tr>
      <w:tr w:rsidR="00610E16" w:rsidRPr="00487029" w:rsidTr="00610E16">
        <w:trPr>
          <w:jc w:val="center"/>
        </w:trPr>
        <w:tc>
          <w:tcPr>
            <w:tcW w:w="1809" w:type="dxa"/>
          </w:tcPr>
          <w:p w:rsidR="00610E16" w:rsidRPr="00487029" w:rsidRDefault="00610E16" w:rsidP="00610E16">
            <w:pPr>
              <w:pStyle w:val="Tabletext"/>
            </w:pPr>
            <w:r w:rsidRPr="00487029">
              <w:t>Satellite ID</w:t>
            </w:r>
          </w:p>
        </w:tc>
        <w:tc>
          <w:tcPr>
            <w:tcW w:w="2169" w:type="dxa"/>
          </w:tcPr>
          <w:p w:rsidR="00610E16" w:rsidRPr="00487029" w:rsidRDefault="00610E16" w:rsidP="00811736">
            <w:pPr>
              <w:pStyle w:val="Tabletext"/>
            </w:pPr>
            <w:r w:rsidRPr="00487029">
              <w:t>The ID of this satellite in a network.</w:t>
            </w:r>
            <w:r w:rsidR="00811736">
              <w:t xml:space="preserve"> </w:t>
            </w:r>
            <w:r w:rsidRPr="00487029">
              <w:t>Up to 256 satellites per network.</w:t>
            </w:r>
          </w:p>
        </w:tc>
        <w:tc>
          <w:tcPr>
            <w:tcW w:w="1092" w:type="dxa"/>
            <w:vAlign w:val="center"/>
          </w:tcPr>
          <w:p w:rsidR="00610E16" w:rsidRPr="00487029" w:rsidRDefault="00610E16" w:rsidP="00610E16">
            <w:pPr>
              <w:pStyle w:val="Tabletext"/>
              <w:jc w:val="center"/>
            </w:pPr>
            <w:r w:rsidRPr="00487029">
              <w:t>3</w:t>
            </w:r>
          </w:p>
        </w:tc>
        <w:tc>
          <w:tcPr>
            <w:tcW w:w="992" w:type="dxa"/>
            <w:vAlign w:val="center"/>
          </w:tcPr>
          <w:p w:rsidR="00610E16" w:rsidRPr="00487029" w:rsidRDefault="00610E16" w:rsidP="00610E16">
            <w:pPr>
              <w:pStyle w:val="Tabletext"/>
              <w:jc w:val="center"/>
            </w:pPr>
            <w:r w:rsidRPr="00487029">
              <w:t>1</w:t>
            </w:r>
          </w:p>
        </w:tc>
        <w:tc>
          <w:tcPr>
            <w:tcW w:w="2268" w:type="dxa"/>
          </w:tcPr>
          <w:p w:rsidR="00610E16" w:rsidRPr="00487029" w:rsidRDefault="00610E16" w:rsidP="00610E16">
            <w:pPr>
              <w:pStyle w:val="Tabletext"/>
            </w:pPr>
          </w:p>
        </w:tc>
      </w:tr>
      <w:tr w:rsidR="00610E16" w:rsidRPr="00487029" w:rsidTr="00610E16">
        <w:trPr>
          <w:jc w:val="center"/>
        </w:trPr>
        <w:tc>
          <w:tcPr>
            <w:tcW w:w="1809" w:type="dxa"/>
          </w:tcPr>
          <w:p w:rsidR="00610E16" w:rsidRPr="00487029" w:rsidRDefault="00610E16" w:rsidP="00610E16">
            <w:pPr>
              <w:pStyle w:val="Tabletext"/>
            </w:pPr>
            <w:r w:rsidRPr="00487029">
              <w:t>Bulletin board version</w:t>
            </w:r>
          </w:p>
        </w:tc>
        <w:tc>
          <w:tcPr>
            <w:tcW w:w="2169" w:type="dxa"/>
          </w:tcPr>
          <w:p w:rsidR="00610E16" w:rsidRPr="00487029" w:rsidRDefault="00610E16" w:rsidP="00610E16">
            <w:pPr>
              <w:pStyle w:val="Tabletext"/>
            </w:pPr>
            <w:r w:rsidRPr="00487029">
              <w:t>Version number of this Bulletin Board.</w:t>
            </w:r>
          </w:p>
          <w:p w:rsidR="00610E16" w:rsidRPr="00487029" w:rsidRDefault="00610E16" w:rsidP="00610E16">
            <w:pPr>
              <w:pStyle w:val="Tabletext"/>
            </w:pPr>
            <w:r w:rsidRPr="00487029">
              <w:t xml:space="preserve">Up to 256 frames active </w:t>
            </w:r>
          </w:p>
        </w:tc>
        <w:tc>
          <w:tcPr>
            <w:tcW w:w="1092" w:type="dxa"/>
            <w:vAlign w:val="center"/>
          </w:tcPr>
          <w:p w:rsidR="00610E16" w:rsidRPr="00487029" w:rsidRDefault="00610E16" w:rsidP="00610E16">
            <w:pPr>
              <w:pStyle w:val="Tabletext"/>
              <w:jc w:val="center"/>
            </w:pPr>
            <w:r w:rsidRPr="00487029">
              <w:t>3</w:t>
            </w:r>
          </w:p>
        </w:tc>
        <w:tc>
          <w:tcPr>
            <w:tcW w:w="992" w:type="dxa"/>
            <w:vAlign w:val="center"/>
          </w:tcPr>
          <w:p w:rsidR="00610E16" w:rsidRPr="00487029" w:rsidRDefault="00610E16" w:rsidP="00610E16">
            <w:pPr>
              <w:pStyle w:val="Tabletext"/>
              <w:jc w:val="center"/>
            </w:pPr>
            <w:r w:rsidRPr="00487029">
              <w:t>1</w:t>
            </w:r>
          </w:p>
        </w:tc>
        <w:tc>
          <w:tcPr>
            <w:tcW w:w="2268" w:type="dxa"/>
          </w:tcPr>
          <w:p w:rsidR="00610E16" w:rsidRPr="00487029" w:rsidRDefault="00610E16" w:rsidP="00610E16">
            <w:pPr>
              <w:pStyle w:val="Tabletext"/>
            </w:pPr>
          </w:p>
        </w:tc>
      </w:tr>
      <w:tr w:rsidR="00610E16" w:rsidRPr="00487029" w:rsidTr="00610E16">
        <w:trPr>
          <w:jc w:val="center"/>
        </w:trPr>
        <w:tc>
          <w:tcPr>
            <w:tcW w:w="1809" w:type="dxa"/>
          </w:tcPr>
          <w:p w:rsidR="00610E16" w:rsidRPr="00487029" w:rsidRDefault="00610E16" w:rsidP="00610E16">
            <w:pPr>
              <w:pStyle w:val="Tabletext"/>
            </w:pPr>
            <w:r w:rsidRPr="00487029">
              <w:t>Validity of this version</w:t>
            </w:r>
          </w:p>
        </w:tc>
        <w:tc>
          <w:tcPr>
            <w:tcW w:w="2169" w:type="dxa"/>
          </w:tcPr>
          <w:p w:rsidR="00610E16" w:rsidRPr="00487029" w:rsidRDefault="00610E16" w:rsidP="00610E16">
            <w:pPr>
              <w:pStyle w:val="Tabletext"/>
            </w:pPr>
            <w:r w:rsidRPr="00487029">
              <w:t xml:space="preserve">Lifetime of this version in number of 1 minute frames. 16 bits used. </w:t>
            </w:r>
          </w:p>
        </w:tc>
        <w:tc>
          <w:tcPr>
            <w:tcW w:w="1092" w:type="dxa"/>
            <w:vAlign w:val="center"/>
          </w:tcPr>
          <w:p w:rsidR="00610E16" w:rsidRPr="00487029" w:rsidRDefault="00610E16" w:rsidP="00610E16">
            <w:pPr>
              <w:pStyle w:val="Tabletext"/>
              <w:jc w:val="center"/>
            </w:pPr>
            <w:r w:rsidRPr="00487029">
              <w:t>4</w:t>
            </w:r>
          </w:p>
        </w:tc>
        <w:tc>
          <w:tcPr>
            <w:tcW w:w="992" w:type="dxa"/>
            <w:vAlign w:val="center"/>
          </w:tcPr>
          <w:p w:rsidR="00610E16" w:rsidRPr="00487029" w:rsidRDefault="00610E16" w:rsidP="00610E16">
            <w:pPr>
              <w:pStyle w:val="Tabletext"/>
              <w:jc w:val="center"/>
            </w:pPr>
            <w:r w:rsidRPr="00487029">
              <w:t>1</w:t>
            </w:r>
          </w:p>
        </w:tc>
        <w:tc>
          <w:tcPr>
            <w:tcW w:w="2268" w:type="dxa"/>
          </w:tcPr>
          <w:p w:rsidR="00610E16" w:rsidRPr="00487029" w:rsidRDefault="00610E16" w:rsidP="00610E16">
            <w:pPr>
              <w:pStyle w:val="Tabletext"/>
            </w:pPr>
          </w:p>
        </w:tc>
      </w:tr>
      <w:tr w:rsidR="00610E16" w:rsidRPr="00487029" w:rsidTr="00610E16">
        <w:trPr>
          <w:jc w:val="center"/>
        </w:trPr>
        <w:tc>
          <w:tcPr>
            <w:tcW w:w="1809" w:type="dxa"/>
          </w:tcPr>
          <w:p w:rsidR="00610E16" w:rsidRPr="00487029" w:rsidRDefault="00610E16" w:rsidP="00610E16">
            <w:pPr>
              <w:pStyle w:val="Tabletext"/>
            </w:pPr>
            <w:r w:rsidRPr="00487029">
              <w:t>Future satellite status change</w:t>
            </w:r>
          </w:p>
        </w:tc>
        <w:tc>
          <w:tcPr>
            <w:tcW w:w="2169" w:type="dxa"/>
          </w:tcPr>
          <w:p w:rsidR="00610E16" w:rsidRPr="00487029" w:rsidRDefault="00610E16" w:rsidP="00610E16">
            <w:pPr>
              <w:pStyle w:val="Tabletext"/>
            </w:pPr>
            <w:r w:rsidRPr="00487029">
              <w:t>Packet providing information about planned future status change.</w:t>
            </w:r>
          </w:p>
          <w:p w:rsidR="00610E16" w:rsidRPr="00487029" w:rsidRDefault="00610E16" w:rsidP="00610E16">
            <w:pPr>
              <w:pStyle w:val="Tabletext"/>
            </w:pPr>
            <w:r w:rsidRPr="00487029">
              <w:t>From Julian day of year start, frame no, today and frame, new status.</w:t>
            </w:r>
          </w:p>
        </w:tc>
        <w:tc>
          <w:tcPr>
            <w:tcW w:w="1092" w:type="dxa"/>
            <w:vAlign w:val="center"/>
          </w:tcPr>
          <w:p w:rsidR="00610E16" w:rsidRPr="00487029" w:rsidRDefault="00610E16" w:rsidP="00610E16">
            <w:pPr>
              <w:pStyle w:val="Tabletext"/>
              <w:jc w:val="center"/>
            </w:pPr>
            <w:r w:rsidRPr="00487029">
              <w:t>13</w:t>
            </w:r>
          </w:p>
        </w:tc>
        <w:tc>
          <w:tcPr>
            <w:tcW w:w="992" w:type="dxa"/>
            <w:vAlign w:val="center"/>
          </w:tcPr>
          <w:p w:rsidR="00610E16" w:rsidRPr="00487029" w:rsidRDefault="00610E16" w:rsidP="00610E16">
            <w:pPr>
              <w:pStyle w:val="Tabletext"/>
              <w:jc w:val="center"/>
            </w:pPr>
            <w:r w:rsidRPr="00487029">
              <w:t>1</w:t>
            </w:r>
          </w:p>
        </w:tc>
        <w:tc>
          <w:tcPr>
            <w:tcW w:w="2268" w:type="dxa"/>
          </w:tcPr>
          <w:p w:rsidR="00610E16" w:rsidRPr="00487029" w:rsidRDefault="00610E16" w:rsidP="00610E16">
            <w:pPr>
              <w:pStyle w:val="Tabletext"/>
            </w:pPr>
          </w:p>
        </w:tc>
      </w:tr>
      <w:tr w:rsidR="00610E16" w:rsidRPr="00487029" w:rsidTr="00610E16">
        <w:trPr>
          <w:jc w:val="center"/>
        </w:trPr>
        <w:tc>
          <w:tcPr>
            <w:tcW w:w="1809" w:type="dxa"/>
          </w:tcPr>
          <w:p w:rsidR="00610E16" w:rsidRPr="00487029" w:rsidRDefault="00610E16" w:rsidP="00610E16">
            <w:pPr>
              <w:pStyle w:val="Tabletext"/>
            </w:pPr>
            <w:r w:rsidRPr="00487029">
              <w:t>Back-up bulletin board frequency</w:t>
            </w:r>
          </w:p>
        </w:tc>
        <w:tc>
          <w:tcPr>
            <w:tcW w:w="2169" w:type="dxa"/>
          </w:tcPr>
          <w:p w:rsidR="00610E16" w:rsidRPr="00487029" w:rsidRDefault="00610E16" w:rsidP="00610E16">
            <w:pPr>
              <w:pStyle w:val="Tabletext"/>
            </w:pPr>
            <w:r w:rsidRPr="00487029">
              <w:t>Channel number above 156 MHz, 25 kHz resolution</w:t>
            </w:r>
          </w:p>
        </w:tc>
        <w:tc>
          <w:tcPr>
            <w:tcW w:w="1092" w:type="dxa"/>
            <w:vAlign w:val="center"/>
          </w:tcPr>
          <w:p w:rsidR="00610E16" w:rsidRPr="00487029" w:rsidRDefault="00610E16" w:rsidP="00610E16">
            <w:pPr>
              <w:pStyle w:val="Tabletext"/>
              <w:jc w:val="center"/>
            </w:pPr>
            <w:r w:rsidRPr="00487029">
              <w:t>3</w:t>
            </w:r>
          </w:p>
        </w:tc>
        <w:tc>
          <w:tcPr>
            <w:tcW w:w="992" w:type="dxa"/>
            <w:vAlign w:val="center"/>
          </w:tcPr>
          <w:p w:rsidR="00610E16" w:rsidRPr="00487029" w:rsidRDefault="00610E16" w:rsidP="00610E16">
            <w:pPr>
              <w:pStyle w:val="Tabletext"/>
              <w:jc w:val="center"/>
            </w:pPr>
            <w:r w:rsidRPr="00487029">
              <w:t>1</w:t>
            </w:r>
          </w:p>
        </w:tc>
        <w:tc>
          <w:tcPr>
            <w:tcW w:w="2268" w:type="dxa"/>
          </w:tcPr>
          <w:p w:rsidR="00610E16" w:rsidRPr="00487029" w:rsidRDefault="00610E16" w:rsidP="00610E16">
            <w:pPr>
              <w:pStyle w:val="Tabletext"/>
            </w:pPr>
          </w:p>
        </w:tc>
      </w:tr>
      <w:tr w:rsidR="00610E16" w:rsidRPr="00487029" w:rsidTr="00610E16">
        <w:trPr>
          <w:jc w:val="center"/>
        </w:trPr>
        <w:tc>
          <w:tcPr>
            <w:tcW w:w="1809" w:type="dxa"/>
          </w:tcPr>
          <w:p w:rsidR="00610E16" w:rsidRPr="00487029" w:rsidRDefault="00610E16" w:rsidP="00610E16">
            <w:pPr>
              <w:pStyle w:val="Tabletext"/>
            </w:pPr>
            <w:r w:rsidRPr="00487029">
              <w:t>Satellite protocol capability</w:t>
            </w:r>
          </w:p>
        </w:tc>
        <w:tc>
          <w:tcPr>
            <w:tcW w:w="2169" w:type="dxa"/>
          </w:tcPr>
          <w:p w:rsidR="00610E16" w:rsidRPr="00487029" w:rsidRDefault="00610E16" w:rsidP="00610E16">
            <w:pPr>
              <w:pStyle w:val="Tabletext"/>
            </w:pPr>
            <w:r w:rsidRPr="00487029">
              <w:t>Index showing which protocols are supported by th</w:t>
            </w:r>
            <w:r w:rsidR="005321E4" w:rsidRPr="00487029">
              <w:t>is satellite</w:t>
            </w:r>
          </w:p>
        </w:tc>
        <w:tc>
          <w:tcPr>
            <w:tcW w:w="1092" w:type="dxa"/>
            <w:vAlign w:val="center"/>
          </w:tcPr>
          <w:p w:rsidR="00610E16" w:rsidRPr="00487029" w:rsidRDefault="00610E16" w:rsidP="00610E16">
            <w:pPr>
              <w:pStyle w:val="Tabletext"/>
              <w:jc w:val="center"/>
            </w:pPr>
            <w:r w:rsidRPr="00487029">
              <w:t>3</w:t>
            </w:r>
          </w:p>
        </w:tc>
        <w:tc>
          <w:tcPr>
            <w:tcW w:w="992" w:type="dxa"/>
            <w:vAlign w:val="center"/>
          </w:tcPr>
          <w:p w:rsidR="00610E16" w:rsidRPr="00487029" w:rsidRDefault="00610E16" w:rsidP="00610E16">
            <w:pPr>
              <w:pStyle w:val="Tabletext"/>
              <w:jc w:val="center"/>
            </w:pPr>
            <w:r w:rsidRPr="00487029">
              <w:t>1</w:t>
            </w:r>
          </w:p>
        </w:tc>
        <w:tc>
          <w:tcPr>
            <w:tcW w:w="2268" w:type="dxa"/>
          </w:tcPr>
          <w:p w:rsidR="00610E16" w:rsidRPr="00487029" w:rsidRDefault="00610E16" w:rsidP="00610E16">
            <w:pPr>
              <w:pStyle w:val="Tabletext"/>
            </w:pPr>
          </w:p>
        </w:tc>
      </w:tr>
      <w:tr w:rsidR="00610E16" w:rsidRPr="00487029" w:rsidTr="00610E16">
        <w:trPr>
          <w:jc w:val="center"/>
        </w:trPr>
        <w:tc>
          <w:tcPr>
            <w:tcW w:w="1809" w:type="dxa"/>
          </w:tcPr>
          <w:p w:rsidR="00610E16" w:rsidRPr="00487029" w:rsidRDefault="00610E16" w:rsidP="00610E16">
            <w:pPr>
              <w:pStyle w:val="Tabletext"/>
            </w:pPr>
            <w:r w:rsidRPr="00487029">
              <w:t>Downlink announcement/signalling channel configuration</w:t>
            </w:r>
          </w:p>
        </w:tc>
        <w:tc>
          <w:tcPr>
            <w:tcW w:w="2169" w:type="dxa"/>
          </w:tcPr>
          <w:p w:rsidR="00610E16" w:rsidRPr="00487029" w:rsidRDefault="00610E16" w:rsidP="00811736">
            <w:pPr>
              <w:pStyle w:val="Tabletext"/>
            </w:pPr>
            <w:r w:rsidRPr="00487029">
              <w:t>Packet providing centre</w:t>
            </w:r>
            <w:r w:rsidR="00811736">
              <w:t xml:space="preserve"> </w:t>
            </w:r>
            <w:r w:rsidRPr="00487029">
              <w:t>frequency, start slot, PL-Frame format no, logical channel number</w:t>
            </w:r>
          </w:p>
        </w:tc>
        <w:tc>
          <w:tcPr>
            <w:tcW w:w="1092" w:type="dxa"/>
            <w:vAlign w:val="center"/>
          </w:tcPr>
          <w:p w:rsidR="00610E16" w:rsidRPr="00487029" w:rsidRDefault="00610E16" w:rsidP="00610E16">
            <w:pPr>
              <w:pStyle w:val="Tabletext"/>
              <w:jc w:val="center"/>
            </w:pPr>
            <w:r w:rsidRPr="00487029">
              <w:t>6</w:t>
            </w:r>
          </w:p>
        </w:tc>
        <w:tc>
          <w:tcPr>
            <w:tcW w:w="992" w:type="dxa"/>
            <w:vAlign w:val="center"/>
          </w:tcPr>
          <w:p w:rsidR="00610E16" w:rsidRPr="00487029" w:rsidRDefault="00610E16" w:rsidP="00610E16">
            <w:pPr>
              <w:pStyle w:val="Tabletext"/>
              <w:jc w:val="center"/>
            </w:pPr>
            <w:r w:rsidRPr="00487029">
              <w:t>1</w:t>
            </w:r>
          </w:p>
        </w:tc>
        <w:tc>
          <w:tcPr>
            <w:tcW w:w="2268" w:type="dxa"/>
          </w:tcPr>
          <w:p w:rsidR="00610E16" w:rsidRPr="00487029" w:rsidRDefault="00610E16" w:rsidP="00610E16">
            <w:pPr>
              <w:pStyle w:val="Tabletext"/>
            </w:pPr>
            <w:r w:rsidRPr="00487029">
              <w:t>8 bits are used for slots corresponding to actual slot number/10.</w:t>
            </w:r>
          </w:p>
          <w:p w:rsidR="00610E16" w:rsidRPr="00487029" w:rsidRDefault="00610E16" w:rsidP="00610E16">
            <w:pPr>
              <w:pStyle w:val="Tabletext"/>
            </w:pPr>
            <w:r w:rsidRPr="00487029">
              <w:t>A frame may contain multiple announcement channels to reduce protocol latency</w:t>
            </w:r>
          </w:p>
        </w:tc>
      </w:tr>
      <w:tr w:rsidR="00610E16" w:rsidRPr="00487029" w:rsidTr="00610E16">
        <w:trPr>
          <w:jc w:val="center"/>
        </w:trPr>
        <w:tc>
          <w:tcPr>
            <w:tcW w:w="1809" w:type="dxa"/>
          </w:tcPr>
          <w:p w:rsidR="00610E16" w:rsidRPr="00487029" w:rsidRDefault="00610E16" w:rsidP="00610E16">
            <w:pPr>
              <w:pStyle w:val="Tabletext"/>
            </w:pPr>
            <w:r w:rsidRPr="00487029">
              <w:t>Downlink data channel configuration</w:t>
            </w:r>
          </w:p>
        </w:tc>
        <w:tc>
          <w:tcPr>
            <w:tcW w:w="2169" w:type="dxa"/>
          </w:tcPr>
          <w:p w:rsidR="00610E16" w:rsidRPr="00487029" w:rsidRDefault="00610E16" w:rsidP="00811736">
            <w:pPr>
              <w:pStyle w:val="Tabletext"/>
            </w:pPr>
            <w:r w:rsidRPr="00487029">
              <w:t>Packet providing centre</w:t>
            </w:r>
            <w:r w:rsidR="00811736">
              <w:t xml:space="preserve"> </w:t>
            </w:r>
            <w:r w:rsidRPr="00487029">
              <w:t>frequency, start slot , PL-Frame format no, logical channel number</w:t>
            </w:r>
          </w:p>
        </w:tc>
        <w:tc>
          <w:tcPr>
            <w:tcW w:w="1092" w:type="dxa"/>
            <w:vAlign w:val="center"/>
          </w:tcPr>
          <w:p w:rsidR="00610E16" w:rsidRPr="00487029" w:rsidRDefault="00610E16" w:rsidP="00610E16">
            <w:pPr>
              <w:pStyle w:val="Tabletext"/>
              <w:jc w:val="center"/>
            </w:pPr>
            <w:r w:rsidRPr="00487029">
              <w:t>6</w:t>
            </w:r>
          </w:p>
        </w:tc>
        <w:tc>
          <w:tcPr>
            <w:tcW w:w="992" w:type="dxa"/>
            <w:vAlign w:val="center"/>
          </w:tcPr>
          <w:p w:rsidR="00610E16" w:rsidRPr="00487029" w:rsidRDefault="00610E16" w:rsidP="00610E16">
            <w:pPr>
              <w:pStyle w:val="Tabletext"/>
              <w:jc w:val="center"/>
            </w:pPr>
            <w:r w:rsidRPr="00487029">
              <w:t>1</w:t>
            </w:r>
          </w:p>
        </w:tc>
        <w:tc>
          <w:tcPr>
            <w:tcW w:w="2268" w:type="dxa"/>
          </w:tcPr>
          <w:p w:rsidR="00610E16" w:rsidRPr="00487029" w:rsidRDefault="00610E16" w:rsidP="00610E16">
            <w:pPr>
              <w:pStyle w:val="Tabletext"/>
            </w:pPr>
            <w:r w:rsidRPr="00487029">
              <w:t>A frame may contain multiple data channels</w:t>
            </w:r>
          </w:p>
        </w:tc>
      </w:tr>
      <w:tr w:rsidR="00610E16" w:rsidRPr="00487029" w:rsidTr="00610E16">
        <w:trPr>
          <w:jc w:val="center"/>
        </w:trPr>
        <w:tc>
          <w:tcPr>
            <w:tcW w:w="1809" w:type="dxa"/>
          </w:tcPr>
          <w:p w:rsidR="00610E16" w:rsidRPr="00487029" w:rsidRDefault="00610E16" w:rsidP="00610E16">
            <w:pPr>
              <w:pStyle w:val="Tabletext"/>
            </w:pPr>
            <w:r w:rsidRPr="00487029">
              <w:t>Uplink random access/signalling channel configuration</w:t>
            </w:r>
          </w:p>
        </w:tc>
        <w:tc>
          <w:tcPr>
            <w:tcW w:w="2169" w:type="dxa"/>
          </w:tcPr>
          <w:p w:rsidR="00610E16" w:rsidRPr="00487029" w:rsidRDefault="00610E16" w:rsidP="00811736">
            <w:pPr>
              <w:pStyle w:val="Tabletext"/>
            </w:pPr>
            <w:r w:rsidRPr="00487029">
              <w:t>Packet providing centre</w:t>
            </w:r>
            <w:r w:rsidR="00811736">
              <w:t xml:space="preserve"> </w:t>
            </w:r>
            <w:r w:rsidRPr="00487029">
              <w:t>frequency, start slot , PL-Frame format no, logical channel number</w:t>
            </w:r>
          </w:p>
        </w:tc>
        <w:tc>
          <w:tcPr>
            <w:tcW w:w="1092" w:type="dxa"/>
            <w:vAlign w:val="center"/>
          </w:tcPr>
          <w:p w:rsidR="00610E16" w:rsidRPr="00487029" w:rsidRDefault="00610E16" w:rsidP="00610E16">
            <w:pPr>
              <w:pStyle w:val="Tabletext"/>
              <w:jc w:val="center"/>
            </w:pPr>
            <w:r w:rsidRPr="00487029">
              <w:t>6</w:t>
            </w:r>
          </w:p>
        </w:tc>
        <w:tc>
          <w:tcPr>
            <w:tcW w:w="992" w:type="dxa"/>
            <w:vAlign w:val="center"/>
          </w:tcPr>
          <w:p w:rsidR="00610E16" w:rsidRPr="00487029" w:rsidRDefault="00610E16" w:rsidP="00610E16">
            <w:pPr>
              <w:pStyle w:val="Tabletext"/>
              <w:jc w:val="center"/>
            </w:pPr>
            <w:r w:rsidRPr="00487029">
              <w:t>1</w:t>
            </w:r>
          </w:p>
        </w:tc>
        <w:tc>
          <w:tcPr>
            <w:tcW w:w="2268" w:type="dxa"/>
          </w:tcPr>
          <w:p w:rsidR="00610E16" w:rsidRPr="00487029" w:rsidRDefault="00610E16" w:rsidP="00811736">
            <w:pPr>
              <w:pStyle w:val="Tabletext"/>
            </w:pPr>
            <w:r w:rsidRPr="00487029">
              <w:t>A frame may contain multiple uplink signalling channels to</w:t>
            </w:r>
            <w:r w:rsidR="00811736">
              <w:t xml:space="preserve"> </w:t>
            </w:r>
            <w:r w:rsidRPr="00487029">
              <w:t>reduce protocol latency</w:t>
            </w:r>
          </w:p>
        </w:tc>
      </w:tr>
      <w:tr w:rsidR="00610E16" w:rsidRPr="00487029" w:rsidTr="00610E16">
        <w:trPr>
          <w:jc w:val="center"/>
        </w:trPr>
        <w:tc>
          <w:tcPr>
            <w:tcW w:w="1809" w:type="dxa"/>
          </w:tcPr>
          <w:p w:rsidR="00610E16" w:rsidRPr="00487029" w:rsidRDefault="00610E16" w:rsidP="00610E16">
            <w:pPr>
              <w:pStyle w:val="Tabletext"/>
            </w:pPr>
            <w:r w:rsidRPr="00487029">
              <w:t>Uplink demand assign channel configuration</w:t>
            </w:r>
          </w:p>
        </w:tc>
        <w:tc>
          <w:tcPr>
            <w:tcW w:w="2169" w:type="dxa"/>
          </w:tcPr>
          <w:p w:rsidR="00610E16" w:rsidRPr="00487029" w:rsidRDefault="00610E16" w:rsidP="00811736">
            <w:pPr>
              <w:pStyle w:val="Tabletext"/>
            </w:pPr>
            <w:r w:rsidRPr="00487029">
              <w:t>Packet providing centre</w:t>
            </w:r>
            <w:r w:rsidR="00811736">
              <w:t xml:space="preserve"> </w:t>
            </w:r>
            <w:r w:rsidRPr="00487029">
              <w:t>frequency, start slot , PL-Frame format no, logical channel number</w:t>
            </w:r>
          </w:p>
        </w:tc>
        <w:tc>
          <w:tcPr>
            <w:tcW w:w="1092" w:type="dxa"/>
            <w:vAlign w:val="center"/>
          </w:tcPr>
          <w:p w:rsidR="00610E16" w:rsidRPr="00487029" w:rsidRDefault="00610E16" w:rsidP="00610E16">
            <w:pPr>
              <w:pStyle w:val="Tabletext"/>
              <w:jc w:val="center"/>
            </w:pPr>
            <w:r w:rsidRPr="00487029">
              <w:t>6</w:t>
            </w:r>
          </w:p>
        </w:tc>
        <w:tc>
          <w:tcPr>
            <w:tcW w:w="992" w:type="dxa"/>
            <w:vAlign w:val="center"/>
          </w:tcPr>
          <w:p w:rsidR="00610E16" w:rsidRPr="00487029" w:rsidRDefault="00610E16" w:rsidP="00610E16">
            <w:pPr>
              <w:pStyle w:val="Tabletext"/>
              <w:jc w:val="center"/>
            </w:pPr>
            <w:r w:rsidRPr="00487029">
              <w:t>1</w:t>
            </w:r>
          </w:p>
        </w:tc>
        <w:tc>
          <w:tcPr>
            <w:tcW w:w="2268" w:type="dxa"/>
          </w:tcPr>
          <w:p w:rsidR="00610E16" w:rsidRPr="00487029" w:rsidRDefault="00610E16" w:rsidP="00610E16">
            <w:pPr>
              <w:pStyle w:val="Tabletext"/>
            </w:pPr>
            <w:r w:rsidRPr="00487029">
              <w:t>A frame may contain multiple data channels</w:t>
            </w:r>
          </w:p>
        </w:tc>
      </w:tr>
      <w:tr w:rsidR="00610E16" w:rsidRPr="00487029" w:rsidTr="00610E16">
        <w:trPr>
          <w:jc w:val="center"/>
        </w:trPr>
        <w:tc>
          <w:tcPr>
            <w:tcW w:w="1809" w:type="dxa"/>
          </w:tcPr>
          <w:p w:rsidR="00610E16" w:rsidRPr="00487029" w:rsidRDefault="00610E16" w:rsidP="00610E16">
            <w:pPr>
              <w:pStyle w:val="Tabletext"/>
            </w:pPr>
            <w:r w:rsidRPr="00487029">
              <w:t>This satellite ephemeris</w:t>
            </w:r>
          </w:p>
        </w:tc>
        <w:tc>
          <w:tcPr>
            <w:tcW w:w="2169" w:type="dxa"/>
          </w:tcPr>
          <w:p w:rsidR="00610E16" w:rsidRPr="00487029" w:rsidRDefault="00610E16" w:rsidP="00610E16">
            <w:pPr>
              <w:pStyle w:val="Tabletext"/>
            </w:pPr>
            <w:r w:rsidRPr="00487029">
              <w:t xml:space="preserve">Packet containing the ephemeris, validity </w:t>
            </w:r>
          </w:p>
        </w:tc>
        <w:tc>
          <w:tcPr>
            <w:tcW w:w="1092" w:type="dxa"/>
            <w:vAlign w:val="center"/>
          </w:tcPr>
          <w:p w:rsidR="00610E16" w:rsidRPr="00487029" w:rsidRDefault="00610E16" w:rsidP="00610E16">
            <w:pPr>
              <w:pStyle w:val="Tabletext"/>
              <w:jc w:val="center"/>
            </w:pPr>
            <w:r w:rsidRPr="00487029">
              <w:t>25</w:t>
            </w:r>
          </w:p>
        </w:tc>
        <w:tc>
          <w:tcPr>
            <w:tcW w:w="992" w:type="dxa"/>
            <w:vAlign w:val="center"/>
          </w:tcPr>
          <w:p w:rsidR="00610E16" w:rsidRPr="00487029" w:rsidRDefault="00610E16" w:rsidP="00610E16">
            <w:pPr>
              <w:pStyle w:val="Tabletext"/>
              <w:jc w:val="center"/>
            </w:pPr>
            <w:r w:rsidRPr="00487029">
              <w:t>Flexible</w:t>
            </w:r>
          </w:p>
        </w:tc>
        <w:tc>
          <w:tcPr>
            <w:tcW w:w="2268" w:type="dxa"/>
          </w:tcPr>
          <w:p w:rsidR="00610E16" w:rsidRPr="00487029" w:rsidRDefault="00610E16" w:rsidP="00610E16">
            <w:pPr>
              <w:pStyle w:val="Tabletext"/>
            </w:pPr>
            <w:r w:rsidRPr="00487029">
              <w:t>GPS almanac format may be used.</w:t>
            </w:r>
          </w:p>
        </w:tc>
      </w:tr>
      <w:tr w:rsidR="00610E16" w:rsidRPr="00487029" w:rsidTr="00610E16">
        <w:trPr>
          <w:jc w:val="center"/>
        </w:trPr>
        <w:tc>
          <w:tcPr>
            <w:tcW w:w="1809" w:type="dxa"/>
          </w:tcPr>
          <w:p w:rsidR="00610E16" w:rsidRPr="00487029" w:rsidRDefault="00610E16" w:rsidP="00610E16">
            <w:pPr>
              <w:pStyle w:val="Tabletext"/>
            </w:pPr>
            <w:r w:rsidRPr="00487029">
              <w:t>Other satellite ephemeris</w:t>
            </w:r>
          </w:p>
        </w:tc>
        <w:tc>
          <w:tcPr>
            <w:tcW w:w="2169" w:type="dxa"/>
          </w:tcPr>
          <w:p w:rsidR="00610E16" w:rsidRPr="00487029" w:rsidRDefault="00610E16" w:rsidP="00811736">
            <w:pPr>
              <w:pStyle w:val="Tabletext"/>
            </w:pPr>
            <w:r w:rsidRPr="00487029">
              <w:t>Packet containing network ID, satellite ID, status , ephemeris,</w:t>
            </w:r>
            <w:r w:rsidR="00811736">
              <w:t xml:space="preserve"> </w:t>
            </w:r>
            <w:r w:rsidRPr="00487029">
              <w:t>validity</w:t>
            </w:r>
          </w:p>
        </w:tc>
        <w:tc>
          <w:tcPr>
            <w:tcW w:w="1092" w:type="dxa"/>
            <w:vAlign w:val="center"/>
          </w:tcPr>
          <w:p w:rsidR="00610E16" w:rsidRPr="00487029" w:rsidRDefault="00610E16" w:rsidP="00610E16">
            <w:pPr>
              <w:pStyle w:val="Tabletext"/>
              <w:jc w:val="center"/>
            </w:pPr>
            <w:r w:rsidRPr="00487029">
              <w:t>46</w:t>
            </w:r>
          </w:p>
        </w:tc>
        <w:tc>
          <w:tcPr>
            <w:tcW w:w="992" w:type="dxa"/>
            <w:vAlign w:val="center"/>
          </w:tcPr>
          <w:p w:rsidR="00610E16" w:rsidRPr="00487029" w:rsidRDefault="00610E16" w:rsidP="00610E16">
            <w:pPr>
              <w:pStyle w:val="Tabletext"/>
              <w:jc w:val="center"/>
            </w:pPr>
            <w:r w:rsidRPr="00487029">
              <w:t>Flexible</w:t>
            </w:r>
          </w:p>
        </w:tc>
        <w:tc>
          <w:tcPr>
            <w:tcW w:w="2268" w:type="dxa"/>
          </w:tcPr>
          <w:p w:rsidR="00610E16" w:rsidRPr="00487029" w:rsidRDefault="00610E16" w:rsidP="00610E16">
            <w:pPr>
              <w:pStyle w:val="Tabletext"/>
              <w:rPr>
                <w:highlight w:val="yellow"/>
              </w:rPr>
            </w:pPr>
            <w:r w:rsidRPr="00487029">
              <w:t>GPS almanac format may be used.</w:t>
            </w:r>
          </w:p>
        </w:tc>
      </w:tr>
      <w:tr w:rsidR="00610E16" w:rsidRPr="00487029" w:rsidTr="00610E16">
        <w:trPr>
          <w:jc w:val="center"/>
        </w:trPr>
        <w:tc>
          <w:tcPr>
            <w:tcW w:w="1809" w:type="dxa"/>
          </w:tcPr>
          <w:p w:rsidR="00610E16" w:rsidRPr="00487029" w:rsidRDefault="00610E16" w:rsidP="00610E16">
            <w:pPr>
              <w:pStyle w:val="Tabletext"/>
            </w:pPr>
            <w:r w:rsidRPr="00487029">
              <w:t>Free text message</w:t>
            </w:r>
          </w:p>
        </w:tc>
        <w:tc>
          <w:tcPr>
            <w:tcW w:w="2169" w:type="dxa"/>
          </w:tcPr>
          <w:p w:rsidR="00610E16" w:rsidRPr="00487029" w:rsidRDefault="00610E16" w:rsidP="00610E16">
            <w:pPr>
              <w:pStyle w:val="Tabletext"/>
            </w:pPr>
            <w:r w:rsidRPr="00487029">
              <w:t>Containing up to 128 ASCII characters</w:t>
            </w:r>
          </w:p>
        </w:tc>
        <w:tc>
          <w:tcPr>
            <w:tcW w:w="1092" w:type="dxa"/>
            <w:vAlign w:val="center"/>
          </w:tcPr>
          <w:p w:rsidR="00610E16" w:rsidRPr="00487029" w:rsidRDefault="00610E16" w:rsidP="00610E16">
            <w:pPr>
              <w:pStyle w:val="Tabletext"/>
              <w:jc w:val="center"/>
            </w:pPr>
            <w:r w:rsidRPr="00487029">
              <w:t>9</w:t>
            </w:r>
          </w:p>
        </w:tc>
        <w:tc>
          <w:tcPr>
            <w:tcW w:w="992" w:type="dxa"/>
            <w:vAlign w:val="center"/>
          </w:tcPr>
          <w:p w:rsidR="00610E16" w:rsidRPr="00487029" w:rsidRDefault="00610E16" w:rsidP="00610E16">
            <w:pPr>
              <w:pStyle w:val="Tabletext"/>
              <w:jc w:val="center"/>
            </w:pPr>
            <w:r w:rsidRPr="00487029">
              <w:t>Flexible</w:t>
            </w:r>
          </w:p>
        </w:tc>
        <w:tc>
          <w:tcPr>
            <w:tcW w:w="2268" w:type="dxa"/>
          </w:tcPr>
          <w:p w:rsidR="00610E16" w:rsidRPr="00487029" w:rsidRDefault="00610E16" w:rsidP="00610E16">
            <w:pPr>
              <w:pStyle w:val="Tabletext"/>
            </w:pPr>
            <w:r w:rsidRPr="00487029">
              <w:t>Network operator message to all ships, information only</w:t>
            </w:r>
          </w:p>
        </w:tc>
      </w:tr>
    </w:tbl>
    <w:p w:rsidR="00610E16" w:rsidRPr="00487029" w:rsidRDefault="00610E16" w:rsidP="00610E16">
      <w:r w:rsidRPr="00487029">
        <w:t>The BBSC supports a classification of messages into logical categories of message types in the BBSC.</w:t>
      </w:r>
    </w:p>
    <w:p w:rsidR="00610E16" w:rsidRPr="00487029" w:rsidRDefault="00610E16" w:rsidP="00610E16">
      <w:r w:rsidRPr="00487029">
        <w:t>Different class of BBSC messages belong to one of the following categories:</w:t>
      </w:r>
    </w:p>
    <w:p w:rsidR="00610E16" w:rsidRPr="00487029" w:rsidRDefault="00610E16" w:rsidP="00610E16">
      <w:pPr>
        <w:pStyle w:val="enumlev1"/>
      </w:pPr>
      <w:r w:rsidRPr="00487029">
        <w:t>1)</w:t>
      </w:r>
      <w:r w:rsidRPr="00487029">
        <w:tab/>
        <w:t>Satellite system static configuration/status:</w:t>
      </w:r>
    </w:p>
    <w:p w:rsidR="00610E16" w:rsidRPr="00487029" w:rsidRDefault="00610E16" w:rsidP="00610E16">
      <w:r w:rsidRPr="00487029">
        <w:t>The Satellite system static configuration and status includes parameters such as satellite number, assigned number in constellation (for satellite constellations), ephemeris data in stated format, firmware version, etc.</w:t>
      </w:r>
    </w:p>
    <w:p w:rsidR="00610E16" w:rsidRPr="00487029" w:rsidRDefault="00610E16" w:rsidP="00610E16">
      <w:pPr>
        <w:pStyle w:val="enumlev1"/>
      </w:pPr>
      <w:r w:rsidRPr="00487029">
        <w:t>2)</w:t>
      </w:r>
      <w:r w:rsidRPr="00487029">
        <w:tab/>
        <w:t>Satellite system dynamic configuration information</w:t>
      </w:r>
    </w:p>
    <w:p w:rsidR="00610E16" w:rsidRPr="00487029" w:rsidRDefault="00610E16" w:rsidP="005321E4">
      <w:pPr>
        <w:pStyle w:val="enumlev2"/>
      </w:pPr>
      <w:r w:rsidRPr="00487029">
        <w:t>a)</w:t>
      </w:r>
      <w:r w:rsidRPr="00487029">
        <w:tab/>
        <w:t>BBSC management information:</w:t>
      </w:r>
    </w:p>
    <w:p w:rsidR="00610E16" w:rsidRPr="00487029" w:rsidRDefault="00E8008F" w:rsidP="005321E4">
      <w:pPr>
        <w:pStyle w:val="enumlev2"/>
      </w:pPr>
      <w:r w:rsidRPr="00487029">
        <w:tab/>
      </w:r>
      <w:r w:rsidR="00610E16" w:rsidRPr="00487029">
        <w:t>The satellite system dynamic configuration pertaining to usage of the BBSC, which includes information for the BBSC itself, for example if time division duplexed, slot and or time information for next message packet to be transmitted (similar to role of COMSTATE in AIS), physical channel allocation for next transmission (if channel is being changed, or the physical channel must change to permit self or inter-system channel resource sharing).</w:t>
      </w:r>
    </w:p>
    <w:p w:rsidR="00610E16" w:rsidRPr="00487029" w:rsidRDefault="00610E16" w:rsidP="005321E4">
      <w:pPr>
        <w:pStyle w:val="enumlev2"/>
      </w:pPr>
      <w:r w:rsidRPr="00487029">
        <w:t>b)</w:t>
      </w:r>
      <w:r w:rsidRPr="00487029">
        <w:tab/>
        <w:t>Configuration of other physical and logical channels:</w:t>
      </w:r>
    </w:p>
    <w:p w:rsidR="00610E16" w:rsidRPr="00487029" w:rsidRDefault="00E8008F" w:rsidP="00E8008F">
      <w:pPr>
        <w:pStyle w:val="enumlev2"/>
      </w:pPr>
      <w:r w:rsidRPr="00487029">
        <w:tab/>
      </w:r>
      <w:r w:rsidR="00610E16" w:rsidRPr="00487029">
        <w:t>Other dynamic configuration parameters for all other channels, including announcement signalling channel (ASC), multicast data channel (MDC), unicast data channel (UDC)</w:t>
      </w:r>
      <w:r w:rsidRPr="00487029">
        <w:t>.</w:t>
      </w:r>
    </w:p>
    <w:p w:rsidR="00610E16" w:rsidRPr="00487029" w:rsidRDefault="00610E16" w:rsidP="00610E16">
      <w:r w:rsidRPr="00487029">
        <w:t>Note that assignments of the second category may change frequently, for example changing in the timeframe of a satellite pass (10-15 minutes).</w:t>
      </w:r>
    </w:p>
    <w:p w:rsidR="00610E16" w:rsidRPr="00487029" w:rsidRDefault="00610E16" w:rsidP="00610E16">
      <w:r w:rsidRPr="00487029">
        <w:t>For efficiency, and ease of processing information on BBSC, all message types have a configuration revision level, CRL, (or other numerical sequence number) that indicates relative freshness of the information, so that terrestrial receivers will be able to determine if there has been a change in the currently transmission, if so, the transceiver shall receive the entire data transmission, and make any required updates to dynamic parameters, such as logical channel definitions. If the configuration revision level is changed, however the remaining data packets are not received error free, the transceiver will cease any VDES transmission activities until updated dynamic configuration information is received error free.</w:t>
      </w:r>
    </w:p>
    <w:p w:rsidR="00610E16" w:rsidRPr="00487029" w:rsidRDefault="00610E16" w:rsidP="00610E16">
      <w:r w:rsidRPr="00487029">
        <w:t>In the event that the configuration revision level is unchanged from the state previously received, the receiver does not need to listen to the remainder of the BBSC transmission.</w:t>
      </w:r>
    </w:p>
    <w:p w:rsidR="00610E16" w:rsidRPr="00487029" w:rsidRDefault="00610E16" w:rsidP="00610E16">
      <w:pPr>
        <w:pStyle w:val="Heading4"/>
      </w:pPr>
      <w:r w:rsidRPr="00487029">
        <w:t>3.8.1.1</w:t>
      </w:r>
      <w:r w:rsidRPr="00487029">
        <w:tab/>
        <w:t>Note on configuration revision level parameter.</w:t>
      </w:r>
    </w:p>
    <w:p w:rsidR="00610E16" w:rsidRPr="00487029" w:rsidRDefault="00610E16" w:rsidP="00811736">
      <w:r w:rsidRPr="00487029">
        <w:t>A configuration revision level (CRL) should be very early in any single or multiple slot BBSC transmission.</w:t>
      </w:r>
      <w:r w:rsidR="00811736">
        <w:t xml:space="preserve"> </w:t>
      </w:r>
      <w:r w:rsidRPr="00487029">
        <w:t>It is possible to also have more than one CRL in a long transmission, for example a CRL at the beginning of a BBSC transmission, reflecting the change level for all messages with the BBSC. Each of the categories of messages can also employ a CRL, reflecting their level of update.</w:t>
      </w:r>
    </w:p>
    <w:p w:rsidR="00610E16" w:rsidRPr="00487029" w:rsidRDefault="00610E16" w:rsidP="00610E16">
      <w:r w:rsidRPr="00487029">
        <w:t>In practice, every time any message is updated, its CRL is incremented, and if any message within a BBSC CRL is incremented, the top level CRL is also incremented.</w:t>
      </w:r>
    </w:p>
    <w:p w:rsidR="00610E16" w:rsidRPr="00487029" w:rsidRDefault="00610E16" w:rsidP="00811736">
      <w:r w:rsidRPr="00487029">
        <w:t>The latter scheme allows a quick global view of changes, and then a lower level of granularity by message type as to changes.</w:t>
      </w:r>
      <w:r w:rsidR="00811736">
        <w:t xml:space="preserve"> </w:t>
      </w:r>
      <w:r w:rsidRPr="00487029">
        <w:t>Such a scheme has benefits in low SNR and fading channels, allowing for reception of only partial messages, with the benefit of achieving high confidence knowledge of a change in the configuration.</w:t>
      </w:r>
    </w:p>
    <w:p w:rsidR="00610E16" w:rsidRPr="00487029" w:rsidRDefault="00610E16" w:rsidP="00610E16">
      <w:pPr>
        <w:pStyle w:val="Heading3"/>
      </w:pPr>
      <w:r w:rsidRPr="00487029">
        <w:t>3.8.2</w:t>
      </w:r>
      <w:r w:rsidRPr="00487029">
        <w:tab/>
        <w:t>Announcement signalling channel (ASC)</w:t>
      </w:r>
    </w:p>
    <w:p w:rsidR="00610E16" w:rsidRPr="00487029" w:rsidRDefault="00610E16" w:rsidP="00610E16">
      <w:r w:rsidRPr="00487029">
        <w:t xml:space="preserve">This channel will normally carry announcements, MAC information, up/downlink resource allocation, ARQs, ACKs and EDNs. </w:t>
      </w:r>
    </w:p>
    <w:p w:rsidR="00610E16" w:rsidRPr="00487029" w:rsidRDefault="00610E16" w:rsidP="00610E16">
      <w:r w:rsidRPr="00487029">
        <w:t>The channel is received by a large number of ships and a high margin PL-Frame format is used.</w:t>
      </w:r>
    </w:p>
    <w:p w:rsidR="00610E16" w:rsidRPr="00487029" w:rsidRDefault="00610E16" w:rsidP="00610E16">
      <w:r w:rsidRPr="00487029">
        <w:t xml:space="preserve">To reduce protocol latency the ASC may be repeated several times (different content) during a frame. Announcements include unicast and multicast (broadcast) datagrams. </w:t>
      </w:r>
    </w:p>
    <w:p w:rsidR="00610E16" w:rsidRPr="00487029" w:rsidRDefault="00610E16" w:rsidP="00610E16">
      <w:r w:rsidRPr="00487029">
        <w:rPr>
          <w:rFonts w:cs="Arial"/>
        </w:rPr>
        <w:t>The ASC uses PL-Frame format 1 or 2. The format the start slots are defined in the Bulletin Board.</w:t>
      </w:r>
    </w:p>
    <w:p w:rsidR="00610E16" w:rsidRPr="00487029" w:rsidRDefault="00610E16" w:rsidP="00610E16">
      <w:r w:rsidRPr="00487029">
        <w:t>The MAC information includes network version, congestion control (randomization interval, hold-off and minimum priority level).</w:t>
      </w:r>
    </w:p>
    <w:p w:rsidR="00610E16" w:rsidRPr="00487029" w:rsidRDefault="00610E16" w:rsidP="00610E16">
      <w:r w:rsidRPr="00487029">
        <w:t xml:space="preserve">The uplink resource allocation provides uplink data channel information to an individual ship following a resource request, the satellite makes a </w:t>
      </w:r>
      <w:r w:rsidRPr="00487029">
        <w:rPr>
          <w:i/>
          <w:iCs/>
        </w:rPr>
        <w:t>C</w:t>
      </w:r>
      <w:r w:rsidRPr="00487029">
        <w:t>/(</w:t>
      </w:r>
      <w:r w:rsidRPr="00487029">
        <w:rPr>
          <w:i/>
          <w:iCs/>
        </w:rPr>
        <w:t>N</w:t>
      </w:r>
      <w:r w:rsidRPr="00487029">
        <w:rPr>
          <w:vertAlign w:val="subscript"/>
        </w:rPr>
        <w:t>0</w:t>
      </w:r>
      <w:r w:rsidRPr="00487029">
        <w:t>+</w:t>
      </w:r>
      <w:r w:rsidRPr="00487029">
        <w:rPr>
          <w:i/>
          <w:iCs/>
        </w:rPr>
        <w:t>I</w:t>
      </w:r>
      <w:r w:rsidRPr="00487029">
        <w:rPr>
          <w:vertAlign w:val="subscript"/>
        </w:rPr>
        <w:t>0</w:t>
      </w:r>
      <w:r w:rsidRPr="00487029">
        <w:t>) estimate which is used to select the highest throughput format with adequate link margin.</w:t>
      </w:r>
    </w:p>
    <w:p w:rsidR="00610E16" w:rsidRPr="00487029" w:rsidRDefault="00610E16" w:rsidP="00610E16">
      <w:r w:rsidRPr="00487029">
        <w:t>Table A4-16 to Table A4-20 provides several templates of ASC for different usage.</w:t>
      </w:r>
    </w:p>
    <w:p w:rsidR="00610E16" w:rsidRPr="00487029" w:rsidRDefault="00610E16" w:rsidP="00610E16">
      <w:pPr>
        <w:pStyle w:val="TableNo"/>
      </w:pPr>
      <w:bookmarkStart w:id="214" w:name="_Ref419325733"/>
      <w:r w:rsidRPr="00487029">
        <w:t>Table</w:t>
      </w:r>
      <w:bookmarkEnd w:id="214"/>
      <w:r w:rsidRPr="00487029">
        <w:t xml:space="preserve"> A4-16 </w:t>
      </w:r>
    </w:p>
    <w:p w:rsidR="00610E16" w:rsidRPr="00487029" w:rsidRDefault="00610E16" w:rsidP="00610E16">
      <w:pPr>
        <w:pStyle w:val="Tabletitle"/>
      </w:pPr>
      <w:r w:rsidRPr="00487029">
        <w:t>Media access control (start of ASC)</w:t>
      </w:r>
    </w:p>
    <w:tbl>
      <w:tblPr>
        <w:tblStyle w:val="TableGrid"/>
        <w:tblW w:w="0" w:type="auto"/>
        <w:jc w:val="center"/>
        <w:tblLook w:val="04A0" w:firstRow="1" w:lastRow="0" w:firstColumn="1" w:lastColumn="0" w:noHBand="0" w:noVBand="1"/>
      </w:tblPr>
      <w:tblGrid>
        <w:gridCol w:w="2301"/>
        <w:gridCol w:w="1209"/>
        <w:gridCol w:w="3394"/>
        <w:gridCol w:w="2302"/>
      </w:tblGrid>
      <w:tr w:rsidR="00610E16" w:rsidRPr="00487029" w:rsidTr="00610E16">
        <w:trPr>
          <w:tblHeader/>
          <w:jc w:val="center"/>
        </w:trPr>
        <w:tc>
          <w:tcPr>
            <w:tcW w:w="2301" w:type="dxa"/>
          </w:tcPr>
          <w:p w:rsidR="00610E16" w:rsidRPr="00487029" w:rsidRDefault="00610E16" w:rsidP="00610E16">
            <w:pPr>
              <w:pStyle w:val="Tablehead"/>
            </w:pPr>
            <w:r w:rsidRPr="00487029">
              <w:t>Field name</w:t>
            </w:r>
          </w:p>
        </w:tc>
        <w:tc>
          <w:tcPr>
            <w:tcW w:w="1209" w:type="dxa"/>
          </w:tcPr>
          <w:p w:rsidR="00610E16" w:rsidRPr="00487029" w:rsidRDefault="00610E16" w:rsidP="00610E16">
            <w:pPr>
              <w:pStyle w:val="Tablehead"/>
            </w:pPr>
            <w:r w:rsidRPr="00487029">
              <w:t>Size (bytes)</w:t>
            </w:r>
          </w:p>
        </w:tc>
        <w:tc>
          <w:tcPr>
            <w:tcW w:w="3394" w:type="dxa"/>
          </w:tcPr>
          <w:p w:rsidR="00610E16" w:rsidRPr="00487029" w:rsidRDefault="00610E16" w:rsidP="00610E16">
            <w:pPr>
              <w:pStyle w:val="Tablehead"/>
            </w:pPr>
            <w:r w:rsidRPr="00487029">
              <w:t>Comment</w:t>
            </w:r>
          </w:p>
        </w:tc>
        <w:tc>
          <w:tcPr>
            <w:tcW w:w="2302" w:type="dxa"/>
          </w:tcPr>
          <w:p w:rsidR="00610E16" w:rsidRPr="00487029" w:rsidRDefault="00610E16" w:rsidP="00610E16">
            <w:pPr>
              <w:pStyle w:val="Tablehead"/>
            </w:pPr>
            <w:r w:rsidRPr="00487029">
              <w:t>Additional info</w:t>
            </w:r>
          </w:p>
        </w:tc>
      </w:tr>
      <w:tr w:rsidR="00610E16" w:rsidRPr="00487029" w:rsidTr="00610E16">
        <w:trPr>
          <w:jc w:val="center"/>
        </w:trPr>
        <w:tc>
          <w:tcPr>
            <w:tcW w:w="2301" w:type="dxa"/>
          </w:tcPr>
          <w:p w:rsidR="00610E16" w:rsidRPr="00487029" w:rsidRDefault="00610E16" w:rsidP="00610E16">
            <w:pPr>
              <w:pStyle w:val="Tabletext"/>
            </w:pPr>
            <w:r w:rsidRPr="00487029">
              <w:t>Packet type</w:t>
            </w:r>
          </w:p>
        </w:tc>
        <w:tc>
          <w:tcPr>
            <w:tcW w:w="1209" w:type="dxa"/>
          </w:tcPr>
          <w:p w:rsidR="00610E16" w:rsidRPr="00487029" w:rsidRDefault="00610E16" w:rsidP="00610E16">
            <w:pPr>
              <w:pStyle w:val="Tabletext"/>
              <w:jc w:val="center"/>
            </w:pPr>
            <w:r w:rsidRPr="00487029">
              <w:t>1</w:t>
            </w:r>
          </w:p>
        </w:tc>
        <w:tc>
          <w:tcPr>
            <w:tcW w:w="3394" w:type="dxa"/>
          </w:tcPr>
          <w:p w:rsidR="00610E16" w:rsidRPr="00487029" w:rsidRDefault="00610E16" w:rsidP="00610E16">
            <w:pPr>
              <w:pStyle w:val="Tabletext"/>
            </w:pPr>
            <w:r w:rsidRPr="00487029">
              <w:t>Defines packet content. This packet is addressed to all ships, sub address 0.</w:t>
            </w:r>
          </w:p>
        </w:tc>
        <w:tc>
          <w:tcPr>
            <w:tcW w:w="2302" w:type="dxa"/>
          </w:tcPr>
          <w:p w:rsidR="00610E16" w:rsidRPr="00487029" w:rsidRDefault="00610E16" w:rsidP="00610E16">
            <w:pPr>
              <w:pStyle w:val="Tabletext"/>
            </w:pPr>
          </w:p>
        </w:tc>
      </w:tr>
      <w:tr w:rsidR="00610E16" w:rsidRPr="00487029" w:rsidTr="00610E16">
        <w:trPr>
          <w:jc w:val="center"/>
        </w:trPr>
        <w:tc>
          <w:tcPr>
            <w:tcW w:w="2301" w:type="dxa"/>
          </w:tcPr>
          <w:p w:rsidR="00610E16" w:rsidRPr="00487029" w:rsidRDefault="00610E16" w:rsidP="00610E16">
            <w:pPr>
              <w:pStyle w:val="Tabletext"/>
            </w:pPr>
            <w:r w:rsidRPr="00487029">
              <w:t>Packet size</w:t>
            </w:r>
          </w:p>
        </w:tc>
        <w:tc>
          <w:tcPr>
            <w:tcW w:w="1209" w:type="dxa"/>
          </w:tcPr>
          <w:p w:rsidR="00610E16" w:rsidRPr="00487029" w:rsidRDefault="00610E16" w:rsidP="00610E16">
            <w:pPr>
              <w:pStyle w:val="Tabletext"/>
              <w:jc w:val="center"/>
            </w:pPr>
            <w:r w:rsidRPr="00487029">
              <w:t>1</w:t>
            </w:r>
          </w:p>
        </w:tc>
        <w:tc>
          <w:tcPr>
            <w:tcW w:w="3394" w:type="dxa"/>
          </w:tcPr>
          <w:p w:rsidR="00610E16" w:rsidRPr="00487029" w:rsidRDefault="00610E16" w:rsidP="00610E16">
            <w:pPr>
              <w:pStyle w:val="Tabletext"/>
            </w:pPr>
            <w:r w:rsidRPr="00487029">
              <w:t>Total size of this packet</w:t>
            </w:r>
          </w:p>
        </w:tc>
        <w:tc>
          <w:tcPr>
            <w:tcW w:w="2302" w:type="dxa"/>
          </w:tcPr>
          <w:p w:rsidR="00610E16" w:rsidRPr="00487029" w:rsidRDefault="00610E16" w:rsidP="00610E16">
            <w:pPr>
              <w:pStyle w:val="Tabletext"/>
            </w:pPr>
            <w:r w:rsidRPr="00487029">
              <w:t>The size may be implicit in most packet types, but some packet types may be of variable length.</w:t>
            </w:r>
          </w:p>
        </w:tc>
      </w:tr>
      <w:tr w:rsidR="00610E16" w:rsidRPr="00487029" w:rsidTr="00610E16">
        <w:trPr>
          <w:jc w:val="center"/>
        </w:trPr>
        <w:tc>
          <w:tcPr>
            <w:tcW w:w="2301" w:type="dxa"/>
          </w:tcPr>
          <w:p w:rsidR="00610E16" w:rsidRPr="00487029" w:rsidRDefault="00610E16" w:rsidP="00610E16">
            <w:pPr>
              <w:pStyle w:val="Tabletext"/>
            </w:pPr>
            <w:r w:rsidRPr="00487029">
              <w:t>Frame number</w:t>
            </w:r>
          </w:p>
        </w:tc>
        <w:tc>
          <w:tcPr>
            <w:tcW w:w="1209" w:type="dxa"/>
          </w:tcPr>
          <w:p w:rsidR="00610E16" w:rsidRPr="00487029" w:rsidRDefault="00610E16" w:rsidP="00610E16">
            <w:pPr>
              <w:pStyle w:val="Tabletext"/>
              <w:jc w:val="center"/>
            </w:pPr>
            <w:r w:rsidRPr="00487029">
              <w:t>2</w:t>
            </w:r>
          </w:p>
        </w:tc>
        <w:tc>
          <w:tcPr>
            <w:tcW w:w="3394" w:type="dxa"/>
          </w:tcPr>
          <w:p w:rsidR="00610E16" w:rsidRPr="00487029" w:rsidRDefault="00610E16" w:rsidP="00610E16">
            <w:pPr>
              <w:pStyle w:val="Tabletext"/>
            </w:pPr>
            <w:r w:rsidRPr="00487029">
              <w:t>1</w:t>
            </w:r>
            <w:r w:rsidR="00E8008F" w:rsidRPr="00487029">
              <w:t> </w:t>
            </w:r>
            <w:r w:rsidRPr="00487029">
              <w:t>440 frames in 24 h</w:t>
            </w:r>
          </w:p>
        </w:tc>
        <w:tc>
          <w:tcPr>
            <w:tcW w:w="2302" w:type="dxa"/>
          </w:tcPr>
          <w:p w:rsidR="00610E16" w:rsidRPr="00487029" w:rsidRDefault="00610E16" w:rsidP="00610E16">
            <w:pPr>
              <w:pStyle w:val="Tabletext"/>
            </w:pPr>
          </w:p>
        </w:tc>
      </w:tr>
      <w:tr w:rsidR="00610E16" w:rsidRPr="00487029" w:rsidTr="00610E16">
        <w:trPr>
          <w:jc w:val="center"/>
        </w:trPr>
        <w:tc>
          <w:tcPr>
            <w:tcW w:w="2301" w:type="dxa"/>
          </w:tcPr>
          <w:p w:rsidR="00610E16" w:rsidRPr="00487029" w:rsidRDefault="00610E16" w:rsidP="00610E16">
            <w:pPr>
              <w:pStyle w:val="Tabletext"/>
            </w:pPr>
            <w:r w:rsidRPr="00487029">
              <w:t>Network version</w:t>
            </w:r>
          </w:p>
        </w:tc>
        <w:tc>
          <w:tcPr>
            <w:tcW w:w="1209" w:type="dxa"/>
          </w:tcPr>
          <w:p w:rsidR="00610E16" w:rsidRPr="00487029" w:rsidRDefault="00610E16" w:rsidP="00610E16">
            <w:pPr>
              <w:pStyle w:val="Tabletext"/>
              <w:jc w:val="center"/>
            </w:pPr>
            <w:r w:rsidRPr="00487029">
              <w:t>1</w:t>
            </w:r>
          </w:p>
        </w:tc>
        <w:tc>
          <w:tcPr>
            <w:tcW w:w="3394" w:type="dxa"/>
          </w:tcPr>
          <w:p w:rsidR="00610E16" w:rsidRPr="00487029" w:rsidRDefault="00610E16" w:rsidP="00610E16">
            <w:pPr>
              <w:pStyle w:val="Tabletext"/>
            </w:pPr>
            <w:r w:rsidRPr="00487029">
              <w:t>Version defined on the Bulletin Board. Old versions are stored and retrieved as required.</w:t>
            </w:r>
          </w:p>
        </w:tc>
        <w:tc>
          <w:tcPr>
            <w:tcW w:w="2302" w:type="dxa"/>
          </w:tcPr>
          <w:p w:rsidR="00610E16" w:rsidRPr="00487029" w:rsidRDefault="00610E16" w:rsidP="00610E16">
            <w:pPr>
              <w:pStyle w:val="Tabletext"/>
            </w:pPr>
          </w:p>
        </w:tc>
      </w:tr>
      <w:tr w:rsidR="00610E16" w:rsidRPr="00487029" w:rsidTr="00610E16">
        <w:trPr>
          <w:jc w:val="center"/>
        </w:trPr>
        <w:tc>
          <w:tcPr>
            <w:tcW w:w="2301" w:type="dxa"/>
          </w:tcPr>
          <w:p w:rsidR="00610E16" w:rsidRPr="00487029" w:rsidRDefault="00610E16" w:rsidP="00610E16">
            <w:pPr>
              <w:pStyle w:val="Tabletext"/>
            </w:pPr>
            <w:r w:rsidRPr="00487029">
              <w:t>Satellite network status</w:t>
            </w:r>
          </w:p>
        </w:tc>
        <w:tc>
          <w:tcPr>
            <w:tcW w:w="1209" w:type="dxa"/>
          </w:tcPr>
          <w:p w:rsidR="00610E16" w:rsidRPr="00487029" w:rsidRDefault="00610E16" w:rsidP="00610E16">
            <w:pPr>
              <w:pStyle w:val="Tabletext"/>
              <w:jc w:val="center"/>
            </w:pPr>
            <w:r w:rsidRPr="00487029">
              <w:t>1</w:t>
            </w:r>
          </w:p>
        </w:tc>
        <w:tc>
          <w:tcPr>
            <w:tcW w:w="3394" w:type="dxa"/>
          </w:tcPr>
          <w:p w:rsidR="00610E16" w:rsidRPr="00487029" w:rsidRDefault="00610E16" w:rsidP="00610E16">
            <w:pPr>
              <w:pStyle w:val="Tabletext"/>
            </w:pPr>
            <w:r w:rsidRPr="00487029">
              <w:t>Defines health of satellite, busy, reduced capacity, high latency</w:t>
            </w:r>
          </w:p>
        </w:tc>
        <w:tc>
          <w:tcPr>
            <w:tcW w:w="2302" w:type="dxa"/>
          </w:tcPr>
          <w:p w:rsidR="00610E16" w:rsidRPr="00487029" w:rsidRDefault="00610E16" w:rsidP="00610E16">
            <w:pPr>
              <w:pStyle w:val="Tabletext"/>
            </w:pPr>
          </w:p>
        </w:tc>
      </w:tr>
      <w:tr w:rsidR="00610E16" w:rsidRPr="00487029" w:rsidTr="00610E16">
        <w:trPr>
          <w:jc w:val="center"/>
        </w:trPr>
        <w:tc>
          <w:tcPr>
            <w:tcW w:w="2301" w:type="dxa"/>
          </w:tcPr>
          <w:p w:rsidR="00610E16" w:rsidRPr="00487029" w:rsidRDefault="00610E16" w:rsidP="00610E16">
            <w:pPr>
              <w:pStyle w:val="Tabletext"/>
            </w:pPr>
            <w:r w:rsidRPr="00487029">
              <w:t>Uplink access priority level</w:t>
            </w:r>
          </w:p>
        </w:tc>
        <w:tc>
          <w:tcPr>
            <w:tcW w:w="1209" w:type="dxa"/>
          </w:tcPr>
          <w:p w:rsidR="00610E16" w:rsidRPr="00487029" w:rsidRDefault="00610E16" w:rsidP="00610E16">
            <w:pPr>
              <w:pStyle w:val="Tabletext"/>
              <w:jc w:val="center"/>
            </w:pPr>
            <w:r w:rsidRPr="00487029">
              <w:t>1</w:t>
            </w:r>
          </w:p>
        </w:tc>
        <w:tc>
          <w:tcPr>
            <w:tcW w:w="3394" w:type="dxa"/>
          </w:tcPr>
          <w:p w:rsidR="00610E16" w:rsidRPr="00487029" w:rsidRDefault="00610E16" w:rsidP="00610E16">
            <w:pPr>
              <w:pStyle w:val="Tabletext"/>
            </w:pPr>
            <w:r w:rsidRPr="00487029">
              <w:t>Ship messages have different levels of priority, distress is highest. Only messages with priority level equal to and higher than this number are accepted</w:t>
            </w:r>
          </w:p>
        </w:tc>
        <w:tc>
          <w:tcPr>
            <w:tcW w:w="2302" w:type="dxa"/>
          </w:tcPr>
          <w:p w:rsidR="00610E16" w:rsidRPr="00487029" w:rsidRDefault="00610E16" w:rsidP="00610E16"/>
        </w:tc>
      </w:tr>
      <w:tr w:rsidR="00610E16" w:rsidRPr="00487029" w:rsidTr="00610E16">
        <w:trPr>
          <w:jc w:val="center"/>
        </w:trPr>
        <w:tc>
          <w:tcPr>
            <w:tcW w:w="2301" w:type="dxa"/>
          </w:tcPr>
          <w:p w:rsidR="00610E16" w:rsidRPr="00487029" w:rsidRDefault="00610E16" w:rsidP="00610E16">
            <w:pPr>
              <w:pStyle w:val="Tabletext"/>
            </w:pPr>
            <w:r w:rsidRPr="00487029">
              <w:t>Retry interval</w:t>
            </w:r>
          </w:p>
        </w:tc>
        <w:tc>
          <w:tcPr>
            <w:tcW w:w="1209" w:type="dxa"/>
          </w:tcPr>
          <w:p w:rsidR="00610E16" w:rsidRPr="00487029" w:rsidRDefault="00610E16" w:rsidP="00610E16">
            <w:pPr>
              <w:pStyle w:val="Tabletext"/>
              <w:jc w:val="center"/>
            </w:pPr>
            <w:r w:rsidRPr="00487029">
              <w:t>1</w:t>
            </w:r>
          </w:p>
        </w:tc>
        <w:tc>
          <w:tcPr>
            <w:tcW w:w="3394" w:type="dxa"/>
          </w:tcPr>
          <w:p w:rsidR="00610E16" w:rsidRPr="00487029" w:rsidRDefault="00610E16" w:rsidP="00610E16">
            <w:pPr>
              <w:pStyle w:val="Tabletext"/>
            </w:pPr>
            <w:r w:rsidRPr="00487029">
              <w:t>Wait time in slots before random access timeouts.</w:t>
            </w:r>
          </w:p>
          <w:p w:rsidR="00610E16" w:rsidRPr="00487029" w:rsidRDefault="00610E16" w:rsidP="00610E16">
            <w:pPr>
              <w:pStyle w:val="Tabletext"/>
            </w:pPr>
            <w:r w:rsidRPr="00487029">
              <w:t>Resolution is 10 slots</w:t>
            </w:r>
          </w:p>
        </w:tc>
        <w:tc>
          <w:tcPr>
            <w:tcW w:w="2302" w:type="dxa"/>
          </w:tcPr>
          <w:p w:rsidR="00610E16" w:rsidRPr="00487029" w:rsidRDefault="00610E16" w:rsidP="00610E16"/>
        </w:tc>
      </w:tr>
      <w:tr w:rsidR="00610E16" w:rsidRPr="00487029" w:rsidTr="00610E16">
        <w:trPr>
          <w:jc w:val="center"/>
        </w:trPr>
        <w:tc>
          <w:tcPr>
            <w:tcW w:w="2301" w:type="dxa"/>
          </w:tcPr>
          <w:p w:rsidR="00610E16" w:rsidRPr="00487029" w:rsidRDefault="00610E16" w:rsidP="00610E16">
            <w:pPr>
              <w:pStyle w:val="Tabletext"/>
            </w:pPr>
            <w:r w:rsidRPr="00487029">
              <w:t>Maximum message size</w:t>
            </w:r>
          </w:p>
        </w:tc>
        <w:tc>
          <w:tcPr>
            <w:tcW w:w="1209" w:type="dxa"/>
          </w:tcPr>
          <w:p w:rsidR="00610E16" w:rsidRPr="00487029" w:rsidRDefault="00610E16" w:rsidP="00610E16">
            <w:pPr>
              <w:pStyle w:val="Tabletext"/>
              <w:jc w:val="center"/>
            </w:pPr>
            <w:r w:rsidRPr="00487029">
              <w:t>1</w:t>
            </w:r>
          </w:p>
        </w:tc>
        <w:tc>
          <w:tcPr>
            <w:tcW w:w="3394" w:type="dxa"/>
          </w:tcPr>
          <w:p w:rsidR="00610E16" w:rsidRPr="00487029" w:rsidRDefault="00610E16" w:rsidP="00610E16">
            <w:pPr>
              <w:pStyle w:val="Tabletext"/>
            </w:pPr>
            <w:r w:rsidRPr="00487029">
              <w:t>During congestion long messages may not be allowed.</w:t>
            </w:r>
          </w:p>
          <w:p w:rsidR="00610E16" w:rsidRPr="00487029" w:rsidRDefault="00610E16" w:rsidP="00610E16">
            <w:pPr>
              <w:pStyle w:val="Tabletext"/>
            </w:pPr>
            <w:r w:rsidRPr="00487029">
              <w:t>This field is an index to maximum discrete file sizes</w:t>
            </w:r>
          </w:p>
        </w:tc>
        <w:tc>
          <w:tcPr>
            <w:tcW w:w="2302" w:type="dxa"/>
          </w:tcPr>
          <w:p w:rsidR="00610E16" w:rsidRPr="00487029" w:rsidRDefault="00610E16" w:rsidP="00610E16"/>
        </w:tc>
      </w:tr>
    </w:tbl>
    <w:p w:rsidR="00610E16" w:rsidRPr="00487029" w:rsidRDefault="00610E16" w:rsidP="00610E16">
      <w:pPr>
        <w:pStyle w:val="TableNo"/>
      </w:pPr>
      <w:r w:rsidRPr="00487029">
        <w:t>Table A4-17</w:t>
      </w:r>
    </w:p>
    <w:p w:rsidR="00610E16" w:rsidRPr="00487029" w:rsidRDefault="00610E16" w:rsidP="00610E16">
      <w:pPr>
        <w:pStyle w:val="Tabletitle"/>
      </w:pPr>
      <w:r w:rsidRPr="00487029">
        <w:t>Multicast announcement</w:t>
      </w:r>
    </w:p>
    <w:tbl>
      <w:tblPr>
        <w:tblStyle w:val="TableGrid"/>
        <w:tblW w:w="0" w:type="auto"/>
        <w:jc w:val="center"/>
        <w:tblLook w:val="04A0" w:firstRow="1" w:lastRow="0" w:firstColumn="1" w:lastColumn="0" w:noHBand="0" w:noVBand="1"/>
      </w:tblPr>
      <w:tblGrid>
        <w:gridCol w:w="2093"/>
        <w:gridCol w:w="1417"/>
        <w:gridCol w:w="3394"/>
        <w:gridCol w:w="2302"/>
      </w:tblGrid>
      <w:tr w:rsidR="00610E16" w:rsidRPr="00487029" w:rsidTr="00610E16">
        <w:trPr>
          <w:tblHeader/>
          <w:jc w:val="center"/>
        </w:trPr>
        <w:tc>
          <w:tcPr>
            <w:tcW w:w="2093" w:type="dxa"/>
          </w:tcPr>
          <w:p w:rsidR="00610E16" w:rsidRPr="00487029" w:rsidRDefault="00610E16" w:rsidP="00610E16">
            <w:pPr>
              <w:pStyle w:val="Tablehead"/>
            </w:pPr>
            <w:r w:rsidRPr="00487029">
              <w:t>Field name</w:t>
            </w:r>
          </w:p>
        </w:tc>
        <w:tc>
          <w:tcPr>
            <w:tcW w:w="1417" w:type="dxa"/>
          </w:tcPr>
          <w:p w:rsidR="00610E16" w:rsidRPr="00487029" w:rsidRDefault="00610E16" w:rsidP="00610E16">
            <w:pPr>
              <w:pStyle w:val="Tablehead"/>
            </w:pPr>
            <w:r w:rsidRPr="00487029">
              <w:t>Size (bytes)</w:t>
            </w:r>
          </w:p>
        </w:tc>
        <w:tc>
          <w:tcPr>
            <w:tcW w:w="3394" w:type="dxa"/>
          </w:tcPr>
          <w:p w:rsidR="00610E16" w:rsidRPr="00487029" w:rsidRDefault="00610E16" w:rsidP="00610E16">
            <w:pPr>
              <w:pStyle w:val="Tablehead"/>
            </w:pPr>
            <w:r w:rsidRPr="00487029">
              <w:t>Comment</w:t>
            </w:r>
          </w:p>
        </w:tc>
        <w:tc>
          <w:tcPr>
            <w:tcW w:w="2302" w:type="dxa"/>
          </w:tcPr>
          <w:p w:rsidR="00610E16" w:rsidRPr="00487029" w:rsidRDefault="00610E16" w:rsidP="00610E16">
            <w:pPr>
              <w:pStyle w:val="Tablehead"/>
            </w:pPr>
            <w:r w:rsidRPr="00487029">
              <w:t>Additional info</w:t>
            </w:r>
          </w:p>
        </w:tc>
      </w:tr>
      <w:tr w:rsidR="00610E16" w:rsidRPr="00487029" w:rsidTr="00610E16">
        <w:trPr>
          <w:jc w:val="center"/>
        </w:trPr>
        <w:tc>
          <w:tcPr>
            <w:tcW w:w="2093" w:type="dxa"/>
          </w:tcPr>
          <w:p w:rsidR="00610E16" w:rsidRPr="00487029" w:rsidRDefault="00610E16" w:rsidP="00610E16">
            <w:pPr>
              <w:pStyle w:val="Tabletext"/>
            </w:pPr>
            <w:r w:rsidRPr="00487029">
              <w:t>Packet type</w:t>
            </w:r>
          </w:p>
        </w:tc>
        <w:tc>
          <w:tcPr>
            <w:tcW w:w="1417" w:type="dxa"/>
          </w:tcPr>
          <w:p w:rsidR="00610E16" w:rsidRPr="00487029" w:rsidRDefault="00610E16" w:rsidP="00610E16">
            <w:pPr>
              <w:pStyle w:val="Tabletext"/>
              <w:jc w:val="center"/>
            </w:pPr>
            <w:r w:rsidRPr="00487029">
              <w:t>1</w:t>
            </w:r>
          </w:p>
        </w:tc>
        <w:tc>
          <w:tcPr>
            <w:tcW w:w="3394" w:type="dxa"/>
          </w:tcPr>
          <w:p w:rsidR="00610E16" w:rsidRPr="00487029" w:rsidRDefault="00610E16" w:rsidP="00610E16">
            <w:pPr>
              <w:pStyle w:val="Tabletext"/>
            </w:pPr>
            <w:r w:rsidRPr="00487029">
              <w:t>Defines packet content. This packet is addressed to all ships, sub address 0.</w:t>
            </w:r>
          </w:p>
        </w:tc>
        <w:tc>
          <w:tcPr>
            <w:tcW w:w="2302" w:type="dxa"/>
          </w:tcPr>
          <w:p w:rsidR="00610E16" w:rsidRPr="00487029" w:rsidRDefault="00610E16" w:rsidP="00610E16">
            <w:pPr>
              <w:pStyle w:val="Tabletext"/>
            </w:pPr>
            <w:r w:rsidRPr="00487029">
              <w:t>Other multicast packets may address an area, class of terminals or types of ships</w:t>
            </w:r>
          </w:p>
        </w:tc>
      </w:tr>
      <w:tr w:rsidR="00610E16" w:rsidRPr="00487029" w:rsidTr="00610E16">
        <w:trPr>
          <w:jc w:val="center"/>
        </w:trPr>
        <w:tc>
          <w:tcPr>
            <w:tcW w:w="2093" w:type="dxa"/>
          </w:tcPr>
          <w:p w:rsidR="00610E16" w:rsidRPr="00487029" w:rsidRDefault="00610E16" w:rsidP="00610E16">
            <w:pPr>
              <w:pStyle w:val="Tabletext"/>
            </w:pPr>
            <w:r w:rsidRPr="00487029">
              <w:t>Packet size</w:t>
            </w:r>
          </w:p>
        </w:tc>
        <w:tc>
          <w:tcPr>
            <w:tcW w:w="1417" w:type="dxa"/>
          </w:tcPr>
          <w:p w:rsidR="00610E16" w:rsidRPr="00487029" w:rsidRDefault="00610E16" w:rsidP="00610E16">
            <w:pPr>
              <w:pStyle w:val="Tabletext"/>
              <w:jc w:val="center"/>
            </w:pPr>
            <w:r w:rsidRPr="00487029">
              <w:t>1</w:t>
            </w:r>
          </w:p>
        </w:tc>
        <w:tc>
          <w:tcPr>
            <w:tcW w:w="3394" w:type="dxa"/>
          </w:tcPr>
          <w:p w:rsidR="00610E16" w:rsidRPr="00487029" w:rsidRDefault="00610E16" w:rsidP="00610E16">
            <w:pPr>
              <w:pStyle w:val="Tabletext"/>
            </w:pPr>
            <w:r w:rsidRPr="00487029">
              <w:t>Total size of this packet</w:t>
            </w:r>
          </w:p>
        </w:tc>
        <w:tc>
          <w:tcPr>
            <w:tcW w:w="2302" w:type="dxa"/>
          </w:tcPr>
          <w:p w:rsidR="00610E16" w:rsidRPr="00487029" w:rsidRDefault="00610E16" w:rsidP="00610E16">
            <w:pPr>
              <w:pStyle w:val="Tabletext"/>
            </w:pPr>
            <w:r w:rsidRPr="00487029">
              <w:t>The size may be implicit in most packet types, but some packet types may be of variable length.</w:t>
            </w:r>
          </w:p>
        </w:tc>
      </w:tr>
      <w:tr w:rsidR="00610E16" w:rsidRPr="00487029" w:rsidTr="00610E16">
        <w:trPr>
          <w:jc w:val="center"/>
        </w:trPr>
        <w:tc>
          <w:tcPr>
            <w:tcW w:w="2093" w:type="dxa"/>
          </w:tcPr>
          <w:p w:rsidR="00610E16" w:rsidRPr="00487029" w:rsidRDefault="00610E16" w:rsidP="00610E16">
            <w:pPr>
              <w:pStyle w:val="Tabletext"/>
            </w:pPr>
            <w:r w:rsidRPr="00487029">
              <w:t>Logical channel</w:t>
            </w:r>
          </w:p>
        </w:tc>
        <w:tc>
          <w:tcPr>
            <w:tcW w:w="1417" w:type="dxa"/>
          </w:tcPr>
          <w:p w:rsidR="00610E16" w:rsidRPr="00487029" w:rsidRDefault="00610E16" w:rsidP="00610E16">
            <w:pPr>
              <w:pStyle w:val="Tabletext"/>
              <w:jc w:val="center"/>
            </w:pPr>
            <w:r w:rsidRPr="00487029">
              <w:t>1</w:t>
            </w:r>
          </w:p>
        </w:tc>
        <w:tc>
          <w:tcPr>
            <w:tcW w:w="3394" w:type="dxa"/>
          </w:tcPr>
          <w:p w:rsidR="00610E16" w:rsidRPr="00487029" w:rsidRDefault="00610E16" w:rsidP="00610E16">
            <w:pPr>
              <w:pStyle w:val="Tabletext"/>
            </w:pPr>
            <w:r w:rsidRPr="00487029">
              <w:t>Logical channels are defined in the BB, including centre frequency, start slot, number of slots and MODCOD</w:t>
            </w:r>
          </w:p>
        </w:tc>
        <w:tc>
          <w:tcPr>
            <w:tcW w:w="2302" w:type="dxa"/>
          </w:tcPr>
          <w:p w:rsidR="00610E16" w:rsidRPr="00487029" w:rsidRDefault="00610E16" w:rsidP="00610E16">
            <w:pPr>
              <w:pStyle w:val="Tabletext"/>
            </w:pPr>
          </w:p>
        </w:tc>
      </w:tr>
      <w:tr w:rsidR="00610E16" w:rsidRPr="00487029" w:rsidTr="00610E16">
        <w:trPr>
          <w:jc w:val="center"/>
        </w:trPr>
        <w:tc>
          <w:tcPr>
            <w:tcW w:w="2093" w:type="dxa"/>
          </w:tcPr>
          <w:p w:rsidR="00610E16" w:rsidRPr="00487029" w:rsidRDefault="00610E16" w:rsidP="00610E16">
            <w:pPr>
              <w:pStyle w:val="Tabletext"/>
            </w:pPr>
            <w:r w:rsidRPr="00487029">
              <w:t>Transaction ID</w:t>
            </w:r>
          </w:p>
        </w:tc>
        <w:tc>
          <w:tcPr>
            <w:tcW w:w="1417" w:type="dxa"/>
          </w:tcPr>
          <w:p w:rsidR="00610E16" w:rsidRPr="00487029" w:rsidRDefault="00610E16" w:rsidP="00610E16">
            <w:pPr>
              <w:pStyle w:val="Tabletext"/>
              <w:jc w:val="center"/>
            </w:pPr>
            <w:r w:rsidRPr="00487029">
              <w:t>2</w:t>
            </w:r>
          </w:p>
        </w:tc>
        <w:tc>
          <w:tcPr>
            <w:tcW w:w="3394" w:type="dxa"/>
          </w:tcPr>
          <w:p w:rsidR="00610E16" w:rsidRPr="00487029" w:rsidRDefault="00610E16" w:rsidP="00610E16">
            <w:pPr>
              <w:pStyle w:val="Tabletext"/>
            </w:pPr>
            <w:r w:rsidRPr="00487029">
              <w:t>The satellite assigns a transaction ID for all uplink and downlink messages. This ID is used in ACKs, ARQ and End Delivery Notifications. Some messages may be repeated and this ID enables the terminal to discard already received messages.</w:t>
            </w:r>
          </w:p>
        </w:tc>
        <w:tc>
          <w:tcPr>
            <w:tcW w:w="2302" w:type="dxa"/>
          </w:tcPr>
          <w:p w:rsidR="00610E16" w:rsidRPr="00487029" w:rsidRDefault="00610E16" w:rsidP="00610E16">
            <w:pPr>
              <w:pStyle w:val="Tabletext"/>
            </w:pPr>
          </w:p>
        </w:tc>
      </w:tr>
    </w:tbl>
    <w:p w:rsidR="00610E16" w:rsidRPr="00487029" w:rsidRDefault="00610E16" w:rsidP="00610E16">
      <w:pPr>
        <w:pStyle w:val="TableNo"/>
      </w:pPr>
      <w:r w:rsidRPr="00487029">
        <w:t>Table A4-18</w:t>
      </w:r>
    </w:p>
    <w:p w:rsidR="00610E16" w:rsidRPr="00487029" w:rsidRDefault="00610E16" w:rsidP="00610E16">
      <w:pPr>
        <w:pStyle w:val="Tabletitle"/>
      </w:pPr>
      <w:r w:rsidRPr="00487029">
        <w:t>Downlink assigned message announcement</w:t>
      </w:r>
    </w:p>
    <w:tbl>
      <w:tblPr>
        <w:tblStyle w:val="TableGrid"/>
        <w:tblW w:w="9634" w:type="dxa"/>
        <w:jc w:val="center"/>
        <w:tblLook w:val="04A0" w:firstRow="1" w:lastRow="0" w:firstColumn="1" w:lastColumn="0" w:noHBand="0" w:noVBand="1"/>
      </w:tblPr>
      <w:tblGrid>
        <w:gridCol w:w="2267"/>
        <w:gridCol w:w="1472"/>
        <w:gridCol w:w="3344"/>
        <w:gridCol w:w="2551"/>
      </w:tblGrid>
      <w:tr w:rsidR="00610E16" w:rsidRPr="00487029" w:rsidTr="00610E16">
        <w:trPr>
          <w:jc w:val="center"/>
        </w:trPr>
        <w:tc>
          <w:tcPr>
            <w:tcW w:w="2267" w:type="dxa"/>
          </w:tcPr>
          <w:p w:rsidR="00610E16" w:rsidRPr="00487029" w:rsidRDefault="00610E16" w:rsidP="00610E16">
            <w:pPr>
              <w:pStyle w:val="Tablehead"/>
            </w:pPr>
            <w:r w:rsidRPr="00487029">
              <w:t>Field name</w:t>
            </w:r>
          </w:p>
        </w:tc>
        <w:tc>
          <w:tcPr>
            <w:tcW w:w="1472" w:type="dxa"/>
          </w:tcPr>
          <w:p w:rsidR="00610E16" w:rsidRPr="00487029" w:rsidRDefault="00610E16" w:rsidP="00610E16">
            <w:pPr>
              <w:pStyle w:val="Tablehead"/>
            </w:pPr>
            <w:r w:rsidRPr="00487029">
              <w:t>Size (bytes)</w:t>
            </w:r>
          </w:p>
        </w:tc>
        <w:tc>
          <w:tcPr>
            <w:tcW w:w="3344" w:type="dxa"/>
          </w:tcPr>
          <w:p w:rsidR="00610E16" w:rsidRPr="00487029" w:rsidRDefault="00610E16" w:rsidP="00610E16">
            <w:pPr>
              <w:pStyle w:val="Tablehead"/>
            </w:pPr>
            <w:r w:rsidRPr="00487029">
              <w:t>Comment</w:t>
            </w:r>
          </w:p>
        </w:tc>
        <w:tc>
          <w:tcPr>
            <w:tcW w:w="2551" w:type="dxa"/>
          </w:tcPr>
          <w:p w:rsidR="00610E16" w:rsidRPr="00487029" w:rsidRDefault="00610E16" w:rsidP="00610E16">
            <w:pPr>
              <w:pStyle w:val="Tablehead"/>
            </w:pPr>
            <w:r w:rsidRPr="00487029">
              <w:t>Additional info</w:t>
            </w:r>
          </w:p>
        </w:tc>
      </w:tr>
      <w:tr w:rsidR="00610E16" w:rsidRPr="00487029" w:rsidTr="00610E16">
        <w:trPr>
          <w:jc w:val="center"/>
        </w:trPr>
        <w:tc>
          <w:tcPr>
            <w:tcW w:w="2267" w:type="dxa"/>
          </w:tcPr>
          <w:p w:rsidR="00610E16" w:rsidRPr="00487029" w:rsidRDefault="00610E16" w:rsidP="00610E16">
            <w:pPr>
              <w:pStyle w:val="Tabletext"/>
            </w:pPr>
            <w:r w:rsidRPr="00487029">
              <w:t>Packet type</w:t>
            </w:r>
          </w:p>
        </w:tc>
        <w:tc>
          <w:tcPr>
            <w:tcW w:w="1472" w:type="dxa"/>
          </w:tcPr>
          <w:p w:rsidR="00610E16" w:rsidRPr="00487029" w:rsidRDefault="00610E16" w:rsidP="00610E16">
            <w:pPr>
              <w:pStyle w:val="Tabletext"/>
              <w:jc w:val="center"/>
            </w:pPr>
            <w:r w:rsidRPr="00487029">
              <w:t>1</w:t>
            </w:r>
          </w:p>
        </w:tc>
        <w:tc>
          <w:tcPr>
            <w:tcW w:w="3344" w:type="dxa"/>
          </w:tcPr>
          <w:p w:rsidR="00610E16" w:rsidRPr="00487029" w:rsidRDefault="00E8008F" w:rsidP="00610E16">
            <w:pPr>
              <w:pStyle w:val="Tabletext"/>
            </w:pPr>
            <w:r w:rsidRPr="00487029">
              <w:t>Defines packet content</w:t>
            </w:r>
          </w:p>
        </w:tc>
        <w:tc>
          <w:tcPr>
            <w:tcW w:w="2551" w:type="dxa"/>
          </w:tcPr>
          <w:p w:rsidR="00610E16" w:rsidRPr="00487029" w:rsidRDefault="00610E16" w:rsidP="00610E16">
            <w:pPr>
              <w:pStyle w:val="Tabletext"/>
            </w:pPr>
          </w:p>
        </w:tc>
      </w:tr>
      <w:tr w:rsidR="00610E16" w:rsidRPr="00487029" w:rsidTr="00610E16">
        <w:trPr>
          <w:jc w:val="center"/>
        </w:trPr>
        <w:tc>
          <w:tcPr>
            <w:tcW w:w="2267" w:type="dxa"/>
          </w:tcPr>
          <w:p w:rsidR="00610E16" w:rsidRPr="00487029" w:rsidRDefault="00610E16" w:rsidP="00610E16">
            <w:pPr>
              <w:pStyle w:val="Tabletext"/>
            </w:pPr>
            <w:r w:rsidRPr="00487029">
              <w:t>Packet size</w:t>
            </w:r>
          </w:p>
        </w:tc>
        <w:tc>
          <w:tcPr>
            <w:tcW w:w="1472" w:type="dxa"/>
          </w:tcPr>
          <w:p w:rsidR="00610E16" w:rsidRPr="00487029" w:rsidRDefault="00610E16" w:rsidP="00610E16">
            <w:pPr>
              <w:pStyle w:val="Tabletext"/>
              <w:jc w:val="center"/>
            </w:pPr>
            <w:r w:rsidRPr="00487029">
              <w:t>1</w:t>
            </w:r>
          </w:p>
        </w:tc>
        <w:tc>
          <w:tcPr>
            <w:tcW w:w="3344" w:type="dxa"/>
          </w:tcPr>
          <w:p w:rsidR="00610E16" w:rsidRPr="00487029" w:rsidRDefault="00610E16" w:rsidP="00610E16">
            <w:pPr>
              <w:pStyle w:val="Tabletext"/>
            </w:pPr>
            <w:r w:rsidRPr="00487029">
              <w:t>Total size of this packet</w:t>
            </w:r>
          </w:p>
        </w:tc>
        <w:tc>
          <w:tcPr>
            <w:tcW w:w="2551" w:type="dxa"/>
          </w:tcPr>
          <w:p w:rsidR="00610E16" w:rsidRPr="00487029" w:rsidRDefault="00610E16" w:rsidP="00610E16">
            <w:pPr>
              <w:pStyle w:val="Tabletext"/>
            </w:pPr>
            <w:r w:rsidRPr="00487029">
              <w:t>The size may be implicit in most packet types, but some packet types may be of variable length.</w:t>
            </w:r>
          </w:p>
        </w:tc>
      </w:tr>
      <w:tr w:rsidR="00610E16" w:rsidRPr="00487029" w:rsidTr="00610E16">
        <w:trPr>
          <w:jc w:val="center"/>
        </w:trPr>
        <w:tc>
          <w:tcPr>
            <w:tcW w:w="2267" w:type="dxa"/>
          </w:tcPr>
          <w:p w:rsidR="00610E16" w:rsidRPr="00487029" w:rsidRDefault="00610E16" w:rsidP="00610E16">
            <w:pPr>
              <w:pStyle w:val="Tabletext"/>
            </w:pPr>
            <w:r w:rsidRPr="00487029">
              <w:t>Ship ID</w:t>
            </w:r>
          </w:p>
        </w:tc>
        <w:tc>
          <w:tcPr>
            <w:tcW w:w="1472" w:type="dxa"/>
          </w:tcPr>
          <w:p w:rsidR="00610E16" w:rsidRPr="00487029" w:rsidRDefault="00610E16" w:rsidP="00610E16">
            <w:pPr>
              <w:pStyle w:val="Tabletext"/>
              <w:jc w:val="center"/>
            </w:pPr>
            <w:r w:rsidRPr="00487029">
              <w:t>4</w:t>
            </w:r>
          </w:p>
        </w:tc>
        <w:tc>
          <w:tcPr>
            <w:tcW w:w="3344" w:type="dxa"/>
          </w:tcPr>
          <w:p w:rsidR="00610E16" w:rsidRPr="00487029" w:rsidRDefault="00610E16" w:rsidP="00610E16">
            <w:pPr>
              <w:pStyle w:val="Tabletext"/>
            </w:pPr>
            <w:r w:rsidRPr="00487029">
              <w:t>Physical MAC address of ship</w:t>
            </w:r>
          </w:p>
        </w:tc>
        <w:tc>
          <w:tcPr>
            <w:tcW w:w="2551" w:type="dxa"/>
          </w:tcPr>
          <w:p w:rsidR="00610E16" w:rsidRPr="00487029" w:rsidRDefault="00610E16" w:rsidP="00610E16">
            <w:pPr>
              <w:pStyle w:val="Tabletext"/>
            </w:pPr>
          </w:p>
        </w:tc>
      </w:tr>
      <w:tr w:rsidR="00610E16" w:rsidRPr="00487029" w:rsidTr="00610E16">
        <w:trPr>
          <w:jc w:val="center"/>
        </w:trPr>
        <w:tc>
          <w:tcPr>
            <w:tcW w:w="2267" w:type="dxa"/>
          </w:tcPr>
          <w:p w:rsidR="00610E16" w:rsidRPr="00487029" w:rsidRDefault="00610E16" w:rsidP="00610E16">
            <w:pPr>
              <w:pStyle w:val="Tabletext"/>
            </w:pPr>
            <w:r w:rsidRPr="00487029">
              <w:t>Ship sub address</w:t>
            </w:r>
          </w:p>
        </w:tc>
        <w:tc>
          <w:tcPr>
            <w:tcW w:w="1472" w:type="dxa"/>
          </w:tcPr>
          <w:p w:rsidR="00610E16" w:rsidRPr="00487029" w:rsidRDefault="00610E16" w:rsidP="00610E16">
            <w:pPr>
              <w:pStyle w:val="Tabletext"/>
              <w:jc w:val="center"/>
            </w:pPr>
            <w:r w:rsidRPr="00487029">
              <w:t>2</w:t>
            </w:r>
          </w:p>
        </w:tc>
        <w:tc>
          <w:tcPr>
            <w:tcW w:w="3344" w:type="dxa"/>
          </w:tcPr>
          <w:p w:rsidR="00610E16" w:rsidRPr="00487029" w:rsidRDefault="00610E16" w:rsidP="00610E16">
            <w:pPr>
              <w:pStyle w:val="Tabletext"/>
            </w:pPr>
            <w:r w:rsidRPr="00487029">
              <w:t>Ship Gateway and M2M device IDs</w:t>
            </w:r>
          </w:p>
        </w:tc>
        <w:tc>
          <w:tcPr>
            <w:tcW w:w="2551" w:type="dxa"/>
          </w:tcPr>
          <w:p w:rsidR="00610E16" w:rsidRPr="00487029" w:rsidRDefault="00610E16" w:rsidP="00610E16">
            <w:pPr>
              <w:pStyle w:val="Tabletext"/>
            </w:pPr>
          </w:p>
        </w:tc>
      </w:tr>
      <w:tr w:rsidR="00610E16" w:rsidRPr="00487029" w:rsidTr="00610E16">
        <w:trPr>
          <w:jc w:val="center"/>
        </w:trPr>
        <w:tc>
          <w:tcPr>
            <w:tcW w:w="2267" w:type="dxa"/>
          </w:tcPr>
          <w:p w:rsidR="00610E16" w:rsidRPr="00487029" w:rsidRDefault="00610E16" w:rsidP="00610E16">
            <w:pPr>
              <w:pStyle w:val="Tabletext"/>
            </w:pPr>
            <w:r w:rsidRPr="00487029">
              <w:t>Logical channel</w:t>
            </w:r>
          </w:p>
        </w:tc>
        <w:tc>
          <w:tcPr>
            <w:tcW w:w="1472" w:type="dxa"/>
          </w:tcPr>
          <w:p w:rsidR="00610E16" w:rsidRPr="00487029" w:rsidRDefault="00610E16" w:rsidP="00610E16">
            <w:pPr>
              <w:pStyle w:val="Tabletext"/>
              <w:jc w:val="center"/>
            </w:pPr>
            <w:r w:rsidRPr="00487029">
              <w:t>1</w:t>
            </w:r>
          </w:p>
        </w:tc>
        <w:tc>
          <w:tcPr>
            <w:tcW w:w="3344" w:type="dxa"/>
          </w:tcPr>
          <w:p w:rsidR="00610E16" w:rsidRPr="00487029" w:rsidRDefault="00610E16" w:rsidP="00610E16">
            <w:pPr>
              <w:pStyle w:val="Tabletext"/>
            </w:pPr>
            <w:r w:rsidRPr="00487029">
              <w:t>Logical channels are defined in the BB, including centre frequency, start slot, number of slots and MODCOD</w:t>
            </w:r>
          </w:p>
        </w:tc>
        <w:tc>
          <w:tcPr>
            <w:tcW w:w="2551" w:type="dxa"/>
          </w:tcPr>
          <w:p w:rsidR="00610E16" w:rsidRPr="00487029" w:rsidRDefault="00610E16" w:rsidP="00610E16">
            <w:pPr>
              <w:pStyle w:val="Tabletext"/>
            </w:pPr>
          </w:p>
        </w:tc>
      </w:tr>
      <w:tr w:rsidR="00610E16" w:rsidRPr="00487029" w:rsidTr="00610E16">
        <w:trPr>
          <w:jc w:val="center"/>
        </w:trPr>
        <w:tc>
          <w:tcPr>
            <w:tcW w:w="2267" w:type="dxa"/>
          </w:tcPr>
          <w:p w:rsidR="00610E16" w:rsidRPr="00487029" w:rsidRDefault="00610E16" w:rsidP="00610E16">
            <w:pPr>
              <w:pStyle w:val="Tabletext"/>
            </w:pPr>
            <w:r w:rsidRPr="00487029">
              <w:t>Transaction ID</w:t>
            </w:r>
          </w:p>
        </w:tc>
        <w:tc>
          <w:tcPr>
            <w:tcW w:w="1472" w:type="dxa"/>
          </w:tcPr>
          <w:p w:rsidR="00610E16" w:rsidRPr="00487029" w:rsidRDefault="00610E16" w:rsidP="00610E16">
            <w:pPr>
              <w:pStyle w:val="Tabletext"/>
              <w:jc w:val="center"/>
            </w:pPr>
            <w:r w:rsidRPr="00487029">
              <w:t>2</w:t>
            </w:r>
          </w:p>
        </w:tc>
        <w:tc>
          <w:tcPr>
            <w:tcW w:w="3344" w:type="dxa"/>
          </w:tcPr>
          <w:p w:rsidR="00610E16" w:rsidRPr="00487029" w:rsidRDefault="00610E16" w:rsidP="00610E16">
            <w:pPr>
              <w:pStyle w:val="Tabletext"/>
            </w:pPr>
            <w:r w:rsidRPr="00487029">
              <w:t>The satellite assigns a transaction ID for all uplink and downlink messages. This ID is used in ACKs, ARQs, End Delivery Notifications. Some messages may be repeated and this ID enables the terminal to discard duplicate messages.</w:t>
            </w:r>
          </w:p>
        </w:tc>
        <w:tc>
          <w:tcPr>
            <w:tcW w:w="2551" w:type="dxa"/>
          </w:tcPr>
          <w:p w:rsidR="00610E16" w:rsidRPr="00487029" w:rsidRDefault="00610E16" w:rsidP="00610E16"/>
        </w:tc>
      </w:tr>
    </w:tbl>
    <w:p w:rsidR="00610E16" w:rsidRPr="00487029" w:rsidRDefault="00610E16" w:rsidP="00610E16">
      <w:pPr>
        <w:pStyle w:val="TableNo"/>
      </w:pPr>
      <w:r w:rsidRPr="00487029">
        <w:t>Table A4-19</w:t>
      </w:r>
    </w:p>
    <w:p w:rsidR="00610E16" w:rsidRPr="00487029" w:rsidRDefault="00610E16" w:rsidP="00610E16">
      <w:pPr>
        <w:pStyle w:val="Tabletitle"/>
      </w:pPr>
      <w:r w:rsidRPr="00487029">
        <w:t>Uplink resource assignment</w:t>
      </w:r>
    </w:p>
    <w:tbl>
      <w:tblPr>
        <w:tblStyle w:val="TableGrid"/>
        <w:tblW w:w="0" w:type="auto"/>
        <w:jc w:val="center"/>
        <w:tblLook w:val="04A0" w:firstRow="1" w:lastRow="0" w:firstColumn="1" w:lastColumn="0" w:noHBand="0" w:noVBand="1"/>
      </w:tblPr>
      <w:tblGrid>
        <w:gridCol w:w="2301"/>
        <w:gridCol w:w="1209"/>
        <w:gridCol w:w="3394"/>
        <w:gridCol w:w="2302"/>
      </w:tblGrid>
      <w:tr w:rsidR="00610E16" w:rsidRPr="00487029" w:rsidTr="00610E16">
        <w:trPr>
          <w:jc w:val="center"/>
        </w:trPr>
        <w:tc>
          <w:tcPr>
            <w:tcW w:w="2301" w:type="dxa"/>
          </w:tcPr>
          <w:p w:rsidR="00610E16" w:rsidRPr="00487029" w:rsidRDefault="00610E16" w:rsidP="00610E16">
            <w:pPr>
              <w:pStyle w:val="Tablehead"/>
            </w:pPr>
            <w:r w:rsidRPr="00487029">
              <w:t>Field name</w:t>
            </w:r>
          </w:p>
        </w:tc>
        <w:tc>
          <w:tcPr>
            <w:tcW w:w="1209" w:type="dxa"/>
          </w:tcPr>
          <w:p w:rsidR="00610E16" w:rsidRPr="00487029" w:rsidRDefault="00610E16" w:rsidP="00610E16">
            <w:pPr>
              <w:pStyle w:val="Tablehead"/>
            </w:pPr>
            <w:r w:rsidRPr="00487029">
              <w:t>Size (bytes)</w:t>
            </w:r>
          </w:p>
        </w:tc>
        <w:tc>
          <w:tcPr>
            <w:tcW w:w="3394" w:type="dxa"/>
          </w:tcPr>
          <w:p w:rsidR="00610E16" w:rsidRPr="00487029" w:rsidRDefault="00610E16" w:rsidP="00610E16">
            <w:pPr>
              <w:pStyle w:val="Tablehead"/>
            </w:pPr>
            <w:r w:rsidRPr="00487029">
              <w:t>Comment</w:t>
            </w:r>
          </w:p>
        </w:tc>
        <w:tc>
          <w:tcPr>
            <w:tcW w:w="2302" w:type="dxa"/>
          </w:tcPr>
          <w:p w:rsidR="00610E16" w:rsidRPr="00487029" w:rsidRDefault="00610E16" w:rsidP="00610E16">
            <w:pPr>
              <w:pStyle w:val="Tablehead"/>
            </w:pPr>
            <w:r w:rsidRPr="00487029">
              <w:t>Additional info</w:t>
            </w:r>
          </w:p>
        </w:tc>
      </w:tr>
      <w:tr w:rsidR="00610E16" w:rsidRPr="00487029" w:rsidTr="00610E16">
        <w:trPr>
          <w:jc w:val="center"/>
        </w:trPr>
        <w:tc>
          <w:tcPr>
            <w:tcW w:w="2301" w:type="dxa"/>
          </w:tcPr>
          <w:p w:rsidR="00610E16" w:rsidRPr="00487029" w:rsidRDefault="00610E16" w:rsidP="00610E16">
            <w:pPr>
              <w:pStyle w:val="Tabletext"/>
            </w:pPr>
            <w:r w:rsidRPr="00487029">
              <w:t>Packet type</w:t>
            </w:r>
          </w:p>
        </w:tc>
        <w:tc>
          <w:tcPr>
            <w:tcW w:w="1209" w:type="dxa"/>
          </w:tcPr>
          <w:p w:rsidR="00610E16" w:rsidRPr="00487029" w:rsidRDefault="00610E16" w:rsidP="00610E16">
            <w:pPr>
              <w:pStyle w:val="Tabletext"/>
              <w:jc w:val="center"/>
            </w:pPr>
            <w:r w:rsidRPr="00487029">
              <w:t>1</w:t>
            </w:r>
          </w:p>
        </w:tc>
        <w:tc>
          <w:tcPr>
            <w:tcW w:w="3394" w:type="dxa"/>
          </w:tcPr>
          <w:p w:rsidR="00610E16" w:rsidRPr="00487029" w:rsidRDefault="00610E16" w:rsidP="00610E16">
            <w:pPr>
              <w:pStyle w:val="Tabletext"/>
            </w:pPr>
            <w:r w:rsidRPr="00487029">
              <w:t>Defines packet content</w:t>
            </w:r>
          </w:p>
        </w:tc>
        <w:tc>
          <w:tcPr>
            <w:tcW w:w="2302" w:type="dxa"/>
          </w:tcPr>
          <w:p w:rsidR="00610E16" w:rsidRPr="00487029" w:rsidRDefault="00610E16" w:rsidP="00610E16">
            <w:pPr>
              <w:pStyle w:val="Tabletext"/>
            </w:pPr>
          </w:p>
        </w:tc>
      </w:tr>
      <w:tr w:rsidR="00610E16" w:rsidRPr="00487029" w:rsidTr="00610E16">
        <w:trPr>
          <w:jc w:val="center"/>
        </w:trPr>
        <w:tc>
          <w:tcPr>
            <w:tcW w:w="2301" w:type="dxa"/>
          </w:tcPr>
          <w:p w:rsidR="00610E16" w:rsidRPr="00487029" w:rsidRDefault="00610E16" w:rsidP="00610E16">
            <w:pPr>
              <w:pStyle w:val="Tabletext"/>
            </w:pPr>
            <w:r w:rsidRPr="00487029">
              <w:t>Packet size</w:t>
            </w:r>
          </w:p>
        </w:tc>
        <w:tc>
          <w:tcPr>
            <w:tcW w:w="1209" w:type="dxa"/>
          </w:tcPr>
          <w:p w:rsidR="00610E16" w:rsidRPr="00487029" w:rsidRDefault="00610E16" w:rsidP="00610E16">
            <w:pPr>
              <w:pStyle w:val="Tabletext"/>
              <w:jc w:val="center"/>
            </w:pPr>
            <w:r w:rsidRPr="00487029">
              <w:t>1</w:t>
            </w:r>
          </w:p>
        </w:tc>
        <w:tc>
          <w:tcPr>
            <w:tcW w:w="3394" w:type="dxa"/>
          </w:tcPr>
          <w:p w:rsidR="00610E16" w:rsidRPr="00487029" w:rsidRDefault="00610E16" w:rsidP="00610E16">
            <w:pPr>
              <w:pStyle w:val="Tabletext"/>
            </w:pPr>
            <w:r w:rsidRPr="00487029">
              <w:t>Total size of this packet</w:t>
            </w:r>
          </w:p>
        </w:tc>
        <w:tc>
          <w:tcPr>
            <w:tcW w:w="2302" w:type="dxa"/>
          </w:tcPr>
          <w:p w:rsidR="00610E16" w:rsidRPr="00487029" w:rsidRDefault="00610E16" w:rsidP="00610E16">
            <w:pPr>
              <w:pStyle w:val="Tabletext"/>
            </w:pPr>
            <w:r w:rsidRPr="00487029">
              <w:t>The size may be implicit in most packet types, but some packet types may be of variable length.</w:t>
            </w:r>
          </w:p>
        </w:tc>
      </w:tr>
      <w:tr w:rsidR="00610E16" w:rsidRPr="00487029" w:rsidTr="00610E16">
        <w:trPr>
          <w:jc w:val="center"/>
        </w:trPr>
        <w:tc>
          <w:tcPr>
            <w:tcW w:w="2301" w:type="dxa"/>
          </w:tcPr>
          <w:p w:rsidR="00610E16" w:rsidRPr="00487029" w:rsidRDefault="00610E16" w:rsidP="00610E16">
            <w:pPr>
              <w:pStyle w:val="Tabletext"/>
            </w:pPr>
            <w:r w:rsidRPr="00487029">
              <w:t>Ship ID</w:t>
            </w:r>
          </w:p>
        </w:tc>
        <w:tc>
          <w:tcPr>
            <w:tcW w:w="1209" w:type="dxa"/>
          </w:tcPr>
          <w:p w:rsidR="00610E16" w:rsidRPr="00487029" w:rsidRDefault="00610E16" w:rsidP="00610E16">
            <w:pPr>
              <w:pStyle w:val="Tabletext"/>
              <w:jc w:val="center"/>
            </w:pPr>
            <w:r w:rsidRPr="00487029">
              <w:t>4</w:t>
            </w:r>
          </w:p>
        </w:tc>
        <w:tc>
          <w:tcPr>
            <w:tcW w:w="3394" w:type="dxa"/>
          </w:tcPr>
          <w:p w:rsidR="00610E16" w:rsidRPr="00487029" w:rsidRDefault="00610E16" w:rsidP="00610E16">
            <w:pPr>
              <w:pStyle w:val="Tabletext"/>
            </w:pPr>
            <w:r w:rsidRPr="00487029">
              <w:t>Physical MAC address of ship</w:t>
            </w:r>
          </w:p>
        </w:tc>
        <w:tc>
          <w:tcPr>
            <w:tcW w:w="2302" w:type="dxa"/>
          </w:tcPr>
          <w:p w:rsidR="00610E16" w:rsidRPr="00487029" w:rsidRDefault="00610E16" w:rsidP="00610E16">
            <w:pPr>
              <w:pStyle w:val="Tabletext"/>
            </w:pPr>
          </w:p>
        </w:tc>
      </w:tr>
      <w:tr w:rsidR="00610E16" w:rsidRPr="00487029" w:rsidTr="00610E16">
        <w:trPr>
          <w:jc w:val="center"/>
        </w:trPr>
        <w:tc>
          <w:tcPr>
            <w:tcW w:w="2301" w:type="dxa"/>
          </w:tcPr>
          <w:p w:rsidR="00610E16" w:rsidRPr="00487029" w:rsidRDefault="00610E16" w:rsidP="00610E16">
            <w:pPr>
              <w:pStyle w:val="Tabletext"/>
            </w:pPr>
            <w:r w:rsidRPr="00487029">
              <w:t>Ship sub address</w:t>
            </w:r>
          </w:p>
        </w:tc>
        <w:tc>
          <w:tcPr>
            <w:tcW w:w="1209" w:type="dxa"/>
          </w:tcPr>
          <w:p w:rsidR="00610E16" w:rsidRPr="00487029" w:rsidRDefault="00610E16" w:rsidP="00610E16">
            <w:pPr>
              <w:pStyle w:val="Tabletext"/>
              <w:jc w:val="center"/>
            </w:pPr>
            <w:r w:rsidRPr="00487029">
              <w:t>2</w:t>
            </w:r>
          </w:p>
        </w:tc>
        <w:tc>
          <w:tcPr>
            <w:tcW w:w="3394" w:type="dxa"/>
          </w:tcPr>
          <w:p w:rsidR="00610E16" w:rsidRPr="00487029" w:rsidRDefault="00610E16" w:rsidP="00610E16">
            <w:pPr>
              <w:pStyle w:val="Tabletext"/>
            </w:pPr>
            <w:r w:rsidRPr="00487029">
              <w:t>Ship gateway and M2M device ID</w:t>
            </w:r>
          </w:p>
        </w:tc>
        <w:tc>
          <w:tcPr>
            <w:tcW w:w="2302" w:type="dxa"/>
          </w:tcPr>
          <w:p w:rsidR="00610E16" w:rsidRPr="00487029" w:rsidRDefault="00610E16" w:rsidP="00610E16">
            <w:pPr>
              <w:pStyle w:val="Tabletext"/>
            </w:pPr>
          </w:p>
        </w:tc>
      </w:tr>
      <w:tr w:rsidR="00610E16" w:rsidRPr="00487029" w:rsidTr="00610E16">
        <w:trPr>
          <w:jc w:val="center"/>
        </w:trPr>
        <w:tc>
          <w:tcPr>
            <w:tcW w:w="2301" w:type="dxa"/>
          </w:tcPr>
          <w:p w:rsidR="00610E16" w:rsidRPr="00487029" w:rsidRDefault="00610E16" w:rsidP="00610E16">
            <w:pPr>
              <w:pStyle w:val="Tabletext"/>
            </w:pPr>
            <w:r w:rsidRPr="00487029">
              <w:t>Logical channel</w:t>
            </w:r>
          </w:p>
        </w:tc>
        <w:tc>
          <w:tcPr>
            <w:tcW w:w="1209" w:type="dxa"/>
          </w:tcPr>
          <w:p w:rsidR="00610E16" w:rsidRPr="00487029" w:rsidRDefault="00610E16" w:rsidP="00610E16">
            <w:pPr>
              <w:pStyle w:val="Tabletext"/>
              <w:jc w:val="center"/>
            </w:pPr>
            <w:r w:rsidRPr="00487029">
              <w:t>1</w:t>
            </w:r>
          </w:p>
        </w:tc>
        <w:tc>
          <w:tcPr>
            <w:tcW w:w="3394" w:type="dxa"/>
          </w:tcPr>
          <w:p w:rsidR="00610E16" w:rsidRPr="00487029" w:rsidRDefault="00610E16" w:rsidP="00610E16">
            <w:pPr>
              <w:pStyle w:val="Tabletext"/>
            </w:pPr>
            <w:r w:rsidRPr="00487029">
              <w:t>Logical channels are defined in the BB, including centre frequency, start slot, number of slots and MODCOD</w:t>
            </w:r>
          </w:p>
        </w:tc>
        <w:tc>
          <w:tcPr>
            <w:tcW w:w="2302" w:type="dxa"/>
          </w:tcPr>
          <w:p w:rsidR="00610E16" w:rsidRPr="00487029" w:rsidRDefault="00610E16" w:rsidP="00610E16">
            <w:pPr>
              <w:pStyle w:val="Tabletext"/>
            </w:pPr>
          </w:p>
        </w:tc>
      </w:tr>
      <w:tr w:rsidR="00610E16" w:rsidRPr="00487029" w:rsidTr="00610E16">
        <w:trPr>
          <w:jc w:val="center"/>
        </w:trPr>
        <w:tc>
          <w:tcPr>
            <w:tcW w:w="2301" w:type="dxa"/>
          </w:tcPr>
          <w:p w:rsidR="00610E16" w:rsidRPr="00487029" w:rsidRDefault="00610E16" w:rsidP="00610E16">
            <w:pPr>
              <w:pStyle w:val="Tabletext"/>
            </w:pPr>
            <w:r w:rsidRPr="00487029">
              <w:t>Start slot</w:t>
            </w:r>
          </w:p>
        </w:tc>
        <w:tc>
          <w:tcPr>
            <w:tcW w:w="1209" w:type="dxa"/>
          </w:tcPr>
          <w:p w:rsidR="00610E16" w:rsidRPr="00487029" w:rsidRDefault="00610E16" w:rsidP="00610E16">
            <w:pPr>
              <w:pStyle w:val="Tabletext"/>
              <w:jc w:val="center"/>
            </w:pPr>
            <w:r w:rsidRPr="00487029">
              <w:t>1</w:t>
            </w:r>
          </w:p>
        </w:tc>
        <w:tc>
          <w:tcPr>
            <w:tcW w:w="3394" w:type="dxa"/>
          </w:tcPr>
          <w:p w:rsidR="00610E16" w:rsidRPr="00487029" w:rsidRDefault="00610E16" w:rsidP="00610E16">
            <w:pPr>
              <w:pStyle w:val="Tabletext"/>
            </w:pPr>
            <w:r w:rsidRPr="00487029">
              <w:t>Start slot where ship starts transmission. Resolution 10 slots</w:t>
            </w:r>
          </w:p>
        </w:tc>
        <w:tc>
          <w:tcPr>
            <w:tcW w:w="2302" w:type="dxa"/>
          </w:tcPr>
          <w:p w:rsidR="00610E16" w:rsidRPr="00487029" w:rsidRDefault="00610E16" w:rsidP="00610E16">
            <w:pPr>
              <w:pStyle w:val="Tabletext"/>
            </w:pPr>
          </w:p>
        </w:tc>
      </w:tr>
      <w:tr w:rsidR="00610E16" w:rsidRPr="00487029" w:rsidTr="00610E16">
        <w:trPr>
          <w:jc w:val="center"/>
        </w:trPr>
        <w:tc>
          <w:tcPr>
            <w:tcW w:w="2301" w:type="dxa"/>
          </w:tcPr>
          <w:p w:rsidR="00610E16" w:rsidRPr="00487029" w:rsidRDefault="00610E16" w:rsidP="00610E16">
            <w:pPr>
              <w:pStyle w:val="Tabletext"/>
            </w:pPr>
            <w:r w:rsidRPr="00487029">
              <w:t>Transaction ID</w:t>
            </w:r>
          </w:p>
        </w:tc>
        <w:tc>
          <w:tcPr>
            <w:tcW w:w="1209" w:type="dxa"/>
          </w:tcPr>
          <w:p w:rsidR="00610E16" w:rsidRPr="00487029" w:rsidRDefault="00610E16" w:rsidP="00610E16">
            <w:pPr>
              <w:pStyle w:val="Tabletext"/>
              <w:jc w:val="center"/>
            </w:pPr>
            <w:r w:rsidRPr="00487029">
              <w:t>2</w:t>
            </w:r>
          </w:p>
        </w:tc>
        <w:tc>
          <w:tcPr>
            <w:tcW w:w="3394" w:type="dxa"/>
          </w:tcPr>
          <w:p w:rsidR="00610E16" w:rsidRPr="00487029" w:rsidRDefault="00610E16" w:rsidP="00610E16">
            <w:pPr>
              <w:pStyle w:val="Tabletext"/>
            </w:pPr>
            <w:r w:rsidRPr="00487029">
              <w:t>The satellite assigns a transaction ID for all uplink and downlink messages. This ID is used in ACKs, ARQ and End Delivery Notifications. Some messages may be repeated and this ID enables the terminal to discard duplicate messages.</w:t>
            </w:r>
          </w:p>
        </w:tc>
        <w:tc>
          <w:tcPr>
            <w:tcW w:w="2302" w:type="dxa"/>
          </w:tcPr>
          <w:p w:rsidR="00610E16" w:rsidRPr="00487029" w:rsidRDefault="00610E16" w:rsidP="00610E16">
            <w:pPr>
              <w:pStyle w:val="Tabletext"/>
            </w:pPr>
          </w:p>
        </w:tc>
      </w:tr>
    </w:tbl>
    <w:p w:rsidR="00610E16" w:rsidRPr="00487029" w:rsidRDefault="00610E16" w:rsidP="00E8008F">
      <w:pPr>
        <w:pStyle w:val="TableNo"/>
      </w:pPr>
      <w:bookmarkStart w:id="215" w:name="_Ref419325740"/>
      <w:r w:rsidRPr="00487029">
        <w:t>Table</w:t>
      </w:r>
      <w:bookmarkEnd w:id="215"/>
      <w:r w:rsidRPr="00487029">
        <w:t xml:space="preserve"> A4-20</w:t>
      </w:r>
    </w:p>
    <w:p w:rsidR="00610E16" w:rsidRPr="00487029" w:rsidRDefault="00610E16" w:rsidP="00610E16">
      <w:pPr>
        <w:pStyle w:val="Tabletitle"/>
      </w:pPr>
      <w:r w:rsidRPr="00487029">
        <w:t>Uplink ACK</w:t>
      </w:r>
    </w:p>
    <w:tbl>
      <w:tblPr>
        <w:tblStyle w:val="TableGrid"/>
        <w:tblW w:w="0" w:type="auto"/>
        <w:jc w:val="center"/>
        <w:tblLook w:val="04A0" w:firstRow="1" w:lastRow="0" w:firstColumn="1" w:lastColumn="0" w:noHBand="0" w:noVBand="1"/>
      </w:tblPr>
      <w:tblGrid>
        <w:gridCol w:w="2301"/>
        <w:gridCol w:w="1493"/>
        <w:gridCol w:w="3110"/>
        <w:gridCol w:w="2302"/>
      </w:tblGrid>
      <w:tr w:rsidR="00610E16" w:rsidRPr="00487029" w:rsidTr="00610E16">
        <w:trPr>
          <w:jc w:val="center"/>
        </w:trPr>
        <w:tc>
          <w:tcPr>
            <w:tcW w:w="2301" w:type="dxa"/>
          </w:tcPr>
          <w:p w:rsidR="00610E16" w:rsidRPr="00487029" w:rsidRDefault="00610E16" w:rsidP="00610E16">
            <w:pPr>
              <w:pStyle w:val="Tablehead"/>
            </w:pPr>
            <w:r w:rsidRPr="00487029">
              <w:t>Field name</w:t>
            </w:r>
          </w:p>
        </w:tc>
        <w:tc>
          <w:tcPr>
            <w:tcW w:w="1493" w:type="dxa"/>
          </w:tcPr>
          <w:p w:rsidR="00610E16" w:rsidRPr="00487029" w:rsidRDefault="00610E16" w:rsidP="00610E16">
            <w:pPr>
              <w:pStyle w:val="Tablehead"/>
            </w:pPr>
            <w:r w:rsidRPr="00487029">
              <w:t>Size (bytes)</w:t>
            </w:r>
          </w:p>
        </w:tc>
        <w:tc>
          <w:tcPr>
            <w:tcW w:w="3110" w:type="dxa"/>
          </w:tcPr>
          <w:p w:rsidR="00610E16" w:rsidRPr="00487029" w:rsidRDefault="00610E16" w:rsidP="00610E16">
            <w:pPr>
              <w:pStyle w:val="Tablehead"/>
            </w:pPr>
            <w:r w:rsidRPr="00487029">
              <w:t>Comment</w:t>
            </w:r>
          </w:p>
        </w:tc>
        <w:tc>
          <w:tcPr>
            <w:tcW w:w="2302" w:type="dxa"/>
          </w:tcPr>
          <w:p w:rsidR="00610E16" w:rsidRPr="00487029" w:rsidRDefault="00610E16" w:rsidP="00610E16">
            <w:pPr>
              <w:pStyle w:val="Tablehead"/>
            </w:pPr>
            <w:r w:rsidRPr="00487029">
              <w:t>Additional info</w:t>
            </w:r>
          </w:p>
        </w:tc>
      </w:tr>
      <w:tr w:rsidR="00610E16" w:rsidRPr="00487029" w:rsidTr="00610E16">
        <w:trPr>
          <w:jc w:val="center"/>
        </w:trPr>
        <w:tc>
          <w:tcPr>
            <w:tcW w:w="2301" w:type="dxa"/>
          </w:tcPr>
          <w:p w:rsidR="00610E16" w:rsidRPr="00487029" w:rsidRDefault="00610E16" w:rsidP="00610E16">
            <w:pPr>
              <w:pStyle w:val="Tabletext"/>
            </w:pPr>
            <w:r w:rsidRPr="00487029">
              <w:t>Packet type</w:t>
            </w:r>
          </w:p>
        </w:tc>
        <w:tc>
          <w:tcPr>
            <w:tcW w:w="1493" w:type="dxa"/>
          </w:tcPr>
          <w:p w:rsidR="00610E16" w:rsidRPr="00487029" w:rsidRDefault="00610E16" w:rsidP="00610E16">
            <w:pPr>
              <w:pStyle w:val="Tabletext"/>
              <w:jc w:val="center"/>
            </w:pPr>
            <w:r w:rsidRPr="00487029">
              <w:t>1</w:t>
            </w:r>
          </w:p>
        </w:tc>
        <w:tc>
          <w:tcPr>
            <w:tcW w:w="3110" w:type="dxa"/>
          </w:tcPr>
          <w:p w:rsidR="00610E16" w:rsidRPr="00487029" w:rsidRDefault="00610E16" w:rsidP="00610E16">
            <w:pPr>
              <w:pStyle w:val="Tabletext"/>
            </w:pPr>
            <w:r w:rsidRPr="00487029">
              <w:t>Defines packet content.</w:t>
            </w:r>
          </w:p>
        </w:tc>
        <w:tc>
          <w:tcPr>
            <w:tcW w:w="2302" w:type="dxa"/>
          </w:tcPr>
          <w:p w:rsidR="00610E16" w:rsidRPr="00487029" w:rsidRDefault="00610E16" w:rsidP="00610E16">
            <w:pPr>
              <w:pStyle w:val="Tabletext"/>
            </w:pPr>
          </w:p>
        </w:tc>
      </w:tr>
      <w:tr w:rsidR="00610E16" w:rsidRPr="00487029" w:rsidTr="00610E16">
        <w:trPr>
          <w:jc w:val="center"/>
        </w:trPr>
        <w:tc>
          <w:tcPr>
            <w:tcW w:w="2301" w:type="dxa"/>
          </w:tcPr>
          <w:p w:rsidR="00610E16" w:rsidRPr="00487029" w:rsidRDefault="00610E16" w:rsidP="00610E16">
            <w:pPr>
              <w:pStyle w:val="Tabletext"/>
            </w:pPr>
            <w:r w:rsidRPr="00487029">
              <w:t>Packet size</w:t>
            </w:r>
          </w:p>
        </w:tc>
        <w:tc>
          <w:tcPr>
            <w:tcW w:w="1493" w:type="dxa"/>
          </w:tcPr>
          <w:p w:rsidR="00610E16" w:rsidRPr="00487029" w:rsidRDefault="00610E16" w:rsidP="00610E16">
            <w:pPr>
              <w:pStyle w:val="Tabletext"/>
              <w:jc w:val="center"/>
            </w:pPr>
            <w:r w:rsidRPr="00487029">
              <w:t>1</w:t>
            </w:r>
          </w:p>
        </w:tc>
        <w:tc>
          <w:tcPr>
            <w:tcW w:w="3110" w:type="dxa"/>
          </w:tcPr>
          <w:p w:rsidR="00610E16" w:rsidRPr="00487029" w:rsidRDefault="00610E16" w:rsidP="00610E16">
            <w:pPr>
              <w:pStyle w:val="Tabletext"/>
            </w:pPr>
            <w:r w:rsidRPr="00487029">
              <w:t>Total size of this packet</w:t>
            </w:r>
          </w:p>
        </w:tc>
        <w:tc>
          <w:tcPr>
            <w:tcW w:w="2302" w:type="dxa"/>
          </w:tcPr>
          <w:p w:rsidR="00610E16" w:rsidRPr="00487029" w:rsidRDefault="00610E16" w:rsidP="00610E16">
            <w:pPr>
              <w:pStyle w:val="Tabletext"/>
            </w:pPr>
            <w:r w:rsidRPr="00487029">
              <w:t>The size may be implicit in most packet types, but some packet types may be of variable length.</w:t>
            </w:r>
          </w:p>
        </w:tc>
      </w:tr>
      <w:tr w:rsidR="00610E16" w:rsidRPr="00487029" w:rsidTr="00610E16">
        <w:trPr>
          <w:jc w:val="center"/>
        </w:trPr>
        <w:tc>
          <w:tcPr>
            <w:tcW w:w="2301" w:type="dxa"/>
          </w:tcPr>
          <w:p w:rsidR="00610E16" w:rsidRPr="00487029" w:rsidRDefault="00610E16" w:rsidP="00610E16">
            <w:pPr>
              <w:pStyle w:val="Tabletext"/>
            </w:pPr>
            <w:r w:rsidRPr="00487029">
              <w:t>Ship ID</w:t>
            </w:r>
          </w:p>
        </w:tc>
        <w:tc>
          <w:tcPr>
            <w:tcW w:w="1493" w:type="dxa"/>
          </w:tcPr>
          <w:p w:rsidR="00610E16" w:rsidRPr="00487029" w:rsidRDefault="00610E16" w:rsidP="00610E16">
            <w:pPr>
              <w:pStyle w:val="Tabletext"/>
              <w:jc w:val="center"/>
            </w:pPr>
            <w:r w:rsidRPr="00487029">
              <w:t>4</w:t>
            </w:r>
          </w:p>
        </w:tc>
        <w:tc>
          <w:tcPr>
            <w:tcW w:w="3110" w:type="dxa"/>
          </w:tcPr>
          <w:p w:rsidR="00610E16" w:rsidRPr="00487029" w:rsidRDefault="00610E16" w:rsidP="00610E16">
            <w:pPr>
              <w:pStyle w:val="Tabletext"/>
            </w:pPr>
            <w:r w:rsidRPr="00487029">
              <w:t>Physical MAC address of ship</w:t>
            </w:r>
          </w:p>
        </w:tc>
        <w:tc>
          <w:tcPr>
            <w:tcW w:w="2302" w:type="dxa"/>
          </w:tcPr>
          <w:p w:rsidR="00610E16" w:rsidRPr="00487029" w:rsidRDefault="00610E16" w:rsidP="00610E16">
            <w:pPr>
              <w:pStyle w:val="Tabletext"/>
            </w:pPr>
          </w:p>
        </w:tc>
      </w:tr>
      <w:tr w:rsidR="00610E16" w:rsidRPr="00487029" w:rsidTr="00610E16">
        <w:trPr>
          <w:jc w:val="center"/>
        </w:trPr>
        <w:tc>
          <w:tcPr>
            <w:tcW w:w="2301" w:type="dxa"/>
          </w:tcPr>
          <w:p w:rsidR="00610E16" w:rsidRPr="00487029" w:rsidRDefault="00610E16" w:rsidP="00610E16">
            <w:pPr>
              <w:pStyle w:val="Tabletext"/>
            </w:pPr>
            <w:r w:rsidRPr="00487029">
              <w:t>Ship sub address</w:t>
            </w:r>
          </w:p>
        </w:tc>
        <w:tc>
          <w:tcPr>
            <w:tcW w:w="1493" w:type="dxa"/>
          </w:tcPr>
          <w:p w:rsidR="00610E16" w:rsidRPr="00487029" w:rsidRDefault="00610E16" w:rsidP="00610E16">
            <w:pPr>
              <w:pStyle w:val="Tabletext"/>
              <w:jc w:val="center"/>
            </w:pPr>
            <w:r w:rsidRPr="00487029">
              <w:t>2</w:t>
            </w:r>
          </w:p>
        </w:tc>
        <w:tc>
          <w:tcPr>
            <w:tcW w:w="3110" w:type="dxa"/>
          </w:tcPr>
          <w:p w:rsidR="00610E16" w:rsidRPr="00487029" w:rsidRDefault="00610E16" w:rsidP="00610E16">
            <w:pPr>
              <w:pStyle w:val="Tabletext"/>
            </w:pPr>
            <w:r w:rsidRPr="00487029">
              <w:t>Ship gateway and M2M device ID</w:t>
            </w:r>
          </w:p>
        </w:tc>
        <w:tc>
          <w:tcPr>
            <w:tcW w:w="2302" w:type="dxa"/>
          </w:tcPr>
          <w:p w:rsidR="00610E16" w:rsidRPr="00487029" w:rsidRDefault="00610E16" w:rsidP="00610E16">
            <w:pPr>
              <w:pStyle w:val="Tabletext"/>
            </w:pPr>
          </w:p>
        </w:tc>
      </w:tr>
      <w:tr w:rsidR="00610E16" w:rsidRPr="00487029" w:rsidTr="00610E16">
        <w:trPr>
          <w:jc w:val="center"/>
        </w:trPr>
        <w:tc>
          <w:tcPr>
            <w:tcW w:w="2301" w:type="dxa"/>
          </w:tcPr>
          <w:p w:rsidR="00610E16" w:rsidRPr="00487029" w:rsidRDefault="00610E16" w:rsidP="00610E16">
            <w:pPr>
              <w:pStyle w:val="Tabletext"/>
            </w:pPr>
            <w:r w:rsidRPr="00487029">
              <w:t>Logical channel</w:t>
            </w:r>
          </w:p>
        </w:tc>
        <w:tc>
          <w:tcPr>
            <w:tcW w:w="1493" w:type="dxa"/>
          </w:tcPr>
          <w:p w:rsidR="00610E16" w:rsidRPr="00487029" w:rsidRDefault="00610E16" w:rsidP="00610E16">
            <w:pPr>
              <w:pStyle w:val="Tabletext"/>
              <w:jc w:val="center"/>
            </w:pPr>
            <w:r w:rsidRPr="00487029">
              <w:t>1</w:t>
            </w:r>
          </w:p>
        </w:tc>
        <w:tc>
          <w:tcPr>
            <w:tcW w:w="3110" w:type="dxa"/>
          </w:tcPr>
          <w:p w:rsidR="00610E16" w:rsidRPr="00487029" w:rsidRDefault="00610E16" w:rsidP="00610E16">
            <w:pPr>
              <w:pStyle w:val="Tabletext"/>
            </w:pPr>
            <w:r w:rsidRPr="00487029">
              <w:t>Used to point to a specific ship message. Transactions IDs are assigned by the satellite.</w:t>
            </w:r>
          </w:p>
        </w:tc>
        <w:tc>
          <w:tcPr>
            <w:tcW w:w="2302" w:type="dxa"/>
          </w:tcPr>
          <w:p w:rsidR="00610E16" w:rsidRPr="00487029" w:rsidRDefault="00610E16" w:rsidP="00610E16">
            <w:pPr>
              <w:pStyle w:val="Tabletext"/>
            </w:pPr>
            <w:r w:rsidRPr="00487029">
              <w:t>Enables ship to associate message with Transaction ID, used to determine if end delivery notification is received.</w:t>
            </w:r>
          </w:p>
        </w:tc>
      </w:tr>
      <w:tr w:rsidR="00610E16" w:rsidRPr="00487029" w:rsidTr="00610E16">
        <w:trPr>
          <w:jc w:val="center"/>
        </w:trPr>
        <w:tc>
          <w:tcPr>
            <w:tcW w:w="2301" w:type="dxa"/>
          </w:tcPr>
          <w:p w:rsidR="00610E16" w:rsidRPr="00487029" w:rsidRDefault="00610E16" w:rsidP="00610E16">
            <w:pPr>
              <w:pStyle w:val="Tabletext"/>
            </w:pPr>
            <w:r w:rsidRPr="00487029">
              <w:t>Receive slot</w:t>
            </w:r>
          </w:p>
        </w:tc>
        <w:tc>
          <w:tcPr>
            <w:tcW w:w="1493" w:type="dxa"/>
          </w:tcPr>
          <w:p w:rsidR="00610E16" w:rsidRPr="00487029" w:rsidRDefault="00610E16" w:rsidP="00610E16">
            <w:pPr>
              <w:pStyle w:val="Tabletext"/>
              <w:jc w:val="center"/>
            </w:pPr>
            <w:r w:rsidRPr="00487029">
              <w:t>1</w:t>
            </w:r>
          </w:p>
        </w:tc>
        <w:tc>
          <w:tcPr>
            <w:tcW w:w="3110" w:type="dxa"/>
          </w:tcPr>
          <w:p w:rsidR="00610E16" w:rsidRPr="00487029" w:rsidRDefault="00610E16" w:rsidP="00610E16">
            <w:pPr>
              <w:pStyle w:val="Tabletext"/>
            </w:pPr>
            <w:r w:rsidRPr="00487029">
              <w:t>Slot where message was received also used to point to a specific message.</w:t>
            </w:r>
          </w:p>
        </w:tc>
        <w:tc>
          <w:tcPr>
            <w:tcW w:w="2302" w:type="dxa"/>
          </w:tcPr>
          <w:p w:rsidR="00610E16" w:rsidRPr="00487029" w:rsidRDefault="00610E16" w:rsidP="00610E16">
            <w:pPr>
              <w:pStyle w:val="Tabletext"/>
            </w:pPr>
          </w:p>
        </w:tc>
      </w:tr>
      <w:tr w:rsidR="00610E16" w:rsidRPr="00487029" w:rsidTr="00610E16">
        <w:trPr>
          <w:jc w:val="center"/>
        </w:trPr>
        <w:tc>
          <w:tcPr>
            <w:tcW w:w="2301" w:type="dxa"/>
          </w:tcPr>
          <w:p w:rsidR="00610E16" w:rsidRPr="00487029" w:rsidRDefault="00610E16" w:rsidP="00610E16">
            <w:pPr>
              <w:pStyle w:val="Tabletext"/>
            </w:pPr>
            <w:r w:rsidRPr="00487029">
              <w:t>Start slot</w:t>
            </w:r>
          </w:p>
        </w:tc>
        <w:tc>
          <w:tcPr>
            <w:tcW w:w="1493" w:type="dxa"/>
          </w:tcPr>
          <w:p w:rsidR="00610E16" w:rsidRPr="00487029" w:rsidRDefault="00610E16" w:rsidP="00610E16">
            <w:pPr>
              <w:pStyle w:val="Tabletext"/>
              <w:jc w:val="center"/>
            </w:pPr>
            <w:r w:rsidRPr="00487029">
              <w:t>1</w:t>
            </w:r>
          </w:p>
        </w:tc>
        <w:tc>
          <w:tcPr>
            <w:tcW w:w="3110" w:type="dxa"/>
          </w:tcPr>
          <w:p w:rsidR="00610E16" w:rsidRPr="00487029" w:rsidRDefault="00610E16" w:rsidP="00610E16">
            <w:pPr>
              <w:pStyle w:val="Tabletext"/>
            </w:pPr>
            <w:r w:rsidRPr="00487029">
              <w:t>Start slot where ship starts transmission. Resolution 10 slots</w:t>
            </w:r>
          </w:p>
        </w:tc>
        <w:tc>
          <w:tcPr>
            <w:tcW w:w="2302" w:type="dxa"/>
          </w:tcPr>
          <w:p w:rsidR="00610E16" w:rsidRPr="00487029" w:rsidRDefault="00610E16" w:rsidP="00610E16">
            <w:pPr>
              <w:pStyle w:val="Tabletext"/>
            </w:pPr>
          </w:p>
        </w:tc>
      </w:tr>
      <w:tr w:rsidR="00610E16" w:rsidRPr="00487029" w:rsidTr="00610E16">
        <w:trPr>
          <w:jc w:val="center"/>
        </w:trPr>
        <w:tc>
          <w:tcPr>
            <w:tcW w:w="2301" w:type="dxa"/>
          </w:tcPr>
          <w:p w:rsidR="00610E16" w:rsidRPr="00487029" w:rsidRDefault="00610E16" w:rsidP="00610E16">
            <w:pPr>
              <w:pStyle w:val="Tabletext"/>
            </w:pPr>
            <w:r w:rsidRPr="00487029">
              <w:t>Transaction ID</w:t>
            </w:r>
          </w:p>
        </w:tc>
        <w:tc>
          <w:tcPr>
            <w:tcW w:w="1493" w:type="dxa"/>
          </w:tcPr>
          <w:p w:rsidR="00610E16" w:rsidRPr="00487029" w:rsidRDefault="00610E16" w:rsidP="00610E16">
            <w:pPr>
              <w:pStyle w:val="Tabletext"/>
              <w:jc w:val="center"/>
            </w:pPr>
            <w:r w:rsidRPr="00487029">
              <w:t>2</w:t>
            </w:r>
          </w:p>
        </w:tc>
        <w:tc>
          <w:tcPr>
            <w:tcW w:w="3110" w:type="dxa"/>
          </w:tcPr>
          <w:p w:rsidR="00610E16" w:rsidRPr="00487029" w:rsidRDefault="00610E16" w:rsidP="00610E16">
            <w:pPr>
              <w:pStyle w:val="Tabletext"/>
            </w:pPr>
            <w:r w:rsidRPr="00487029">
              <w:t>The satellite assigns a transaction ID for all uplink and downlink messages. This ID is used in ACKs, End Delivery Notifications. Some messages may be repeated and this ID enables the terminal to discard duplicate messages.</w:t>
            </w:r>
          </w:p>
        </w:tc>
        <w:tc>
          <w:tcPr>
            <w:tcW w:w="2302" w:type="dxa"/>
          </w:tcPr>
          <w:p w:rsidR="00610E16" w:rsidRPr="00487029" w:rsidRDefault="00610E16" w:rsidP="00610E16">
            <w:pPr>
              <w:pStyle w:val="Tabletext"/>
            </w:pPr>
          </w:p>
        </w:tc>
      </w:tr>
    </w:tbl>
    <w:p w:rsidR="00610E16" w:rsidRPr="00487029" w:rsidRDefault="00610E16" w:rsidP="00610E16">
      <w:pPr>
        <w:pStyle w:val="Heading3"/>
      </w:pPr>
      <w:r w:rsidRPr="00487029">
        <w:t>3.8.3</w:t>
      </w:r>
      <w:r w:rsidRPr="00487029">
        <w:tab/>
        <w:t>Multicast data channel (MDC)</w:t>
      </w:r>
    </w:p>
    <w:p w:rsidR="00610E16" w:rsidRPr="00487029" w:rsidRDefault="00610E16" w:rsidP="00E8008F">
      <w:r w:rsidRPr="00487029">
        <w:t>This downlink channel is received by a large number of ships and a high margin PL-Frame format is used.</w:t>
      </w:r>
    </w:p>
    <w:p w:rsidR="00610E16" w:rsidRPr="00487029" w:rsidRDefault="00610E16" w:rsidP="00610E16">
      <w:pPr>
        <w:pStyle w:val="Heading3"/>
      </w:pPr>
      <w:r w:rsidRPr="00487029">
        <w:t>3.8.4</w:t>
      </w:r>
      <w:r w:rsidRPr="00487029">
        <w:tab/>
        <w:t>Unicast data channel (UDC)</w:t>
      </w:r>
    </w:p>
    <w:p w:rsidR="00610E16" w:rsidRPr="00487029" w:rsidRDefault="00610E16" w:rsidP="00E8008F">
      <w:r w:rsidRPr="00487029">
        <w:t>This downlink channel is allocated a specific ship for the duration of a unicast datagram. This channel is set up after a ship responds to an announcement, and the response includes received signal quality information allowing the satellite to maximise throughput.</w:t>
      </w:r>
    </w:p>
    <w:p w:rsidR="00610E16" w:rsidRPr="00487029" w:rsidRDefault="00610E16" w:rsidP="00610E16">
      <w:pPr>
        <w:pStyle w:val="Heading1"/>
      </w:pPr>
      <w:r w:rsidRPr="00487029">
        <w:t>4</w:t>
      </w:r>
      <w:r w:rsidRPr="00487029">
        <w:tab/>
        <w:t>Network layer</w:t>
      </w:r>
      <w:bookmarkEnd w:id="213"/>
    </w:p>
    <w:p w:rsidR="00610E16" w:rsidRPr="00487029" w:rsidRDefault="00610E16" w:rsidP="00610E16">
      <w:pPr>
        <w:pStyle w:val="Heading2"/>
      </w:pPr>
      <w:r w:rsidRPr="00487029">
        <w:t>4.1</w:t>
      </w:r>
      <w:r w:rsidRPr="00487029">
        <w:tab/>
        <w:t>Downlink data transfer protocols</w:t>
      </w:r>
    </w:p>
    <w:p w:rsidR="00610E16" w:rsidRPr="00487029" w:rsidRDefault="00610E16" w:rsidP="00610E16">
      <w:r w:rsidRPr="00487029">
        <w:t>The following downlink protocols shall be supported:</w:t>
      </w:r>
    </w:p>
    <w:p w:rsidR="00610E16" w:rsidRPr="00487029" w:rsidRDefault="00610E16" w:rsidP="00610E16">
      <w:pPr>
        <w:pStyle w:val="enumlev1"/>
      </w:pPr>
      <w:r w:rsidRPr="00487029">
        <w:t>–</w:t>
      </w:r>
      <w:r w:rsidRPr="00487029">
        <w:tab/>
        <w:t>Bulletin board transm</w:t>
      </w:r>
      <w:r w:rsidR="00A16C62">
        <w:t>ission (network configuration).</w:t>
      </w:r>
    </w:p>
    <w:p w:rsidR="00610E16" w:rsidRPr="00487029" w:rsidRDefault="00610E16" w:rsidP="00610E16">
      <w:pPr>
        <w:pStyle w:val="enumlev1"/>
      </w:pPr>
      <w:r w:rsidRPr="00487029">
        <w:t>–</w:t>
      </w:r>
      <w:r w:rsidRPr="00487029">
        <w:tab/>
        <w:t>Multicast (one-way) (icemaps, weather inf</w:t>
      </w:r>
      <w:r w:rsidR="00A16C62">
        <w:t>o, notices to mariners)</w:t>
      </w:r>
    </w:p>
    <w:p w:rsidR="00610E16" w:rsidRPr="00487029" w:rsidRDefault="00610E16" w:rsidP="00610E16">
      <w:pPr>
        <w:pStyle w:val="enumlev1"/>
      </w:pPr>
      <w:r w:rsidRPr="00487029">
        <w:t>–</w:t>
      </w:r>
      <w:r w:rsidRPr="00487029">
        <w:tab/>
        <w:t>Unicast (shore to ship f</w:t>
      </w:r>
      <w:r w:rsidR="00A16C62">
        <w:t>ile transfer, up to 100 kBytes).</w:t>
      </w:r>
    </w:p>
    <w:p w:rsidR="00610E16" w:rsidRPr="00487029" w:rsidRDefault="00610E16" w:rsidP="00610E16">
      <w:r w:rsidRPr="00487029">
        <w:t>The protocols are shown in Figure A4-10 – Figure A4-13.</w:t>
      </w:r>
    </w:p>
    <w:p w:rsidR="00610E16" w:rsidRPr="00487029" w:rsidRDefault="00610E16" w:rsidP="00610E16">
      <w:pPr>
        <w:pStyle w:val="FigureNo"/>
      </w:pPr>
      <w:r w:rsidRPr="00487029">
        <w:t>Figure A4-10</w:t>
      </w:r>
    </w:p>
    <w:p w:rsidR="00610E16" w:rsidRPr="00487029" w:rsidRDefault="00610E16" w:rsidP="00610E16">
      <w:pPr>
        <w:pStyle w:val="Figuretitle"/>
      </w:pPr>
      <w:r w:rsidRPr="00487029">
        <w:t>Bulletin board with network version change</w:t>
      </w:r>
    </w:p>
    <w:p w:rsidR="00610E16" w:rsidRPr="00487029" w:rsidRDefault="00610E16" w:rsidP="00E8008F">
      <w:pPr>
        <w:pStyle w:val="Figure"/>
      </w:pPr>
      <w:r w:rsidRPr="00487029">
        <w:object w:dxaOrig="8161" w:dyaOrig="6084">
          <v:shape id="_x0000_i1048" type="#_x0000_t75" style="width:405.5pt;height:304pt" o:ole="">
            <v:imagedata r:id="rId73" o:title=""/>
          </v:shape>
          <o:OLEObject Type="Embed" ProgID="Visio.Drawing.11" ShapeID="_x0000_i1048" DrawAspect="Content" ObjectID="_1503218945" r:id="rId74"/>
        </w:object>
      </w:r>
    </w:p>
    <w:p w:rsidR="00E8008F" w:rsidRPr="00487029" w:rsidRDefault="00E8008F" w:rsidP="00E8008F"/>
    <w:p w:rsidR="00610E16" w:rsidRPr="00487029" w:rsidRDefault="00610E16" w:rsidP="00610E16">
      <w:pPr>
        <w:pStyle w:val="FigureNo"/>
      </w:pPr>
      <w:r w:rsidRPr="00487029">
        <w:t>Figure A4-11</w:t>
      </w:r>
    </w:p>
    <w:p w:rsidR="00610E16" w:rsidRPr="00487029" w:rsidRDefault="00610E16" w:rsidP="00610E16">
      <w:pPr>
        <w:pStyle w:val="Figuretitle"/>
      </w:pPr>
      <w:r w:rsidRPr="00487029">
        <w:t>Multicast protocol (one-way)</w:t>
      </w:r>
    </w:p>
    <w:p w:rsidR="00610E16" w:rsidRPr="00487029" w:rsidRDefault="00610E16" w:rsidP="00E8008F">
      <w:pPr>
        <w:pStyle w:val="Figure"/>
      </w:pPr>
      <w:r w:rsidRPr="00487029">
        <w:object w:dxaOrig="9783" w:dyaOrig="7651">
          <v:shape id="_x0000_i1049" type="#_x0000_t75" style="width:468pt;height:365.5pt" o:ole="">
            <v:imagedata r:id="rId75" o:title=""/>
          </v:shape>
          <o:OLEObject Type="Embed" ProgID="Visio.Drawing.11" ShapeID="_x0000_i1049" DrawAspect="Content" ObjectID="_1503218946" r:id="rId76"/>
        </w:object>
      </w:r>
    </w:p>
    <w:p w:rsidR="00702AF8" w:rsidRPr="00487029" w:rsidRDefault="00702AF8" w:rsidP="00702AF8"/>
    <w:p w:rsidR="00610E16" w:rsidRPr="00487029" w:rsidRDefault="00610E16" w:rsidP="00702AF8">
      <w:pPr>
        <w:pStyle w:val="FigureNo"/>
        <w:rPr>
          <w:rFonts w:ascii="Arial" w:hAnsi="Arial" w:cs="Arial"/>
          <w:b/>
        </w:rPr>
      </w:pPr>
      <w:r w:rsidRPr="00487029">
        <w:t>Figure A4-12</w:t>
      </w:r>
    </w:p>
    <w:p w:rsidR="00610E16" w:rsidRPr="00487029" w:rsidRDefault="00610E16" w:rsidP="00702AF8">
      <w:pPr>
        <w:pStyle w:val="Figuretitle"/>
      </w:pPr>
      <w:r w:rsidRPr="00487029">
        <w:t>Shore originated unicast (file transfer) protocol</w:t>
      </w:r>
    </w:p>
    <w:p w:rsidR="00610E16" w:rsidRPr="00487029" w:rsidRDefault="00610E16" w:rsidP="00702AF8">
      <w:pPr>
        <w:pStyle w:val="Figure"/>
      </w:pPr>
      <w:r w:rsidRPr="00487029">
        <w:object w:dxaOrig="9901" w:dyaOrig="8455">
          <v:shape id="_x0000_i1050" type="#_x0000_t75" style="width:457.5pt;height:390.5pt" o:ole="">
            <v:imagedata r:id="rId77" o:title=""/>
          </v:shape>
          <o:OLEObject Type="Embed" ProgID="Visio.Drawing.11" ShapeID="_x0000_i1050" DrawAspect="Content" ObjectID="_1503218947" r:id="rId78"/>
        </w:object>
      </w:r>
    </w:p>
    <w:p w:rsidR="00702AF8" w:rsidRPr="00487029" w:rsidRDefault="00702AF8" w:rsidP="00702AF8"/>
    <w:p w:rsidR="00610E16" w:rsidRPr="00487029" w:rsidRDefault="00610E16" w:rsidP="00610E16">
      <w:pPr>
        <w:pStyle w:val="FigureNo"/>
        <w:rPr>
          <w:rFonts w:ascii="Arial" w:hAnsi="Arial" w:cs="Arial"/>
          <w:b/>
        </w:rPr>
      </w:pPr>
      <w:r w:rsidRPr="00487029">
        <w:t>Figure A4-13</w:t>
      </w:r>
    </w:p>
    <w:p w:rsidR="00610E16" w:rsidRPr="00487029" w:rsidRDefault="00610E16" w:rsidP="00610E16">
      <w:pPr>
        <w:pStyle w:val="Figuretitle"/>
      </w:pPr>
      <w:r w:rsidRPr="00487029">
        <w:t>Shore originated poll protocol</w:t>
      </w:r>
    </w:p>
    <w:p w:rsidR="00610E16" w:rsidRPr="00487029" w:rsidRDefault="00610E16" w:rsidP="00702AF8">
      <w:pPr>
        <w:pStyle w:val="Figure"/>
      </w:pPr>
      <w:r w:rsidRPr="00487029">
        <w:object w:dxaOrig="9920" w:dyaOrig="7651">
          <v:shape id="_x0000_i1051" type="#_x0000_t75" style="width:453pt;height:354pt" o:ole="">
            <v:imagedata r:id="rId79" o:title=""/>
          </v:shape>
          <o:OLEObject Type="Embed" ProgID="Visio.Drawing.11" ShapeID="_x0000_i1051" DrawAspect="Content" ObjectID="_1503218948" r:id="rId80"/>
        </w:object>
      </w:r>
    </w:p>
    <w:p w:rsidR="00610E16" w:rsidRPr="00487029" w:rsidRDefault="00610E16" w:rsidP="00610E16">
      <w:pPr>
        <w:pStyle w:val="Heading1"/>
      </w:pPr>
      <w:r w:rsidRPr="00487029">
        <w:t>5</w:t>
      </w:r>
      <w:r w:rsidRPr="00487029">
        <w:tab/>
        <w:t>Transport layer</w:t>
      </w:r>
    </w:p>
    <w:p w:rsidR="00610E16" w:rsidRPr="00487029" w:rsidRDefault="00610E16" w:rsidP="00610E16">
      <w:pPr>
        <w:pStyle w:val="Heading2"/>
      </w:pPr>
      <w:r w:rsidRPr="00487029">
        <w:t>5.1</w:t>
      </w:r>
      <w:r w:rsidRPr="00487029">
        <w:tab/>
        <w:t>End to end protocols</w:t>
      </w:r>
    </w:p>
    <w:p w:rsidR="00610E16" w:rsidRPr="00487029" w:rsidRDefault="00610E16" w:rsidP="00610E16">
      <w:r w:rsidRPr="00487029">
        <w:t xml:space="preserve">Existing Internet protocols such as UDP, SNMP, secure file transfer protocol (SFTP), simple mail transfer protocol (SMTP) as shown in </w:t>
      </w:r>
      <w:r w:rsidR="00702AF8" w:rsidRPr="00487029">
        <w:t xml:space="preserve">Figures </w:t>
      </w:r>
      <w:r w:rsidRPr="00487029">
        <w:t>A4-10 to A4-13 are used.</w:t>
      </w:r>
    </w:p>
    <w:p w:rsidR="00610E16" w:rsidRPr="00487029" w:rsidRDefault="00610E16" w:rsidP="00610E16">
      <w:r w:rsidRPr="00487029">
        <w:t>Terrestrial IP protocols are assumed to be terminated at the satellite gateway.</w:t>
      </w:r>
    </w:p>
    <w:p w:rsidR="00610E16" w:rsidRPr="00487029" w:rsidRDefault="00610E16" w:rsidP="00610E16">
      <w:pPr>
        <w:pStyle w:val="Heading2"/>
      </w:pPr>
      <w:r w:rsidRPr="00487029">
        <w:t>5.2</w:t>
      </w:r>
      <w:r w:rsidRPr="00487029">
        <w:tab/>
        <w:t>Ship, gateway and device physical addressing</w:t>
      </w:r>
    </w:p>
    <w:p w:rsidR="00610E16" w:rsidRPr="00487029" w:rsidRDefault="00610E16" w:rsidP="00930501">
      <w:r w:rsidRPr="00487029">
        <w:t>Most commercial ships use a 7</w:t>
      </w:r>
      <w:r w:rsidR="00702AF8" w:rsidRPr="00487029">
        <w:t>-</w:t>
      </w:r>
      <w:r w:rsidRPr="00487029">
        <w:t>digit IMO number of which the last is a checksum, thus the IMO system can address 1 million ships. The 4 byte VDES physical addressing field has 4.3</w:t>
      </w:r>
      <w:r w:rsidR="00930501" w:rsidRPr="00487029">
        <w:t xml:space="preserve"> </w:t>
      </w:r>
      <w:r w:rsidR="00930501">
        <w:sym w:font="Symbol" w:char="F0B4"/>
      </w:r>
      <w:r w:rsidR="00930501" w:rsidRPr="00487029">
        <w:t xml:space="preserve"> </w:t>
      </w:r>
      <w:r w:rsidRPr="00487029">
        <w:t>10</w:t>
      </w:r>
      <w:r w:rsidRPr="00487029">
        <w:rPr>
          <w:vertAlign w:val="superscript"/>
        </w:rPr>
        <w:t>9</w:t>
      </w:r>
      <w:r w:rsidRPr="00487029">
        <w:t xml:space="preserve"> unique IDs. </w:t>
      </w:r>
    </w:p>
    <w:p w:rsidR="00610E16" w:rsidRPr="00487029" w:rsidRDefault="00610E16" w:rsidP="00610E16">
      <w:r w:rsidRPr="00487029">
        <w:t xml:space="preserve">The number of networked devices on ships is growing fast and there is a need to directly address local gateways and devices. </w:t>
      </w:r>
    </w:p>
    <w:p w:rsidR="00610E16" w:rsidRPr="00487029" w:rsidRDefault="00610E16" w:rsidP="00610E16">
      <w:r w:rsidRPr="00487029">
        <w:t xml:space="preserve">In addition to the 4 byte address field, a 2 byte sub addressing field has been added. </w:t>
      </w:r>
    </w:p>
    <w:p w:rsidR="00610E16" w:rsidRPr="00487029" w:rsidRDefault="00610E16" w:rsidP="00811736">
      <w:r w:rsidRPr="00487029">
        <w:t>The ship, local gateway and device addressing are shown in Table A4-21. Unlike MMSI, there will be no dedicated field or segmentation in this addressing scheme.</w:t>
      </w:r>
      <w:r w:rsidR="00811736">
        <w:t xml:space="preserve"> </w:t>
      </w:r>
    </w:p>
    <w:p w:rsidR="00610E16" w:rsidRPr="00487029" w:rsidRDefault="00610E16" w:rsidP="00610E16">
      <w:pPr>
        <w:pStyle w:val="TableNo"/>
      </w:pPr>
      <w:r w:rsidRPr="00487029">
        <w:t>Table A4-21</w:t>
      </w:r>
    </w:p>
    <w:p w:rsidR="00610E16" w:rsidRPr="00487029" w:rsidRDefault="00610E16" w:rsidP="00610E16">
      <w:pPr>
        <w:pStyle w:val="Tabletitle"/>
      </w:pPr>
      <w:r w:rsidRPr="00487029">
        <w:t>Ship, Gateway and Device addressing</w:t>
      </w:r>
    </w:p>
    <w:tbl>
      <w:tblPr>
        <w:tblStyle w:val="TableGrid"/>
        <w:tblW w:w="0" w:type="auto"/>
        <w:jc w:val="center"/>
        <w:tblLook w:val="04A0" w:firstRow="1" w:lastRow="0" w:firstColumn="1" w:lastColumn="0" w:noHBand="0" w:noVBand="1"/>
      </w:tblPr>
      <w:tblGrid>
        <w:gridCol w:w="2235"/>
        <w:gridCol w:w="2693"/>
        <w:gridCol w:w="3260"/>
      </w:tblGrid>
      <w:tr w:rsidR="00610E16" w:rsidRPr="00487029" w:rsidTr="00610E16">
        <w:trPr>
          <w:jc w:val="center"/>
        </w:trPr>
        <w:tc>
          <w:tcPr>
            <w:tcW w:w="2235" w:type="dxa"/>
          </w:tcPr>
          <w:p w:rsidR="00610E16" w:rsidRPr="00487029" w:rsidRDefault="00610E16" w:rsidP="00610E16">
            <w:pPr>
              <w:pStyle w:val="Tablehead"/>
            </w:pPr>
            <w:r w:rsidRPr="00487029">
              <w:t>Addressing field</w:t>
            </w:r>
          </w:p>
        </w:tc>
        <w:tc>
          <w:tcPr>
            <w:tcW w:w="2693" w:type="dxa"/>
          </w:tcPr>
          <w:p w:rsidR="00610E16" w:rsidRPr="00487029" w:rsidRDefault="00610E16" w:rsidP="00610E16">
            <w:pPr>
              <w:pStyle w:val="Tablehead"/>
            </w:pPr>
            <w:r w:rsidRPr="00487029">
              <w:t>Usage</w:t>
            </w:r>
          </w:p>
        </w:tc>
        <w:tc>
          <w:tcPr>
            <w:tcW w:w="3260" w:type="dxa"/>
          </w:tcPr>
          <w:p w:rsidR="00610E16" w:rsidRPr="00487029" w:rsidRDefault="00610E16" w:rsidP="00610E16">
            <w:pPr>
              <w:pStyle w:val="Tablehead"/>
            </w:pPr>
            <w:r w:rsidRPr="00487029">
              <w:t>Range</w:t>
            </w:r>
          </w:p>
        </w:tc>
      </w:tr>
      <w:tr w:rsidR="00610E16" w:rsidRPr="00487029" w:rsidTr="00610E16">
        <w:trPr>
          <w:jc w:val="center"/>
        </w:trPr>
        <w:tc>
          <w:tcPr>
            <w:tcW w:w="2235" w:type="dxa"/>
          </w:tcPr>
          <w:p w:rsidR="00610E16" w:rsidRPr="00487029" w:rsidRDefault="00610E16" w:rsidP="00610E16">
            <w:pPr>
              <w:pStyle w:val="Tabletext"/>
            </w:pPr>
            <w:r w:rsidRPr="00487029">
              <w:t>32 bit physical address (all messages)</w:t>
            </w:r>
          </w:p>
        </w:tc>
        <w:tc>
          <w:tcPr>
            <w:tcW w:w="2693" w:type="dxa"/>
          </w:tcPr>
          <w:p w:rsidR="00610E16" w:rsidRPr="00487029" w:rsidRDefault="00610E16" w:rsidP="00610E16">
            <w:pPr>
              <w:pStyle w:val="Tabletext"/>
            </w:pPr>
            <w:r w:rsidRPr="00487029">
              <w:t>Ship Terminal ID</w:t>
            </w:r>
          </w:p>
        </w:tc>
        <w:tc>
          <w:tcPr>
            <w:tcW w:w="3260" w:type="dxa"/>
          </w:tcPr>
          <w:p w:rsidR="00610E16" w:rsidRPr="00487029" w:rsidRDefault="00610E16" w:rsidP="00610E16">
            <w:pPr>
              <w:pStyle w:val="Tabletext"/>
            </w:pPr>
            <w:r w:rsidRPr="00487029">
              <w:t>4.3 Billion</w:t>
            </w:r>
          </w:p>
        </w:tc>
      </w:tr>
      <w:tr w:rsidR="00610E16" w:rsidRPr="00487029" w:rsidTr="00610E16">
        <w:trPr>
          <w:jc w:val="center"/>
        </w:trPr>
        <w:tc>
          <w:tcPr>
            <w:tcW w:w="2235" w:type="dxa"/>
          </w:tcPr>
          <w:p w:rsidR="00610E16" w:rsidRPr="00487029" w:rsidRDefault="00610E16" w:rsidP="00610E16">
            <w:pPr>
              <w:pStyle w:val="Tabletext"/>
            </w:pPr>
            <w:r w:rsidRPr="00487029">
              <w:t>16 bit sub addressing</w:t>
            </w:r>
          </w:p>
        </w:tc>
        <w:tc>
          <w:tcPr>
            <w:tcW w:w="2693" w:type="dxa"/>
          </w:tcPr>
          <w:p w:rsidR="00610E16" w:rsidRPr="00487029" w:rsidRDefault="00610E16" w:rsidP="00610E16">
            <w:pPr>
              <w:pStyle w:val="Tabletext"/>
            </w:pPr>
            <w:r w:rsidRPr="00487029">
              <w:t>To address local gateways and transducers</w:t>
            </w:r>
          </w:p>
        </w:tc>
        <w:tc>
          <w:tcPr>
            <w:tcW w:w="3260" w:type="dxa"/>
          </w:tcPr>
          <w:p w:rsidR="00610E16" w:rsidRPr="00487029" w:rsidRDefault="00610E16" w:rsidP="00610E16">
            <w:pPr>
              <w:pStyle w:val="Tabletext"/>
            </w:pPr>
            <w:r w:rsidRPr="00487029">
              <w:t>Flexible, e.g.</w:t>
            </w:r>
          </w:p>
          <w:p w:rsidR="00610E16" w:rsidRPr="00487029" w:rsidRDefault="00610E16" w:rsidP="00306CFB">
            <w:pPr>
              <w:pStyle w:val="Tabletext"/>
            </w:pPr>
            <w:r w:rsidRPr="00487029">
              <w:t>16 gateways each with 4</w:t>
            </w:r>
            <w:r w:rsidR="00306CFB" w:rsidRPr="00487029">
              <w:t> </w:t>
            </w:r>
            <w:r w:rsidRPr="00487029">
              <w:t>096</w:t>
            </w:r>
            <w:r w:rsidR="00306CFB" w:rsidRPr="00487029">
              <w:t> </w:t>
            </w:r>
            <w:r w:rsidRPr="00487029">
              <w:t>transducers</w:t>
            </w:r>
          </w:p>
        </w:tc>
      </w:tr>
    </w:tbl>
    <w:p w:rsidR="00610E16" w:rsidRPr="00487029" w:rsidRDefault="00610E16" w:rsidP="00610E16">
      <w:pPr>
        <w:pStyle w:val="Heading2"/>
      </w:pPr>
      <w:r w:rsidRPr="00487029">
        <w:t>5.3</w:t>
      </w:r>
      <w:r w:rsidRPr="00487029">
        <w:tab/>
        <w:t>Shore addressing of ships, gateways and devices</w:t>
      </w:r>
    </w:p>
    <w:p w:rsidR="00610E16" w:rsidRPr="00487029" w:rsidRDefault="00610E16" w:rsidP="00610E16">
      <w:r w:rsidRPr="00487029">
        <w:t xml:space="preserve">VDES will be accessed from shore using Internet, and it is desirable to use standard protocols such as email. </w:t>
      </w:r>
    </w:p>
    <w:p w:rsidR="00610E16" w:rsidRPr="00487029" w:rsidRDefault="00610E16" w:rsidP="00610E16">
      <w:r w:rsidRPr="00487029">
        <w:t xml:space="preserve">A database at the gateway will allow shore users to define their own meaningful ship, gateway and device names. </w:t>
      </w:r>
    </w:p>
    <w:p w:rsidR="00610E16" w:rsidRPr="00487029" w:rsidRDefault="00610E16" w:rsidP="00306CFB">
      <w:r w:rsidRPr="00487029">
        <w:br w:type="page"/>
      </w:r>
    </w:p>
    <w:p w:rsidR="00610E16" w:rsidRPr="00487029" w:rsidRDefault="00610E16" w:rsidP="00306CFB">
      <w:pPr>
        <w:pStyle w:val="AnnexNo"/>
      </w:pPr>
      <w:r w:rsidRPr="00487029">
        <w:t>Annex 5</w:t>
      </w:r>
    </w:p>
    <w:p w:rsidR="00610E16" w:rsidRPr="00487029" w:rsidRDefault="00610E16" w:rsidP="00610E16">
      <w:pPr>
        <w:pStyle w:val="Annextitle"/>
      </w:pPr>
      <w:r w:rsidRPr="00487029">
        <w:t>Technical characteristics of VDE satellite uplink</w:t>
      </w:r>
      <w:r w:rsidR="00306CFB" w:rsidRPr="00487029">
        <w:t xml:space="preserve"> </w:t>
      </w:r>
      <w:r w:rsidRPr="00487029">
        <w:br/>
        <w:t xml:space="preserve">in the VHF maritime mobile band </w:t>
      </w:r>
    </w:p>
    <w:p w:rsidR="00610E16" w:rsidRPr="00487029" w:rsidRDefault="00610E16" w:rsidP="00610E16">
      <w:pPr>
        <w:pStyle w:val="Heading1"/>
      </w:pPr>
      <w:r w:rsidRPr="00487029">
        <w:t>1</w:t>
      </w:r>
      <w:r w:rsidRPr="00487029">
        <w:tab/>
        <w:t>Introduction</w:t>
      </w:r>
    </w:p>
    <w:p w:rsidR="00610E16" w:rsidRPr="00487029" w:rsidRDefault="00610E16" w:rsidP="00811736">
      <w:r w:rsidRPr="00487029">
        <w:t>This annex describes the characteristics of the VDE satellite uplink.</w:t>
      </w:r>
      <w:r w:rsidR="00811736">
        <w:t xml:space="preserve"> </w:t>
      </w:r>
      <w:r w:rsidRPr="00487029">
        <w:t>In this context, the following types of functionality are envisaged:</w:t>
      </w:r>
    </w:p>
    <w:p w:rsidR="00610E16" w:rsidRPr="00487029" w:rsidRDefault="00610E16" w:rsidP="00610E16">
      <w:pPr>
        <w:pStyle w:val="enumlev1"/>
      </w:pPr>
      <w:r w:rsidRPr="00487029">
        <w:t>–</w:t>
      </w:r>
      <w:r w:rsidRPr="00487029">
        <w:tab/>
        <w:t>Two-way communications:</w:t>
      </w:r>
    </w:p>
    <w:p w:rsidR="00610E16" w:rsidRPr="00487029" w:rsidRDefault="00610E16" w:rsidP="00610E16">
      <w:pPr>
        <w:pStyle w:val="enumlev2"/>
      </w:pPr>
      <w:r w:rsidRPr="00487029">
        <w:t>–</w:t>
      </w:r>
      <w:r w:rsidRPr="00487029">
        <w:tab/>
        <w:t>Shore initiated polling of information from ships;</w:t>
      </w:r>
    </w:p>
    <w:p w:rsidR="00610E16" w:rsidRPr="00487029" w:rsidRDefault="00610E16" w:rsidP="00610E16">
      <w:pPr>
        <w:pStyle w:val="enumlev2"/>
      </w:pPr>
      <w:r w:rsidRPr="00487029">
        <w:t>–</w:t>
      </w:r>
      <w:r w:rsidRPr="00487029">
        <w:tab/>
        <w:t>Ship initiated enquiry for information from shore;</w:t>
      </w:r>
    </w:p>
    <w:p w:rsidR="00610E16" w:rsidRPr="00487029" w:rsidRDefault="00610E16" w:rsidP="00610E16">
      <w:pPr>
        <w:pStyle w:val="enumlev2"/>
      </w:pPr>
      <w:r w:rsidRPr="00487029">
        <w:t>–</w:t>
      </w:r>
      <w:r w:rsidRPr="00487029">
        <w:tab/>
        <w:t>Ship initiated data transfer to shore.</w:t>
      </w:r>
    </w:p>
    <w:p w:rsidR="00610E16" w:rsidRPr="00487029" w:rsidRDefault="00610E16" w:rsidP="00610E16">
      <w:pPr>
        <w:pStyle w:val="enumlev1"/>
      </w:pPr>
      <w:r w:rsidRPr="00487029">
        <w:t>–</w:t>
      </w:r>
      <w:r w:rsidRPr="00487029">
        <w:tab/>
        <w:t>Transmit Only:</w:t>
      </w:r>
    </w:p>
    <w:p w:rsidR="00610E16" w:rsidRPr="00487029" w:rsidRDefault="00610E16" w:rsidP="00610E16">
      <w:pPr>
        <w:pStyle w:val="enumlev2"/>
      </w:pPr>
      <w:r w:rsidRPr="00487029">
        <w:t>–</w:t>
      </w:r>
      <w:r w:rsidRPr="00487029">
        <w:tab/>
        <w:t>Collection of information from transmit-only VDES terminals. This could be either event driven or periodic. The time slot and frequency band for this service should be assigned by the bulletin board and announcement signalling channels.</w:t>
      </w:r>
    </w:p>
    <w:p w:rsidR="00610E16" w:rsidRPr="00487029" w:rsidRDefault="00610E16" w:rsidP="00610E16">
      <w:r w:rsidRPr="00487029">
        <w:t>In this annex low earth orbit (LEO) satellites with 600 km altitude are considered to present typical examples of VDE satellite solutions. It should be noted that other orbital selections are also possible according to the overall system design consideration.</w:t>
      </w:r>
    </w:p>
    <w:p w:rsidR="00610E16" w:rsidRPr="00487029" w:rsidRDefault="00610E16" w:rsidP="00811736">
      <w:r w:rsidRPr="00487029">
        <w:t>The focus of this annex is to describe the physical layer and link layer of the OSI model as defined in Annex 1.</w:t>
      </w:r>
      <w:r w:rsidR="00811736">
        <w:t xml:space="preserve"> </w:t>
      </w:r>
      <w:r w:rsidRPr="00487029">
        <w:t xml:space="preserve">The overall description of the network and the transport layers is provided in </w:t>
      </w:r>
      <w:r w:rsidR="00306CFB" w:rsidRPr="00487029">
        <w:t xml:space="preserve">Annex </w:t>
      </w:r>
      <w:r w:rsidRPr="00487029">
        <w:t>4.</w:t>
      </w:r>
    </w:p>
    <w:p w:rsidR="00610E16" w:rsidRPr="00487029" w:rsidRDefault="00610E16" w:rsidP="00610E16">
      <w:pPr>
        <w:pStyle w:val="Heading1"/>
      </w:pPr>
      <w:r w:rsidRPr="00487029">
        <w:t>2</w:t>
      </w:r>
      <w:r w:rsidRPr="00487029">
        <w:tab/>
        <w:t>VDE-SAT uplink physical layer</w:t>
      </w:r>
    </w:p>
    <w:p w:rsidR="00610E16" w:rsidRPr="00487029" w:rsidRDefault="00610E16" w:rsidP="00610E16">
      <w:pPr>
        <w:pStyle w:val="Heading2"/>
      </w:pPr>
      <w:r w:rsidRPr="00487029">
        <w:t>2.1</w:t>
      </w:r>
      <w:r w:rsidRPr="00487029">
        <w:tab/>
        <w:t>VDE-SAT uplink key parameters</w:t>
      </w:r>
    </w:p>
    <w:p w:rsidR="00610E16" w:rsidRPr="00487029" w:rsidRDefault="00610E16" w:rsidP="00306CFB">
      <w:r w:rsidRPr="00487029">
        <w:t>This section outlines assumptions regarding the VDE-SAT uplink system parameters that are used as representative examples in this annex.</w:t>
      </w:r>
    </w:p>
    <w:p w:rsidR="00610E16" w:rsidRPr="00487029" w:rsidRDefault="00610E16" w:rsidP="00610E16">
      <w:pPr>
        <w:pStyle w:val="Heading3"/>
      </w:pPr>
      <w:r w:rsidRPr="00487029">
        <w:t>2.1.1</w:t>
      </w:r>
      <w:r w:rsidRPr="00487029">
        <w:tab/>
        <w:t>Satellite to surface distance range</w:t>
      </w:r>
    </w:p>
    <w:p w:rsidR="00610E16" w:rsidRPr="00487029" w:rsidRDefault="00610E16" w:rsidP="00811736">
      <w:r w:rsidRPr="00487029">
        <w:t>The orbit height determines the satellite range variations. For example, for a 600 km LEO the maximum range is 2 830 km.</w:t>
      </w:r>
      <w:r w:rsidR="00811736">
        <w:t xml:space="preserve"> </w:t>
      </w:r>
      <w:r w:rsidRPr="00487029">
        <w:t>For timing purposes a maximum range of 3 000 km will be used.</w:t>
      </w:r>
    </w:p>
    <w:p w:rsidR="00610E16" w:rsidRPr="00487029" w:rsidRDefault="00610E16" w:rsidP="00610E16">
      <w:r w:rsidRPr="00487029">
        <w:t>The minimum range is equal to the orbit height. For a LEO satellite at 600 km altitude the minimum range will be 600 km. This value is used to determine the minimum propagation delay time. Considering these exemplary values for the minimum and maximum ranges, the path delay will vary from 2 ms to 10 ms, a variation of 8 ms as shown in Figure A5-1.</w:t>
      </w:r>
    </w:p>
    <w:p w:rsidR="00610E16" w:rsidRPr="00487029" w:rsidRDefault="00610E16" w:rsidP="00610E16">
      <w:pPr>
        <w:pStyle w:val="FigureNo"/>
        <w:rPr>
          <w:rStyle w:val="Appdef"/>
          <w:caps w:val="0"/>
          <w:sz w:val="24"/>
        </w:rPr>
      </w:pPr>
      <w:r w:rsidRPr="00487029">
        <w:t>Figure A5-1</w:t>
      </w:r>
    </w:p>
    <w:p w:rsidR="00610E16" w:rsidRPr="00487029" w:rsidRDefault="00610E16" w:rsidP="00610E16">
      <w:pPr>
        <w:pStyle w:val="Figuretitle"/>
      </w:pPr>
      <w:r w:rsidRPr="00487029">
        <w:t>VDE-SAT Uplink timing</w:t>
      </w:r>
    </w:p>
    <w:p w:rsidR="00610E16" w:rsidRPr="00487029" w:rsidRDefault="00610E16" w:rsidP="00306CFB">
      <w:pPr>
        <w:pStyle w:val="Figure"/>
      </w:pPr>
      <w:r w:rsidRPr="00487029">
        <w:object w:dxaOrig="5070" w:dyaOrig="5265">
          <v:shape id="_x0000_i1052" type="#_x0000_t75" style="width:327pt;height:342pt" o:ole="">
            <v:imagedata r:id="rId81" o:title=""/>
          </v:shape>
          <o:OLEObject Type="Embed" ProgID="Visio.Drawing.11" ShapeID="_x0000_i1052" DrawAspect="Content" ObjectID="_1503218949" r:id="rId82"/>
        </w:object>
      </w:r>
    </w:p>
    <w:p w:rsidR="00610E16" w:rsidRPr="00487029" w:rsidRDefault="00610E16" w:rsidP="00610E16">
      <w:pPr>
        <w:pStyle w:val="Heading3"/>
      </w:pPr>
      <w:r w:rsidRPr="00487029">
        <w:t>2.1.2</w:t>
      </w:r>
      <w:r w:rsidRPr="00487029">
        <w:tab/>
        <w:t>Transmitter requirements for mobile station</w:t>
      </w:r>
    </w:p>
    <w:p w:rsidR="00610E16" w:rsidRPr="00487029" w:rsidRDefault="00610E16" w:rsidP="00811736">
      <w:r w:rsidRPr="00487029">
        <w:t>Refer to Annex 1.</w:t>
      </w:r>
    </w:p>
    <w:p w:rsidR="00610E16" w:rsidRPr="00487029" w:rsidRDefault="00610E16" w:rsidP="00610E16">
      <w:pPr>
        <w:pStyle w:val="Heading3"/>
      </w:pPr>
      <w:r w:rsidRPr="00487029">
        <w:t>2.1.3</w:t>
      </w:r>
      <w:r w:rsidRPr="00487029">
        <w:tab/>
        <w:t>Mobile station transmit antenna gain</w:t>
      </w:r>
    </w:p>
    <w:p w:rsidR="00610E16" w:rsidRPr="00487029" w:rsidRDefault="00610E16" w:rsidP="00610E16">
      <w:r w:rsidRPr="00487029">
        <w:t>Refer to Annex 1.</w:t>
      </w:r>
    </w:p>
    <w:p w:rsidR="00610E16" w:rsidRPr="00487029" w:rsidRDefault="00610E16" w:rsidP="00610E16">
      <w:pPr>
        <w:pStyle w:val="Heading3"/>
      </w:pPr>
      <w:r w:rsidRPr="00487029">
        <w:t>2.1.4</w:t>
      </w:r>
      <w:r w:rsidRPr="00487029">
        <w:tab/>
        <w:t>Link budget analysis</w:t>
      </w:r>
    </w:p>
    <w:p w:rsidR="00610E16" w:rsidRPr="00487029" w:rsidRDefault="00610E16" w:rsidP="00610E16">
      <w:r w:rsidRPr="00487029">
        <w:t xml:space="preserve">The link </w:t>
      </w:r>
      <w:r w:rsidRPr="00487029">
        <w:rPr>
          <w:i/>
          <w:iCs/>
        </w:rPr>
        <w:t>C</w:t>
      </w:r>
      <w:r w:rsidRPr="00487029">
        <w:t>/</w:t>
      </w:r>
      <w:r w:rsidRPr="00487029">
        <w:rPr>
          <w:i/>
          <w:iCs/>
        </w:rPr>
        <w:t>N</w:t>
      </w:r>
      <w:r w:rsidRPr="00487029">
        <w:rPr>
          <w:vertAlign w:val="subscript"/>
        </w:rPr>
        <w:t>0</w:t>
      </w:r>
      <w:r w:rsidRPr="00487029">
        <w:t xml:space="preserve"> is determined by the satellite e.i.r.p., path losses, propagation losses, receiver sensitivity/figure of merit and local interference levels. </w:t>
      </w:r>
    </w:p>
    <w:p w:rsidR="00610E16" w:rsidRPr="00487029" w:rsidRDefault="00610E16" w:rsidP="00610E16">
      <w:pPr>
        <w:pStyle w:val="Heading3"/>
      </w:pPr>
      <w:r w:rsidRPr="00487029">
        <w:t>2.1.5</w:t>
      </w:r>
      <w:r w:rsidRPr="00487029">
        <w:tab/>
        <w:t>Ship e.i.r.p. vs. elevation angle</w:t>
      </w:r>
    </w:p>
    <w:p w:rsidR="00610E16" w:rsidRPr="00487029" w:rsidRDefault="00610E16" w:rsidP="00610E16">
      <w:r w:rsidRPr="00487029">
        <w:t>Refer to Annex 1.</w:t>
      </w:r>
    </w:p>
    <w:p w:rsidR="00610E16" w:rsidRPr="00487029" w:rsidRDefault="00610E16" w:rsidP="00610E16">
      <w:pPr>
        <w:pStyle w:val="Heading3"/>
      </w:pPr>
      <w:r w:rsidRPr="00487029">
        <w:t>2.1.6</w:t>
      </w:r>
      <w:r w:rsidRPr="00487029">
        <w:tab/>
        <w:t xml:space="preserve">Satellite antenna gain </w:t>
      </w:r>
    </w:p>
    <w:p w:rsidR="00610E16" w:rsidRPr="00487029" w:rsidRDefault="00610E16" w:rsidP="00610E16">
      <w:r w:rsidRPr="00487029">
        <w:t>Table A5-1 presents the gain of a 3-element Yagi satellite antenna with a peak gain of 8 dBi as a functon of elevation angle.</w:t>
      </w:r>
    </w:p>
    <w:p w:rsidR="00610E16" w:rsidRPr="00487029" w:rsidRDefault="00610E16" w:rsidP="00610E16">
      <w:pPr>
        <w:pStyle w:val="TableNo"/>
      </w:pPr>
      <w:r w:rsidRPr="00487029">
        <w:t xml:space="preserve">Table A5-1 </w:t>
      </w:r>
    </w:p>
    <w:p w:rsidR="00610E16" w:rsidRPr="00487029" w:rsidRDefault="00610E16" w:rsidP="00610E16">
      <w:pPr>
        <w:pStyle w:val="Tabletitle"/>
      </w:pPr>
      <w:r w:rsidRPr="00487029">
        <w:t>Satellite antenna gain vs. ship elevation angle</w:t>
      </w:r>
    </w:p>
    <w:tbl>
      <w:tblPr>
        <w:tblW w:w="3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67"/>
        <w:gridCol w:w="1645"/>
        <w:gridCol w:w="2074"/>
        <w:gridCol w:w="1926"/>
      </w:tblGrid>
      <w:tr w:rsidR="00610E16" w:rsidRPr="00487029" w:rsidTr="00610E16">
        <w:trPr>
          <w:trHeight w:val="300"/>
          <w:jc w:val="center"/>
        </w:trPr>
        <w:tc>
          <w:tcPr>
            <w:tcW w:w="1192" w:type="pct"/>
            <w:shd w:val="clear" w:color="auto" w:fill="auto"/>
            <w:noWrap/>
            <w:vAlign w:val="center"/>
            <w:hideMark/>
          </w:tcPr>
          <w:p w:rsidR="00610E16" w:rsidRPr="00487029" w:rsidRDefault="00610E16" w:rsidP="00610E16">
            <w:pPr>
              <w:pStyle w:val="Tablehead"/>
            </w:pPr>
            <w:r w:rsidRPr="00487029">
              <w:t>Ship elevation angle</w:t>
            </w:r>
          </w:p>
        </w:tc>
        <w:tc>
          <w:tcPr>
            <w:tcW w:w="1110" w:type="pct"/>
            <w:shd w:val="clear" w:color="auto" w:fill="auto"/>
            <w:noWrap/>
            <w:vAlign w:val="center"/>
            <w:hideMark/>
          </w:tcPr>
          <w:p w:rsidR="00610E16" w:rsidRPr="00487029" w:rsidRDefault="00610E16" w:rsidP="00610E16">
            <w:pPr>
              <w:pStyle w:val="Tablehead"/>
            </w:pPr>
            <w:r w:rsidRPr="00487029">
              <w:t>Nadir offset angle</w:t>
            </w:r>
          </w:p>
        </w:tc>
        <w:tc>
          <w:tcPr>
            <w:tcW w:w="1399" w:type="pct"/>
            <w:shd w:val="clear" w:color="auto" w:fill="auto"/>
            <w:noWrap/>
            <w:vAlign w:val="center"/>
            <w:hideMark/>
          </w:tcPr>
          <w:p w:rsidR="00610E16" w:rsidRPr="00487029" w:rsidRDefault="00610E16" w:rsidP="00610E16">
            <w:pPr>
              <w:pStyle w:val="Tablehead"/>
            </w:pPr>
            <w:r w:rsidRPr="00487029">
              <w:t>Boresight offset angle</w:t>
            </w:r>
          </w:p>
        </w:tc>
        <w:tc>
          <w:tcPr>
            <w:tcW w:w="1299" w:type="pct"/>
            <w:shd w:val="clear" w:color="auto" w:fill="auto"/>
            <w:noWrap/>
            <w:vAlign w:val="center"/>
            <w:hideMark/>
          </w:tcPr>
          <w:p w:rsidR="00610E16" w:rsidRPr="00487029" w:rsidRDefault="00610E16" w:rsidP="00610E16">
            <w:pPr>
              <w:pStyle w:val="Tablehead"/>
            </w:pPr>
            <w:r w:rsidRPr="00487029">
              <w:t>Satellite antenna gain</w:t>
            </w:r>
          </w:p>
        </w:tc>
      </w:tr>
      <w:tr w:rsidR="00610E16" w:rsidRPr="00487029" w:rsidTr="00610E16">
        <w:trPr>
          <w:trHeight w:val="300"/>
          <w:jc w:val="center"/>
        </w:trPr>
        <w:tc>
          <w:tcPr>
            <w:tcW w:w="1192" w:type="pct"/>
            <w:shd w:val="clear" w:color="auto" w:fill="auto"/>
            <w:noWrap/>
            <w:vAlign w:val="center"/>
            <w:hideMark/>
          </w:tcPr>
          <w:p w:rsidR="00610E16" w:rsidRPr="00487029" w:rsidRDefault="00610E16" w:rsidP="00610E16">
            <w:pPr>
              <w:jc w:val="center"/>
            </w:pPr>
            <w:r w:rsidRPr="00487029">
              <w:t>deg.</w:t>
            </w:r>
          </w:p>
        </w:tc>
        <w:tc>
          <w:tcPr>
            <w:tcW w:w="1110" w:type="pct"/>
            <w:shd w:val="clear" w:color="auto" w:fill="auto"/>
            <w:noWrap/>
            <w:vAlign w:val="center"/>
            <w:hideMark/>
          </w:tcPr>
          <w:p w:rsidR="00610E16" w:rsidRPr="00487029" w:rsidRDefault="00610E16" w:rsidP="00610E16">
            <w:pPr>
              <w:jc w:val="center"/>
            </w:pPr>
            <w:r w:rsidRPr="00487029">
              <w:t>deg.</w:t>
            </w:r>
          </w:p>
        </w:tc>
        <w:tc>
          <w:tcPr>
            <w:tcW w:w="1399" w:type="pct"/>
            <w:shd w:val="clear" w:color="auto" w:fill="auto"/>
            <w:noWrap/>
            <w:vAlign w:val="center"/>
            <w:hideMark/>
          </w:tcPr>
          <w:p w:rsidR="00610E16" w:rsidRPr="00487029" w:rsidRDefault="00610E16" w:rsidP="00610E16">
            <w:pPr>
              <w:jc w:val="center"/>
            </w:pPr>
            <w:r w:rsidRPr="00487029">
              <w:t>deg.</w:t>
            </w:r>
          </w:p>
        </w:tc>
        <w:tc>
          <w:tcPr>
            <w:tcW w:w="1299" w:type="pct"/>
            <w:shd w:val="clear" w:color="auto" w:fill="auto"/>
            <w:noWrap/>
            <w:vAlign w:val="center"/>
            <w:hideMark/>
          </w:tcPr>
          <w:p w:rsidR="00610E16" w:rsidRPr="00487029" w:rsidRDefault="00610E16" w:rsidP="00610E16">
            <w:pPr>
              <w:jc w:val="center"/>
            </w:pPr>
            <w:r w:rsidRPr="00487029">
              <w:t>dBi</w:t>
            </w:r>
          </w:p>
        </w:tc>
      </w:tr>
      <w:tr w:rsidR="00610E16" w:rsidRPr="00487029" w:rsidTr="00610E16">
        <w:trPr>
          <w:trHeight w:val="300"/>
          <w:jc w:val="center"/>
        </w:trPr>
        <w:tc>
          <w:tcPr>
            <w:tcW w:w="1192" w:type="pct"/>
            <w:shd w:val="clear" w:color="auto" w:fill="auto"/>
            <w:noWrap/>
            <w:vAlign w:val="bottom"/>
            <w:hideMark/>
          </w:tcPr>
          <w:p w:rsidR="00610E16" w:rsidRPr="00487029" w:rsidRDefault="00610E16" w:rsidP="00610E16">
            <w:pPr>
              <w:pStyle w:val="Tabletext"/>
              <w:jc w:val="center"/>
            </w:pPr>
            <w:r w:rsidRPr="00487029">
              <w:t>0</w:t>
            </w:r>
          </w:p>
        </w:tc>
        <w:tc>
          <w:tcPr>
            <w:tcW w:w="1110" w:type="pct"/>
            <w:shd w:val="clear" w:color="auto" w:fill="auto"/>
            <w:noWrap/>
            <w:vAlign w:val="bottom"/>
            <w:hideMark/>
          </w:tcPr>
          <w:p w:rsidR="00610E16" w:rsidRPr="00487029" w:rsidRDefault="00610E16" w:rsidP="00610E16">
            <w:pPr>
              <w:pStyle w:val="Tabletext"/>
              <w:jc w:val="center"/>
            </w:pPr>
            <w:r w:rsidRPr="00487029">
              <w:t>66.1</w:t>
            </w:r>
          </w:p>
        </w:tc>
        <w:tc>
          <w:tcPr>
            <w:tcW w:w="1399" w:type="pct"/>
            <w:shd w:val="clear" w:color="auto" w:fill="auto"/>
            <w:noWrap/>
            <w:vAlign w:val="bottom"/>
            <w:hideMark/>
          </w:tcPr>
          <w:p w:rsidR="00610E16" w:rsidRPr="00487029" w:rsidRDefault="00610E16" w:rsidP="00610E16">
            <w:pPr>
              <w:pStyle w:val="Tabletext"/>
              <w:jc w:val="center"/>
            </w:pPr>
            <w:r w:rsidRPr="00487029">
              <w:t>0</w:t>
            </w:r>
          </w:p>
        </w:tc>
        <w:tc>
          <w:tcPr>
            <w:tcW w:w="1299" w:type="pct"/>
            <w:shd w:val="clear" w:color="auto" w:fill="auto"/>
            <w:noWrap/>
            <w:vAlign w:val="bottom"/>
            <w:hideMark/>
          </w:tcPr>
          <w:p w:rsidR="00610E16" w:rsidRPr="00487029" w:rsidRDefault="00610E16" w:rsidP="00610E16">
            <w:pPr>
              <w:pStyle w:val="Tabletext"/>
              <w:jc w:val="center"/>
            </w:pPr>
            <w:r w:rsidRPr="00487029">
              <w:t>8</w:t>
            </w:r>
          </w:p>
        </w:tc>
      </w:tr>
      <w:tr w:rsidR="00610E16" w:rsidRPr="00487029" w:rsidTr="00610E16">
        <w:trPr>
          <w:trHeight w:val="300"/>
          <w:jc w:val="center"/>
        </w:trPr>
        <w:tc>
          <w:tcPr>
            <w:tcW w:w="1192" w:type="pct"/>
            <w:shd w:val="clear" w:color="auto" w:fill="auto"/>
            <w:noWrap/>
            <w:vAlign w:val="bottom"/>
            <w:hideMark/>
          </w:tcPr>
          <w:p w:rsidR="00610E16" w:rsidRPr="00487029" w:rsidRDefault="00610E16" w:rsidP="00610E16">
            <w:pPr>
              <w:pStyle w:val="Tabletext"/>
              <w:jc w:val="center"/>
            </w:pPr>
            <w:r w:rsidRPr="00487029">
              <w:t>10</w:t>
            </w:r>
          </w:p>
        </w:tc>
        <w:tc>
          <w:tcPr>
            <w:tcW w:w="1110" w:type="pct"/>
            <w:shd w:val="clear" w:color="auto" w:fill="auto"/>
            <w:noWrap/>
            <w:vAlign w:val="bottom"/>
            <w:hideMark/>
          </w:tcPr>
          <w:p w:rsidR="00610E16" w:rsidRPr="00487029" w:rsidRDefault="00610E16" w:rsidP="00610E16">
            <w:pPr>
              <w:pStyle w:val="Tabletext"/>
              <w:jc w:val="center"/>
            </w:pPr>
            <w:r w:rsidRPr="00487029">
              <w:t>64.2</w:t>
            </w:r>
          </w:p>
        </w:tc>
        <w:tc>
          <w:tcPr>
            <w:tcW w:w="1399" w:type="pct"/>
            <w:shd w:val="clear" w:color="auto" w:fill="auto"/>
            <w:noWrap/>
            <w:vAlign w:val="bottom"/>
            <w:hideMark/>
          </w:tcPr>
          <w:p w:rsidR="00610E16" w:rsidRPr="00487029" w:rsidRDefault="00610E16" w:rsidP="00610E16">
            <w:pPr>
              <w:pStyle w:val="Tabletext"/>
              <w:jc w:val="center"/>
            </w:pPr>
            <w:r w:rsidRPr="00487029">
              <w:t>1.9</w:t>
            </w:r>
          </w:p>
        </w:tc>
        <w:tc>
          <w:tcPr>
            <w:tcW w:w="1299" w:type="pct"/>
            <w:shd w:val="clear" w:color="auto" w:fill="auto"/>
            <w:noWrap/>
            <w:vAlign w:val="bottom"/>
            <w:hideMark/>
          </w:tcPr>
          <w:p w:rsidR="00610E16" w:rsidRPr="00487029" w:rsidRDefault="00610E16" w:rsidP="00610E16">
            <w:pPr>
              <w:pStyle w:val="Tabletext"/>
              <w:jc w:val="center"/>
            </w:pPr>
            <w:r w:rsidRPr="00487029">
              <w:t>8</w:t>
            </w:r>
          </w:p>
        </w:tc>
      </w:tr>
      <w:tr w:rsidR="00610E16" w:rsidRPr="00487029" w:rsidTr="00610E16">
        <w:trPr>
          <w:trHeight w:val="300"/>
          <w:jc w:val="center"/>
        </w:trPr>
        <w:tc>
          <w:tcPr>
            <w:tcW w:w="1192" w:type="pct"/>
            <w:shd w:val="clear" w:color="auto" w:fill="auto"/>
            <w:noWrap/>
            <w:vAlign w:val="bottom"/>
            <w:hideMark/>
          </w:tcPr>
          <w:p w:rsidR="00610E16" w:rsidRPr="00487029" w:rsidRDefault="00610E16" w:rsidP="00610E16">
            <w:pPr>
              <w:pStyle w:val="Tabletext"/>
              <w:jc w:val="center"/>
            </w:pPr>
            <w:r w:rsidRPr="00487029">
              <w:t>20</w:t>
            </w:r>
          </w:p>
        </w:tc>
        <w:tc>
          <w:tcPr>
            <w:tcW w:w="1110" w:type="pct"/>
            <w:shd w:val="clear" w:color="auto" w:fill="auto"/>
            <w:noWrap/>
            <w:vAlign w:val="bottom"/>
            <w:hideMark/>
          </w:tcPr>
          <w:p w:rsidR="00610E16" w:rsidRPr="00487029" w:rsidRDefault="00610E16" w:rsidP="00610E16">
            <w:pPr>
              <w:pStyle w:val="Tabletext"/>
              <w:jc w:val="center"/>
            </w:pPr>
            <w:r w:rsidRPr="00487029">
              <w:t>59.2</w:t>
            </w:r>
          </w:p>
        </w:tc>
        <w:tc>
          <w:tcPr>
            <w:tcW w:w="1399" w:type="pct"/>
            <w:shd w:val="clear" w:color="auto" w:fill="auto"/>
            <w:noWrap/>
            <w:vAlign w:val="bottom"/>
            <w:hideMark/>
          </w:tcPr>
          <w:p w:rsidR="00610E16" w:rsidRPr="00487029" w:rsidRDefault="00610E16" w:rsidP="00610E16">
            <w:pPr>
              <w:pStyle w:val="Tabletext"/>
              <w:jc w:val="center"/>
            </w:pPr>
            <w:r w:rsidRPr="00487029">
              <w:t>6.9</w:t>
            </w:r>
          </w:p>
        </w:tc>
        <w:tc>
          <w:tcPr>
            <w:tcW w:w="1299" w:type="pct"/>
            <w:shd w:val="clear" w:color="auto" w:fill="auto"/>
            <w:noWrap/>
            <w:vAlign w:val="bottom"/>
            <w:hideMark/>
          </w:tcPr>
          <w:p w:rsidR="00610E16" w:rsidRPr="00487029" w:rsidRDefault="00610E16" w:rsidP="00610E16">
            <w:pPr>
              <w:pStyle w:val="Tabletext"/>
              <w:jc w:val="center"/>
            </w:pPr>
            <w:r w:rsidRPr="00487029">
              <w:t>8</w:t>
            </w:r>
          </w:p>
        </w:tc>
      </w:tr>
      <w:tr w:rsidR="00610E16" w:rsidRPr="00487029" w:rsidTr="00610E16">
        <w:trPr>
          <w:trHeight w:val="300"/>
          <w:jc w:val="center"/>
        </w:trPr>
        <w:tc>
          <w:tcPr>
            <w:tcW w:w="1192" w:type="pct"/>
            <w:shd w:val="clear" w:color="auto" w:fill="auto"/>
            <w:noWrap/>
            <w:vAlign w:val="bottom"/>
            <w:hideMark/>
          </w:tcPr>
          <w:p w:rsidR="00610E16" w:rsidRPr="00487029" w:rsidRDefault="00610E16" w:rsidP="00610E16">
            <w:pPr>
              <w:pStyle w:val="Tabletext"/>
              <w:jc w:val="center"/>
            </w:pPr>
            <w:r w:rsidRPr="00487029">
              <w:t>30</w:t>
            </w:r>
          </w:p>
        </w:tc>
        <w:tc>
          <w:tcPr>
            <w:tcW w:w="1110" w:type="pct"/>
            <w:shd w:val="clear" w:color="auto" w:fill="auto"/>
            <w:noWrap/>
            <w:vAlign w:val="bottom"/>
            <w:hideMark/>
          </w:tcPr>
          <w:p w:rsidR="00610E16" w:rsidRPr="00487029" w:rsidRDefault="00610E16" w:rsidP="00610E16">
            <w:pPr>
              <w:pStyle w:val="Tabletext"/>
              <w:jc w:val="center"/>
            </w:pPr>
            <w:r w:rsidRPr="00487029">
              <w:t>52.3</w:t>
            </w:r>
          </w:p>
        </w:tc>
        <w:tc>
          <w:tcPr>
            <w:tcW w:w="1399" w:type="pct"/>
            <w:shd w:val="clear" w:color="auto" w:fill="auto"/>
            <w:noWrap/>
            <w:vAlign w:val="bottom"/>
            <w:hideMark/>
          </w:tcPr>
          <w:p w:rsidR="00610E16" w:rsidRPr="00487029" w:rsidRDefault="00610E16" w:rsidP="00610E16">
            <w:pPr>
              <w:pStyle w:val="Tabletext"/>
              <w:jc w:val="center"/>
            </w:pPr>
            <w:r w:rsidRPr="00487029">
              <w:t>13.8</w:t>
            </w:r>
          </w:p>
        </w:tc>
        <w:tc>
          <w:tcPr>
            <w:tcW w:w="1299" w:type="pct"/>
            <w:shd w:val="clear" w:color="auto" w:fill="auto"/>
            <w:noWrap/>
            <w:vAlign w:val="bottom"/>
            <w:hideMark/>
          </w:tcPr>
          <w:p w:rsidR="00610E16" w:rsidRPr="00487029" w:rsidRDefault="00610E16" w:rsidP="00610E16">
            <w:pPr>
              <w:pStyle w:val="Tabletext"/>
              <w:jc w:val="center"/>
            </w:pPr>
            <w:r w:rsidRPr="00487029">
              <w:t>7.8</w:t>
            </w:r>
          </w:p>
        </w:tc>
      </w:tr>
      <w:tr w:rsidR="00610E16" w:rsidRPr="00487029" w:rsidTr="00610E16">
        <w:trPr>
          <w:trHeight w:val="300"/>
          <w:jc w:val="center"/>
        </w:trPr>
        <w:tc>
          <w:tcPr>
            <w:tcW w:w="1192" w:type="pct"/>
            <w:shd w:val="clear" w:color="auto" w:fill="auto"/>
            <w:noWrap/>
            <w:vAlign w:val="bottom"/>
            <w:hideMark/>
          </w:tcPr>
          <w:p w:rsidR="00610E16" w:rsidRPr="00487029" w:rsidRDefault="00610E16" w:rsidP="00610E16">
            <w:pPr>
              <w:pStyle w:val="Tabletext"/>
              <w:jc w:val="center"/>
            </w:pPr>
            <w:r w:rsidRPr="00487029">
              <w:t>40</w:t>
            </w:r>
          </w:p>
        </w:tc>
        <w:tc>
          <w:tcPr>
            <w:tcW w:w="1110" w:type="pct"/>
            <w:shd w:val="clear" w:color="auto" w:fill="auto"/>
            <w:noWrap/>
            <w:vAlign w:val="bottom"/>
            <w:hideMark/>
          </w:tcPr>
          <w:p w:rsidR="00610E16" w:rsidRPr="00487029" w:rsidRDefault="00610E16" w:rsidP="00610E16">
            <w:pPr>
              <w:pStyle w:val="Tabletext"/>
              <w:jc w:val="center"/>
            </w:pPr>
            <w:r w:rsidRPr="00487029">
              <w:t>44.4</w:t>
            </w:r>
          </w:p>
        </w:tc>
        <w:tc>
          <w:tcPr>
            <w:tcW w:w="1399" w:type="pct"/>
            <w:shd w:val="clear" w:color="auto" w:fill="auto"/>
            <w:noWrap/>
            <w:vAlign w:val="bottom"/>
            <w:hideMark/>
          </w:tcPr>
          <w:p w:rsidR="00610E16" w:rsidRPr="00487029" w:rsidRDefault="00610E16" w:rsidP="00610E16">
            <w:pPr>
              <w:pStyle w:val="Tabletext"/>
              <w:jc w:val="center"/>
            </w:pPr>
            <w:r w:rsidRPr="00487029">
              <w:t>21.7</w:t>
            </w:r>
          </w:p>
        </w:tc>
        <w:tc>
          <w:tcPr>
            <w:tcW w:w="1299" w:type="pct"/>
            <w:shd w:val="clear" w:color="auto" w:fill="auto"/>
            <w:noWrap/>
            <w:vAlign w:val="bottom"/>
            <w:hideMark/>
          </w:tcPr>
          <w:p w:rsidR="00610E16" w:rsidRPr="00487029" w:rsidRDefault="00610E16" w:rsidP="00610E16">
            <w:pPr>
              <w:pStyle w:val="Tabletext"/>
              <w:jc w:val="center"/>
            </w:pPr>
            <w:r w:rsidRPr="00487029">
              <w:t>6.9</w:t>
            </w:r>
          </w:p>
        </w:tc>
      </w:tr>
      <w:tr w:rsidR="00610E16" w:rsidRPr="00487029" w:rsidTr="00610E16">
        <w:trPr>
          <w:trHeight w:val="300"/>
          <w:jc w:val="center"/>
        </w:trPr>
        <w:tc>
          <w:tcPr>
            <w:tcW w:w="1192" w:type="pct"/>
            <w:shd w:val="clear" w:color="auto" w:fill="auto"/>
            <w:noWrap/>
            <w:vAlign w:val="bottom"/>
            <w:hideMark/>
          </w:tcPr>
          <w:p w:rsidR="00610E16" w:rsidRPr="00487029" w:rsidRDefault="00610E16" w:rsidP="00610E16">
            <w:pPr>
              <w:pStyle w:val="Tabletext"/>
              <w:jc w:val="center"/>
            </w:pPr>
            <w:r w:rsidRPr="00487029">
              <w:t>50</w:t>
            </w:r>
          </w:p>
        </w:tc>
        <w:tc>
          <w:tcPr>
            <w:tcW w:w="1110" w:type="pct"/>
            <w:shd w:val="clear" w:color="auto" w:fill="auto"/>
            <w:noWrap/>
            <w:vAlign w:val="bottom"/>
            <w:hideMark/>
          </w:tcPr>
          <w:p w:rsidR="00610E16" w:rsidRPr="00487029" w:rsidRDefault="00610E16" w:rsidP="00610E16">
            <w:pPr>
              <w:pStyle w:val="Tabletext"/>
              <w:jc w:val="center"/>
            </w:pPr>
            <w:r w:rsidRPr="00487029">
              <w:t>36</w:t>
            </w:r>
          </w:p>
        </w:tc>
        <w:tc>
          <w:tcPr>
            <w:tcW w:w="1399" w:type="pct"/>
            <w:shd w:val="clear" w:color="auto" w:fill="auto"/>
            <w:noWrap/>
            <w:vAlign w:val="bottom"/>
            <w:hideMark/>
          </w:tcPr>
          <w:p w:rsidR="00610E16" w:rsidRPr="00487029" w:rsidRDefault="00610E16" w:rsidP="00610E16">
            <w:pPr>
              <w:pStyle w:val="Tabletext"/>
              <w:jc w:val="center"/>
            </w:pPr>
            <w:r w:rsidRPr="00487029">
              <w:t>30.1</w:t>
            </w:r>
          </w:p>
        </w:tc>
        <w:tc>
          <w:tcPr>
            <w:tcW w:w="1299" w:type="pct"/>
            <w:shd w:val="clear" w:color="auto" w:fill="auto"/>
            <w:noWrap/>
            <w:vAlign w:val="bottom"/>
            <w:hideMark/>
          </w:tcPr>
          <w:p w:rsidR="00610E16" w:rsidRPr="00487029" w:rsidRDefault="00610E16" w:rsidP="00610E16">
            <w:pPr>
              <w:pStyle w:val="Tabletext"/>
              <w:jc w:val="center"/>
            </w:pPr>
            <w:r w:rsidRPr="00487029">
              <w:t>5.5</w:t>
            </w:r>
          </w:p>
        </w:tc>
      </w:tr>
      <w:tr w:rsidR="00610E16" w:rsidRPr="00487029" w:rsidTr="00610E16">
        <w:trPr>
          <w:trHeight w:val="300"/>
          <w:jc w:val="center"/>
        </w:trPr>
        <w:tc>
          <w:tcPr>
            <w:tcW w:w="1192" w:type="pct"/>
            <w:shd w:val="clear" w:color="auto" w:fill="auto"/>
            <w:noWrap/>
            <w:vAlign w:val="bottom"/>
            <w:hideMark/>
          </w:tcPr>
          <w:p w:rsidR="00610E16" w:rsidRPr="00487029" w:rsidRDefault="00610E16" w:rsidP="00610E16">
            <w:pPr>
              <w:pStyle w:val="Tabletext"/>
              <w:jc w:val="center"/>
            </w:pPr>
            <w:r w:rsidRPr="00487029">
              <w:t>60</w:t>
            </w:r>
          </w:p>
        </w:tc>
        <w:tc>
          <w:tcPr>
            <w:tcW w:w="1110" w:type="pct"/>
            <w:shd w:val="clear" w:color="auto" w:fill="auto"/>
            <w:noWrap/>
            <w:vAlign w:val="bottom"/>
            <w:hideMark/>
          </w:tcPr>
          <w:p w:rsidR="00610E16" w:rsidRPr="00487029" w:rsidRDefault="00610E16" w:rsidP="00610E16">
            <w:pPr>
              <w:pStyle w:val="Tabletext"/>
              <w:jc w:val="center"/>
            </w:pPr>
            <w:r w:rsidRPr="00487029">
              <w:t>27.2</w:t>
            </w:r>
          </w:p>
        </w:tc>
        <w:tc>
          <w:tcPr>
            <w:tcW w:w="1399" w:type="pct"/>
            <w:shd w:val="clear" w:color="auto" w:fill="auto"/>
            <w:noWrap/>
            <w:vAlign w:val="bottom"/>
            <w:hideMark/>
          </w:tcPr>
          <w:p w:rsidR="00610E16" w:rsidRPr="00487029" w:rsidRDefault="00610E16" w:rsidP="00610E16">
            <w:pPr>
              <w:pStyle w:val="Tabletext"/>
              <w:jc w:val="center"/>
            </w:pPr>
            <w:r w:rsidRPr="00487029">
              <w:t>38.9</w:t>
            </w:r>
          </w:p>
        </w:tc>
        <w:tc>
          <w:tcPr>
            <w:tcW w:w="1299" w:type="pct"/>
            <w:shd w:val="clear" w:color="auto" w:fill="auto"/>
            <w:noWrap/>
            <w:vAlign w:val="bottom"/>
            <w:hideMark/>
          </w:tcPr>
          <w:p w:rsidR="00610E16" w:rsidRPr="00487029" w:rsidRDefault="00610E16" w:rsidP="00610E16">
            <w:pPr>
              <w:pStyle w:val="Tabletext"/>
              <w:jc w:val="center"/>
            </w:pPr>
            <w:r w:rsidRPr="00487029">
              <w:t>3.6</w:t>
            </w:r>
          </w:p>
        </w:tc>
      </w:tr>
      <w:tr w:rsidR="00610E16" w:rsidRPr="00487029" w:rsidTr="00610E16">
        <w:trPr>
          <w:trHeight w:val="300"/>
          <w:jc w:val="center"/>
        </w:trPr>
        <w:tc>
          <w:tcPr>
            <w:tcW w:w="1192" w:type="pct"/>
            <w:shd w:val="clear" w:color="auto" w:fill="auto"/>
            <w:noWrap/>
            <w:vAlign w:val="bottom"/>
            <w:hideMark/>
          </w:tcPr>
          <w:p w:rsidR="00610E16" w:rsidRPr="00487029" w:rsidRDefault="00610E16" w:rsidP="00610E16">
            <w:pPr>
              <w:pStyle w:val="Tabletext"/>
              <w:jc w:val="center"/>
            </w:pPr>
            <w:r w:rsidRPr="00487029">
              <w:t>70</w:t>
            </w:r>
          </w:p>
        </w:tc>
        <w:tc>
          <w:tcPr>
            <w:tcW w:w="1110" w:type="pct"/>
            <w:shd w:val="clear" w:color="auto" w:fill="auto"/>
            <w:noWrap/>
            <w:vAlign w:val="bottom"/>
            <w:hideMark/>
          </w:tcPr>
          <w:p w:rsidR="00610E16" w:rsidRPr="00487029" w:rsidRDefault="00610E16" w:rsidP="00610E16">
            <w:pPr>
              <w:pStyle w:val="Tabletext"/>
              <w:jc w:val="center"/>
            </w:pPr>
            <w:r w:rsidRPr="00487029">
              <w:t>18.2</w:t>
            </w:r>
          </w:p>
        </w:tc>
        <w:tc>
          <w:tcPr>
            <w:tcW w:w="1399" w:type="pct"/>
            <w:shd w:val="clear" w:color="auto" w:fill="auto"/>
            <w:noWrap/>
            <w:vAlign w:val="bottom"/>
            <w:hideMark/>
          </w:tcPr>
          <w:p w:rsidR="00610E16" w:rsidRPr="00487029" w:rsidRDefault="00610E16" w:rsidP="00610E16">
            <w:pPr>
              <w:pStyle w:val="Tabletext"/>
              <w:jc w:val="center"/>
            </w:pPr>
            <w:r w:rsidRPr="00487029">
              <w:t>47.9</w:t>
            </w:r>
          </w:p>
        </w:tc>
        <w:tc>
          <w:tcPr>
            <w:tcW w:w="1299" w:type="pct"/>
            <w:shd w:val="clear" w:color="auto" w:fill="auto"/>
            <w:noWrap/>
            <w:vAlign w:val="bottom"/>
            <w:hideMark/>
          </w:tcPr>
          <w:p w:rsidR="00610E16" w:rsidRPr="00487029" w:rsidRDefault="00610E16" w:rsidP="00610E16">
            <w:pPr>
              <w:pStyle w:val="Tabletext"/>
              <w:jc w:val="center"/>
            </w:pPr>
            <w:r w:rsidRPr="00487029">
              <w:t>0.7</w:t>
            </w:r>
          </w:p>
        </w:tc>
      </w:tr>
      <w:tr w:rsidR="00610E16" w:rsidRPr="00487029" w:rsidTr="00610E16">
        <w:trPr>
          <w:trHeight w:val="300"/>
          <w:jc w:val="center"/>
        </w:trPr>
        <w:tc>
          <w:tcPr>
            <w:tcW w:w="1192" w:type="pct"/>
            <w:shd w:val="clear" w:color="auto" w:fill="auto"/>
            <w:noWrap/>
            <w:vAlign w:val="bottom"/>
            <w:hideMark/>
          </w:tcPr>
          <w:p w:rsidR="00610E16" w:rsidRPr="00487029" w:rsidRDefault="00610E16" w:rsidP="00610E16">
            <w:pPr>
              <w:pStyle w:val="Tabletext"/>
              <w:jc w:val="center"/>
            </w:pPr>
            <w:r w:rsidRPr="00487029">
              <w:t>80</w:t>
            </w:r>
          </w:p>
        </w:tc>
        <w:tc>
          <w:tcPr>
            <w:tcW w:w="1110" w:type="pct"/>
            <w:shd w:val="clear" w:color="auto" w:fill="auto"/>
            <w:noWrap/>
            <w:vAlign w:val="bottom"/>
            <w:hideMark/>
          </w:tcPr>
          <w:p w:rsidR="00610E16" w:rsidRPr="00487029" w:rsidRDefault="00610E16" w:rsidP="00610E16">
            <w:pPr>
              <w:pStyle w:val="Tabletext"/>
              <w:jc w:val="center"/>
            </w:pPr>
            <w:r w:rsidRPr="00487029">
              <w:t>9.1</w:t>
            </w:r>
          </w:p>
        </w:tc>
        <w:tc>
          <w:tcPr>
            <w:tcW w:w="1399" w:type="pct"/>
            <w:shd w:val="clear" w:color="auto" w:fill="auto"/>
            <w:noWrap/>
            <w:vAlign w:val="bottom"/>
            <w:hideMark/>
          </w:tcPr>
          <w:p w:rsidR="00610E16" w:rsidRPr="00487029" w:rsidRDefault="00610E16" w:rsidP="00610E16">
            <w:pPr>
              <w:pStyle w:val="Tabletext"/>
              <w:jc w:val="center"/>
            </w:pPr>
            <w:r w:rsidRPr="00487029">
              <w:t>57</w:t>
            </w:r>
          </w:p>
        </w:tc>
        <w:tc>
          <w:tcPr>
            <w:tcW w:w="1299" w:type="pct"/>
            <w:shd w:val="clear" w:color="auto" w:fill="auto"/>
            <w:noWrap/>
            <w:vAlign w:val="bottom"/>
            <w:hideMark/>
          </w:tcPr>
          <w:p w:rsidR="00610E16" w:rsidRPr="00487029" w:rsidRDefault="00306CFB" w:rsidP="00610E16">
            <w:pPr>
              <w:pStyle w:val="Tabletext"/>
              <w:jc w:val="center"/>
            </w:pPr>
            <w:r w:rsidRPr="00487029">
              <w:t>−</w:t>
            </w:r>
            <w:r w:rsidR="00610E16" w:rsidRPr="00487029">
              <w:t>2.2</w:t>
            </w:r>
          </w:p>
        </w:tc>
      </w:tr>
      <w:tr w:rsidR="00610E16" w:rsidRPr="00487029" w:rsidTr="00610E16">
        <w:trPr>
          <w:trHeight w:val="300"/>
          <w:jc w:val="center"/>
        </w:trPr>
        <w:tc>
          <w:tcPr>
            <w:tcW w:w="1192" w:type="pct"/>
            <w:shd w:val="clear" w:color="auto" w:fill="auto"/>
            <w:noWrap/>
            <w:vAlign w:val="bottom"/>
            <w:hideMark/>
          </w:tcPr>
          <w:p w:rsidR="00610E16" w:rsidRPr="00487029" w:rsidRDefault="00610E16" w:rsidP="00610E16">
            <w:pPr>
              <w:pStyle w:val="Tabletext"/>
              <w:jc w:val="center"/>
            </w:pPr>
            <w:r w:rsidRPr="00487029">
              <w:t>90</w:t>
            </w:r>
          </w:p>
        </w:tc>
        <w:tc>
          <w:tcPr>
            <w:tcW w:w="1110" w:type="pct"/>
            <w:shd w:val="clear" w:color="auto" w:fill="auto"/>
            <w:noWrap/>
            <w:vAlign w:val="bottom"/>
            <w:hideMark/>
          </w:tcPr>
          <w:p w:rsidR="00610E16" w:rsidRPr="00487029" w:rsidRDefault="00610E16" w:rsidP="00610E16">
            <w:pPr>
              <w:pStyle w:val="Tabletext"/>
              <w:jc w:val="center"/>
            </w:pPr>
            <w:r w:rsidRPr="00487029">
              <w:t>0</w:t>
            </w:r>
          </w:p>
        </w:tc>
        <w:tc>
          <w:tcPr>
            <w:tcW w:w="1399" w:type="pct"/>
            <w:shd w:val="clear" w:color="auto" w:fill="auto"/>
            <w:noWrap/>
            <w:vAlign w:val="bottom"/>
            <w:hideMark/>
          </w:tcPr>
          <w:p w:rsidR="00610E16" w:rsidRPr="00487029" w:rsidRDefault="00610E16" w:rsidP="00610E16">
            <w:pPr>
              <w:pStyle w:val="Tabletext"/>
              <w:jc w:val="center"/>
            </w:pPr>
            <w:r w:rsidRPr="00487029">
              <w:t>66.1</w:t>
            </w:r>
          </w:p>
        </w:tc>
        <w:tc>
          <w:tcPr>
            <w:tcW w:w="1299" w:type="pct"/>
            <w:shd w:val="clear" w:color="auto" w:fill="auto"/>
            <w:noWrap/>
            <w:vAlign w:val="bottom"/>
            <w:hideMark/>
          </w:tcPr>
          <w:p w:rsidR="00610E16" w:rsidRPr="00487029" w:rsidRDefault="00306CFB" w:rsidP="00610E16">
            <w:pPr>
              <w:pStyle w:val="Tabletext"/>
              <w:jc w:val="center"/>
            </w:pPr>
            <w:r w:rsidRPr="00487029">
              <w:t>−</w:t>
            </w:r>
            <w:r w:rsidR="00610E16" w:rsidRPr="00487029">
              <w:t>5.5</w:t>
            </w:r>
          </w:p>
        </w:tc>
      </w:tr>
    </w:tbl>
    <w:p w:rsidR="00610E16" w:rsidRPr="00487029" w:rsidRDefault="00610E16" w:rsidP="00610E16">
      <w:pPr>
        <w:pStyle w:val="Heading3"/>
      </w:pPr>
      <w:r w:rsidRPr="00487029">
        <w:t>2.1.7</w:t>
      </w:r>
      <w:r w:rsidRPr="00487029">
        <w:tab/>
        <w:t>Satellite system noise temperature</w:t>
      </w:r>
    </w:p>
    <w:p w:rsidR="00610E16" w:rsidRPr="00487029" w:rsidRDefault="00610E16" w:rsidP="00610E16">
      <w:r w:rsidRPr="00487029">
        <w:t>The satellite noise level at the receiver input is shown in Table A5-2. Without external interference the system noise temperature is 25.7 dBK.</w:t>
      </w:r>
    </w:p>
    <w:p w:rsidR="00610E16" w:rsidRPr="00487029" w:rsidRDefault="00610E16" w:rsidP="00610E16">
      <w:pPr>
        <w:pStyle w:val="TableNo"/>
      </w:pPr>
      <w:r w:rsidRPr="00487029">
        <w:t>Table A5-2</w:t>
      </w:r>
    </w:p>
    <w:p w:rsidR="00610E16" w:rsidRPr="00487029" w:rsidRDefault="00610E16" w:rsidP="00610E16">
      <w:pPr>
        <w:pStyle w:val="Tabletitle"/>
      </w:pPr>
      <w:r w:rsidRPr="00487029">
        <w:t>Satellite receiver system noise temperature</w:t>
      </w:r>
    </w:p>
    <w:tbl>
      <w:tblPr>
        <w:tblW w:w="4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992"/>
        <w:gridCol w:w="992"/>
      </w:tblGrid>
      <w:tr w:rsidR="00610E16" w:rsidRPr="00487029" w:rsidTr="00610E16">
        <w:trPr>
          <w:trHeight w:val="300"/>
          <w:jc w:val="center"/>
        </w:trPr>
        <w:tc>
          <w:tcPr>
            <w:tcW w:w="2977" w:type="dxa"/>
            <w:shd w:val="clear" w:color="auto" w:fill="auto"/>
            <w:noWrap/>
            <w:vAlign w:val="bottom"/>
            <w:hideMark/>
          </w:tcPr>
          <w:p w:rsidR="00610E16" w:rsidRPr="00487029" w:rsidRDefault="00610E16" w:rsidP="00610E16">
            <w:pPr>
              <w:pStyle w:val="Tabletext"/>
            </w:pPr>
            <w:r w:rsidRPr="00487029">
              <w:t>Antenna noise temperature</w:t>
            </w:r>
          </w:p>
        </w:tc>
        <w:tc>
          <w:tcPr>
            <w:tcW w:w="992" w:type="dxa"/>
            <w:shd w:val="clear" w:color="auto" w:fill="auto"/>
            <w:noWrap/>
            <w:vAlign w:val="bottom"/>
            <w:hideMark/>
          </w:tcPr>
          <w:p w:rsidR="00610E16" w:rsidRPr="00487029" w:rsidRDefault="00610E16" w:rsidP="00610E16">
            <w:pPr>
              <w:pStyle w:val="Tabletext"/>
              <w:jc w:val="center"/>
            </w:pPr>
            <w:r w:rsidRPr="00487029">
              <w:t>200.0</w:t>
            </w:r>
          </w:p>
        </w:tc>
        <w:tc>
          <w:tcPr>
            <w:tcW w:w="992" w:type="dxa"/>
            <w:shd w:val="clear" w:color="auto" w:fill="auto"/>
            <w:noWrap/>
            <w:vAlign w:val="bottom"/>
            <w:hideMark/>
          </w:tcPr>
          <w:p w:rsidR="00610E16" w:rsidRPr="00487029" w:rsidRDefault="00610E16" w:rsidP="00610E16">
            <w:pPr>
              <w:pStyle w:val="Tabletext"/>
              <w:jc w:val="center"/>
            </w:pPr>
            <w:r w:rsidRPr="00487029">
              <w:t>K</w:t>
            </w:r>
          </w:p>
        </w:tc>
      </w:tr>
      <w:tr w:rsidR="00610E16" w:rsidRPr="00487029" w:rsidTr="00610E16">
        <w:trPr>
          <w:trHeight w:val="300"/>
          <w:jc w:val="center"/>
        </w:trPr>
        <w:tc>
          <w:tcPr>
            <w:tcW w:w="2977" w:type="dxa"/>
            <w:shd w:val="clear" w:color="auto" w:fill="auto"/>
            <w:noWrap/>
            <w:vAlign w:val="bottom"/>
            <w:hideMark/>
          </w:tcPr>
          <w:p w:rsidR="00610E16" w:rsidRPr="00487029" w:rsidRDefault="00610E16" w:rsidP="00610E16">
            <w:pPr>
              <w:pStyle w:val="Tabletext"/>
            </w:pPr>
            <w:r w:rsidRPr="00487029">
              <w:t>Feed losses</w:t>
            </w:r>
          </w:p>
        </w:tc>
        <w:tc>
          <w:tcPr>
            <w:tcW w:w="992" w:type="dxa"/>
            <w:shd w:val="clear" w:color="auto" w:fill="auto"/>
            <w:noWrap/>
            <w:vAlign w:val="bottom"/>
            <w:hideMark/>
          </w:tcPr>
          <w:p w:rsidR="00610E16" w:rsidRPr="00487029" w:rsidRDefault="00610E16" w:rsidP="00610E16">
            <w:pPr>
              <w:pStyle w:val="Tabletext"/>
              <w:jc w:val="center"/>
            </w:pPr>
            <w:r w:rsidRPr="00487029">
              <w:t>1.0</w:t>
            </w:r>
          </w:p>
        </w:tc>
        <w:tc>
          <w:tcPr>
            <w:tcW w:w="992" w:type="dxa"/>
            <w:shd w:val="clear" w:color="auto" w:fill="auto"/>
            <w:noWrap/>
            <w:vAlign w:val="bottom"/>
            <w:hideMark/>
          </w:tcPr>
          <w:p w:rsidR="00610E16" w:rsidRPr="00487029" w:rsidRDefault="00610E16" w:rsidP="00610E16">
            <w:pPr>
              <w:pStyle w:val="Tabletext"/>
              <w:jc w:val="center"/>
            </w:pPr>
            <w:r w:rsidRPr="00487029">
              <w:t>dB</w:t>
            </w:r>
          </w:p>
        </w:tc>
      </w:tr>
      <w:tr w:rsidR="00610E16" w:rsidRPr="00487029" w:rsidTr="00610E16">
        <w:trPr>
          <w:trHeight w:val="300"/>
          <w:jc w:val="center"/>
        </w:trPr>
        <w:tc>
          <w:tcPr>
            <w:tcW w:w="2977" w:type="dxa"/>
            <w:shd w:val="clear" w:color="auto" w:fill="auto"/>
            <w:noWrap/>
            <w:vAlign w:val="bottom"/>
            <w:hideMark/>
          </w:tcPr>
          <w:p w:rsidR="00610E16" w:rsidRPr="00487029" w:rsidRDefault="00610E16" w:rsidP="00610E16">
            <w:pPr>
              <w:pStyle w:val="Tabletext"/>
            </w:pPr>
            <w:r w:rsidRPr="00487029">
              <w:t>LNA noise figure</w:t>
            </w:r>
          </w:p>
        </w:tc>
        <w:tc>
          <w:tcPr>
            <w:tcW w:w="992" w:type="dxa"/>
            <w:shd w:val="clear" w:color="auto" w:fill="auto"/>
            <w:noWrap/>
            <w:vAlign w:val="bottom"/>
            <w:hideMark/>
          </w:tcPr>
          <w:p w:rsidR="00610E16" w:rsidRPr="00487029" w:rsidRDefault="00610E16" w:rsidP="00610E16">
            <w:pPr>
              <w:pStyle w:val="Tabletext"/>
              <w:jc w:val="center"/>
            </w:pPr>
            <w:r w:rsidRPr="00487029">
              <w:t>2.0</w:t>
            </w:r>
          </w:p>
        </w:tc>
        <w:tc>
          <w:tcPr>
            <w:tcW w:w="992" w:type="dxa"/>
            <w:shd w:val="clear" w:color="auto" w:fill="auto"/>
            <w:noWrap/>
            <w:vAlign w:val="bottom"/>
            <w:hideMark/>
          </w:tcPr>
          <w:p w:rsidR="00610E16" w:rsidRPr="00487029" w:rsidRDefault="00610E16" w:rsidP="00610E16">
            <w:pPr>
              <w:pStyle w:val="Tabletext"/>
              <w:jc w:val="center"/>
            </w:pPr>
            <w:r w:rsidRPr="00487029">
              <w:t>dB</w:t>
            </w:r>
          </w:p>
        </w:tc>
      </w:tr>
      <w:tr w:rsidR="00610E16" w:rsidRPr="00487029" w:rsidTr="00610E16">
        <w:trPr>
          <w:trHeight w:val="300"/>
          <w:jc w:val="center"/>
        </w:trPr>
        <w:tc>
          <w:tcPr>
            <w:tcW w:w="2977" w:type="dxa"/>
            <w:shd w:val="clear" w:color="auto" w:fill="auto"/>
            <w:noWrap/>
            <w:vAlign w:val="bottom"/>
            <w:hideMark/>
          </w:tcPr>
          <w:p w:rsidR="00610E16" w:rsidRPr="00487029" w:rsidRDefault="00610E16" w:rsidP="00610E16">
            <w:pPr>
              <w:pStyle w:val="Tabletext"/>
            </w:pPr>
            <w:r w:rsidRPr="00487029">
              <w:t>LNA noise temperature</w:t>
            </w:r>
          </w:p>
        </w:tc>
        <w:tc>
          <w:tcPr>
            <w:tcW w:w="992" w:type="dxa"/>
            <w:shd w:val="clear" w:color="auto" w:fill="auto"/>
            <w:noWrap/>
            <w:vAlign w:val="bottom"/>
            <w:hideMark/>
          </w:tcPr>
          <w:p w:rsidR="00610E16" w:rsidRPr="00487029" w:rsidRDefault="00610E16" w:rsidP="00610E16">
            <w:pPr>
              <w:pStyle w:val="Tabletext"/>
              <w:jc w:val="center"/>
            </w:pPr>
            <w:r w:rsidRPr="00487029">
              <w:t>159.7</w:t>
            </w:r>
          </w:p>
        </w:tc>
        <w:tc>
          <w:tcPr>
            <w:tcW w:w="992" w:type="dxa"/>
            <w:shd w:val="clear" w:color="auto" w:fill="auto"/>
            <w:noWrap/>
            <w:vAlign w:val="bottom"/>
            <w:hideMark/>
          </w:tcPr>
          <w:p w:rsidR="00610E16" w:rsidRPr="00487029" w:rsidRDefault="00610E16" w:rsidP="00610E16">
            <w:pPr>
              <w:pStyle w:val="Tabletext"/>
              <w:jc w:val="center"/>
            </w:pPr>
            <w:r w:rsidRPr="00487029">
              <w:t>K</w:t>
            </w:r>
          </w:p>
        </w:tc>
      </w:tr>
      <w:tr w:rsidR="00610E16" w:rsidRPr="00487029" w:rsidTr="00610E16">
        <w:trPr>
          <w:trHeight w:val="300"/>
          <w:jc w:val="center"/>
        </w:trPr>
        <w:tc>
          <w:tcPr>
            <w:tcW w:w="2977" w:type="dxa"/>
            <w:shd w:val="clear" w:color="auto" w:fill="auto"/>
            <w:noWrap/>
            <w:vAlign w:val="bottom"/>
            <w:hideMark/>
          </w:tcPr>
          <w:p w:rsidR="00610E16" w:rsidRPr="00487029" w:rsidRDefault="00610E16" w:rsidP="00610E16">
            <w:pPr>
              <w:pStyle w:val="Tabletext"/>
            </w:pPr>
            <w:r w:rsidRPr="00487029">
              <w:t>Feedloss noise temp. at LNA</w:t>
            </w:r>
          </w:p>
        </w:tc>
        <w:tc>
          <w:tcPr>
            <w:tcW w:w="992" w:type="dxa"/>
            <w:shd w:val="clear" w:color="auto" w:fill="auto"/>
            <w:noWrap/>
            <w:vAlign w:val="bottom"/>
            <w:hideMark/>
          </w:tcPr>
          <w:p w:rsidR="00610E16" w:rsidRPr="00487029" w:rsidRDefault="00610E16" w:rsidP="00610E16">
            <w:pPr>
              <w:pStyle w:val="Tabletext"/>
              <w:jc w:val="center"/>
            </w:pPr>
            <w:r w:rsidRPr="00487029">
              <w:t>56.1</w:t>
            </w:r>
          </w:p>
        </w:tc>
        <w:tc>
          <w:tcPr>
            <w:tcW w:w="992" w:type="dxa"/>
            <w:shd w:val="clear" w:color="auto" w:fill="auto"/>
            <w:noWrap/>
            <w:vAlign w:val="bottom"/>
            <w:hideMark/>
          </w:tcPr>
          <w:p w:rsidR="00610E16" w:rsidRPr="00487029" w:rsidRDefault="00610E16" w:rsidP="00610E16">
            <w:pPr>
              <w:pStyle w:val="Tabletext"/>
              <w:jc w:val="center"/>
            </w:pPr>
            <w:r w:rsidRPr="00487029">
              <w:t>K</w:t>
            </w:r>
          </w:p>
        </w:tc>
      </w:tr>
      <w:tr w:rsidR="00610E16" w:rsidRPr="00487029" w:rsidTr="00610E16">
        <w:trPr>
          <w:trHeight w:val="300"/>
          <w:jc w:val="center"/>
        </w:trPr>
        <w:tc>
          <w:tcPr>
            <w:tcW w:w="2977" w:type="dxa"/>
            <w:shd w:val="clear" w:color="auto" w:fill="auto"/>
            <w:noWrap/>
            <w:vAlign w:val="bottom"/>
            <w:hideMark/>
          </w:tcPr>
          <w:p w:rsidR="00610E16" w:rsidRPr="00487029" w:rsidRDefault="00610E16" w:rsidP="00610E16">
            <w:pPr>
              <w:pStyle w:val="Tabletext"/>
            </w:pPr>
            <w:r w:rsidRPr="00487029">
              <w:t>Antenna noise temp. at LNA</w:t>
            </w:r>
          </w:p>
        </w:tc>
        <w:tc>
          <w:tcPr>
            <w:tcW w:w="992" w:type="dxa"/>
            <w:shd w:val="clear" w:color="auto" w:fill="auto"/>
            <w:noWrap/>
            <w:vAlign w:val="bottom"/>
            <w:hideMark/>
          </w:tcPr>
          <w:p w:rsidR="00610E16" w:rsidRPr="00487029" w:rsidRDefault="00610E16" w:rsidP="00610E16">
            <w:pPr>
              <w:pStyle w:val="Tabletext"/>
              <w:jc w:val="center"/>
            </w:pPr>
            <w:r w:rsidRPr="00487029">
              <w:t>158.9</w:t>
            </w:r>
          </w:p>
        </w:tc>
        <w:tc>
          <w:tcPr>
            <w:tcW w:w="992" w:type="dxa"/>
            <w:shd w:val="clear" w:color="auto" w:fill="auto"/>
            <w:noWrap/>
            <w:vAlign w:val="bottom"/>
            <w:hideMark/>
          </w:tcPr>
          <w:p w:rsidR="00610E16" w:rsidRPr="00487029" w:rsidRDefault="00610E16" w:rsidP="00610E16">
            <w:pPr>
              <w:pStyle w:val="Tabletext"/>
              <w:jc w:val="center"/>
            </w:pPr>
            <w:r w:rsidRPr="00487029">
              <w:t>K</w:t>
            </w:r>
          </w:p>
        </w:tc>
      </w:tr>
      <w:tr w:rsidR="00610E16" w:rsidRPr="00487029" w:rsidTr="00610E16">
        <w:trPr>
          <w:trHeight w:val="300"/>
          <w:jc w:val="center"/>
        </w:trPr>
        <w:tc>
          <w:tcPr>
            <w:tcW w:w="2977" w:type="dxa"/>
            <w:shd w:val="clear" w:color="auto" w:fill="auto"/>
            <w:noWrap/>
            <w:vAlign w:val="bottom"/>
            <w:hideMark/>
          </w:tcPr>
          <w:p w:rsidR="00610E16" w:rsidRPr="00487029" w:rsidRDefault="00610E16" w:rsidP="00610E16">
            <w:pPr>
              <w:pStyle w:val="Tabletext"/>
            </w:pPr>
            <w:r w:rsidRPr="00487029">
              <w:t>System noise temp. at LNA</w:t>
            </w:r>
          </w:p>
        </w:tc>
        <w:tc>
          <w:tcPr>
            <w:tcW w:w="992" w:type="dxa"/>
            <w:shd w:val="clear" w:color="auto" w:fill="auto"/>
            <w:noWrap/>
            <w:vAlign w:val="bottom"/>
            <w:hideMark/>
          </w:tcPr>
          <w:p w:rsidR="00610E16" w:rsidRPr="00487029" w:rsidRDefault="00610E16" w:rsidP="00610E16">
            <w:pPr>
              <w:pStyle w:val="Tabletext"/>
              <w:jc w:val="center"/>
            </w:pPr>
            <w:r w:rsidRPr="00487029">
              <w:t>374.7</w:t>
            </w:r>
          </w:p>
        </w:tc>
        <w:tc>
          <w:tcPr>
            <w:tcW w:w="992" w:type="dxa"/>
            <w:shd w:val="clear" w:color="auto" w:fill="auto"/>
            <w:noWrap/>
            <w:vAlign w:val="bottom"/>
            <w:hideMark/>
          </w:tcPr>
          <w:p w:rsidR="00610E16" w:rsidRPr="00487029" w:rsidRDefault="00610E16" w:rsidP="00610E16">
            <w:pPr>
              <w:pStyle w:val="Tabletext"/>
              <w:jc w:val="center"/>
            </w:pPr>
            <w:r w:rsidRPr="00487029">
              <w:t>K</w:t>
            </w:r>
          </w:p>
        </w:tc>
      </w:tr>
      <w:tr w:rsidR="00610E16" w:rsidRPr="00487029" w:rsidTr="00610E16">
        <w:trPr>
          <w:trHeight w:val="300"/>
          <w:jc w:val="center"/>
        </w:trPr>
        <w:tc>
          <w:tcPr>
            <w:tcW w:w="2977" w:type="dxa"/>
            <w:shd w:val="clear" w:color="auto" w:fill="auto"/>
            <w:noWrap/>
            <w:vAlign w:val="bottom"/>
            <w:hideMark/>
          </w:tcPr>
          <w:p w:rsidR="00610E16" w:rsidRPr="00487029" w:rsidRDefault="00610E16" w:rsidP="00610E16">
            <w:pPr>
              <w:pStyle w:val="Tabletext"/>
            </w:pPr>
            <w:r w:rsidRPr="00487029">
              <w:t>System noise temp. at LNA</w:t>
            </w:r>
          </w:p>
        </w:tc>
        <w:tc>
          <w:tcPr>
            <w:tcW w:w="992" w:type="dxa"/>
            <w:shd w:val="clear" w:color="auto" w:fill="auto"/>
            <w:noWrap/>
            <w:vAlign w:val="bottom"/>
            <w:hideMark/>
          </w:tcPr>
          <w:p w:rsidR="00610E16" w:rsidRPr="00487029" w:rsidRDefault="00610E16" w:rsidP="00610E16">
            <w:pPr>
              <w:pStyle w:val="Tabletext"/>
              <w:jc w:val="center"/>
            </w:pPr>
            <w:r w:rsidRPr="00487029">
              <w:t>25.7</w:t>
            </w:r>
          </w:p>
        </w:tc>
        <w:tc>
          <w:tcPr>
            <w:tcW w:w="992" w:type="dxa"/>
            <w:shd w:val="clear" w:color="auto" w:fill="auto"/>
            <w:noWrap/>
            <w:vAlign w:val="bottom"/>
            <w:hideMark/>
          </w:tcPr>
          <w:p w:rsidR="00610E16" w:rsidRPr="00487029" w:rsidRDefault="00610E16" w:rsidP="00610E16">
            <w:pPr>
              <w:pStyle w:val="Tabletext"/>
              <w:jc w:val="center"/>
            </w:pPr>
            <w:r w:rsidRPr="00487029">
              <w:t>dBK</w:t>
            </w:r>
          </w:p>
        </w:tc>
      </w:tr>
    </w:tbl>
    <w:p w:rsidR="00610E16" w:rsidRPr="00487029" w:rsidRDefault="00610E16" w:rsidP="00610E16">
      <w:pPr>
        <w:pStyle w:val="Heading3"/>
      </w:pPr>
      <w:r w:rsidRPr="00487029">
        <w:t>2.1.8</w:t>
      </w:r>
      <w:r w:rsidRPr="00487029">
        <w:tab/>
        <w:t xml:space="preserve">Uplink </w:t>
      </w:r>
      <w:r w:rsidRPr="00487029">
        <w:rPr>
          <w:i/>
          <w:iCs/>
        </w:rPr>
        <w:t>C</w:t>
      </w:r>
      <w:r w:rsidRPr="00487029">
        <w:t>/</w:t>
      </w:r>
      <w:r w:rsidRPr="00487029">
        <w:rPr>
          <w:i/>
          <w:iCs/>
        </w:rPr>
        <w:t>N</w:t>
      </w:r>
      <w:r w:rsidRPr="00487029">
        <w:rPr>
          <w:vertAlign w:val="subscript"/>
        </w:rPr>
        <w:t>0</w:t>
      </w:r>
    </w:p>
    <w:p w:rsidR="00610E16" w:rsidRPr="00487029" w:rsidRDefault="00610E16" w:rsidP="00610E16">
      <w:r w:rsidRPr="00487029">
        <w:t>The baseline uplink link budget is given in Table A5-3. It is optimised for 0 degree ship elevation angles.</w:t>
      </w:r>
    </w:p>
    <w:p w:rsidR="00610E16" w:rsidRPr="00487029" w:rsidRDefault="00610E16" w:rsidP="00610E16">
      <w:r w:rsidRPr="00487029">
        <w:t xml:space="preserve">It can be seen from Table A5-3 that the </w:t>
      </w:r>
      <w:r w:rsidRPr="00487029">
        <w:rPr>
          <w:i/>
          <w:iCs/>
        </w:rPr>
        <w:t>C</w:t>
      </w:r>
      <w:r w:rsidRPr="00487029">
        <w:t>/</w:t>
      </w:r>
      <w:r w:rsidRPr="00487029">
        <w:rPr>
          <w:i/>
          <w:iCs/>
        </w:rPr>
        <w:t>N</w:t>
      </w:r>
      <w:r w:rsidRPr="00487029">
        <w:rPr>
          <w:vertAlign w:val="subscript"/>
        </w:rPr>
        <w:t>0</w:t>
      </w:r>
      <w:r w:rsidRPr="00487029">
        <w:t xml:space="preserve"> is better than 74 dBHz for ship elevation angles between 0 and 65 degrees.</w:t>
      </w:r>
    </w:p>
    <w:p w:rsidR="00610E16" w:rsidRPr="00487029" w:rsidRDefault="00610E16" w:rsidP="00306CFB">
      <w:r w:rsidRPr="00487029">
        <w:br w:type="page"/>
      </w:r>
    </w:p>
    <w:p w:rsidR="00610E16" w:rsidRPr="00487029" w:rsidRDefault="00610E16" w:rsidP="00610E16">
      <w:pPr>
        <w:pStyle w:val="TableNo"/>
      </w:pPr>
      <w:r w:rsidRPr="00487029">
        <w:t>Table A5-3</w:t>
      </w:r>
    </w:p>
    <w:p w:rsidR="00610E16" w:rsidRPr="00487029" w:rsidRDefault="00610E16" w:rsidP="00610E16">
      <w:pPr>
        <w:pStyle w:val="Tabletitle"/>
      </w:pPr>
      <w:r w:rsidRPr="00487029">
        <w:t>VDE-SAT Uplink link budget, 6 W ship transmit power</w:t>
      </w:r>
    </w:p>
    <w:tbl>
      <w:tblPr>
        <w:tblW w:w="4929" w:type="pct"/>
        <w:jc w:val="center"/>
        <w:tblLayout w:type="fixed"/>
        <w:tblCellMar>
          <w:left w:w="70" w:type="dxa"/>
          <w:right w:w="70" w:type="dxa"/>
        </w:tblCellMar>
        <w:tblLook w:val="04A0" w:firstRow="1" w:lastRow="0" w:firstColumn="1" w:lastColumn="0" w:noHBand="0" w:noVBand="1"/>
      </w:tblPr>
      <w:tblGrid>
        <w:gridCol w:w="1112"/>
        <w:gridCol w:w="15"/>
        <w:gridCol w:w="1037"/>
        <w:gridCol w:w="744"/>
        <w:gridCol w:w="1204"/>
        <w:gridCol w:w="987"/>
        <w:gridCol w:w="995"/>
        <w:gridCol w:w="1133"/>
        <w:gridCol w:w="1276"/>
        <w:gridCol w:w="989"/>
      </w:tblGrid>
      <w:tr w:rsidR="00306CFB" w:rsidRPr="00487029" w:rsidTr="00306CFB">
        <w:trPr>
          <w:trHeight w:val="300"/>
          <w:jc w:val="center"/>
        </w:trPr>
        <w:tc>
          <w:tcPr>
            <w:tcW w:w="5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0E16" w:rsidRPr="00487029" w:rsidRDefault="00610E16" w:rsidP="00610E16">
            <w:pPr>
              <w:pStyle w:val="Tablehead"/>
            </w:pPr>
            <w:r w:rsidRPr="00487029">
              <w:t>Ship elevation angle</w:t>
            </w:r>
          </w:p>
        </w:tc>
        <w:tc>
          <w:tcPr>
            <w:tcW w:w="546" w:type="pct"/>
            <w:tcBorders>
              <w:top w:val="single" w:sz="4" w:space="0" w:color="auto"/>
              <w:left w:val="nil"/>
              <w:bottom w:val="single" w:sz="4" w:space="0" w:color="auto"/>
              <w:right w:val="single" w:sz="4" w:space="0" w:color="auto"/>
            </w:tcBorders>
            <w:shd w:val="clear" w:color="auto" w:fill="auto"/>
            <w:noWrap/>
            <w:vAlign w:val="center"/>
            <w:hideMark/>
          </w:tcPr>
          <w:p w:rsidR="00610E16" w:rsidRPr="00487029" w:rsidRDefault="00610E16" w:rsidP="00610E16">
            <w:pPr>
              <w:pStyle w:val="Tablehead"/>
            </w:pPr>
            <w:r w:rsidRPr="00487029">
              <w:t>Ship antenna gain</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610E16" w:rsidRPr="00487029" w:rsidRDefault="00610E16" w:rsidP="00610E16">
            <w:pPr>
              <w:pStyle w:val="Tablehead"/>
            </w:pPr>
            <w:r w:rsidRPr="00487029">
              <w:t>Ship e.i.r.p.</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610E16" w:rsidRPr="00487029" w:rsidRDefault="00610E16" w:rsidP="00610E16">
            <w:pPr>
              <w:pStyle w:val="Tablehead"/>
            </w:pPr>
            <w:r w:rsidRPr="00487029">
              <w:t>Polar</w:t>
            </w:r>
            <w:r w:rsidR="000253BA">
              <w:t>ization</w:t>
            </w:r>
            <w:r w:rsidRPr="00487029">
              <w:t xml:space="preserve"> loss</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610E16" w:rsidRPr="00487029" w:rsidRDefault="00610E16" w:rsidP="00610E16">
            <w:pPr>
              <w:pStyle w:val="Tablehead"/>
            </w:pPr>
            <w:r w:rsidRPr="00487029">
              <w:t>Range</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rsidR="00610E16" w:rsidRPr="00487029" w:rsidRDefault="00610E16" w:rsidP="00610E16">
            <w:pPr>
              <w:pStyle w:val="Tablehead"/>
            </w:pPr>
            <w:r w:rsidRPr="00487029">
              <w:t>Path loss</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rsidR="00610E16" w:rsidRPr="00487029" w:rsidRDefault="00610E16" w:rsidP="00610E16">
            <w:pPr>
              <w:pStyle w:val="Tablehead"/>
            </w:pPr>
            <w:r w:rsidRPr="00487029">
              <w:t>Satellite antenna gain</w:t>
            </w:r>
          </w:p>
        </w:tc>
        <w:tc>
          <w:tcPr>
            <w:tcW w:w="672" w:type="pct"/>
            <w:tcBorders>
              <w:top w:val="single" w:sz="4" w:space="0" w:color="auto"/>
              <w:left w:val="nil"/>
              <w:bottom w:val="single" w:sz="4" w:space="0" w:color="auto"/>
              <w:right w:val="single" w:sz="4" w:space="0" w:color="auto"/>
            </w:tcBorders>
            <w:shd w:val="clear" w:color="auto" w:fill="auto"/>
            <w:noWrap/>
            <w:vAlign w:val="center"/>
            <w:hideMark/>
          </w:tcPr>
          <w:p w:rsidR="00610E16" w:rsidRPr="00487029" w:rsidRDefault="00610E16" w:rsidP="00610E16">
            <w:pPr>
              <w:pStyle w:val="Tablehead"/>
            </w:pPr>
            <w:r w:rsidRPr="00487029">
              <w:t>Satellite G/T</w:t>
            </w:r>
          </w:p>
        </w:tc>
        <w:tc>
          <w:tcPr>
            <w:tcW w:w="522" w:type="pct"/>
            <w:tcBorders>
              <w:top w:val="single" w:sz="4" w:space="0" w:color="auto"/>
              <w:left w:val="nil"/>
              <w:bottom w:val="single" w:sz="4" w:space="0" w:color="auto"/>
              <w:right w:val="single" w:sz="4" w:space="0" w:color="auto"/>
            </w:tcBorders>
            <w:shd w:val="clear" w:color="auto" w:fill="auto"/>
            <w:noWrap/>
            <w:vAlign w:val="center"/>
            <w:hideMark/>
          </w:tcPr>
          <w:p w:rsidR="00610E16" w:rsidRPr="00487029" w:rsidRDefault="00610E16" w:rsidP="00610E16">
            <w:pPr>
              <w:pStyle w:val="Tablehead"/>
            </w:pPr>
            <w:r w:rsidRPr="00487029">
              <w:t>C/N</w:t>
            </w:r>
            <w:r w:rsidRPr="00487029">
              <w:rPr>
                <w:vertAlign w:val="subscript"/>
              </w:rPr>
              <w:t>0</w:t>
            </w:r>
          </w:p>
        </w:tc>
      </w:tr>
      <w:tr w:rsidR="00306CFB" w:rsidRPr="00487029" w:rsidTr="00306CFB">
        <w:trPr>
          <w:trHeight w:val="300"/>
          <w:jc w:val="center"/>
        </w:trPr>
        <w:tc>
          <w:tcPr>
            <w:tcW w:w="594" w:type="pct"/>
            <w:gridSpan w:val="2"/>
            <w:tcBorders>
              <w:top w:val="nil"/>
              <w:left w:val="single" w:sz="4" w:space="0" w:color="auto"/>
              <w:bottom w:val="single" w:sz="4" w:space="0" w:color="auto"/>
              <w:right w:val="single" w:sz="4" w:space="0" w:color="auto"/>
            </w:tcBorders>
            <w:shd w:val="clear" w:color="auto" w:fill="auto"/>
            <w:noWrap/>
            <w:vAlign w:val="center"/>
            <w:hideMark/>
          </w:tcPr>
          <w:p w:rsidR="00610E16" w:rsidRPr="00487029" w:rsidRDefault="00610E16" w:rsidP="00610E16">
            <w:pPr>
              <w:pStyle w:val="Tablehead"/>
            </w:pPr>
            <w:r w:rsidRPr="00487029">
              <w:t>deg</w:t>
            </w:r>
          </w:p>
        </w:tc>
        <w:tc>
          <w:tcPr>
            <w:tcW w:w="546" w:type="pct"/>
            <w:tcBorders>
              <w:top w:val="nil"/>
              <w:left w:val="nil"/>
              <w:bottom w:val="single" w:sz="4" w:space="0" w:color="auto"/>
              <w:right w:val="single" w:sz="4" w:space="0" w:color="auto"/>
            </w:tcBorders>
            <w:shd w:val="clear" w:color="auto" w:fill="auto"/>
            <w:noWrap/>
            <w:vAlign w:val="center"/>
            <w:hideMark/>
          </w:tcPr>
          <w:p w:rsidR="00610E16" w:rsidRPr="00487029" w:rsidRDefault="00610E16" w:rsidP="00610E16">
            <w:pPr>
              <w:pStyle w:val="Tablehead"/>
            </w:pPr>
            <w:r w:rsidRPr="00487029">
              <w:t>dBi</w:t>
            </w:r>
          </w:p>
        </w:tc>
        <w:tc>
          <w:tcPr>
            <w:tcW w:w="392" w:type="pct"/>
            <w:tcBorders>
              <w:top w:val="nil"/>
              <w:left w:val="nil"/>
              <w:bottom w:val="single" w:sz="4" w:space="0" w:color="auto"/>
              <w:right w:val="single" w:sz="4" w:space="0" w:color="auto"/>
            </w:tcBorders>
            <w:shd w:val="clear" w:color="auto" w:fill="auto"/>
            <w:noWrap/>
            <w:vAlign w:val="center"/>
            <w:hideMark/>
          </w:tcPr>
          <w:p w:rsidR="00610E16" w:rsidRPr="00487029" w:rsidRDefault="00610E16" w:rsidP="00610E16">
            <w:pPr>
              <w:pStyle w:val="Tablehead"/>
            </w:pPr>
            <w:r w:rsidRPr="00487029">
              <w:t>dBW</w:t>
            </w:r>
          </w:p>
        </w:tc>
        <w:tc>
          <w:tcPr>
            <w:tcW w:w="634" w:type="pct"/>
            <w:tcBorders>
              <w:top w:val="nil"/>
              <w:left w:val="nil"/>
              <w:bottom w:val="single" w:sz="4" w:space="0" w:color="auto"/>
              <w:right w:val="single" w:sz="4" w:space="0" w:color="auto"/>
            </w:tcBorders>
            <w:shd w:val="clear" w:color="auto" w:fill="auto"/>
            <w:noWrap/>
            <w:vAlign w:val="center"/>
            <w:hideMark/>
          </w:tcPr>
          <w:p w:rsidR="00610E16" w:rsidRPr="00487029" w:rsidRDefault="00610E16" w:rsidP="00610E16">
            <w:pPr>
              <w:pStyle w:val="Tablehead"/>
            </w:pPr>
            <w:r w:rsidRPr="00487029">
              <w:t>dB</w:t>
            </w:r>
          </w:p>
        </w:tc>
        <w:tc>
          <w:tcPr>
            <w:tcW w:w="520" w:type="pct"/>
            <w:tcBorders>
              <w:top w:val="nil"/>
              <w:left w:val="nil"/>
              <w:bottom w:val="single" w:sz="4" w:space="0" w:color="auto"/>
              <w:right w:val="single" w:sz="4" w:space="0" w:color="auto"/>
            </w:tcBorders>
            <w:shd w:val="clear" w:color="auto" w:fill="auto"/>
            <w:noWrap/>
            <w:vAlign w:val="center"/>
            <w:hideMark/>
          </w:tcPr>
          <w:p w:rsidR="00610E16" w:rsidRPr="00487029" w:rsidRDefault="00610E16" w:rsidP="00610E16">
            <w:pPr>
              <w:pStyle w:val="Tablehead"/>
            </w:pPr>
            <w:r w:rsidRPr="00487029">
              <w:t>km</w:t>
            </w:r>
          </w:p>
        </w:tc>
        <w:tc>
          <w:tcPr>
            <w:tcW w:w="524" w:type="pct"/>
            <w:tcBorders>
              <w:top w:val="nil"/>
              <w:left w:val="nil"/>
              <w:bottom w:val="single" w:sz="4" w:space="0" w:color="auto"/>
              <w:right w:val="single" w:sz="4" w:space="0" w:color="auto"/>
            </w:tcBorders>
            <w:shd w:val="clear" w:color="auto" w:fill="auto"/>
            <w:noWrap/>
            <w:vAlign w:val="center"/>
            <w:hideMark/>
          </w:tcPr>
          <w:p w:rsidR="00610E16" w:rsidRPr="00487029" w:rsidRDefault="00610E16" w:rsidP="00610E16">
            <w:pPr>
              <w:pStyle w:val="Tablehead"/>
            </w:pPr>
            <w:r w:rsidRPr="00487029">
              <w:t>dB</w:t>
            </w:r>
          </w:p>
        </w:tc>
        <w:tc>
          <w:tcPr>
            <w:tcW w:w="597" w:type="pct"/>
            <w:tcBorders>
              <w:top w:val="nil"/>
              <w:left w:val="nil"/>
              <w:bottom w:val="single" w:sz="4" w:space="0" w:color="auto"/>
              <w:right w:val="single" w:sz="4" w:space="0" w:color="auto"/>
            </w:tcBorders>
            <w:shd w:val="clear" w:color="auto" w:fill="auto"/>
            <w:noWrap/>
            <w:vAlign w:val="center"/>
            <w:hideMark/>
          </w:tcPr>
          <w:p w:rsidR="00610E16" w:rsidRPr="00487029" w:rsidRDefault="00610E16" w:rsidP="00610E16">
            <w:pPr>
              <w:pStyle w:val="Tablehead"/>
            </w:pPr>
            <w:r w:rsidRPr="00487029">
              <w:t>dBi</w:t>
            </w:r>
          </w:p>
        </w:tc>
        <w:tc>
          <w:tcPr>
            <w:tcW w:w="672" w:type="pct"/>
            <w:tcBorders>
              <w:top w:val="nil"/>
              <w:left w:val="nil"/>
              <w:bottom w:val="single" w:sz="4" w:space="0" w:color="auto"/>
              <w:right w:val="single" w:sz="4" w:space="0" w:color="auto"/>
            </w:tcBorders>
            <w:shd w:val="clear" w:color="auto" w:fill="auto"/>
            <w:noWrap/>
            <w:vAlign w:val="center"/>
            <w:hideMark/>
          </w:tcPr>
          <w:p w:rsidR="00610E16" w:rsidRPr="00487029" w:rsidRDefault="00610E16" w:rsidP="00610E16">
            <w:pPr>
              <w:pStyle w:val="Tablehead"/>
            </w:pPr>
            <w:r w:rsidRPr="00487029">
              <w:t>dB/K</w:t>
            </w:r>
          </w:p>
        </w:tc>
        <w:tc>
          <w:tcPr>
            <w:tcW w:w="522" w:type="pct"/>
            <w:tcBorders>
              <w:top w:val="nil"/>
              <w:left w:val="nil"/>
              <w:bottom w:val="single" w:sz="4" w:space="0" w:color="auto"/>
              <w:right w:val="single" w:sz="4" w:space="0" w:color="auto"/>
            </w:tcBorders>
            <w:shd w:val="clear" w:color="auto" w:fill="auto"/>
            <w:noWrap/>
            <w:vAlign w:val="center"/>
            <w:hideMark/>
          </w:tcPr>
          <w:p w:rsidR="00610E16" w:rsidRPr="00487029" w:rsidRDefault="00610E16" w:rsidP="00610E16">
            <w:pPr>
              <w:pStyle w:val="Tablehead"/>
            </w:pPr>
            <w:r w:rsidRPr="00487029">
              <w:t>dBHz</w:t>
            </w:r>
          </w:p>
        </w:tc>
      </w:tr>
      <w:tr w:rsidR="00306CFB" w:rsidRPr="00487029" w:rsidTr="00306CFB">
        <w:trPr>
          <w:trHeight w:val="300"/>
          <w:jc w:val="center"/>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0</w:t>
            </w:r>
          </w:p>
        </w:tc>
        <w:tc>
          <w:tcPr>
            <w:tcW w:w="553" w:type="pct"/>
            <w:gridSpan w:val="2"/>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3</w:t>
            </w:r>
          </w:p>
        </w:tc>
        <w:tc>
          <w:tcPr>
            <w:tcW w:w="392"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10.8</w:t>
            </w:r>
          </w:p>
        </w:tc>
        <w:tc>
          <w:tcPr>
            <w:tcW w:w="634"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3</w:t>
            </w:r>
          </w:p>
        </w:tc>
        <w:tc>
          <w:tcPr>
            <w:tcW w:w="520"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2</w:t>
            </w:r>
            <w:r w:rsidR="00306CFB" w:rsidRPr="00487029">
              <w:t> </w:t>
            </w:r>
            <w:r w:rsidRPr="00487029">
              <w:t>830</w:t>
            </w:r>
          </w:p>
        </w:tc>
        <w:tc>
          <w:tcPr>
            <w:tcW w:w="524"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145.56</w:t>
            </w:r>
          </w:p>
        </w:tc>
        <w:tc>
          <w:tcPr>
            <w:tcW w:w="597"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8</w:t>
            </w:r>
          </w:p>
        </w:tc>
        <w:tc>
          <w:tcPr>
            <w:tcW w:w="672" w:type="pct"/>
            <w:tcBorders>
              <w:top w:val="nil"/>
              <w:left w:val="nil"/>
              <w:bottom w:val="single" w:sz="4" w:space="0" w:color="auto"/>
              <w:right w:val="single" w:sz="4" w:space="0" w:color="auto"/>
            </w:tcBorders>
            <w:shd w:val="clear" w:color="auto" w:fill="auto"/>
            <w:noWrap/>
            <w:vAlign w:val="bottom"/>
            <w:hideMark/>
          </w:tcPr>
          <w:p w:rsidR="00610E16" w:rsidRPr="00487029" w:rsidRDefault="00306CFB" w:rsidP="00610E16">
            <w:pPr>
              <w:pStyle w:val="Tabletext"/>
              <w:jc w:val="center"/>
            </w:pPr>
            <w:r w:rsidRPr="00487029">
              <w:t>−</w:t>
            </w:r>
            <w:r w:rsidR="00610E16" w:rsidRPr="00487029">
              <w:t>17.6</w:t>
            </w:r>
          </w:p>
        </w:tc>
        <w:tc>
          <w:tcPr>
            <w:tcW w:w="522"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73.2</w:t>
            </w:r>
          </w:p>
        </w:tc>
      </w:tr>
      <w:tr w:rsidR="00306CFB" w:rsidRPr="00487029" w:rsidTr="00306CFB">
        <w:trPr>
          <w:trHeight w:val="300"/>
          <w:jc w:val="center"/>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10</w:t>
            </w:r>
          </w:p>
        </w:tc>
        <w:tc>
          <w:tcPr>
            <w:tcW w:w="553" w:type="pct"/>
            <w:gridSpan w:val="2"/>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3</w:t>
            </w:r>
          </w:p>
        </w:tc>
        <w:tc>
          <w:tcPr>
            <w:tcW w:w="392"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10.8</w:t>
            </w:r>
          </w:p>
        </w:tc>
        <w:tc>
          <w:tcPr>
            <w:tcW w:w="634"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3</w:t>
            </w:r>
          </w:p>
        </w:tc>
        <w:tc>
          <w:tcPr>
            <w:tcW w:w="520"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1</w:t>
            </w:r>
            <w:r w:rsidR="00306CFB" w:rsidRPr="00487029">
              <w:t> </w:t>
            </w:r>
            <w:r w:rsidRPr="00487029">
              <w:t>932</w:t>
            </w:r>
          </w:p>
        </w:tc>
        <w:tc>
          <w:tcPr>
            <w:tcW w:w="524"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142.25</w:t>
            </w:r>
          </w:p>
        </w:tc>
        <w:tc>
          <w:tcPr>
            <w:tcW w:w="597"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8</w:t>
            </w:r>
          </w:p>
        </w:tc>
        <w:tc>
          <w:tcPr>
            <w:tcW w:w="672" w:type="pct"/>
            <w:tcBorders>
              <w:top w:val="nil"/>
              <w:left w:val="nil"/>
              <w:bottom w:val="single" w:sz="4" w:space="0" w:color="auto"/>
              <w:right w:val="single" w:sz="4" w:space="0" w:color="auto"/>
            </w:tcBorders>
            <w:shd w:val="clear" w:color="auto" w:fill="auto"/>
            <w:noWrap/>
            <w:vAlign w:val="bottom"/>
            <w:hideMark/>
          </w:tcPr>
          <w:p w:rsidR="00610E16" w:rsidRPr="00487029" w:rsidRDefault="00306CFB" w:rsidP="00610E16">
            <w:pPr>
              <w:pStyle w:val="Tabletext"/>
              <w:jc w:val="center"/>
            </w:pPr>
            <w:r w:rsidRPr="00487029">
              <w:t>−</w:t>
            </w:r>
            <w:r w:rsidR="00610E16" w:rsidRPr="00487029">
              <w:t>17.6</w:t>
            </w:r>
          </w:p>
        </w:tc>
        <w:tc>
          <w:tcPr>
            <w:tcW w:w="522"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76.5</w:t>
            </w:r>
          </w:p>
        </w:tc>
      </w:tr>
      <w:tr w:rsidR="00306CFB" w:rsidRPr="00487029" w:rsidTr="00306CFB">
        <w:trPr>
          <w:trHeight w:val="300"/>
          <w:jc w:val="center"/>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20</w:t>
            </w:r>
          </w:p>
        </w:tc>
        <w:tc>
          <w:tcPr>
            <w:tcW w:w="553" w:type="pct"/>
            <w:gridSpan w:val="2"/>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2.5</w:t>
            </w:r>
          </w:p>
        </w:tc>
        <w:tc>
          <w:tcPr>
            <w:tcW w:w="392"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10.3</w:t>
            </w:r>
          </w:p>
        </w:tc>
        <w:tc>
          <w:tcPr>
            <w:tcW w:w="634"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3</w:t>
            </w:r>
          </w:p>
        </w:tc>
        <w:tc>
          <w:tcPr>
            <w:tcW w:w="520"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1</w:t>
            </w:r>
            <w:r w:rsidR="00306CFB" w:rsidRPr="00487029">
              <w:t> </w:t>
            </w:r>
            <w:r w:rsidRPr="00487029">
              <w:t>392</w:t>
            </w:r>
          </w:p>
        </w:tc>
        <w:tc>
          <w:tcPr>
            <w:tcW w:w="524"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139.40</w:t>
            </w:r>
          </w:p>
        </w:tc>
        <w:tc>
          <w:tcPr>
            <w:tcW w:w="597"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8</w:t>
            </w:r>
          </w:p>
        </w:tc>
        <w:tc>
          <w:tcPr>
            <w:tcW w:w="672" w:type="pct"/>
            <w:tcBorders>
              <w:top w:val="nil"/>
              <w:left w:val="nil"/>
              <w:bottom w:val="single" w:sz="4" w:space="0" w:color="auto"/>
              <w:right w:val="single" w:sz="4" w:space="0" w:color="auto"/>
            </w:tcBorders>
            <w:shd w:val="clear" w:color="auto" w:fill="auto"/>
            <w:noWrap/>
            <w:vAlign w:val="bottom"/>
            <w:hideMark/>
          </w:tcPr>
          <w:p w:rsidR="00610E16" w:rsidRPr="00487029" w:rsidRDefault="00306CFB" w:rsidP="00610E16">
            <w:pPr>
              <w:pStyle w:val="Tabletext"/>
              <w:jc w:val="center"/>
            </w:pPr>
            <w:r w:rsidRPr="00487029">
              <w:t>−</w:t>
            </w:r>
            <w:r w:rsidR="00610E16" w:rsidRPr="00487029">
              <w:t>17.6</w:t>
            </w:r>
          </w:p>
        </w:tc>
        <w:tc>
          <w:tcPr>
            <w:tcW w:w="522"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78.9</w:t>
            </w:r>
          </w:p>
        </w:tc>
      </w:tr>
      <w:tr w:rsidR="00306CFB" w:rsidRPr="00487029" w:rsidTr="00306CFB">
        <w:trPr>
          <w:trHeight w:val="300"/>
          <w:jc w:val="center"/>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30</w:t>
            </w:r>
          </w:p>
        </w:tc>
        <w:tc>
          <w:tcPr>
            <w:tcW w:w="553" w:type="pct"/>
            <w:gridSpan w:val="2"/>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1</w:t>
            </w:r>
          </w:p>
        </w:tc>
        <w:tc>
          <w:tcPr>
            <w:tcW w:w="392"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8.8</w:t>
            </w:r>
          </w:p>
        </w:tc>
        <w:tc>
          <w:tcPr>
            <w:tcW w:w="634"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3</w:t>
            </w:r>
          </w:p>
        </w:tc>
        <w:tc>
          <w:tcPr>
            <w:tcW w:w="520"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1</w:t>
            </w:r>
            <w:r w:rsidR="00306CFB" w:rsidRPr="00487029">
              <w:t> </w:t>
            </w:r>
            <w:r w:rsidRPr="00487029">
              <w:t>075</w:t>
            </w:r>
          </w:p>
        </w:tc>
        <w:tc>
          <w:tcPr>
            <w:tcW w:w="524"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137.16</w:t>
            </w:r>
          </w:p>
        </w:tc>
        <w:tc>
          <w:tcPr>
            <w:tcW w:w="597"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7.8</w:t>
            </w:r>
          </w:p>
        </w:tc>
        <w:tc>
          <w:tcPr>
            <w:tcW w:w="672" w:type="pct"/>
            <w:tcBorders>
              <w:top w:val="nil"/>
              <w:left w:val="nil"/>
              <w:bottom w:val="single" w:sz="4" w:space="0" w:color="auto"/>
              <w:right w:val="single" w:sz="4" w:space="0" w:color="auto"/>
            </w:tcBorders>
            <w:shd w:val="clear" w:color="auto" w:fill="auto"/>
            <w:noWrap/>
            <w:vAlign w:val="bottom"/>
            <w:hideMark/>
          </w:tcPr>
          <w:p w:rsidR="00610E16" w:rsidRPr="00487029" w:rsidRDefault="00306CFB" w:rsidP="00610E16">
            <w:pPr>
              <w:pStyle w:val="Tabletext"/>
              <w:jc w:val="center"/>
            </w:pPr>
            <w:r w:rsidRPr="00487029">
              <w:t>−</w:t>
            </w:r>
            <w:r w:rsidR="00610E16" w:rsidRPr="00487029">
              <w:t>17.8</w:t>
            </w:r>
          </w:p>
        </w:tc>
        <w:tc>
          <w:tcPr>
            <w:tcW w:w="522"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79.4</w:t>
            </w:r>
          </w:p>
        </w:tc>
      </w:tr>
      <w:tr w:rsidR="00306CFB" w:rsidRPr="00487029" w:rsidTr="00306CFB">
        <w:trPr>
          <w:trHeight w:val="300"/>
          <w:jc w:val="center"/>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40</w:t>
            </w:r>
          </w:p>
        </w:tc>
        <w:tc>
          <w:tcPr>
            <w:tcW w:w="553" w:type="pct"/>
            <w:gridSpan w:val="2"/>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0</w:t>
            </w:r>
          </w:p>
        </w:tc>
        <w:tc>
          <w:tcPr>
            <w:tcW w:w="392"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7.8</w:t>
            </w:r>
          </w:p>
        </w:tc>
        <w:tc>
          <w:tcPr>
            <w:tcW w:w="634"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3</w:t>
            </w:r>
          </w:p>
        </w:tc>
        <w:tc>
          <w:tcPr>
            <w:tcW w:w="520"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882</w:t>
            </w:r>
          </w:p>
        </w:tc>
        <w:tc>
          <w:tcPr>
            <w:tcW w:w="524"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135.44</w:t>
            </w:r>
          </w:p>
        </w:tc>
        <w:tc>
          <w:tcPr>
            <w:tcW w:w="597"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6.9</w:t>
            </w:r>
          </w:p>
        </w:tc>
        <w:tc>
          <w:tcPr>
            <w:tcW w:w="672" w:type="pct"/>
            <w:tcBorders>
              <w:top w:val="nil"/>
              <w:left w:val="nil"/>
              <w:bottom w:val="single" w:sz="4" w:space="0" w:color="auto"/>
              <w:right w:val="single" w:sz="4" w:space="0" w:color="auto"/>
            </w:tcBorders>
            <w:shd w:val="clear" w:color="auto" w:fill="auto"/>
            <w:noWrap/>
            <w:vAlign w:val="bottom"/>
            <w:hideMark/>
          </w:tcPr>
          <w:p w:rsidR="00610E16" w:rsidRPr="00487029" w:rsidRDefault="00306CFB" w:rsidP="00610E16">
            <w:pPr>
              <w:pStyle w:val="Tabletext"/>
              <w:jc w:val="center"/>
            </w:pPr>
            <w:r w:rsidRPr="00487029">
              <w:t>−</w:t>
            </w:r>
            <w:r w:rsidR="00610E16" w:rsidRPr="00487029">
              <w:t>18.7</w:t>
            </w:r>
          </w:p>
        </w:tc>
        <w:tc>
          <w:tcPr>
            <w:tcW w:w="522"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79.2</w:t>
            </w:r>
          </w:p>
        </w:tc>
      </w:tr>
      <w:tr w:rsidR="00306CFB" w:rsidRPr="00487029" w:rsidTr="00306CFB">
        <w:trPr>
          <w:trHeight w:val="300"/>
          <w:jc w:val="center"/>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50</w:t>
            </w:r>
          </w:p>
        </w:tc>
        <w:tc>
          <w:tcPr>
            <w:tcW w:w="553" w:type="pct"/>
            <w:gridSpan w:val="2"/>
            <w:tcBorders>
              <w:top w:val="nil"/>
              <w:left w:val="nil"/>
              <w:bottom w:val="single" w:sz="4" w:space="0" w:color="auto"/>
              <w:right w:val="single" w:sz="4" w:space="0" w:color="auto"/>
            </w:tcBorders>
            <w:shd w:val="clear" w:color="auto" w:fill="auto"/>
            <w:noWrap/>
            <w:vAlign w:val="bottom"/>
            <w:hideMark/>
          </w:tcPr>
          <w:p w:rsidR="00610E16" w:rsidRPr="00487029" w:rsidRDefault="00306CFB" w:rsidP="00610E16">
            <w:pPr>
              <w:pStyle w:val="Tabletext"/>
              <w:jc w:val="center"/>
            </w:pPr>
            <w:r w:rsidRPr="00487029">
              <w:t>−</w:t>
            </w:r>
            <w:r w:rsidR="00610E16" w:rsidRPr="00487029">
              <w:t>1.5</w:t>
            </w:r>
          </w:p>
        </w:tc>
        <w:tc>
          <w:tcPr>
            <w:tcW w:w="392"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6.3</w:t>
            </w:r>
          </w:p>
        </w:tc>
        <w:tc>
          <w:tcPr>
            <w:tcW w:w="634"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3</w:t>
            </w:r>
          </w:p>
        </w:tc>
        <w:tc>
          <w:tcPr>
            <w:tcW w:w="520"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761</w:t>
            </w:r>
          </w:p>
        </w:tc>
        <w:tc>
          <w:tcPr>
            <w:tcW w:w="524"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134.16</w:t>
            </w:r>
          </w:p>
        </w:tc>
        <w:tc>
          <w:tcPr>
            <w:tcW w:w="597"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5.5</w:t>
            </w:r>
          </w:p>
        </w:tc>
        <w:tc>
          <w:tcPr>
            <w:tcW w:w="672" w:type="pct"/>
            <w:tcBorders>
              <w:top w:val="nil"/>
              <w:left w:val="nil"/>
              <w:bottom w:val="single" w:sz="4" w:space="0" w:color="auto"/>
              <w:right w:val="single" w:sz="4" w:space="0" w:color="auto"/>
            </w:tcBorders>
            <w:shd w:val="clear" w:color="auto" w:fill="auto"/>
            <w:noWrap/>
            <w:vAlign w:val="bottom"/>
            <w:hideMark/>
          </w:tcPr>
          <w:p w:rsidR="00610E16" w:rsidRPr="00487029" w:rsidRDefault="00306CFB" w:rsidP="00610E16">
            <w:pPr>
              <w:pStyle w:val="Tabletext"/>
              <w:jc w:val="center"/>
            </w:pPr>
            <w:r w:rsidRPr="00487029">
              <w:t>−</w:t>
            </w:r>
            <w:r w:rsidR="00610E16" w:rsidRPr="00487029">
              <w:t>20.1</w:t>
            </w:r>
          </w:p>
        </w:tc>
        <w:tc>
          <w:tcPr>
            <w:tcW w:w="522"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77.6</w:t>
            </w:r>
          </w:p>
        </w:tc>
      </w:tr>
      <w:tr w:rsidR="00306CFB" w:rsidRPr="00487029" w:rsidTr="00306CFB">
        <w:trPr>
          <w:trHeight w:val="300"/>
          <w:jc w:val="center"/>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60</w:t>
            </w:r>
          </w:p>
        </w:tc>
        <w:tc>
          <w:tcPr>
            <w:tcW w:w="553" w:type="pct"/>
            <w:gridSpan w:val="2"/>
            <w:tcBorders>
              <w:top w:val="nil"/>
              <w:left w:val="nil"/>
              <w:bottom w:val="single" w:sz="4" w:space="0" w:color="auto"/>
              <w:right w:val="single" w:sz="4" w:space="0" w:color="auto"/>
            </w:tcBorders>
            <w:shd w:val="clear" w:color="auto" w:fill="auto"/>
            <w:noWrap/>
            <w:vAlign w:val="bottom"/>
            <w:hideMark/>
          </w:tcPr>
          <w:p w:rsidR="00610E16" w:rsidRPr="00487029" w:rsidRDefault="00306CFB" w:rsidP="00610E16">
            <w:pPr>
              <w:pStyle w:val="Tabletext"/>
              <w:jc w:val="center"/>
            </w:pPr>
            <w:r w:rsidRPr="00487029">
              <w:t>−</w:t>
            </w:r>
            <w:r w:rsidR="00610E16" w:rsidRPr="00487029">
              <w:t>3</w:t>
            </w:r>
          </w:p>
        </w:tc>
        <w:tc>
          <w:tcPr>
            <w:tcW w:w="392"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4.8</w:t>
            </w:r>
          </w:p>
        </w:tc>
        <w:tc>
          <w:tcPr>
            <w:tcW w:w="634"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3</w:t>
            </w:r>
          </w:p>
        </w:tc>
        <w:tc>
          <w:tcPr>
            <w:tcW w:w="520"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683</w:t>
            </w:r>
          </w:p>
        </w:tc>
        <w:tc>
          <w:tcPr>
            <w:tcW w:w="524"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133.22</w:t>
            </w:r>
          </w:p>
        </w:tc>
        <w:tc>
          <w:tcPr>
            <w:tcW w:w="597"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3.6</w:t>
            </w:r>
          </w:p>
        </w:tc>
        <w:tc>
          <w:tcPr>
            <w:tcW w:w="672" w:type="pct"/>
            <w:tcBorders>
              <w:top w:val="nil"/>
              <w:left w:val="nil"/>
              <w:bottom w:val="single" w:sz="4" w:space="0" w:color="auto"/>
              <w:right w:val="single" w:sz="4" w:space="0" w:color="auto"/>
            </w:tcBorders>
            <w:shd w:val="clear" w:color="auto" w:fill="auto"/>
            <w:noWrap/>
            <w:vAlign w:val="bottom"/>
            <w:hideMark/>
          </w:tcPr>
          <w:p w:rsidR="00610E16" w:rsidRPr="00487029" w:rsidRDefault="00306CFB" w:rsidP="00610E16">
            <w:pPr>
              <w:pStyle w:val="Tabletext"/>
              <w:jc w:val="center"/>
            </w:pPr>
            <w:r w:rsidRPr="00487029">
              <w:t>−</w:t>
            </w:r>
            <w:r w:rsidR="00610E16" w:rsidRPr="00487029">
              <w:t>22</w:t>
            </w:r>
          </w:p>
        </w:tc>
        <w:tc>
          <w:tcPr>
            <w:tcW w:w="522"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75.2</w:t>
            </w:r>
          </w:p>
        </w:tc>
      </w:tr>
      <w:tr w:rsidR="00306CFB" w:rsidRPr="00487029" w:rsidTr="00306CFB">
        <w:trPr>
          <w:trHeight w:val="300"/>
          <w:jc w:val="center"/>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70</w:t>
            </w:r>
          </w:p>
        </w:tc>
        <w:tc>
          <w:tcPr>
            <w:tcW w:w="553" w:type="pct"/>
            <w:gridSpan w:val="2"/>
            <w:tcBorders>
              <w:top w:val="nil"/>
              <w:left w:val="nil"/>
              <w:bottom w:val="single" w:sz="4" w:space="0" w:color="auto"/>
              <w:right w:val="single" w:sz="4" w:space="0" w:color="auto"/>
            </w:tcBorders>
            <w:shd w:val="clear" w:color="auto" w:fill="auto"/>
            <w:noWrap/>
            <w:vAlign w:val="bottom"/>
            <w:hideMark/>
          </w:tcPr>
          <w:p w:rsidR="00610E16" w:rsidRPr="00487029" w:rsidRDefault="00306CFB" w:rsidP="00610E16">
            <w:pPr>
              <w:pStyle w:val="Tabletext"/>
              <w:jc w:val="center"/>
            </w:pPr>
            <w:r w:rsidRPr="00487029">
              <w:t>−</w:t>
            </w:r>
            <w:r w:rsidR="00610E16" w:rsidRPr="00487029">
              <w:t>4</w:t>
            </w:r>
          </w:p>
        </w:tc>
        <w:tc>
          <w:tcPr>
            <w:tcW w:w="392"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3.8</w:t>
            </w:r>
          </w:p>
        </w:tc>
        <w:tc>
          <w:tcPr>
            <w:tcW w:w="634"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3</w:t>
            </w:r>
          </w:p>
        </w:tc>
        <w:tc>
          <w:tcPr>
            <w:tcW w:w="520"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635</w:t>
            </w:r>
          </w:p>
        </w:tc>
        <w:tc>
          <w:tcPr>
            <w:tcW w:w="524"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132.58</w:t>
            </w:r>
          </w:p>
        </w:tc>
        <w:tc>
          <w:tcPr>
            <w:tcW w:w="597"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0.7</w:t>
            </w:r>
          </w:p>
        </w:tc>
        <w:tc>
          <w:tcPr>
            <w:tcW w:w="672" w:type="pct"/>
            <w:tcBorders>
              <w:top w:val="nil"/>
              <w:left w:val="nil"/>
              <w:bottom w:val="single" w:sz="4" w:space="0" w:color="auto"/>
              <w:right w:val="single" w:sz="4" w:space="0" w:color="auto"/>
            </w:tcBorders>
            <w:shd w:val="clear" w:color="auto" w:fill="auto"/>
            <w:noWrap/>
            <w:vAlign w:val="bottom"/>
            <w:hideMark/>
          </w:tcPr>
          <w:p w:rsidR="00610E16" w:rsidRPr="00487029" w:rsidRDefault="00306CFB" w:rsidP="00610E16">
            <w:pPr>
              <w:pStyle w:val="Tabletext"/>
              <w:jc w:val="center"/>
            </w:pPr>
            <w:r w:rsidRPr="00487029">
              <w:t>−</w:t>
            </w:r>
            <w:r w:rsidR="00610E16" w:rsidRPr="00487029">
              <w:t>24.9</w:t>
            </w:r>
          </w:p>
        </w:tc>
        <w:tc>
          <w:tcPr>
            <w:tcW w:w="522"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71.9</w:t>
            </w:r>
          </w:p>
        </w:tc>
      </w:tr>
      <w:tr w:rsidR="00306CFB" w:rsidRPr="00487029" w:rsidTr="00306CFB">
        <w:trPr>
          <w:trHeight w:val="300"/>
          <w:jc w:val="center"/>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80</w:t>
            </w:r>
          </w:p>
        </w:tc>
        <w:tc>
          <w:tcPr>
            <w:tcW w:w="553" w:type="pct"/>
            <w:gridSpan w:val="2"/>
            <w:tcBorders>
              <w:top w:val="nil"/>
              <w:left w:val="nil"/>
              <w:bottom w:val="single" w:sz="4" w:space="0" w:color="auto"/>
              <w:right w:val="single" w:sz="4" w:space="0" w:color="auto"/>
            </w:tcBorders>
            <w:shd w:val="clear" w:color="auto" w:fill="auto"/>
            <w:noWrap/>
            <w:vAlign w:val="bottom"/>
            <w:hideMark/>
          </w:tcPr>
          <w:p w:rsidR="00610E16" w:rsidRPr="00487029" w:rsidRDefault="00306CFB" w:rsidP="00610E16">
            <w:pPr>
              <w:pStyle w:val="Tabletext"/>
              <w:jc w:val="center"/>
            </w:pPr>
            <w:r w:rsidRPr="00487029">
              <w:t>−</w:t>
            </w:r>
            <w:r w:rsidR="00610E16" w:rsidRPr="00487029">
              <w:t>10</w:t>
            </w:r>
          </w:p>
        </w:tc>
        <w:tc>
          <w:tcPr>
            <w:tcW w:w="392" w:type="pct"/>
            <w:tcBorders>
              <w:top w:val="nil"/>
              <w:left w:val="nil"/>
              <w:bottom w:val="single" w:sz="4" w:space="0" w:color="auto"/>
              <w:right w:val="single" w:sz="4" w:space="0" w:color="auto"/>
            </w:tcBorders>
            <w:shd w:val="clear" w:color="auto" w:fill="auto"/>
            <w:noWrap/>
            <w:vAlign w:val="bottom"/>
            <w:hideMark/>
          </w:tcPr>
          <w:p w:rsidR="00610E16" w:rsidRPr="00487029" w:rsidRDefault="00306CFB" w:rsidP="00610E16">
            <w:pPr>
              <w:pStyle w:val="Tabletext"/>
              <w:jc w:val="center"/>
            </w:pPr>
            <w:r w:rsidRPr="00487029">
              <w:t>−</w:t>
            </w:r>
            <w:r w:rsidR="00610E16" w:rsidRPr="00487029">
              <w:t>2.2</w:t>
            </w:r>
          </w:p>
        </w:tc>
        <w:tc>
          <w:tcPr>
            <w:tcW w:w="634"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3</w:t>
            </w:r>
          </w:p>
        </w:tc>
        <w:tc>
          <w:tcPr>
            <w:tcW w:w="520"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608</w:t>
            </w:r>
          </w:p>
        </w:tc>
        <w:tc>
          <w:tcPr>
            <w:tcW w:w="524"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132.21</w:t>
            </w:r>
          </w:p>
        </w:tc>
        <w:tc>
          <w:tcPr>
            <w:tcW w:w="597"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-2.2</w:t>
            </w:r>
          </w:p>
        </w:tc>
        <w:tc>
          <w:tcPr>
            <w:tcW w:w="672" w:type="pct"/>
            <w:tcBorders>
              <w:top w:val="nil"/>
              <w:left w:val="nil"/>
              <w:bottom w:val="single" w:sz="4" w:space="0" w:color="auto"/>
              <w:right w:val="single" w:sz="4" w:space="0" w:color="auto"/>
            </w:tcBorders>
            <w:shd w:val="clear" w:color="auto" w:fill="auto"/>
            <w:noWrap/>
            <w:vAlign w:val="bottom"/>
            <w:hideMark/>
          </w:tcPr>
          <w:p w:rsidR="00610E16" w:rsidRPr="00487029" w:rsidRDefault="00306CFB" w:rsidP="00610E16">
            <w:pPr>
              <w:pStyle w:val="Tabletext"/>
              <w:jc w:val="center"/>
            </w:pPr>
            <w:r w:rsidRPr="00487029">
              <w:t>−</w:t>
            </w:r>
            <w:r w:rsidR="00610E16" w:rsidRPr="00487029">
              <w:t>27.8</w:t>
            </w:r>
          </w:p>
        </w:tc>
        <w:tc>
          <w:tcPr>
            <w:tcW w:w="522"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63.4</w:t>
            </w:r>
          </w:p>
        </w:tc>
      </w:tr>
      <w:tr w:rsidR="00306CFB" w:rsidRPr="00487029" w:rsidTr="00306CFB">
        <w:trPr>
          <w:trHeight w:val="300"/>
          <w:jc w:val="center"/>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90</w:t>
            </w:r>
          </w:p>
        </w:tc>
        <w:tc>
          <w:tcPr>
            <w:tcW w:w="553" w:type="pct"/>
            <w:gridSpan w:val="2"/>
            <w:tcBorders>
              <w:top w:val="nil"/>
              <w:left w:val="nil"/>
              <w:bottom w:val="single" w:sz="4" w:space="0" w:color="auto"/>
              <w:right w:val="single" w:sz="4" w:space="0" w:color="auto"/>
            </w:tcBorders>
            <w:shd w:val="clear" w:color="auto" w:fill="auto"/>
            <w:noWrap/>
            <w:vAlign w:val="bottom"/>
            <w:hideMark/>
          </w:tcPr>
          <w:p w:rsidR="00610E16" w:rsidRPr="00487029" w:rsidRDefault="00306CFB" w:rsidP="00610E16">
            <w:pPr>
              <w:pStyle w:val="Tabletext"/>
              <w:jc w:val="center"/>
            </w:pPr>
            <w:r w:rsidRPr="00487029">
              <w:t>−</w:t>
            </w:r>
            <w:r w:rsidR="00610E16" w:rsidRPr="00487029">
              <w:t>20</w:t>
            </w:r>
          </w:p>
        </w:tc>
        <w:tc>
          <w:tcPr>
            <w:tcW w:w="392" w:type="pct"/>
            <w:tcBorders>
              <w:top w:val="nil"/>
              <w:left w:val="nil"/>
              <w:bottom w:val="single" w:sz="4" w:space="0" w:color="auto"/>
              <w:right w:val="single" w:sz="4" w:space="0" w:color="auto"/>
            </w:tcBorders>
            <w:shd w:val="clear" w:color="auto" w:fill="auto"/>
            <w:noWrap/>
            <w:vAlign w:val="bottom"/>
            <w:hideMark/>
          </w:tcPr>
          <w:p w:rsidR="00610E16" w:rsidRPr="00487029" w:rsidRDefault="00306CFB" w:rsidP="00610E16">
            <w:pPr>
              <w:pStyle w:val="Tabletext"/>
              <w:jc w:val="center"/>
            </w:pPr>
            <w:r w:rsidRPr="00487029">
              <w:t>−</w:t>
            </w:r>
            <w:r w:rsidR="00610E16" w:rsidRPr="00487029">
              <w:t>12.2</w:t>
            </w:r>
          </w:p>
        </w:tc>
        <w:tc>
          <w:tcPr>
            <w:tcW w:w="634"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3</w:t>
            </w:r>
          </w:p>
        </w:tc>
        <w:tc>
          <w:tcPr>
            <w:tcW w:w="520"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600</w:t>
            </w:r>
          </w:p>
        </w:tc>
        <w:tc>
          <w:tcPr>
            <w:tcW w:w="524"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132.09</w:t>
            </w:r>
          </w:p>
        </w:tc>
        <w:tc>
          <w:tcPr>
            <w:tcW w:w="597"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-5.5</w:t>
            </w:r>
          </w:p>
        </w:tc>
        <w:tc>
          <w:tcPr>
            <w:tcW w:w="672" w:type="pct"/>
            <w:tcBorders>
              <w:top w:val="nil"/>
              <w:left w:val="nil"/>
              <w:bottom w:val="single" w:sz="4" w:space="0" w:color="auto"/>
              <w:right w:val="single" w:sz="4" w:space="0" w:color="auto"/>
            </w:tcBorders>
            <w:shd w:val="clear" w:color="auto" w:fill="auto"/>
            <w:noWrap/>
            <w:vAlign w:val="bottom"/>
            <w:hideMark/>
          </w:tcPr>
          <w:p w:rsidR="00610E16" w:rsidRPr="00487029" w:rsidRDefault="00306CFB" w:rsidP="00610E16">
            <w:pPr>
              <w:pStyle w:val="Tabletext"/>
              <w:jc w:val="center"/>
            </w:pPr>
            <w:r w:rsidRPr="00487029">
              <w:t>−</w:t>
            </w:r>
            <w:r w:rsidR="00610E16" w:rsidRPr="00487029">
              <w:t>31.1</w:t>
            </w:r>
          </w:p>
        </w:tc>
        <w:tc>
          <w:tcPr>
            <w:tcW w:w="522" w:type="pct"/>
            <w:tcBorders>
              <w:top w:val="nil"/>
              <w:left w:val="nil"/>
              <w:bottom w:val="single" w:sz="4" w:space="0" w:color="auto"/>
              <w:right w:val="single" w:sz="4" w:space="0" w:color="auto"/>
            </w:tcBorders>
            <w:shd w:val="clear" w:color="auto" w:fill="auto"/>
            <w:noWrap/>
            <w:vAlign w:val="bottom"/>
            <w:hideMark/>
          </w:tcPr>
          <w:p w:rsidR="00610E16" w:rsidRPr="00487029" w:rsidRDefault="00610E16" w:rsidP="00610E16">
            <w:pPr>
              <w:pStyle w:val="Tabletext"/>
              <w:jc w:val="center"/>
            </w:pPr>
            <w:r w:rsidRPr="00487029">
              <w:t>50.2</w:t>
            </w:r>
          </w:p>
        </w:tc>
      </w:tr>
    </w:tbl>
    <w:p w:rsidR="00610E16" w:rsidRPr="00487029" w:rsidRDefault="00610E16" w:rsidP="00610E16">
      <w:pPr>
        <w:pStyle w:val="Heading3"/>
      </w:pPr>
      <w:r w:rsidRPr="00487029">
        <w:t>2.1.9</w:t>
      </w:r>
      <w:r w:rsidRPr="00487029">
        <w:tab/>
        <w:t>Propagation effects</w:t>
      </w:r>
    </w:p>
    <w:p w:rsidR="00610E16" w:rsidRPr="00487029" w:rsidRDefault="00610E16" w:rsidP="00610E16">
      <w:r w:rsidRPr="00487029">
        <w:t>See Section 2.1.10 of Annex 4.</w:t>
      </w:r>
    </w:p>
    <w:p w:rsidR="00610E16" w:rsidRPr="00487029" w:rsidRDefault="00610E16" w:rsidP="00610E16">
      <w:pPr>
        <w:pStyle w:val="Heading2"/>
      </w:pPr>
      <w:r w:rsidRPr="00487029">
        <w:t>2.2</w:t>
      </w:r>
      <w:r w:rsidRPr="00487029">
        <w:tab/>
        <w:t xml:space="preserve">Physical layer modulation schemes </w:t>
      </w:r>
    </w:p>
    <w:p w:rsidR="00610E16" w:rsidRPr="00487029" w:rsidRDefault="00610E16" w:rsidP="00811736">
      <w:r w:rsidRPr="00487029">
        <w:t>VDE-SAT uplink supports different modulation to maximise spectral efficiency and throughput.</w:t>
      </w:r>
      <w:r w:rsidR="00811736">
        <w:t xml:space="preserve"> </w:t>
      </w:r>
      <w:r w:rsidRPr="00487029">
        <w:t xml:space="preserve">The supported modulation methods are given in Table A5-4. </w:t>
      </w:r>
    </w:p>
    <w:p w:rsidR="00610E16" w:rsidRPr="00487029" w:rsidRDefault="00610E16" w:rsidP="00610E16">
      <w:pPr>
        <w:pStyle w:val="TableNo"/>
      </w:pPr>
      <w:r w:rsidRPr="00487029">
        <w:t>Table A5-4</w:t>
      </w:r>
    </w:p>
    <w:p w:rsidR="00610E16" w:rsidRPr="00487029" w:rsidRDefault="00610E16" w:rsidP="00610E16">
      <w:pPr>
        <w:pStyle w:val="Tabletitle"/>
      </w:pPr>
      <w:r w:rsidRPr="00487029">
        <w:t>Uplink modulation methods</w:t>
      </w:r>
    </w:p>
    <w:tbl>
      <w:tblPr>
        <w:tblStyle w:val="TableGrid"/>
        <w:tblW w:w="0" w:type="auto"/>
        <w:tblInd w:w="250" w:type="dxa"/>
        <w:tblLook w:val="04A0" w:firstRow="1" w:lastRow="0" w:firstColumn="1" w:lastColumn="0" w:noHBand="0" w:noVBand="1"/>
      </w:tblPr>
      <w:tblGrid>
        <w:gridCol w:w="794"/>
        <w:gridCol w:w="1480"/>
        <w:gridCol w:w="1791"/>
        <w:gridCol w:w="1605"/>
        <w:gridCol w:w="3362"/>
      </w:tblGrid>
      <w:tr w:rsidR="00610E16" w:rsidRPr="00487029" w:rsidTr="00610E16">
        <w:tc>
          <w:tcPr>
            <w:tcW w:w="794" w:type="dxa"/>
            <w:vAlign w:val="center"/>
          </w:tcPr>
          <w:p w:rsidR="00610E16" w:rsidRPr="00487029" w:rsidRDefault="00610E16" w:rsidP="00610E16">
            <w:pPr>
              <w:pStyle w:val="Tablehead"/>
            </w:pPr>
            <w:r w:rsidRPr="00487029">
              <w:t>Index</w:t>
            </w:r>
          </w:p>
        </w:tc>
        <w:tc>
          <w:tcPr>
            <w:tcW w:w="1480" w:type="dxa"/>
            <w:vAlign w:val="center"/>
          </w:tcPr>
          <w:p w:rsidR="00610E16" w:rsidRPr="00487029" w:rsidRDefault="00610E16" w:rsidP="00610E16">
            <w:pPr>
              <w:pStyle w:val="Tablehead"/>
            </w:pPr>
            <w:r w:rsidRPr="00487029">
              <w:t>Bits/symbol</w:t>
            </w:r>
          </w:p>
        </w:tc>
        <w:tc>
          <w:tcPr>
            <w:tcW w:w="1791" w:type="dxa"/>
            <w:vAlign w:val="center"/>
          </w:tcPr>
          <w:p w:rsidR="00610E16" w:rsidRPr="00487029" w:rsidRDefault="00610E16" w:rsidP="00610E16">
            <w:pPr>
              <w:pStyle w:val="Tablehead"/>
            </w:pPr>
            <w:r w:rsidRPr="00487029">
              <w:t>Data Modulation type</w:t>
            </w:r>
          </w:p>
        </w:tc>
        <w:tc>
          <w:tcPr>
            <w:tcW w:w="1605" w:type="dxa"/>
            <w:vAlign w:val="center"/>
          </w:tcPr>
          <w:p w:rsidR="00610E16" w:rsidRPr="00487029" w:rsidRDefault="00610E16" w:rsidP="00610E16">
            <w:pPr>
              <w:pStyle w:val="Tablehead"/>
            </w:pPr>
            <w:r w:rsidRPr="00487029">
              <w:t>Bit mapping</w:t>
            </w:r>
          </w:p>
        </w:tc>
        <w:tc>
          <w:tcPr>
            <w:tcW w:w="3362" w:type="dxa"/>
            <w:vAlign w:val="center"/>
          </w:tcPr>
          <w:p w:rsidR="00610E16" w:rsidRPr="00487029" w:rsidRDefault="00610E16" w:rsidP="00610E16">
            <w:pPr>
              <w:pStyle w:val="Tablehead"/>
            </w:pPr>
            <w:r w:rsidRPr="00487029">
              <w:t>Maximum Adjacent Channel Interference level with worst case Doppler</w:t>
            </w:r>
          </w:p>
        </w:tc>
      </w:tr>
      <w:tr w:rsidR="00610E16" w:rsidRPr="00487029" w:rsidTr="00610E16">
        <w:tc>
          <w:tcPr>
            <w:tcW w:w="794" w:type="dxa"/>
            <w:vAlign w:val="center"/>
          </w:tcPr>
          <w:p w:rsidR="00610E16" w:rsidRPr="00487029" w:rsidRDefault="00610E16" w:rsidP="00610E16">
            <w:pPr>
              <w:pStyle w:val="Tabletext"/>
              <w:jc w:val="center"/>
            </w:pPr>
            <w:r w:rsidRPr="00487029">
              <w:t>1</w:t>
            </w:r>
          </w:p>
        </w:tc>
        <w:tc>
          <w:tcPr>
            <w:tcW w:w="1480" w:type="dxa"/>
            <w:vAlign w:val="center"/>
          </w:tcPr>
          <w:p w:rsidR="00610E16" w:rsidRPr="00487029" w:rsidRDefault="00610E16" w:rsidP="00610E16">
            <w:pPr>
              <w:pStyle w:val="Tabletext"/>
              <w:jc w:val="center"/>
            </w:pPr>
            <w:r w:rsidRPr="00487029">
              <w:t>2</w:t>
            </w:r>
          </w:p>
        </w:tc>
        <w:tc>
          <w:tcPr>
            <w:tcW w:w="1791" w:type="dxa"/>
            <w:vAlign w:val="center"/>
          </w:tcPr>
          <w:p w:rsidR="00610E16" w:rsidRPr="00487029" w:rsidRDefault="00610E16" w:rsidP="00610E16">
            <w:pPr>
              <w:pStyle w:val="Tabletext"/>
            </w:pPr>
            <w:r w:rsidRPr="00487029">
              <w:t>Gray encoded QPSK and OQPSK</w:t>
            </w:r>
          </w:p>
        </w:tc>
        <w:tc>
          <w:tcPr>
            <w:tcW w:w="1605" w:type="dxa"/>
            <w:vAlign w:val="center"/>
          </w:tcPr>
          <w:p w:rsidR="00610E16" w:rsidRPr="00487029" w:rsidRDefault="00610E16" w:rsidP="00610E16">
            <w:pPr>
              <w:pStyle w:val="Tabletext"/>
            </w:pPr>
            <w:r w:rsidRPr="00487029">
              <w:t>Figure A5-2</w:t>
            </w:r>
          </w:p>
        </w:tc>
        <w:tc>
          <w:tcPr>
            <w:tcW w:w="3362" w:type="dxa"/>
            <w:vMerge w:val="restart"/>
            <w:vAlign w:val="center"/>
          </w:tcPr>
          <w:p w:rsidR="00610E16" w:rsidRPr="00487029" w:rsidRDefault="00610E16" w:rsidP="00610E16">
            <w:pPr>
              <w:pStyle w:val="Tabletext"/>
            </w:pPr>
            <w:r w:rsidRPr="00487029">
              <w:t>Refer to Annex 1</w:t>
            </w:r>
          </w:p>
          <w:p w:rsidR="00610E16" w:rsidRPr="00487029" w:rsidRDefault="00610E16" w:rsidP="00610E16">
            <w:pPr>
              <w:pStyle w:val="Tabletext"/>
            </w:pPr>
          </w:p>
        </w:tc>
      </w:tr>
      <w:tr w:rsidR="00610E16" w:rsidRPr="00487029" w:rsidTr="00610E16">
        <w:tc>
          <w:tcPr>
            <w:tcW w:w="794" w:type="dxa"/>
            <w:vAlign w:val="center"/>
          </w:tcPr>
          <w:p w:rsidR="00610E16" w:rsidRPr="00487029" w:rsidRDefault="00610E16" w:rsidP="00610E16">
            <w:pPr>
              <w:pStyle w:val="Tabletext"/>
              <w:jc w:val="center"/>
            </w:pPr>
            <w:r w:rsidRPr="00487029">
              <w:t>2</w:t>
            </w:r>
          </w:p>
        </w:tc>
        <w:tc>
          <w:tcPr>
            <w:tcW w:w="1480" w:type="dxa"/>
            <w:vAlign w:val="center"/>
          </w:tcPr>
          <w:p w:rsidR="00610E16" w:rsidRPr="00487029" w:rsidRDefault="00610E16" w:rsidP="00610E16">
            <w:pPr>
              <w:pStyle w:val="Tabletext"/>
              <w:jc w:val="center"/>
            </w:pPr>
            <w:r w:rsidRPr="00487029">
              <w:t>3</w:t>
            </w:r>
          </w:p>
        </w:tc>
        <w:tc>
          <w:tcPr>
            <w:tcW w:w="1791" w:type="dxa"/>
            <w:vAlign w:val="center"/>
          </w:tcPr>
          <w:p w:rsidR="00610E16" w:rsidRPr="00487029" w:rsidRDefault="00610E16" w:rsidP="00610E16">
            <w:pPr>
              <w:pStyle w:val="Tabletext"/>
            </w:pPr>
            <w:r w:rsidRPr="00487029">
              <w:t>Gray encoded 8PSK</w:t>
            </w:r>
          </w:p>
        </w:tc>
        <w:tc>
          <w:tcPr>
            <w:tcW w:w="1605" w:type="dxa"/>
            <w:vAlign w:val="center"/>
          </w:tcPr>
          <w:p w:rsidR="00610E16" w:rsidRPr="00487029" w:rsidRDefault="00610E16" w:rsidP="00610E16">
            <w:pPr>
              <w:pStyle w:val="Tabletext"/>
            </w:pPr>
            <w:r w:rsidRPr="00487029">
              <w:t>Figure A5-3</w:t>
            </w:r>
          </w:p>
        </w:tc>
        <w:tc>
          <w:tcPr>
            <w:tcW w:w="3362" w:type="dxa"/>
            <w:vMerge/>
            <w:vAlign w:val="center"/>
          </w:tcPr>
          <w:p w:rsidR="00610E16" w:rsidRPr="00487029" w:rsidRDefault="00610E16" w:rsidP="00610E16">
            <w:pPr>
              <w:pStyle w:val="ListParagraph"/>
              <w:ind w:left="0"/>
              <w:rPr>
                <w:lang w:val="en-GB"/>
              </w:rPr>
            </w:pPr>
          </w:p>
        </w:tc>
      </w:tr>
      <w:tr w:rsidR="00610E16" w:rsidRPr="00487029" w:rsidTr="00610E16">
        <w:tc>
          <w:tcPr>
            <w:tcW w:w="794" w:type="dxa"/>
            <w:vAlign w:val="center"/>
          </w:tcPr>
          <w:p w:rsidR="00610E16" w:rsidRPr="00487029" w:rsidRDefault="00610E16" w:rsidP="00610E16">
            <w:pPr>
              <w:pStyle w:val="Tabletext"/>
              <w:jc w:val="center"/>
            </w:pPr>
            <w:r w:rsidRPr="00487029">
              <w:t>3</w:t>
            </w:r>
          </w:p>
        </w:tc>
        <w:tc>
          <w:tcPr>
            <w:tcW w:w="1480" w:type="dxa"/>
            <w:vAlign w:val="center"/>
          </w:tcPr>
          <w:p w:rsidR="00610E16" w:rsidRPr="00487029" w:rsidRDefault="00610E16" w:rsidP="00610E16">
            <w:pPr>
              <w:pStyle w:val="Tabletext"/>
              <w:jc w:val="center"/>
            </w:pPr>
            <w:r w:rsidRPr="00487029">
              <w:t>4</w:t>
            </w:r>
          </w:p>
        </w:tc>
        <w:tc>
          <w:tcPr>
            <w:tcW w:w="1791" w:type="dxa"/>
            <w:vAlign w:val="center"/>
          </w:tcPr>
          <w:p w:rsidR="00610E16" w:rsidRPr="00487029" w:rsidRDefault="00610E16" w:rsidP="00610E16">
            <w:pPr>
              <w:pStyle w:val="Tabletext"/>
            </w:pPr>
            <w:r w:rsidRPr="00487029">
              <w:t>16APSK</w:t>
            </w:r>
          </w:p>
        </w:tc>
        <w:tc>
          <w:tcPr>
            <w:tcW w:w="1605" w:type="dxa"/>
            <w:vAlign w:val="center"/>
          </w:tcPr>
          <w:p w:rsidR="00610E16" w:rsidRPr="00487029" w:rsidRDefault="00610E16" w:rsidP="00610E16">
            <w:pPr>
              <w:pStyle w:val="Tabletext"/>
            </w:pPr>
            <w:r w:rsidRPr="00487029">
              <w:t>Figure A5-4</w:t>
            </w:r>
          </w:p>
        </w:tc>
        <w:tc>
          <w:tcPr>
            <w:tcW w:w="3362" w:type="dxa"/>
            <w:vMerge/>
            <w:vAlign w:val="center"/>
          </w:tcPr>
          <w:p w:rsidR="00610E16" w:rsidRPr="00487029" w:rsidRDefault="00610E16" w:rsidP="00610E16">
            <w:pPr>
              <w:pStyle w:val="ListParagraph"/>
              <w:ind w:left="0"/>
              <w:rPr>
                <w:lang w:val="en-GB"/>
              </w:rPr>
            </w:pPr>
          </w:p>
        </w:tc>
      </w:tr>
      <w:tr w:rsidR="00610E16" w:rsidRPr="00487029" w:rsidTr="00610E16">
        <w:tc>
          <w:tcPr>
            <w:tcW w:w="794" w:type="dxa"/>
            <w:vAlign w:val="center"/>
          </w:tcPr>
          <w:p w:rsidR="00610E16" w:rsidRPr="00487029" w:rsidRDefault="00610E16" w:rsidP="00610E16">
            <w:pPr>
              <w:pStyle w:val="Tabletext"/>
              <w:jc w:val="center"/>
            </w:pPr>
            <w:r w:rsidRPr="00487029">
              <w:t>4</w:t>
            </w:r>
          </w:p>
        </w:tc>
        <w:tc>
          <w:tcPr>
            <w:tcW w:w="1480" w:type="dxa"/>
            <w:vAlign w:val="center"/>
          </w:tcPr>
          <w:p w:rsidR="00610E16" w:rsidRPr="00487029" w:rsidRDefault="00610E16" w:rsidP="00610E16">
            <w:pPr>
              <w:pStyle w:val="Tabletext"/>
              <w:jc w:val="center"/>
            </w:pPr>
            <w:r w:rsidRPr="00487029">
              <w:t>2</w:t>
            </w:r>
          </w:p>
        </w:tc>
        <w:tc>
          <w:tcPr>
            <w:tcW w:w="1791" w:type="dxa"/>
            <w:vAlign w:val="center"/>
          </w:tcPr>
          <w:p w:rsidR="00610E16" w:rsidRPr="00487029" w:rsidRDefault="00610E16" w:rsidP="00610E16">
            <w:pPr>
              <w:pStyle w:val="Tabletext"/>
            </w:pPr>
            <w:r w:rsidRPr="00487029">
              <w:t>Spread Spectrum with Constant Envelope</w:t>
            </w:r>
          </w:p>
        </w:tc>
        <w:tc>
          <w:tcPr>
            <w:tcW w:w="1605" w:type="dxa"/>
            <w:vAlign w:val="center"/>
          </w:tcPr>
          <w:p w:rsidR="00610E16" w:rsidRPr="00487029" w:rsidRDefault="00610E16" w:rsidP="00610E16">
            <w:pPr>
              <w:pStyle w:val="Tabletext"/>
            </w:pPr>
            <w:r w:rsidRPr="00487029">
              <w:t>See Section 2.2.1</w:t>
            </w:r>
          </w:p>
        </w:tc>
        <w:tc>
          <w:tcPr>
            <w:tcW w:w="3362" w:type="dxa"/>
            <w:vMerge/>
            <w:vAlign w:val="center"/>
          </w:tcPr>
          <w:p w:rsidR="00610E16" w:rsidRPr="00487029" w:rsidRDefault="00610E16" w:rsidP="00610E16">
            <w:pPr>
              <w:pStyle w:val="ListParagraph"/>
              <w:ind w:left="0"/>
              <w:rPr>
                <w:lang w:val="en-GB"/>
              </w:rPr>
            </w:pPr>
          </w:p>
        </w:tc>
      </w:tr>
    </w:tbl>
    <w:p w:rsidR="00610E16" w:rsidRPr="00487029" w:rsidRDefault="00610E16" w:rsidP="00306CFB">
      <w:r w:rsidRPr="00487029">
        <w:br w:type="page"/>
      </w:r>
    </w:p>
    <w:p w:rsidR="00610E16" w:rsidRPr="00487029" w:rsidRDefault="00610E16" w:rsidP="00610E16">
      <w:pPr>
        <w:pStyle w:val="FigureNo"/>
      </w:pPr>
      <w:r w:rsidRPr="00487029">
        <w:t xml:space="preserve">Figure A5-2 </w:t>
      </w:r>
    </w:p>
    <w:p w:rsidR="00610E16" w:rsidRPr="00487029" w:rsidRDefault="00610E16" w:rsidP="00610E16">
      <w:pPr>
        <w:pStyle w:val="Figuretitle"/>
      </w:pPr>
      <w:r w:rsidRPr="00487029">
        <w:t>QPSK symbol to bit mapping</w:t>
      </w:r>
    </w:p>
    <w:p w:rsidR="00610E16" w:rsidRPr="00487029" w:rsidRDefault="00610E16" w:rsidP="00610E16"/>
    <w:p w:rsidR="00610E16" w:rsidRPr="00487029" w:rsidRDefault="00610E16" w:rsidP="00306CFB">
      <w:pPr>
        <w:pStyle w:val="Figure"/>
      </w:pPr>
      <w:r w:rsidRPr="00487029">
        <w:object w:dxaOrig="3512" w:dyaOrig="3224">
          <v:shape id="_x0000_i1053" type="#_x0000_t75" style="width:174.5pt;height:159.5pt" o:ole="">
            <v:imagedata r:id="rId83" o:title=""/>
          </v:shape>
          <o:OLEObject Type="Embed" ProgID="Visio.Drawing.11" ShapeID="_x0000_i1053" DrawAspect="Content" ObjectID="_1503218950" r:id="rId84"/>
        </w:object>
      </w:r>
    </w:p>
    <w:p w:rsidR="00610E16" w:rsidRPr="00487029" w:rsidRDefault="00610E16" w:rsidP="00610E16"/>
    <w:p w:rsidR="00610E16" w:rsidRPr="00487029" w:rsidRDefault="00610E16" w:rsidP="00610E16">
      <w:pPr>
        <w:pStyle w:val="FigureNo"/>
      </w:pPr>
      <w:r w:rsidRPr="00487029">
        <w:t xml:space="preserve">Figure A5-3 </w:t>
      </w:r>
    </w:p>
    <w:p w:rsidR="00610E16" w:rsidRPr="00487029" w:rsidRDefault="00610E16" w:rsidP="00610E16">
      <w:pPr>
        <w:pStyle w:val="Figuretitle"/>
      </w:pPr>
      <w:r w:rsidRPr="00487029">
        <w:t>8PSK symbol to bit mapping</w:t>
      </w:r>
    </w:p>
    <w:p w:rsidR="00610E16" w:rsidRPr="00487029" w:rsidRDefault="00610E16" w:rsidP="00610E16">
      <w:pPr>
        <w:tabs>
          <w:tab w:val="clear" w:pos="1134"/>
          <w:tab w:val="clear" w:pos="1871"/>
          <w:tab w:val="clear" w:pos="2268"/>
          <w:tab w:val="left" w:pos="4308"/>
        </w:tabs>
        <w:jc w:val="center"/>
        <w:rPr>
          <w:b/>
        </w:rPr>
      </w:pPr>
    </w:p>
    <w:p w:rsidR="00610E16" w:rsidRPr="00487029" w:rsidRDefault="00610E16" w:rsidP="00306CFB">
      <w:pPr>
        <w:pStyle w:val="Figure"/>
        <w:rPr>
          <w:b/>
        </w:rPr>
      </w:pPr>
      <w:r w:rsidRPr="00487029">
        <w:object w:dxaOrig="4051" w:dyaOrig="3592">
          <v:shape id="_x0000_i1054" type="#_x0000_t75" style="width:200.5pt;height:180pt" o:ole="">
            <v:imagedata r:id="rId85" o:title=""/>
          </v:shape>
          <o:OLEObject Type="Embed" ProgID="Visio.Drawing.11" ShapeID="_x0000_i1054" DrawAspect="Content" ObjectID="_1503218951" r:id="rId86"/>
        </w:object>
      </w:r>
    </w:p>
    <w:p w:rsidR="00610E16" w:rsidRPr="00487029" w:rsidRDefault="00610E16" w:rsidP="00306CFB">
      <w:pPr>
        <w:tabs>
          <w:tab w:val="clear" w:pos="1134"/>
          <w:tab w:val="clear" w:pos="1871"/>
          <w:tab w:val="clear" w:pos="2268"/>
          <w:tab w:val="left" w:pos="4308"/>
        </w:tabs>
      </w:pPr>
    </w:p>
    <w:p w:rsidR="00610E16" w:rsidRPr="00487029" w:rsidRDefault="00610E16" w:rsidP="00610E16">
      <w:pPr>
        <w:pStyle w:val="FigureNo"/>
      </w:pPr>
      <w:r w:rsidRPr="00487029">
        <w:t xml:space="preserve">Figure A5-4 </w:t>
      </w:r>
    </w:p>
    <w:p w:rsidR="00610E16" w:rsidRPr="00487029" w:rsidRDefault="00610E16" w:rsidP="00610E16">
      <w:pPr>
        <w:pStyle w:val="Figuretitle"/>
      </w:pPr>
      <w:r w:rsidRPr="00487029">
        <w:t>16APSK bit to symbol mapping</w:t>
      </w:r>
    </w:p>
    <w:p w:rsidR="00610E16" w:rsidRPr="00487029" w:rsidRDefault="00610E16" w:rsidP="00306CFB">
      <w:pPr>
        <w:pStyle w:val="Figure"/>
      </w:pPr>
      <w:r w:rsidRPr="00487029">
        <w:object w:dxaOrig="4717" w:dyaOrig="4248">
          <v:shape id="_x0000_i1055" type="#_x0000_t75" style="width:236.5pt;height:3in" o:ole="">
            <v:imagedata r:id="rId87" o:title=""/>
          </v:shape>
          <o:OLEObject Type="Embed" ProgID="Visio.Drawing.11" ShapeID="_x0000_i1055" DrawAspect="Content" ObjectID="_1503218952" r:id="rId88"/>
        </w:object>
      </w:r>
    </w:p>
    <w:p w:rsidR="00610E16" w:rsidRPr="00487029" w:rsidRDefault="00610E16" w:rsidP="00ED2349">
      <w:r w:rsidRPr="00487029">
        <w:t>The 16 APSK modulation constellation is composed of two concentric rings of uniformly spaced 4</w:t>
      </w:r>
      <w:r w:rsidR="00ED2349" w:rsidRPr="00487029">
        <w:t> </w:t>
      </w:r>
      <w:r w:rsidRPr="00487029">
        <w:t xml:space="preserve">and 12 PSK points, respectively in the inner ring of radius </w:t>
      </w:r>
      <w:r w:rsidRPr="00487029">
        <w:rPr>
          <w:i/>
          <w:iCs/>
        </w:rPr>
        <w:t>R</w:t>
      </w:r>
      <w:r w:rsidRPr="00487029">
        <w:rPr>
          <w:vertAlign w:val="subscript"/>
        </w:rPr>
        <w:t>1</w:t>
      </w:r>
      <w:r w:rsidRPr="00487029">
        <w:t xml:space="preserve"> and outer ring of radius </w:t>
      </w:r>
      <w:r w:rsidRPr="00487029">
        <w:rPr>
          <w:i/>
          <w:iCs/>
        </w:rPr>
        <w:t>R</w:t>
      </w:r>
      <w:r w:rsidRPr="00487029">
        <w:rPr>
          <w:vertAlign w:val="subscript"/>
        </w:rPr>
        <w:t>2</w:t>
      </w:r>
      <w:r w:rsidRPr="00487029">
        <w:t>.</w:t>
      </w:r>
    </w:p>
    <w:p w:rsidR="00610E16" w:rsidRPr="00487029" w:rsidRDefault="00610E16" w:rsidP="00ED2349">
      <w:r w:rsidRPr="00487029">
        <w:t>The ratio of the outer circle radius to the inner circle radius (γ =</w:t>
      </w:r>
      <w:r w:rsidR="00ED2349" w:rsidRPr="00487029">
        <w:t xml:space="preserve"> </w:t>
      </w:r>
      <w:r w:rsidRPr="00487029">
        <w:rPr>
          <w:i/>
          <w:iCs/>
        </w:rPr>
        <w:t>R</w:t>
      </w:r>
      <w:r w:rsidRPr="00487029">
        <w:rPr>
          <w:vertAlign w:val="subscript"/>
        </w:rPr>
        <w:t>2</w:t>
      </w:r>
      <w:r w:rsidRPr="00487029">
        <w:t>/</w:t>
      </w:r>
      <w:r w:rsidRPr="00487029">
        <w:rPr>
          <w:i/>
          <w:iCs/>
        </w:rPr>
        <w:t>R</w:t>
      </w:r>
      <w:r w:rsidRPr="00487029">
        <w:rPr>
          <w:vertAlign w:val="subscript"/>
        </w:rPr>
        <w:t>1</w:t>
      </w:r>
      <w:r w:rsidRPr="00487029">
        <w:t xml:space="preserve">) shall be equal to 3. </w:t>
      </w:r>
      <w:r w:rsidRPr="00487029">
        <w:rPr>
          <w:i/>
          <w:iCs/>
        </w:rPr>
        <w:t>R</w:t>
      </w:r>
      <w:r w:rsidRPr="00487029">
        <w:rPr>
          <w:vertAlign w:val="subscript"/>
        </w:rPr>
        <w:t>1</w:t>
      </w:r>
      <w:r w:rsidRPr="00487029">
        <w:t xml:space="preserve"> shall be set to</w:t>
      </w:r>
      <w:r w:rsidR="00ED2349" w:rsidRPr="00487029">
        <w:t xml:space="preserve"> 1/√7</w:t>
      </w:r>
      <w:r w:rsidRPr="00487029">
        <w:t xml:space="preserve">, </w:t>
      </w:r>
      <w:r w:rsidRPr="00487029">
        <w:rPr>
          <w:i/>
          <w:iCs/>
        </w:rPr>
        <w:t>R</w:t>
      </w:r>
      <w:r w:rsidRPr="00487029">
        <w:rPr>
          <w:vertAlign w:val="subscript"/>
        </w:rPr>
        <w:t>2</w:t>
      </w:r>
      <w:r w:rsidRPr="00487029">
        <w:t xml:space="preserve"> shall be set to</w:t>
      </w:r>
      <w:r w:rsidR="00ED2349" w:rsidRPr="00487029">
        <w:t xml:space="preserve"> 3/√7</w:t>
      </w:r>
      <w:r w:rsidRPr="00487029">
        <w:t xml:space="preserve"> in order to have the average signal energy equal to 1.</w:t>
      </w:r>
    </w:p>
    <w:p w:rsidR="00610E16" w:rsidRPr="00487029" w:rsidRDefault="00610E16" w:rsidP="00306CFB">
      <w:r w:rsidRPr="00487029">
        <w:t>Similar to AIS, when data is output on the VHF data link it should be grouped in bytes of 8 bits from top to bottom of the table associated with each message in accordance with ISO/IEC 13239:2002. Each byte should be output with least significant bit first.</w:t>
      </w:r>
    </w:p>
    <w:p w:rsidR="00610E16" w:rsidRPr="00487029" w:rsidRDefault="00610E16" w:rsidP="00610E16">
      <w:pPr>
        <w:pStyle w:val="Heading3"/>
      </w:pPr>
      <w:r w:rsidRPr="00487029">
        <w:t>2.2.1</w:t>
      </w:r>
      <w:r w:rsidRPr="00487029">
        <w:tab/>
        <w:t>Spread spectrum with constant envelope</w:t>
      </w:r>
    </w:p>
    <w:p w:rsidR="00610E16" w:rsidRPr="00487029" w:rsidRDefault="00610E16" w:rsidP="00811736">
      <w:r w:rsidRPr="00487029">
        <w:t>Direct sequence spreading with constant envelope can be implemented according to the spreading strategy {RD-3}. This provides a way to generate constant envelope signals whilst allowing the use of linear modulations (i.e. BPSK, or QPSK for data modulation).</w:t>
      </w:r>
      <w:r w:rsidR="00811736">
        <w:t xml:space="preserve"> </w:t>
      </w:r>
      <w:r w:rsidRPr="00487029">
        <w:t>In this approach the CPM spreading sequences are selected such that the spread symbols maintain quasi continuous phase even at the transition from one symbol to the next.</w:t>
      </w:r>
      <w:r w:rsidR="00811736">
        <w:t xml:space="preserve"> </w:t>
      </w:r>
      <w:r w:rsidRPr="00487029">
        <w:t>The CPM spreading principle is provided in Figure A5-5.</w:t>
      </w:r>
    </w:p>
    <w:p w:rsidR="00610E16" w:rsidRPr="00487029" w:rsidRDefault="00610E16" w:rsidP="00610E16">
      <w:pPr>
        <w:pStyle w:val="FigureNo"/>
      </w:pPr>
      <w:bookmarkStart w:id="216" w:name="_Ref419388232"/>
      <w:r w:rsidRPr="00487029">
        <w:t xml:space="preserve">Figure </w:t>
      </w:r>
      <w:bookmarkEnd w:id="216"/>
      <w:r w:rsidRPr="00487029">
        <w:t>A5-5</w:t>
      </w:r>
    </w:p>
    <w:p w:rsidR="00610E16" w:rsidRPr="00487029" w:rsidRDefault="00610E16" w:rsidP="00610E16">
      <w:pPr>
        <w:pStyle w:val="Figuretitle"/>
      </w:pPr>
      <w:r w:rsidRPr="00487029">
        <w:t>CPM Spreading Prin</w:t>
      </w:r>
      <w:r w:rsidRPr="00487029">
        <w:rPr>
          <w:rStyle w:val="FiguretitleChar"/>
        </w:rPr>
        <w:t>c</w:t>
      </w:r>
      <w:r w:rsidRPr="00487029">
        <w:t>iple</w:t>
      </w:r>
    </w:p>
    <w:p w:rsidR="00610E16" w:rsidRPr="00487029" w:rsidRDefault="00610E16" w:rsidP="00ED2349">
      <w:pPr>
        <w:pStyle w:val="Figure"/>
      </w:pPr>
      <w:r w:rsidRPr="00487029">
        <w:object w:dxaOrig="8360" w:dyaOrig="3663">
          <v:shape id="_x0000_i1056" type="#_x0000_t75" style="width:322.5pt;height:2in" o:ole="">
            <v:imagedata r:id="rId89" o:title=""/>
          </v:shape>
          <o:OLEObject Type="Embed" ProgID="Visio.Drawing.11" ShapeID="_x0000_i1056" DrawAspect="Content" ObjectID="_1503218953" r:id="rId90"/>
        </w:object>
      </w:r>
    </w:p>
    <w:p w:rsidR="00610E16" w:rsidRPr="00487029" w:rsidRDefault="00610E16" w:rsidP="00811736">
      <w:r w:rsidRPr="00487029">
        <w:t>In order to avoid phase discontinuity at the data symbol transitions, the proposed solution is to adapt the spreading sequence to the modulation data.</w:t>
      </w:r>
      <w:r w:rsidR="00811736">
        <w:t xml:space="preserve"> </w:t>
      </w:r>
      <w:r w:rsidRPr="00487029">
        <w:t>In other words, the CPM spreading sequence at the edge of each symbol is adapted according to the new input modulation symbol value to avoid any phase discontinuity. Such a solution produces a small loss at the receiver as the receiver does not know the edge symbol part of the used CPM spreading sequence. For a spreading factor of 16 or higher, the resulting correlation loss experienced by the receiver due to this issue is less than 0.25</w:t>
      </w:r>
      <w:r w:rsidR="00ED2349" w:rsidRPr="00487029">
        <w:t> </w:t>
      </w:r>
      <w:r w:rsidRPr="00487029">
        <w:t xml:space="preserve">dB. Performance losses with respect to conventional spreading is thus quite negligible provided that SF = 16 or larger is used. </w:t>
      </w:r>
    </w:p>
    <w:p w:rsidR="00610E16" w:rsidRPr="00487029" w:rsidRDefault="00610E16" w:rsidP="00ED2349">
      <w:r w:rsidRPr="00487029">
        <w:t>The CPM spreading sequences are computed and optimized off-line and then stored in the memory of the terminals and receivers. A single spreading code is sufficient for all the users in the system. There is thus no need for storing multiple spreading sequences but just a single spreading sequence.</w:t>
      </w:r>
    </w:p>
    <w:p w:rsidR="00610E16" w:rsidRPr="00487029" w:rsidRDefault="00610E16" w:rsidP="00ED2349">
      <w:r w:rsidRPr="00487029">
        <w:t>The stored spreading sequence is then applied starting from the preamble and continuing in the data part (as shown in Figure A5-6). It should be noted that the actual spreading sequence is actually partly dependent on the modulation symbols in order to ensure continuity of the signal phase when the modulation symbol changes (Figure A5-5). The spread samples are computed on the basis of the current modulation symbol and previous modulation symbol. For QPSK modulation there are 4 possible values for the phase difference of these two symbols. An index from 0 to 3 can point to the possible phase differences and is used to address which of 4 possible spreading sequences is actually used for computing the output signal. Figure A5-7 illustrates the power spectral properties of the proposed modulation scheme (with spreading factor 16). Due to its constant envelope properties, this modulation scheme can operate with a transmit power amplifier operating close to saturation while maintaining a low power leakage to adjacent channels.</w:t>
      </w:r>
    </w:p>
    <w:p w:rsidR="00610E16" w:rsidRPr="00487029" w:rsidRDefault="00610E16" w:rsidP="00610E16">
      <w:pPr>
        <w:pStyle w:val="FigureNo"/>
      </w:pPr>
      <w:r w:rsidRPr="00487029">
        <w:t xml:space="preserve">Figure A5-6 </w:t>
      </w:r>
    </w:p>
    <w:p w:rsidR="00610E16" w:rsidRPr="00487029" w:rsidRDefault="00610E16" w:rsidP="00610E16">
      <w:pPr>
        <w:pStyle w:val="Figuretitle"/>
      </w:pPr>
      <w:r w:rsidRPr="00487029">
        <w:t xml:space="preserve">Proposed Spreading in the CPM </w:t>
      </w:r>
    </w:p>
    <w:p w:rsidR="00610E16" w:rsidRPr="00487029" w:rsidRDefault="00610E16" w:rsidP="00ED2349">
      <w:pPr>
        <w:pStyle w:val="Figure"/>
      </w:pPr>
      <w:r w:rsidRPr="00487029">
        <w:object w:dxaOrig="8871" w:dyaOrig="2635">
          <v:shape id="_x0000_i1057" type="#_x0000_t75" style="width:406.5pt;height:123.5pt" o:ole="">
            <v:imagedata r:id="rId91" o:title=""/>
          </v:shape>
          <o:OLEObject Type="Embed" ProgID="Visio.Drawing.11" ShapeID="_x0000_i1057" DrawAspect="Content" ObjectID="_1503218954" r:id="rId92"/>
        </w:object>
      </w:r>
    </w:p>
    <w:p w:rsidR="00610E16" w:rsidRPr="00487029" w:rsidRDefault="00610E16" w:rsidP="00610E16"/>
    <w:p w:rsidR="00610E16" w:rsidRPr="00487029" w:rsidRDefault="00610E16" w:rsidP="00610E16">
      <w:pPr>
        <w:pStyle w:val="FigureNo"/>
      </w:pPr>
      <w:r w:rsidRPr="00487029">
        <w:t>Figure A5-7</w:t>
      </w:r>
    </w:p>
    <w:p w:rsidR="00610E16" w:rsidRPr="00487029" w:rsidRDefault="00610E16" w:rsidP="00610E16">
      <w:pPr>
        <w:pStyle w:val="Figuretitle"/>
      </w:pPr>
      <w:r w:rsidRPr="00487029">
        <w:t xml:space="preserve">Power spectral properties of spread spectrum with constant envelope </w:t>
      </w:r>
    </w:p>
    <w:p w:rsidR="00610E16" w:rsidRPr="00487029" w:rsidRDefault="00610E16" w:rsidP="00ED2349">
      <w:pPr>
        <w:pStyle w:val="Figure"/>
      </w:pPr>
      <w:r w:rsidRPr="00487029">
        <w:rPr>
          <w:noProof/>
          <w:lang w:eastAsia="zh-CN"/>
        </w:rPr>
        <w:drawing>
          <wp:inline distT="0" distB="0" distL="0" distR="0" wp14:anchorId="3F66258F" wp14:editId="4CBBC021">
            <wp:extent cx="5772150" cy="3728720"/>
            <wp:effectExtent l="0" t="0" r="0" b="5080"/>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610E16" w:rsidRPr="00487029" w:rsidRDefault="00610E16" w:rsidP="00610E16">
      <w:pPr>
        <w:pStyle w:val="Heading2"/>
      </w:pPr>
      <w:r w:rsidRPr="00487029">
        <w:t>2.3</w:t>
      </w:r>
      <w:r w:rsidRPr="00487029">
        <w:tab/>
        <w:t>Baseband shaping and quadrature modulation</w:t>
      </w:r>
    </w:p>
    <w:p w:rsidR="00610E16" w:rsidRPr="00487029" w:rsidRDefault="00610E16" w:rsidP="00ED2349">
      <w:r w:rsidRPr="00487029">
        <w:t>The baseband symbols shall be squared root raised cosine filtered. The roll-off factor should be α</w:t>
      </w:r>
      <w:r w:rsidR="00ED2349" w:rsidRPr="00487029">
        <w:t> </w:t>
      </w:r>
      <w:r w:rsidRPr="00487029">
        <w:t>=</w:t>
      </w:r>
      <w:r w:rsidR="00ED2349" w:rsidRPr="00487029">
        <w:t> </w:t>
      </w:r>
      <w:r w:rsidRPr="00487029">
        <w:t>0.25 or α = 0.20. It should be noted that the shaping is not applicable to CPM spreading.</w:t>
      </w:r>
    </w:p>
    <w:p w:rsidR="00610E16" w:rsidRPr="00487029" w:rsidRDefault="00610E16" w:rsidP="00610E16">
      <w:pPr>
        <w:pStyle w:val="Heading2"/>
      </w:pPr>
      <w:r w:rsidRPr="00487029">
        <w:t>2.4</w:t>
      </w:r>
      <w:r w:rsidRPr="00487029">
        <w:tab/>
        <w:t>Transmission timing accuracy</w:t>
      </w:r>
    </w:p>
    <w:p w:rsidR="00610E16" w:rsidRPr="00487029" w:rsidRDefault="00610E16" w:rsidP="00610E16">
      <w:pPr>
        <w:pStyle w:val="Heading3"/>
      </w:pPr>
      <w:r w:rsidRPr="00487029">
        <w:t>2.4.1</w:t>
      </w:r>
      <w:r w:rsidRPr="00487029">
        <w:tab/>
        <w:t>Symbol timing accuracy (at the output of satellite)</w:t>
      </w:r>
    </w:p>
    <w:p w:rsidR="00610E16" w:rsidRPr="00487029" w:rsidRDefault="00610E16" w:rsidP="00610E16">
      <w:r w:rsidRPr="00487029">
        <w:t xml:space="preserve">The timing accuracy of the transmit signal at the satellite should be better than 20 ppm. </w:t>
      </w:r>
    </w:p>
    <w:p w:rsidR="00610E16" w:rsidRPr="00487029" w:rsidRDefault="00610E16" w:rsidP="00610E16">
      <w:pPr>
        <w:pStyle w:val="Heading3"/>
      </w:pPr>
      <w:r w:rsidRPr="00487029">
        <w:t>2.4.2</w:t>
      </w:r>
      <w:r w:rsidRPr="00487029">
        <w:tab/>
        <w:t>Transmitter timing jitter</w:t>
      </w:r>
    </w:p>
    <w:p w:rsidR="00610E16" w:rsidRPr="00487029" w:rsidRDefault="00610E16" w:rsidP="00610E16">
      <w:r w:rsidRPr="00487029">
        <w:t>The timing jitter should be better than 5% of the symbol interval (peak value).</w:t>
      </w:r>
    </w:p>
    <w:p w:rsidR="00610E16" w:rsidRPr="00487029" w:rsidRDefault="00610E16" w:rsidP="00610E16">
      <w:pPr>
        <w:pStyle w:val="Heading3"/>
      </w:pPr>
      <w:r w:rsidRPr="00487029">
        <w:t>2.4.3</w:t>
      </w:r>
      <w:r w:rsidRPr="00487029">
        <w:tab/>
        <w:t xml:space="preserve">Slot transmission accuracy at the satellite output </w:t>
      </w:r>
    </w:p>
    <w:p w:rsidR="00610E16" w:rsidRPr="00487029" w:rsidRDefault="00610E16" w:rsidP="00610E16">
      <w:r w:rsidRPr="00487029">
        <w:t>The slot transmission accuracy should be better than 100 µs (peak) relative for example to GNSS reference timing.</w:t>
      </w:r>
    </w:p>
    <w:p w:rsidR="00610E16" w:rsidRPr="00487029" w:rsidRDefault="00610E16" w:rsidP="00610E16">
      <w:pPr>
        <w:pStyle w:val="Heading2"/>
      </w:pPr>
      <w:r w:rsidRPr="00487029">
        <w:t>2.5</w:t>
      </w:r>
      <w:r w:rsidRPr="00487029">
        <w:tab/>
        <w:t>Half duplex and full duplex satellites</w:t>
      </w:r>
    </w:p>
    <w:p w:rsidR="00610E16" w:rsidRPr="00487029" w:rsidRDefault="00610E16" w:rsidP="00610E16">
      <w:r w:rsidRPr="00487029">
        <w:t>See Section 2.5 of Annex 4.</w:t>
      </w:r>
    </w:p>
    <w:p w:rsidR="00610E16" w:rsidRPr="00487029" w:rsidRDefault="00610E16" w:rsidP="00610E16">
      <w:pPr>
        <w:pStyle w:val="Heading2"/>
      </w:pPr>
      <w:r w:rsidRPr="00487029">
        <w:t>2.6</w:t>
      </w:r>
      <w:r w:rsidRPr="00487029">
        <w:tab/>
        <w:t>Frame hierarchy</w:t>
      </w:r>
    </w:p>
    <w:p w:rsidR="00610E16" w:rsidRPr="00487029" w:rsidRDefault="00610E16" w:rsidP="00610E16">
      <w:r w:rsidRPr="00487029">
        <w:t xml:space="preserve">The VDES frame structure is identical and synchronized in time on the </w:t>
      </w:r>
      <w:r w:rsidR="007B145B" w:rsidRPr="00487029">
        <w:t xml:space="preserve">Earth’s </w:t>
      </w:r>
      <w:r w:rsidRPr="00487029">
        <w:t xml:space="preserve">surface to UTC (as in AIS). The frame hierarchy is shown in Annex 6. </w:t>
      </w:r>
    </w:p>
    <w:p w:rsidR="00610E16" w:rsidRPr="00487029" w:rsidRDefault="00610E16" w:rsidP="00610E16">
      <w:pPr>
        <w:pStyle w:val="Heading3"/>
      </w:pPr>
      <w:r w:rsidRPr="00487029">
        <w:t>2.6.1</w:t>
      </w:r>
      <w:r w:rsidRPr="00487029">
        <w:tab/>
        <w:t>Uplink physical layer frame (PL-Frame)</w:t>
      </w:r>
    </w:p>
    <w:p w:rsidR="00610E16" w:rsidRPr="00487029" w:rsidRDefault="00610E16" w:rsidP="00ED2349">
      <w:r w:rsidRPr="00487029">
        <w:t>The uplink physical layer frame (PL-Frame) refers to a time window that the satellite expects to receive the VDE-SAT uplink signal. The PL-frame size is defined according to the PL-frame formats used for the VDE-SAT uplink. The current selected PL-frame intervals are 800 ms and</w:t>
      </w:r>
      <w:r w:rsidR="00ED2349" w:rsidRPr="00487029">
        <w:t> </w:t>
      </w:r>
      <w:r w:rsidRPr="00487029">
        <w:t>2.4</w:t>
      </w:r>
      <w:r w:rsidR="00ED2349" w:rsidRPr="00487029">
        <w:t> </w:t>
      </w:r>
      <w:r w:rsidRPr="00487029">
        <w:t>s.</w:t>
      </w:r>
    </w:p>
    <w:p w:rsidR="00610E16" w:rsidRPr="00487029" w:rsidRDefault="00610E16" w:rsidP="00ED2349">
      <w:pPr>
        <w:pStyle w:val="Heading3"/>
      </w:pPr>
      <w:r w:rsidRPr="00487029">
        <w:t>2.6.2</w:t>
      </w:r>
      <w:r w:rsidRPr="00487029">
        <w:tab/>
        <w:t>Burst structure</w:t>
      </w:r>
    </w:p>
    <w:p w:rsidR="00610E16" w:rsidRPr="00487029" w:rsidRDefault="00610E16" w:rsidP="00610E16">
      <w:r w:rsidRPr="00487029">
        <w:t xml:space="preserve">For the VDE-SAT uplink, the active portion of PL-frame is referred to as a burst. Figure A5-8 illustrates the burst structure for non-spread and spread waveforms </w:t>
      </w:r>
    </w:p>
    <w:p w:rsidR="00610E16" w:rsidRPr="00487029" w:rsidRDefault="00610E16" w:rsidP="00610E16">
      <w:pPr>
        <w:pStyle w:val="FigureNo"/>
      </w:pPr>
      <w:r w:rsidRPr="00487029">
        <w:t>Figure A5-8</w:t>
      </w:r>
    </w:p>
    <w:p w:rsidR="00610E16" w:rsidRPr="00487029" w:rsidRDefault="00610E16" w:rsidP="00ED2349">
      <w:pPr>
        <w:pStyle w:val="Figuretitle"/>
      </w:pPr>
      <w:r w:rsidRPr="00487029">
        <w:t>VDE-SAT uplink burst structure (a) without spreading (b) with spreading</w:t>
      </w:r>
    </w:p>
    <w:p w:rsidR="00610E16" w:rsidRPr="00487029" w:rsidRDefault="00610E16" w:rsidP="00ED2349">
      <w:pPr>
        <w:pStyle w:val="Figure"/>
      </w:pPr>
      <w:r w:rsidRPr="00487029">
        <w:object w:dxaOrig="10735" w:dyaOrig="9271">
          <v:shape id="_x0000_i1058" type="#_x0000_t75" style="width:478pt;height:411pt" o:ole="">
            <v:imagedata r:id="rId94" o:title=""/>
          </v:shape>
          <o:OLEObject Type="Embed" ProgID="Visio.Drawing.11" ShapeID="_x0000_i1058" DrawAspect="Content" ObjectID="_1503218955" r:id="rId95"/>
        </w:object>
      </w:r>
    </w:p>
    <w:p w:rsidR="00610E16" w:rsidRPr="00487029" w:rsidRDefault="00610E16" w:rsidP="00610E16">
      <w:pPr>
        <w:pStyle w:val="Heading3"/>
      </w:pPr>
      <w:r w:rsidRPr="00487029">
        <w:t>2.6.3</w:t>
      </w:r>
      <w:r w:rsidRPr="00487029">
        <w:tab/>
        <w:t xml:space="preserve">Guard time and ramp up </w:t>
      </w:r>
    </w:p>
    <w:p w:rsidR="00610E16" w:rsidRPr="00487029" w:rsidRDefault="00610E16" w:rsidP="00ED2349">
      <w:r w:rsidRPr="00487029">
        <w:t xml:space="preserve">The ramp up time from </w:t>
      </w:r>
      <w:r w:rsidR="00ED2349" w:rsidRPr="00487029">
        <w:t>−</w:t>
      </w:r>
      <w:r w:rsidRPr="00487029">
        <w:t xml:space="preserve">30 dBc to </w:t>
      </w:r>
      <w:r w:rsidR="00ED2349" w:rsidRPr="00487029">
        <w:t>−</w:t>
      </w:r>
      <w:r w:rsidRPr="00487029">
        <w:t>1.5 dBc of the power shall occur in less than or equal to 300 µs for 50 kHz channel occupancy. This is a means to maintain compliancy with the adjacent channel interference requirements.</w:t>
      </w:r>
    </w:p>
    <w:p w:rsidR="00610E16" w:rsidRPr="00487029" w:rsidRDefault="00610E16" w:rsidP="00610E16">
      <w:r w:rsidRPr="00487029">
        <w:t>The guard time at the beginning of a burst may not be required, but has been provided to allow for future expansion of the pilot, synchron</w:t>
      </w:r>
      <w:r w:rsidR="000253BA">
        <w:t>ization</w:t>
      </w:r>
      <w:r w:rsidRPr="00487029">
        <w:t xml:space="preserve"> word and the PL-Frame format header.</w:t>
      </w:r>
    </w:p>
    <w:p w:rsidR="00610E16" w:rsidRPr="00487029" w:rsidRDefault="00610E16" w:rsidP="00610E16">
      <w:pPr>
        <w:pStyle w:val="Heading3"/>
      </w:pPr>
      <w:r w:rsidRPr="00487029">
        <w:t>2.6.4</w:t>
      </w:r>
      <w:r w:rsidRPr="00487029">
        <w:tab/>
        <w:t>Preamble</w:t>
      </w:r>
    </w:p>
    <w:p w:rsidR="00610E16" w:rsidRPr="00487029" w:rsidRDefault="00610E16" w:rsidP="00610E16">
      <w:r w:rsidRPr="00487029">
        <w:t xml:space="preserve">A fixed format preamble as shown in Figure A5-8 is used for non-spread burst and optionally for spread bursts. It consists of a CW (unmodulated carrier) pilot, a unique synchronization word and a format header. The preamble duration is shown in Table A5-5. </w:t>
      </w:r>
    </w:p>
    <w:p w:rsidR="00610E16" w:rsidRPr="00487029" w:rsidRDefault="00610E16" w:rsidP="00610E16">
      <w:pPr>
        <w:pStyle w:val="TableNo"/>
      </w:pPr>
      <w:r w:rsidRPr="00487029">
        <w:t>Table A5-5</w:t>
      </w:r>
    </w:p>
    <w:p w:rsidR="00610E16" w:rsidRPr="00487029" w:rsidRDefault="00610E16" w:rsidP="00610E16">
      <w:pPr>
        <w:pStyle w:val="Tabletitle"/>
      </w:pPr>
      <w:r w:rsidRPr="00487029">
        <w:t>Preamble Duration</w:t>
      </w:r>
    </w:p>
    <w:tbl>
      <w:tblPr>
        <w:tblStyle w:val="TableGrid"/>
        <w:tblW w:w="0" w:type="auto"/>
        <w:jc w:val="center"/>
        <w:tblLook w:val="04A0" w:firstRow="1" w:lastRow="0" w:firstColumn="1" w:lastColumn="0" w:noHBand="0" w:noVBand="1"/>
      </w:tblPr>
      <w:tblGrid>
        <w:gridCol w:w="1859"/>
        <w:gridCol w:w="1190"/>
        <w:gridCol w:w="883"/>
      </w:tblGrid>
      <w:tr w:rsidR="00ED2349" w:rsidRPr="00487029" w:rsidTr="00ED2349">
        <w:trPr>
          <w:jc w:val="center"/>
        </w:trPr>
        <w:tc>
          <w:tcPr>
            <w:tcW w:w="1859" w:type="dxa"/>
          </w:tcPr>
          <w:p w:rsidR="00ED2349" w:rsidRPr="00487029" w:rsidRDefault="00ED2349" w:rsidP="00ED2349">
            <w:pPr>
              <w:pStyle w:val="Tablehead"/>
            </w:pPr>
            <w:r w:rsidRPr="00487029">
              <w:t>Parameter</w:t>
            </w:r>
          </w:p>
        </w:tc>
        <w:tc>
          <w:tcPr>
            <w:tcW w:w="1190" w:type="dxa"/>
          </w:tcPr>
          <w:p w:rsidR="00ED2349" w:rsidRPr="00487029" w:rsidRDefault="00ED2349" w:rsidP="00ED2349">
            <w:pPr>
              <w:pStyle w:val="Tablehead"/>
            </w:pPr>
            <w:r w:rsidRPr="00487029">
              <w:t>Value</w:t>
            </w:r>
          </w:p>
        </w:tc>
        <w:tc>
          <w:tcPr>
            <w:tcW w:w="883" w:type="dxa"/>
          </w:tcPr>
          <w:p w:rsidR="00ED2349" w:rsidRPr="00487029" w:rsidRDefault="00ED2349" w:rsidP="00ED2349">
            <w:pPr>
              <w:pStyle w:val="Tablehead"/>
            </w:pPr>
            <w:r w:rsidRPr="00487029">
              <w:t>Unit</w:t>
            </w:r>
          </w:p>
        </w:tc>
      </w:tr>
      <w:tr w:rsidR="00ED2349" w:rsidRPr="00487029" w:rsidTr="00ED2349">
        <w:trPr>
          <w:jc w:val="center"/>
        </w:trPr>
        <w:tc>
          <w:tcPr>
            <w:tcW w:w="1859" w:type="dxa"/>
          </w:tcPr>
          <w:p w:rsidR="00ED2349" w:rsidRPr="00487029" w:rsidRDefault="00ED2349" w:rsidP="00ED2349">
            <w:pPr>
              <w:pStyle w:val="Tabletext"/>
            </w:pPr>
            <w:r w:rsidRPr="00487029">
              <w:t>Ramp up</w:t>
            </w:r>
          </w:p>
        </w:tc>
        <w:tc>
          <w:tcPr>
            <w:tcW w:w="1190" w:type="dxa"/>
          </w:tcPr>
          <w:p w:rsidR="00ED2349" w:rsidRPr="00487029" w:rsidRDefault="00ED2349" w:rsidP="00ED2349">
            <w:pPr>
              <w:pStyle w:val="Tabletext"/>
            </w:pPr>
            <w:r w:rsidRPr="00487029">
              <w:t>0.30</w:t>
            </w:r>
          </w:p>
        </w:tc>
        <w:tc>
          <w:tcPr>
            <w:tcW w:w="883" w:type="dxa"/>
          </w:tcPr>
          <w:p w:rsidR="00ED2349" w:rsidRPr="00487029" w:rsidRDefault="00ED2349" w:rsidP="00ED2349">
            <w:pPr>
              <w:pStyle w:val="Tabletext"/>
            </w:pPr>
            <w:r w:rsidRPr="00487029">
              <w:t>ms</w:t>
            </w:r>
          </w:p>
        </w:tc>
      </w:tr>
      <w:tr w:rsidR="00ED2349" w:rsidRPr="00487029" w:rsidTr="00ED2349">
        <w:trPr>
          <w:jc w:val="center"/>
        </w:trPr>
        <w:tc>
          <w:tcPr>
            <w:tcW w:w="1859" w:type="dxa"/>
          </w:tcPr>
          <w:p w:rsidR="00ED2349" w:rsidRPr="00487029" w:rsidRDefault="00ED2349" w:rsidP="00ED2349">
            <w:pPr>
              <w:pStyle w:val="Tabletext"/>
            </w:pPr>
            <w:r w:rsidRPr="00487029">
              <w:t>Symbol rate</w:t>
            </w:r>
          </w:p>
        </w:tc>
        <w:tc>
          <w:tcPr>
            <w:tcW w:w="1190" w:type="dxa"/>
          </w:tcPr>
          <w:p w:rsidR="00ED2349" w:rsidRPr="00487029" w:rsidRDefault="00ED2349" w:rsidP="00ED2349">
            <w:pPr>
              <w:pStyle w:val="Tabletext"/>
            </w:pPr>
            <w:r w:rsidRPr="00487029">
              <w:t>2.4</w:t>
            </w:r>
          </w:p>
        </w:tc>
        <w:tc>
          <w:tcPr>
            <w:tcW w:w="883" w:type="dxa"/>
          </w:tcPr>
          <w:p w:rsidR="00ED2349" w:rsidRPr="00487029" w:rsidRDefault="00ED2349" w:rsidP="00ED2349">
            <w:pPr>
              <w:pStyle w:val="Tabletext"/>
            </w:pPr>
            <w:r w:rsidRPr="00487029">
              <w:t>ksym/s</w:t>
            </w:r>
          </w:p>
        </w:tc>
      </w:tr>
      <w:tr w:rsidR="00ED2349" w:rsidRPr="00487029" w:rsidTr="00ED2349">
        <w:trPr>
          <w:jc w:val="center"/>
        </w:trPr>
        <w:tc>
          <w:tcPr>
            <w:tcW w:w="1859" w:type="dxa"/>
          </w:tcPr>
          <w:p w:rsidR="00ED2349" w:rsidRPr="00487029" w:rsidRDefault="00ED2349" w:rsidP="00ED2349">
            <w:pPr>
              <w:pStyle w:val="Tabletext"/>
            </w:pPr>
            <w:r w:rsidRPr="00487029">
              <w:t>Modulation</w:t>
            </w:r>
          </w:p>
        </w:tc>
        <w:tc>
          <w:tcPr>
            <w:tcW w:w="1190" w:type="dxa"/>
          </w:tcPr>
          <w:p w:rsidR="00ED2349" w:rsidRPr="00487029" w:rsidRDefault="00ED2349" w:rsidP="00ED2349">
            <w:pPr>
              <w:pStyle w:val="Tabletext"/>
            </w:pPr>
            <w:r w:rsidRPr="00487029">
              <w:t>BPSK</w:t>
            </w:r>
          </w:p>
        </w:tc>
        <w:tc>
          <w:tcPr>
            <w:tcW w:w="883" w:type="dxa"/>
          </w:tcPr>
          <w:p w:rsidR="00ED2349" w:rsidRPr="00487029" w:rsidRDefault="00ED2349" w:rsidP="00ED2349">
            <w:pPr>
              <w:pStyle w:val="Tabletext"/>
            </w:pPr>
          </w:p>
        </w:tc>
      </w:tr>
      <w:tr w:rsidR="00ED2349" w:rsidRPr="00487029" w:rsidTr="00ED2349">
        <w:trPr>
          <w:jc w:val="center"/>
        </w:trPr>
        <w:tc>
          <w:tcPr>
            <w:tcW w:w="1859" w:type="dxa"/>
          </w:tcPr>
          <w:p w:rsidR="00ED2349" w:rsidRPr="00487029" w:rsidRDefault="00ED2349" w:rsidP="00ED2349">
            <w:pPr>
              <w:pStyle w:val="Tabletext"/>
            </w:pPr>
            <w:r w:rsidRPr="00487029">
              <w:t xml:space="preserve">CW pilot duration </w:t>
            </w:r>
          </w:p>
        </w:tc>
        <w:tc>
          <w:tcPr>
            <w:tcW w:w="1190" w:type="dxa"/>
          </w:tcPr>
          <w:p w:rsidR="00ED2349" w:rsidRPr="00487029" w:rsidRDefault="00ED2349" w:rsidP="00ED2349">
            <w:pPr>
              <w:pStyle w:val="Tabletext"/>
            </w:pPr>
            <w:r w:rsidRPr="00487029">
              <w:t>4</w:t>
            </w:r>
          </w:p>
        </w:tc>
        <w:tc>
          <w:tcPr>
            <w:tcW w:w="883" w:type="dxa"/>
          </w:tcPr>
          <w:p w:rsidR="00ED2349" w:rsidRPr="00487029" w:rsidRDefault="00ED2349" w:rsidP="00ED2349">
            <w:pPr>
              <w:pStyle w:val="Tabletext"/>
            </w:pPr>
            <w:r w:rsidRPr="00487029">
              <w:t>symbols</w:t>
            </w:r>
          </w:p>
        </w:tc>
      </w:tr>
      <w:tr w:rsidR="00ED2349" w:rsidRPr="00487029" w:rsidTr="00ED2349">
        <w:trPr>
          <w:jc w:val="center"/>
        </w:trPr>
        <w:tc>
          <w:tcPr>
            <w:tcW w:w="1859" w:type="dxa"/>
          </w:tcPr>
          <w:p w:rsidR="00ED2349" w:rsidRPr="00487029" w:rsidRDefault="00ED2349" w:rsidP="00ED2349">
            <w:pPr>
              <w:pStyle w:val="Tabletext"/>
            </w:pPr>
            <w:r w:rsidRPr="00487029">
              <w:t>CW pilot duration</w:t>
            </w:r>
          </w:p>
        </w:tc>
        <w:tc>
          <w:tcPr>
            <w:tcW w:w="1190" w:type="dxa"/>
          </w:tcPr>
          <w:p w:rsidR="00ED2349" w:rsidRPr="00487029" w:rsidRDefault="00ED2349" w:rsidP="00ED2349">
            <w:pPr>
              <w:pStyle w:val="Tabletext"/>
            </w:pPr>
            <w:r w:rsidRPr="00487029">
              <w:t>1.67</w:t>
            </w:r>
          </w:p>
        </w:tc>
        <w:tc>
          <w:tcPr>
            <w:tcW w:w="883" w:type="dxa"/>
          </w:tcPr>
          <w:p w:rsidR="00ED2349" w:rsidRPr="00487029" w:rsidRDefault="00ED2349" w:rsidP="00ED2349">
            <w:pPr>
              <w:pStyle w:val="Tabletext"/>
            </w:pPr>
            <w:r w:rsidRPr="00487029">
              <w:t>ms</w:t>
            </w:r>
          </w:p>
        </w:tc>
      </w:tr>
      <w:tr w:rsidR="00ED2349" w:rsidRPr="00487029" w:rsidTr="00ED2349">
        <w:trPr>
          <w:jc w:val="center"/>
        </w:trPr>
        <w:tc>
          <w:tcPr>
            <w:tcW w:w="1859" w:type="dxa"/>
          </w:tcPr>
          <w:p w:rsidR="00ED2349" w:rsidRPr="00487029" w:rsidRDefault="00ED2349" w:rsidP="00ED2349">
            <w:pPr>
              <w:pStyle w:val="Tabletext"/>
            </w:pPr>
            <w:r w:rsidRPr="00487029">
              <w:t>(SYNC) UW size</w:t>
            </w:r>
          </w:p>
        </w:tc>
        <w:tc>
          <w:tcPr>
            <w:tcW w:w="1190" w:type="dxa"/>
          </w:tcPr>
          <w:p w:rsidR="00ED2349" w:rsidRPr="00487029" w:rsidRDefault="00ED2349" w:rsidP="00ED2349">
            <w:pPr>
              <w:pStyle w:val="Tabletext"/>
            </w:pPr>
            <w:r w:rsidRPr="00487029">
              <w:t>13</w:t>
            </w:r>
          </w:p>
        </w:tc>
        <w:tc>
          <w:tcPr>
            <w:tcW w:w="883" w:type="dxa"/>
          </w:tcPr>
          <w:p w:rsidR="00ED2349" w:rsidRPr="00487029" w:rsidRDefault="00ED2349" w:rsidP="00ED2349">
            <w:pPr>
              <w:pStyle w:val="Tabletext"/>
            </w:pPr>
            <w:r w:rsidRPr="00487029">
              <w:t>bits</w:t>
            </w:r>
          </w:p>
        </w:tc>
      </w:tr>
      <w:tr w:rsidR="00ED2349" w:rsidRPr="00487029" w:rsidTr="00ED2349">
        <w:trPr>
          <w:jc w:val="center"/>
        </w:trPr>
        <w:tc>
          <w:tcPr>
            <w:tcW w:w="1859" w:type="dxa"/>
          </w:tcPr>
          <w:p w:rsidR="00ED2349" w:rsidRPr="00487029" w:rsidRDefault="00ED2349" w:rsidP="00ED2349">
            <w:pPr>
              <w:pStyle w:val="Tabletext"/>
            </w:pPr>
            <w:r w:rsidRPr="00487029">
              <w:t>(SYNC) UW duration</w:t>
            </w:r>
          </w:p>
        </w:tc>
        <w:tc>
          <w:tcPr>
            <w:tcW w:w="1190" w:type="dxa"/>
          </w:tcPr>
          <w:p w:rsidR="00ED2349" w:rsidRPr="00487029" w:rsidRDefault="00ED2349" w:rsidP="00ED2349">
            <w:pPr>
              <w:pStyle w:val="Tabletext"/>
            </w:pPr>
            <w:r w:rsidRPr="00487029">
              <w:t>5.42</w:t>
            </w:r>
          </w:p>
        </w:tc>
        <w:tc>
          <w:tcPr>
            <w:tcW w:w="883" w:type="dxa"/>
          </w:tcPr>
          <w:p w:rsidR="00ED2349" w:rsidRPr="00487029" w:rsidRDefault="00ED2349" w:rsidP="00ED2349">
            <w:pPr>
              <w:pStyle w:val="Tabletext"/>
            </w:pPr>
            <w:r w:rsidRPr="00487029">
              <w:t>ms</w:t>
            </w:r>
          </w:p>
        </w:tc>
      </w:tr>
      <w:tr w:rsidR="00ED2349" w:rsidRPr="00487029" w:rsidTr="00ED2349">
        <w:trPr>
          <w:jc w:val="center"/>
        </w:trPr>
        <w:tc>
          <w:tcPr>
            <w:tcW w:w="1859" w:type="dxa"/>
          </w:tcPr>
          <w:p w:rsidR="00ED2349" w:rsidRPr="00487029" w:rsidRDefault="00ED2349" w:rsidP="00ED2349">
            <w:pPr>
              <w:pStyle w:val="Tabletext"/>
            </w:pPr>
            <w:r w:rsidRPr="00487029">
              <w:t>Header size</w:t>
            </w:r>
          </w:p>
        </w:tc>
        <w:tc>
          <w:tcPr>
            <w:tcW w:w="1190" w:type="dxa"/>
          </w:tcPr>
          <w:p w:rsidR="00ED2349" w:rsidRPr="00487029" w:rsidRDefault="00ED2349" w:rsidP="00ED2349">
            <w:pPr>
              <w:pStyle w:val="Tabletext"/>
            </w:pPr>
            <w:r w:rsidRPr="00487029">
              <w:t>32</w:t>
            </w:r>
          </w:p>
        </w:tc>
        <w:tc>
          <w:tcPr>
            <w:tcW w:w="883" w:type="dxa"/>
          </w:tcPr>
          <w:p w:rsidR="00ED2349" w:rsidRPr="00487029" w:rsidRDefault="00ED2349" w:rsidP="00ED2349">
            <w:pPr>
              <w:pStyle w:val="Tabletext"/>
            </w:pPr>
            <w:r w:rsidRPr="00487029">
              <w:t>bits</w:t>
            </w:r>
          </w:p>
        </w:tc>
      </w:tr>
      <w:tr w:rsidR="00ED2349" w:rsidRPr="00487029" w:rsidTr="00ED2349">
        <w:trPr>
          <w:jc w:val="center"/>
        </w:trPr>
        <w:tc>
          <w:tcPr>
            <w:tcW w:w="1859" w:type="dxa"/>
          </w:tcPr>
          <w:p w:rsidR="00ED2349" w:rsidRPr="00487029" w:rsidRDefault="00ED2349" w:rsidP="00ED2349">
            <w:pPr>
              <w:pStyle w:val="Tabletext"/>
            </w:pPr>
            <w:r w:rsidRPr="00487029">
              <w:t>Header duration</w:t>
            </w:r>
          </w:p>
        </w:tc>
        <w:tc>
          <w:tcPr>
            <w:tcW w:w="1190" w:type="dxa"/>
          </w:tcPr>
          <w:p w:rsidR="00ED2349" w:rsidRPr="00487029" w:rsidRDefault="00ED2349" w:rsidP="00ED2349">
            <w:pPr>
              <w:pStyle w:val="Tabletext"/>
            </w:pPr>
            <w:r w:rsidRPr="00487029">
              <w:t>13.33</w:t>
            </w:r>
          </w:p>
        </w:tc>
        <w:tc>
          <w:tcPr>
            <w:tcW w:w="883" w:type="dxa"/>
          </w:tcPr>
          <w:p w:rsidR="00ED2349" w:rsidRPr="00487029" w:rsidRDefault="00ED2349" w:rsidP="00ED2349">
            <w:pPr>
              <w:pStyle w:val="Tabletext"/>
            </w:pPr>
            <w:r w:rsidRPr="00487029">
              <w:t>ms</w:t>
            </w:r>
          </w:p>
        </w:tc>
      </w:tr>
    </w:tbl>
    <w:p w:rsidR="00610E16" w:rsidRPr="00487029" w:rsidRDefault="00610E16" w:rsidP="00610E16">
      <w:pPr>
        <w:pStyle w:val="Heading3"/>
      </w:pPr>
      <w:r w:rsidRPr="00487029">
        <w:t>2.6.5</w:t>
      </w:r>
      <w:r w:rsidRPr="00487029">
        <w:tab/>
        <w:t>Synchron</w:t>
      </w:r>
      <w:r w:rsidR="000253BA">
        <w:t>ization</w:t>
      </w:r>
      <w:r w:rsidRPr="00487029">
        <w:t xml:space="preserve"> pilot</w:t>
      </w:r>
    </w:p>
    <w:p w:rsidR="00610E16" w:rsidRPr="00487029" w:rsidRDefault="00610E16" w:rsidP="00610E16">
      <w:r w:rsidRPr="00487029">
        <w:t xml:space="preserve">Pilot symbols (one or several) are inserted periodically among the data symbols. The number of known symbols per pilot field and the distance (in symbols) between two consecutive pilot fields are defined on case by case basis (per each PL-Frame format). </w:t>
      </w:r>
    </w:p>
    <w:p w:rsidR="00610E16" w:rsidRPr="00487029" w:rsidRDefault="00610E16" w:rsidP="00610E16">
      <w:pPr>
        <w:pStyle w:val="Heading3"/>
      </w:pPr>
      <w:r w:rsidRPr="00487029">
        <w:t>2.6.6</w:t>
      </w:r>
      <w:r w:rsidRPr="00487029">
        <w:tab/>
        <w:t>Synchronization (SYNC) unique word</w:t>
      </w:r>
    </w:p>
    <w:p w:rsidR="00610E16" w:rsidRPr="00487029" w:rsidRDefault="00610E16" w:rsidP="00610E16">
      <w:r w:rsidRPr="00487029">
        <w:t>The PL-Frame synchron</w:t>
      </w:r>
      <w:r w:rsidR="000253BA">
        <w:t>ization</w:t>
      </w:r>
      <w:r w:rsidRPr="00487029">
        <w:t xml:space="preserve"> word and header format is fixed for all transmissions. (It is defined as part of non-spread preamble and considered optional field for spread burst as shown in Figure A5-8). The 13 bit Barker code unique word, as defined in Annex 4 (Table A4-10) is modulated with BPSK at a symbol rate of 2.4 ksym/s. </w:t>
      </w:r>
    </w:p>
    <w:p w:rsidR="00610E16" w:rsidRPr="00487029" w:rsidRDefault="00610E16" w:rsidP="00610E16">
      <w:pPr>
        <w:pStyle w:val="Heading3"/>
      </w:pPr>
      <w:r w:rsidRPr="00487029">
        <w:t>2.6.7</w:t>
      </w:r>
      <w:r w:rsidRPr="00487029">
        <w:tab/>
        <w:t>PL-Frame header</w:t>
      </w:r>
    </w:p>
    <w:p w:rsidR="00610E16" w:rsidRPr="00487029" w:rsidRDefault="00610E16" w:rsidP="00610E16">
      <w:r w:rsidRPr="00487029">
        <w:t>The header is BPSK modulated and spread the same way as the synchronization word described above. This PL-Frame header defines the following parameter associated with the each PL-Frame:</w:t>
      </w:r>
    </w:p>
    <w:p w:rsidR="00610E16" w:rsidRPr="00487029" w:rsidRDefault="00610E16" w:rsidP="00610E16">
      <w:pPr>
        <w:pStyle w:val="enumlev1"/>
      </w:pPr>
      <w:r w:rsidRPr="00487029">
        <w:t>–</w:t>
      </w:r>
      <w:r w:rsidRPr="00487029">
        <w:tab/>
        <w:t>PL-Frame duration (as an integ</w:t>
      </w:r>
      <w:r w:rsidR="00A16C62">
        <w:t>er multiple of a slot duration)</w:t>
      </w:r>
    </w:p>
    <w:p w:rsidR="00610E16" w:rsidRPr="00487029" w:rsidRDefault="00A16C62" w:rsidP="00610E16">
      <w:pPr>
        <w:pStyle w:val="enumlev1"/>
      </w:pPr>
      <w:r>
        <w:t>–</w:t>
      </w:r>
      <w:r>
        <w:tab/>
        <w:t>Burst duration</w:t>
      </w:r>
    </w:p>
    <w:p w:rsidR="00610E16" w:rsidRPr="00487029" w:rsidRDefault="00610E16" w:rsidP="00610E16">
      <w:pPr>
        <w:pStyle w:val="enumlev1"/>
      </w:pPr>
      <w:r w:rsidRPr="00487029">
        <w:t>–</w:t>
      </w:r>
      <w:r w:rsidRPr="00487029">
        <w:tab/>
        <w:t>Number</w:t>
      </w:r>
      <w:r w:rsidR="00A16C62">
        <w:t xml:space="preserve"> of data slots (M) per PL-Frame</w:t>
      </w:r>
    </w:p>
    <w:p w:rsidR="00610E16" w:rsidRPr="00487029" w:rsidRDefault="00A16C62" w:rsidP="00610E16">
      <w:pPr>
        <w:pStyle w:val="enumlev1"/>
      </w:pPr>
      <w:r>
        <w:t>–</w:t>
      </w:r>
      <w:r>
        <w:tab/>
        <w:t>Symbol rate</w:t>
      </w:r>
    </w:p>
    <w:p w:rsidR="00610E16" w:rsidRPr="00487029" w:rsidRDefault="00A16C62" w:rsidP="00610E16">
      <w:pPr>
        <w:pStyle w:val="enumlev1"/>
      </w:pPr>
      <w:r>
        <w:t>–</w:t>
      </w:r>
      <w:r>
        <w:tab/>
        <w:t>Modulation type</w:t>
      </w:r>
    </w:p>
    <w:p w:rsidR="00610E16" w:rsidRPr="00487029" w:rsidRDefault="00A16C62" w:rsidP="00610E16">
      <w:pPr>
        <w:pStyle w:val="enumlev1"/>
      </w:pPr>
      <w:r>
        <w:t>–</w:t>
      </w:r>
      <w:r>
        <w:tab/>
        <w:t>FEC type</w:t>
      </w:r>
    </w:p>
    <w:p w:rsidR="00610E16" w:rsidRPr="00487029" w:rsidRDefault="00A16C62" w:rsidP="00610E16">
      <w:pPr>
        <w:pStyle w:val="enumlev1"/>
      </w:pPr>
      <w:r>
        <w:t>–</w:t>
      </w:r>
      <w:r>
        <w:tab/>
        <w:t>FEC rate</w:t>
      </w:r>
    </w:p>
    <w:p w:rsidR="00610E16" w:rsidRPr="00487029" w:rsidRDefault="00A16C62" w:rsidP="00610E16">
      <w:pPr>
        <w:pStyle w:val="enumlev1"/>
      </w:pPr>
      <w:r>
        <w:t>–</w:t>
      </w:r>
      <w:r>
        <w:tab/>
        <w:t>Interleaver type</w:t>
      </w:r>
    </w:p>
    <w:p w:rsidR="00610E16" w:rsidRPr="00487029" w:rsidRDefault="00A16C62" w:rsidP="00610E16">
      <w:pPr>
        <w:pStyle w:val="enumlev1"/>
      </w:pPr>
      <w:r>
        <w:t>–</w:t>
      </w:r>
      <w:r>
        <w:tab/>
        <w:t>Scrambler type</w:t>
      </w:r>
    </w:p>
    <w:p w:rsidR="00610E16" w:rsidRPr="00487029" w:rsidRDefault="00610E16" w:rsidP="00610E16">
      <w:pPr>
        <w:pStyle w:val="enumlev1"/>
      </w:pPr>
      <w:r w:rsidRPr="00487029">
        <w:t>–</w:t>
      </w:r>
      <w:r w:rsidR="00A16C62">
        <w:tab/>
        <w:t>Spreading Factor (1 or higher)</w:t>
      </w:r>
    </w:p>
    <w:p w:rsidR="00610E16" w:rsidRPr="00487029" w:rsidRDefault="00610E16" w:rsidP="00610E16">
      <w:pPr>
        <w:pStyle w:val="enumlev1"/>
      </w:pPr>
      <w:r w:rsidRPr="00487029">
        <w:t>–</w:t>
      </w:r>
      <w:r w:rsidRPr="00487029">
        <w:tab/>
        <w:t>Spreading sequence (1 or as defined).</w:t>
      </w:r>
    </w:p>
    <w:p w:rsidR="00610E16" w:rsidRPr="00487029" w:rsidRDefault="00610E16" w:rsidP="00610E16">
      <w:r w:rsidRPr="00487029">
        <w:t>The header provides 7 bits to define up to 128 PL-Frame formats. The PL-Frame header is encoded to 32 bits. It is modulated with BPSK at a symbol rate of 2.4 ksym/s. Refer to Annex 4 for more details.</w:t>
      </w:r>
    </w:p>
    <w:p w:rsidR="00610E16" w:rsidRPr="00487029" w:rsidRDefault="00610E16" w:rsidP="00610E16">
      <w:pPr>
        <w:pStyle w:val="Heading3"/>
      </w:pPr>
      <w:r w:rsidRPr="00487029">
        <w:t>2.6.8</w:t>
      </w:r>
      <w:r w:rsidRPr="00487029">
        <w:tab/>
        <w:t>Direct sequence spreading</w:t>
      </w:r>
    </w:p>
    <w:p w:rsidR="00610E16" w:rsidRPr="00487029" w:rsidRDefault="00610E16" w:rsidP="00610E16">
      <w:r w:rsidRPr="00487029">
        <w:t>The VDE-SAT spread bursts are shown in Figure A5-8 (b). The spread burst may contain optionally a non-spread field similar to that of a non-spread burst. This optional filed would contain known symbols, SYNC and PL-frame header all modulated as BPSK and at a symbol rate of 2.4 ksym/s.</w:t>
      </w:r>
    </w:p>
    <w:p w:rsidR="00610E16" w:rsidRPr="00487029" w:rsidRDefault="00610E16" w:rsidP="00610E16">
      <w:r w:rsidRPr="00487029">
        <w:t xml:space="preserve">A spread burst should carry a spread preamble allowing the detection of the burst as very low </w:t>
      </w:r>
      <w:r w:rsidRPr="00487029">
        <w:rPr>
          <w:i/>
          <w:iCs/>
        </w:rPr>
        <w:t>C</w:t>
      </w:r>
      <w:r w:rsidRPr="00487029">
        <w:t>/(</w:t>
      </w:r>
      <w:r w:rsidRPr="00487029">
        <w:rPr>
          <w:i/>
          <w:iCs/>
        </w:rPr>
        <w:t>N</w:t>
      </w:r>
      <w:r w:rsidRPr="00487029">
        <w:rPr>
          <w:vertAlign w:val="subscript"/>
        </w:rPr>
        <w:t>0</w:t>
      </w:r>
      <w:r w:rsidRPr="00487029">
        <w:t>+</w:t>
      </w:r>
      <w:r w:rsidRPr="00487029">
        <w:rPr>
          <w:i/>
          <w:iCs/>
        </w:rPr>
        <w:t>I</w:t>
      </w:r>
      <w:r w:rsidRPr="00487029">
        <w:rPr>
          <w:vertAlign w:val="subscript"/>
        </w:rPr>
        <w:t>0</w:t>
      </w:r>
      <w:r w:rsidRPr="00487029">
        <w:t xml:space="preserve">) conditions. The data filed and pilot fields are spread as well. </w:t>
      </w:r>
    </w:p>
    <w:p w:rsidR="00610E16" w:rsidRPr="00487029" w:rsidRDefault="00610E16" w:rsidP="00610E16">
      <w:r w:rsidRPr="00487029">
        <w:t>Each pilot filed contains one or several known QPSK symbols. The pilot field distances are defined per PL-Frame format.</w:t>
      </w:r>
    </w:p>
    <w:p w:rsidR="00610E16" w:rsidRPr="00487029" w:rsidRDefault="00610E16" w:rsidP="00610E16">
      <w:r w:rsidRPr="00487029">
        <w:t>The transmission time of a spread burst is randomly selected within the PL-Frame duration (keeping margin so that the full burst fits within the PL-Frame interval). The actual PL-frame size and the burst size are defined per PL-Frame format.</w:t>
      </w:r>
    </w:p>
    <w:p w:rsidR="00610E16" w:rsidRPr="00487029" w:rsidRDefault="00610E16" w:rsidP="00811736">
      <w:r w:rsidRPr="00487029">
        <w:t>For the VDE-SAT uplink, the spreading codes should be selected from long Pseudo Noise (PN) Sequence.</w:t>
      </w:r>
      <w:r w:rsidR="00811736">
        <w:t xml:space="preserve"> </w:t>
      </w:r>
      <w:r w:rsidRPr="00487029">
        <w:t>A spreading strategy similar to the one used in the down-link of the 3GPP standard is adopted recommended for VDE-SAT uplink. The complex spreading code is shown in Figure A5-9 i.e. obtained through a long Gold code which is used to generate the I and Q scrambling sequences (with the Q sequence obtained by a different phase of the same Gold code).</w:t>
      </w:r>
    </w:p>
    <w:p w:rsidR="00610E16" w:rsidRPr="00487029" w:rsidRDefault="00610E16" w:rsidP="00610E16">
      <w:pPr>
        <w:pStyle w:val="FigureNo"/>
      </w:pPr>
      <w:r w:rsidRPr="00487029">
        <w:t>Figure A5-9</w:t>
      </w:r>
    </w:p>
    <w:p w:rsidR="00610E16" w:rsidRPr="00487029" w:rsidRDefault="00610E16" w:rsidP="00610E16">
      <w:pPr>
        <w:pStyle w:val="Figuretitle"/>
      </w:pPr>
      <w:r w:rsidRPr="00487029">
        <w:t xml:space="preserve"> Complex Scrambling code generation</w:t>
      </w:r>
    </w:p>
    <w:p w:rsidR="00610E16" w:rsidRPr="00487029" w:rsidRDefault="00610E16" w:rsidP="00ED2349">
      <w:pPr>
        <w:pStyle w:val="Figure"/>
      </w:pPr>
      <w:r w:rsidRPr="00487029">
        <w:object w:dxaOrig="9510" w:dyaOrig="4740">
          <v:shape id="_x0000_i1059" type="#_x0000_t75" style="width:396pt;height:201pt" o:ole="" fillcolor="window">
            <v:imagedata r:id="rId96" o:title=""/>
          </v:shape>
          <o:OLEObject Type="Embed" ProgID="Designer.Drawing.7" ShapeID="_x0000_i1059" DrawAspect="Content" ObjectID="_1503218956" r:id="rId97"/>
        </w:object>
      </w:r>
    </w:p>
    <w:p w:rsidR="00610E16" w:rsidRPr="00487029" w:rsidRDefault="00610E16" w:rsidP="00610E16">
      <w:pPr>
        <w:pStyle w:val="Heading3"/>
      </w:pPr>
      <w:r w:rsidRPr="00487029">
        <w:t>2.6.9</w:t>
      </w:r>
      <w:r w:rsidRPr="00487029">
        <w:tab/>
        <w:t>Data segment forward error correction coding</w:t>
      </w:r>
    </w:p>
    <w:p w:rsidR="00610E16" w:rsidRPr="00487029" w:rsidRDefault="00610E16" w:rsidP="00610E16">
      <w:r w:rsidRPr="00487029">
        <w:t>The FEC coding scheme applied to the data segment of PL-Frames is similar to the FEC code of the 3GPP standard. The definition of the FEC is Annex 1 since a common FEC scheme is applicable to VDE-SAT and VDE- terrestrial.</w:t>
      </w:r>
    </w:p>
    <w:p w:rsidR="00610E16" w:rsidRPr="00487029" w:rsidRDefault="00610E16" w:rsidP="00610E16">
      <w:pPr>
        <w:pStyle w:val="Heading3"/>
      </w:pPr>
      <w:r w:rsidRPr="00487029">
        <w:t>2.6.10</w:t>
      </w:r>
      <w:r w:rsidRPr="00487029">
        <w:tab/>
        <w:t xml:space="preserve">Data segments </w:t>
      </w:r>
    </w:p>
    <w:p w:rsidR="00610E16" w:rsidRPr="00487029" w:rsidRDefault="00610E16" w:rsidP="00610E16">
      <w:r w:rsidRPr="00487029">
        <w:t xml:space="preserve">As shown in the frame hierarchy, each PL-Frame includes one or several data segments. Data segments contain channel symbols that carry encoded information bits. In each PL-Frame, the encoded bits are mapped into segment of </w:t>
      </w:r>
      <w:r w:rsidRPr="00487029">
        <w:rPr>
          <w:i/>
          <w:iCs/>
        </w:rPr>
        <w:t>N</w:t>
      </w:r>
      <w:r w:rsidRPr="00487029">
        <w:t xml:space="preserve"> of interleaved data. </w:t>
      </w:r>
    </w:p>
    <w:p w:rsidR="00610E16" w:rsidRPr="00487029" w:rsidRDefault="00610E16" w:rsidP="00610E16">
      <w:pPr>
        <w:pStyle w:val="Heading3"/>
      </w:pPr>
      <w:r w:rsidRPr="00487029">
        <w:t>2.6.11</w:t>
      </w:r>
      <w:r w:rsidRPr="00487029">
        <w:tab/>
        <w:t>Physical layer scrambling</w:t>
      </w:r>
    </w:p>
    <w:p w:rsidR="00610E16" w:rsidRPr="00487029" w:rsidRDefault="00610E16" w:rsidP="00610E16">
      <w:r w:rsidRPr="00487029">
        <w:t>Prior to modulation (and spreading if applicable), each PL-Frame samples, excluding the SYNC word, should be randomized for energy dispersal by multiplying the (I + jQ) samples by a complex randomization sequence (C</w:t>
      </w:r>
      <w:r w:rsidRPr="00487029">
        <w:rPr>
          <w:vertAlign w:val="subscript"/>
        </w:rPr>
        <w:t xml:space="preserve">I </w:t>
      </w:r>
      <w:r w:rsidRPr="00487029">
        <w:t>+ jC</w:t>
      </w:r>
      <w:r w:rsidRPr="00487029">
        <w:rPr>
          <w:vertAlign w:val="subscript"/>
        </w:rPr>
        <w:t>Q</w:t>
      </w:r>
      <w:r w:rsidRPr="00487029">
        <w:t>):</w:t>
      </w:r>
    </w:p>
    <w:p w:rsidR="00610E16" w:rsidRPr="00487029" w:rsidRDefault="00610E16" w:rsidP="00ED2349">
      <w:pPr>
        <w:pStyle w:val="enumlev1"/>
      </w:pPr>
      <w:r w:rsidRPr="00487029">
        <w:t>–</w:t>
      </w:r>
      <w:r w:rsidRPr="00487029">
        <w:tab/>
        <w:t>I</w:t>
      </w:r>
      <w:r w:rsidRPr="00487029">
        <w:rPr>
          <w:vertAlign w:val="subscript"/>
        </w:rPr>
        <w:t>SCRAMBLED</w:t>
      </w:r>
      <w:r w:rsidRPr="00487029">
        <w:t xml:space="preserve"> = (I C</w:t>
      </w:r>
      <w:r w:rsidRPr="00487029">
        <w:rPr>
          <w:vertAlign w:val="subscript"/>
        </w:rPr>
        <w:t>I</w:t>
      </w:r>
      <w:r w:rsidRPr="00487029">
        <w:t xml:space="preserve"> </w:t>
      </w:r>
      <w:r w:rsidR="00ED2349" w:rsidRPr="00487029">
        <w:t>−</w:t>
      </w:r>
      <w:r w:rsidRPr="00487029">
        <w:t xml:space="preserve"> Q C</w:t>
      </w:r>
      <w:r w:rsidRPr="00487029">
        <w:rPr>
          <w:vertAlign w:val="subscript"/>
        </w:rPr>
        <w:t>Q</w:t>
      </w:r>
      <w:r w:rsidR="000253BA">
        <w:t>)</w:t>
      </w:r>
    </w:p>
    <w:p w:rsidR="00610E16" w:rsidRPr="00487029" w:rsidRDefault="00610E16" w:rsidP="00ED2349">
      <w:pPr>
        <w:pStyle w:val="enumlev1"/>
      </w:pPr>
      <w:r w:rsidRPr="00487029">
        <w:t>–</w:t>
      </w:r>
      <w:r w:rsidRPr="00487029">
        <w:tab/>
        <w:t>Q</w:t>
      </w:r>
      <w:r w:rsidRPr="00487029">
        <w:rPr>
          <w:vertAlign w:val="subscript"/>
        </w:rPr>
        <w:t>SCRAMBLED</w:t>
      </w:r>
      <w:r w:rsidRPr="00487029">
        <w:t xml:space="preserve"> = (I C</w:t>
      </w:r>
      <w:r w:rsidRPr="00487029">
        <w:rPr>
          <w:vertAlign w:val="subscript"/>
        </w:rPr>
        <w:t>Q</w:t>
      </w:r>
      <w:r w:rsidRPr="00487029">
        <w:t xml:space="preserve"> + Q C</w:t>
      </w:r>
      <w:r w:rsidRPr="00487029">
        <w:rPr>
          <w:vertAlign w:val="subscript"/>
        </w:rPr>
        <w:t>I</w:t>
      </w:r>
      <w:r w:rsidRPr="00487029">
        <w:t>).</w:t>
      </w:r>
    </w:p>
    <w:p w:rsidR="00610E16" w:rsidRPr="00487029" w:rsidRDefault="00610E16" w:rsidP="00610E16">
      <w:r w:rsidRPr="00487029">
        <w:t>The randomization sequence rate corresponds to the PL-Frame symbol rate, thus it has no impact on the occupied signal bandwidth. The randomization sequence shall be reinitialized at the end of each burst. The randomization sequence length should be truncated to the length of the burst (excluding the SYNC word).</w:t>
      </w:r>
    </w:p>
    <w:p w:rsidR="00610E16" w:rsidRPr="00487029" w:rsidRDefault="00610E16" w:rsidP="00610E16">
      <w:r w:rsidRPr="00487029">
        <w:t>The scrambling code sequence should be pre-defined according to the PL-Frame format.</w:t>
      </w:r>
    </w:p>
    <w:p w:rsidR="00610E16" w:rsidRPr="00487029" w:rsidRDefault="00610E16" w:rsidP="00610E16">
      <w:pPr>
        <w:pStyle w:val="Heading3"/>
      </w:pPr>
      <w:r w:rsidRPr="00487029">
        <w:t>2.6.12</w:t>
      </w:r>
      <w:r w:rsidRPr="00487029">
        <w:tab/>
        <w:t xml:space="preserve">Channel interleaver </w:t>
      </w:r>
    </w:p>
    <w:p w:rsidR="00610E16" w:rsidRPr="00487029" w:rsidRDefault="00610E16" w:rsidP="00610E16">
      <w:r w:rsidRPr="00487029">
        <w:t xml:space="preserve">A block channel interleaver is considered on the VDE-SAT in order to reduce the impact of the channel short blockage (for example due to the AIS transmission from the vessel or fast fading events). The channel interleaver is applied to the code words at the output of the encoder. </w:t>
      </w:r>
    </w:p>
    <w:p w:rsidR="00610E16" w:rsidRPr="00487029" w:rsidRDefault="00610E16" w:rsidP="00811736">
      <w:r w:rsidRPr="00487029">
        <w:t xml:space="preserve">The interleaver is a block interleaver composed by </w:t>
      </w:r>
      <w:r w:rsidRPr="00487029">
        <w:rPr>
          <w:i/>
        </w:rPr>
        <w:t>N</w:t>
      </w:r>
      <w:r w:rsidRPr="00487029">
        <w:rPr>
          <w:i/>
          <w:vertAlign w:val="subscript"/>
        </w:rPr>
        <w:t>r</w:t>
      </w:r>
      <w:r w:rsidRPr="00487029">
        <w:t xml:space="preserve"> rows and </w:t>
      </w:r>
      <w:r w:rsidRPr="00487029">
        <w:rPr>
          <w:i/>
        </w:rPr>
        <w:t>N</w:t>
      </w:r>
      <w:r w:rsidRPr="00487029">
        <w:rPr>
          <w:i/>
          <w:vertAlign w:val="subscript"/>
        </w:rPr>
        <w:t>c</w:t>
      </w:r>
      <w:r w:rsidRPr="00487029">
        <w:t xml:space="preserve"> columns. The interleaver memory in this case (from the point of view of the transmitter) is written by row and read by columns after having applied an inter-column permutation. The proposed column permutation is resulting from reading the column index in the reverse order</w:t>
      </w:r>
      <w:r w:rsidR="00811736">
        <w:t xml:space="preserve"> </w:t>
      </w:r>
      <w:r w:rsidRPr="00487029">
        <w:t>(bit shuffling), i.e. the column with index i</w:t>
      </w:r>
      <w:r w:rsidRPr="00487029">
        <w:rPr>
          <w:vertAlign w:val="subscript"/>
        </w:rPr>
        <w:t>5,</w:t>
      </w:r>
      <w:r w:rsidRPr="00487029">
        <w:t xml:space="preserve"> i</w:t>
      </w:r>
      <w:r w:rsidRPr="00487029">
        <w:rPr>
          <w:vertAlign w:val="subscript"/>
        </w:rPr>
        <w:t>4</w:t>
      </w:r>
      <w:r w:rsidRPr="00487029">
        <w:t>, i</w:t>
      </w:r>
      <w:r w:rsidRPr="00487029">
        <w:rPr>
          <w:vertAlign w:val="subscript"/>
        </w:rPr>
        <w:t>3,</w:t>
      </w:r>
      <w:r w:rsidRPr="00487029">
        <w:t xml:space="preserve"> i</w:t>
      </w:r>
      <w:r w:rsidRPr="00487029">
        <w:rPr>
          <w:vertAlign w:val="subscript"/>
        </w:rPr>
        <w:t>2</w:t>
      </w:r>
      <w:r w:rsidRPr="00487029">
        <w:t>, i</w:t>
      </w:r>
      <w:r w:rsidRPr="00487029">
        <w:rPr>
          <w:vertAlign w:val="subscript"/>
        </w:rPr>
        <w:t>1</w:t>
      </w:r>
      <w:r w:rsidRPr="00487029">
        <w:t>, i</w:t>
      </w:r>
      <w:r w:rsidRPr="00487029">
        <w:rPr>
          <w:vertAlign w:val="subscript"/>
        </w:rPr>
        <w:t>0</w:t>
      </w:r>
      <w:r w:rsidR="00811736">
        <w:t xml:space="preserve"> </w:t>
      </w:r>
      <w:r w:rsidRPr="00487029">
        <w:t>become the column i</w:t>
      </w:r>
      <w:r w:rsidRPr="00487029">
        <w:rPr>
          <w:vertAlign w:val="subscript"/>
        </w:rPr>
        <w:t>0</w:t>
      </w:r>
      <w:r w:rsidRPr="00487029">
        <w:t>, i</w:t>
      </w:r>
      <w:r w:rsidRPr="00487029">
        <w:rPr>
          <w:vertAlign w:val="subscript"/>
        </w:rPr>
        <w:t>1</w:t>
      </w:r>
      <w:r w:rsidRPr="00487029">
        <w:t>, i</w:t>
      </w:r>
      <w:r w:rsidRPr="00487029">
        <w:rPr>
          <w:vertAlign w:val="subscript"/>
        </w:rPr>
        <w:t>2</w:t>
      </w:r>
      <w:r w:rsidRPr="00487029">
        <w:t>, i</w:t>
      </w:r>
      <w:r w:rsidRPr="00487029">
        <w:rPr>
          <w:vertAlign w:val="subscript"/>
        </w:rPr>
        <w:t>3</w:t>
      </w:r>
      <w:r w:rsidRPr="00487029">
        <w:t>, i</w:t>
      </w:r>
      <w:r w:rsidRPr="00487029">
        <w:rPr>
          <w:vertAlign w:val="subscript"/>
        </w:rPr>
        <w:t>4</w:t>
      </w:r>
      <w:r w:rsidRPr="00487029">
        <w:t>, i</w:t>
      </w:r>
      <w:r w:rsidRPr="00487029">
        <w:rPr>
          <w:vertAlign w:val="subscript"/>
        </w:rPr>
        <w:t>5</w:t>
      </w:r>
      <w:r w:rsidRPr="00487029">
        <w:t>, where i</w:t>
      </w:r>
      <w:r w:rsidRPr="00487029">
        <w:rPr>
          <w:vertAlign w:val="subscript"/>
        </w:rPr>
        <w:t>0</w:t>
      </w:r>
      <w:r w:rsidRPr="00487029">
        <w:t>, i</w:t>
      </w:r>
      <w:r w:rsidRPr="00487029">
        <w:rPr>
          <w:vertAlign w:val="subscript"/>
        </w:rPr>
        <w:t>1,</w:t>
      </w:r>
      <w:r w:rsidRPr="00487029">
        <w:t xml:space="preserve"> i</w:t>
      </w:r>
      <w:r w:rsidRPr="00487029">
        <w:rPr>
          <w:vertAlign w:val="subscript"/>
        </w:rPr>
        <w:t>2,</w:t>
      </w:r>
      <w:r w:rsidRPr="00487029">
        <w:t xml:space="preserve"> i</w:t>
      </w:r>
      <w:r w:rsidRPr="00487029">
        <w:rPr>
          <w:vertAlign w:val="subscript"/>
        </w:rPr>
        <w:t>3,</w:t>
      </w:r>
      <w:r w:rsidRPr="00487029">
        <w:t xml:space="preserve"> i</w:t>
      </w:r>
      <w:r w:rsidRPr="00487029">
        <w:rPr>
          <w:vertAlign w:val="subscript"/>
        </w:rPr>
        <w:t>4</w:t>
      </w:r>
      <w:r w:rsidRPr="00487029">
        <w:t xml:space="preserve"> and i</w:t>
      </w:r>
      <w:r w:rsidRPr="00487029">
        <w:rPr>
          <w:vertAlign w:val="subscript"/>
        </w:rPr>
        <w:t>5</w:t>
      </w:r>
      <w:r w:rsidRPr="00487029">
        <w:t xml:space="preserve"> are the bits representing a given number.</w:t>
      </w:r>
    </w:p>
    <w:p w:rsidR="00610E16" w:rsidRPr="00487029" w:rsidRDefault="00610E16" w:rsidP="00610E16">
      <w:r w:rsidRPr="00487029">
        <w:t>In more general cases (where the number of columns is not an integer power of 2), the interleaver index can be made available as table-lookup.</w:t>
      </w:r>
    </w:p>
    <w:p w:rsidR="00610E16" w:rsidRPr="00487029" w:rsidRDefault="00610E16" w:rsidP="00610E16">
      <w:pPr>
        <w:pStyle w:val="Heading3"/>
      </w:pPr>
      <w:r w:rsidRPr="00487029">
        <w:t>2.6.13</w:t>
      </w:r>
      <w:r w:rsidRPr="00487029">
        <w:tab/>
        <w:t>Ramp down</w:t>
      </w:r>
    </w:p>
    <w:p w:rsidR="00610E16" w:rsidRPr="00487029" w:rsidRDefault="00610E16" w:rsidP="00610E16">
      <w:r w:rsidRPr="00487029">
        <w:t>The ramp down occurs at the end of each burst (as shown in Figure A5-8) followed by the guard time. The overall duration of the ramp-down and guard time is 8.88 ms while the ramp-down time from 90% to 10% of the power should occur in less than 300 µs.</w:t>
      </w:r>
    </w:p>
    <w:p w:rsidR="00610E16" w:rsidRPr="00487029" w:rsidRDefault="00610E16" w:rsidP="00610E16">
      <w:pPr>
        <w:pStyle w:val="Heading3"/>
      </w:pPr>
      <w:r w:rsidRPr="00487029">
        <w:t>2.6.14</w:t>
      </w:r>
      <w:r w:rsidRPr="00487029">
        <w:tab/>
        <w:t>Guard time</w:t>
      </w:r>
    </w:p>
    <w:p w:rsidR="00610E16" w:rsidRPr="00487029" w:rsidRDefault="00610E16" w:rsidP="00610E16">
      <w:r w:rsidRPr="00487029">
        <w:t xml:space="preserve">The guard time is added to the end of each PL-Frame. The guard time duration is 8.88 ms. This time is adequate to cover the differential delay between the shortest and the longest propagation time within the coverage area of a LEO satellite at 600 km altitude (or lower). </w:t>
      </w:r>
    </w:p>
    <w:p w:rsidR="00610E16" w:rsidRPr="00487029" w:rsidRDefault="00610E16" w:rsidP="00610E16">
      <w:pPr>
        <w:pStyle w:val="Heading2"/>
      </w:pPr>
      <w:r w:rsidRPr="00487029">
        <w:t>2.7</w:t>
      </w:r>
      <w:r w:rsidRPr="00487029">
        <w:tab/>
        <w:t>VDE-SAT uplink PL-Frame formats</w:t>
      </w:r>
    </w:p>
    <w:p w:rsidR="00610E16" w:rsidRPr="00487029" w:rsidRDefault="00610E16" w:rsidP="00811736">
      <w:r w:rsidRPr="00487029">
        <w:t>This section defines several PL-Frame formats that are used for signalling and data transmission on the VDE-SAT uplink channels.</w:t>
      </w:r>
      <w:r w:rsidR="00811736">
        <w:t xml:space="preserve"> </w:t>
      </w:r>
      <w:r w:rsidRPr="00487029">
        <w:t>All formats consist of a fixed preamble and a data portion as shown in Figure A5-8. The data portion is defined in the tables below. The pilot duration is one symbol after every 9 data symbols.</w:t>
      </w:r>
    </w:p>
    <w:p w:rsidR="00610E16" w:rsidRPr="00487029" w:rsidRDefault="00610E16" w:rsidP="00610E16">
      <w:pPr>
        <w:pStyle w:val="Heading3"/>
      </w:pPr>
      <w:r w:rsidRPr="00487029">
        <w:t>2.7.1</w:t>
      </w:r>
      <w:r w:rsidRPr="00487029">
        <w:tab/>
        <w:t>VDE-SAT Uplink PL-Frame format 1</w:t>
      </w:r>
    </w:p>
    <w:p w:rsidR="00610E16" w:rsidRPr="00487029" w:rsidRDefault="00610E16" w:rsidP="00610E16">
      <w:r w:rsidRPr="00487029">
        <w:t xml:space="preserve">The VDE-Sat uplink PL-Frame format 1 is provided in Table A5-6. </w:t>
      </w:r>
    </w:p>
    <w:p w:rsidR="00610E16" w:rsidRPr="00487029" w:rsidRDefault="00610E16" w:rsidP="00610E16">
      <w:r w:rsidRPr="00487029">
        <w:t>In the uplink PL-Frame format 2, the optional non-spread preamble field is used. Each pilot field consists of 1 symbol only. The distance between two consecutive pilot symbols is 9 data symbols. There are 24 pilot symbols in total in each burst. The spread preamble filed contains 14 known symbols.</w:t>
      </w:r>
    </w:p>
    <w:p w:rsidR="00610E16" w:rsidRPr="00487029" w:rsidRDefault="00610E16" w:rsidP="00610E16">
      <w:pPr>
        <w:pStyle w:val="TableNo"/>
      </w:pPr>
      <w:r w:rsidRPr="00487029">
        <w:t>Table A5-6</w:t>
      </w:r>
    </w:p>
    <w:p w:rsidR="00610E16" w:rsidRPr="00487029" w:rsidRDefault="00610E16" w:rsidP="00610E16">
      <w:pPr>
        <w:pStyle w:val="Tabletitle"/>
      </w:pPr>
      <w:r w:rsidRPr="00487029">
        <w:t>VDE-Sat uplink PL-Frame Format 1</w:t>
      </w:r>
    </w:p>
    <w:tbl>
      <w:tblPr>
        <w:tblpPr w:leftFromText="180" w:rightFromText="180" w:vertAnchor="text" w:tblpXSpec="center" w:tblpY="1"/>
        <w:tblOverlap w:val="never"/>
        <w:tblW w:w="4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56"/>
        <w:gridCol w:w="3685"/>
        <w:gridCol w:w="945"/>
      </w:tblGrid>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Uplink format</w:t>
            </w:r>
          </w:p>
        </w:tc>
        <w:tc>
          <w:tcPr>
            <w:tcW w:w="2336" w:type="pct"/>
            <w:shd w:val="clear" w:color="auto" w:fill="auto"/>
            <w:noWrap/>
            <w:vAlign w:val="bottom"/>
            <w:hideMark/>
          </w:tcPr>
          <w:p w:rsidR="00610E16" w:rsidRPr="00487029" w:rsidRDefault="00610E16" w:rsidP="00ED2349">
            <w:pPr>
              <w:pStyle w:val="Tabletext"/>
              <w:jc w:val="center"/>
            </w:pPr>
            <w:r w:rsidRPr="00487029">
              <w:t>1</w:t>
            </w:r>
          </w:p>
        </w:tc>
        <w:tc>
          <w:tcPr>
            <w:tcW w:w="599" w:type="pct"/>
            <w:vAlign w:val="bottom"/>
          </w:tcPr>
          <w:p w:rsidR="00610E16" w:rsidRPr="00487029" w:rsidRDefault="00610E16" w:rsidP="00ED2349">
            <w:pPr>
              <w:pStyle w:val="Tabletext"/>
              <w:jc w:val="center"/>
            </w:pP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Function</w:t>
            </w:r>
          </w:p>
        </w:tc>
        <w:tc>
          <w:tcPr>
            <w:tcW w:w="2336" w:type="pct"/>
            <w:shd w:val="clear" w:color="auto" w:fill="auto"/>
            <w:noWrap/>
            <w:vAlign w:val="bottom"/>
            <w:hideMark/>
          </w:tcPr>
          <w:p w:rsidR="00610E16" w:rsidRPr="00487029" w:rsidRDefault="00610E16" w:rsidP="00ED2349">
            <w:pPr>
              <w:pStyle w:val="Tabletext"/>
              <w:jc w:val="center"/>
            </w:pPr>
            <w:r w:rsidRPr="00487029">
              <w:t>Direct Sequence Spread random access</w:t>
            </w:r>
          </w:p>
        </w:tc>
        <w:tc>
          <w:tcPr>
            <w:tcW w:w="599" w:type="pct"/>
            <w:vAlign w:val="bottom"/>
          </w:tcPr>
          <w:p w:rsidR="00610E16" w:rsidRPr="00487029" w:rsidRDefault="00610E16" w:rsidP="00ED2349">
            <w:pPr>
              <w:pStyle w:val="Tabletext"/>
              <w:jc w:val="center"/>
            </w:pP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Usage</w:t>
            </w:r>
          </w:p>
        </w:tc>
        <w:tc>
          <w:tcPr>
            <w:tcW w:w="2336" w:type="pct"/>
            <w:shd w:val="clear" w:color="auto" w:fill="auto"/>
            <w:noWrap/>
            <w:vAlign w:val="bottom"/>
            <w:hideMark/>
          </w:tcPr>
          <w:p w:rsidR="00610E16" w:rsidRPr="00487029" w:rsidRDefault="00610E16" w:rsidP="00ED2349">
            <w:pPr>
              <w:pStyle w:val="Tabletext"/>
              <w:jc w:val="center"/>
            </w:pPr>
            <w:r w:rsidRPr="00487029">
              <w:t>Request, response, ACK and short message</w:t>
            </w:r>
          </w:p>
        </w:tc>
        <w:tc>
          <w:tcPr>
            <w:tcW w:w="599" w:type="pct"/>
            <w:vAlign w:val="bottom"/>
          </w:tcPr>
          <w:p w:rsidR="00610E16" w:rsidRPr="00487029" w:rsidRDefault="00610E16" w:rsidP="00ED2349">
            <w:pPr>
              <w:pStyle w:val="Tabletext"/>
              <w:jc w:val="center"/>
            </w:pP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Header value</w:t>
            </w:r>
          </w:p>
        </w:tc>
        <w:tc>
          <w:tcPr>
            <w:tcW w:w="2336" w:type="pct"/>
            <w:shd w:val="clear" w:color="auto" w:fill="auto"/>
            <w:noWrap/>
            <w:vAlign w:val="bottom"/>
            <w:hideMark/>
          </w:tcPr>
          <w:p w:rsidR="00610E16" w:rsidRPr="00487029" w:rsidRDefault="00ED2349" w:rsidP="00ED2349">
            <w:pPr>
              <w:pStyle w:val="Tabletext"/>
              <w:jc w:val="center"/>
            </w:pPr>
            <w:r w:rsidRPr="00487029">
              <w:sym w:font="Symbol" w:char="F0A2"/>
            </w:r>
            <w:r w:rsidR="00610E16" w:rsidRPr="00487029">
              <w:t>41</w:t>
            </w:r>
          </w:p>
        </w:tc>
        <w:tc>
          <w:tcPr>
            <w:tcW w:w="599" w:type="pct"/>
            <w:vAlign w:val="bottom"/>
          </w:tcPr>
          <w:p w:rsidR="00610E16" w:rsidRPr="00487029" w:rsidRDefault="00610E16" w:rsidP="00ED2349">
            <w:pPr>
              <w:pStyle w:val="Tabletext"/>
              <w:jc w:val="center"/>
            </w:pPr>
            <w:r w:rsidRPr="00487029">
              <w:t>hex</w:t>
            </w: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Channel bandwidth</w:t>
            </w:r>
          </w:p>
        </w:tc>
        <w:tc>
          <w:tcPr>
            <w:tcW w:w="2336" w:type="pct"/>
            <w:shd w:val="clear" w:color="auto" w:fill="auto"/>
            <w:noWrap/>
            <w:vAlign w:val="bottom"/>
            <w:hideMark/>
          </w:tcPr>
          <w:p w:rsidR="00610E16" w:rsidRPr="00487029" w:rsidRDefault="00610E16" w:rsidP="00ED2349">
            <w:pPr>
              <w:pStyle w:val="Tabletext"/>
              <w:jc w:val="center"/>
            </w:pPr>
            <w:r w:rsidRPr="00487029">
              <w:t>50</w:t>
            </w:r>
          </w:p>
        </w:tc>
        <w:tc>
          <w:tcPr>
            <w:tcW w:w="599" w:type="pct"/>
            <w:vAlign w:val="bottom"/>
          </w:tcPr>
          <w:p w:rsidR="00610E16" w:rsidRPr="00487029" w:rsidRDefault="00610E16" w:rsidP="00ED2349">
            <w:pPr>
              <w:pStyle w:val="Tabletext"/>
              <w:jc w:val="center"/>
            </w:pPr>
            <w:r w:rsidRPr="00487029">
              <w:t>kHz</w:t>
            </w:r>
          </w:p>
        </w:tc>
      </w:tr>
      <w:tr w:rsidR="00487029" w:rsidRPr="00487029" w:rsidTr="00487029">
        <w:trPr>
          <w:trHeight w:val="280"/>
          <w:jc w:val="center"/>
        </w:trPr>
        <w:tc>
          <w:tcPr>
            <w:tcW w:w="2064" w:type="pct"/>
            <w:shd w:val="clear" w:color="auto" w:fill="auto"/>
            <w:noWrap/>
            <w:vAlign w:val="bottom"/>
          </w:tcPr>
          <w:p w:rsidR="00610E16" w:rsidRPr="00487029" w:rsidRDefault="00610E16" w:rsidP="00ED2349">
            <w:pPr>
              <w:pStyle w:val="Tabletext"/>
            </w:pPr>
            <w:r w:rsidRPr="00487029">
              <w:t>Slots available for RA</w:t>
            </w:r>
          </w:p>
        </w:tc>
        <w:tc>
          <w:tcPr>
            <w:tcW w:w="2336" w:type="pct"/>
            <w:shd w:val="clear" w:color="auto" w:fill="auto"/>
            <w:noWrap/>
            <w:vAlign w:val="bottom"/>
          </w:tcPr>
          <w:p w:rsidR="00610E16" w:rsidRPr="00487029" w:rsidRDefault="00610E16" w:rsidP="00ED2349">
            <w:pPr>
              <w:pStyle w:val="Tabletext"/>
              <w:jc w:val="center"/>
            </w:pPr>
            <w:r w:rsidRPr="00487029">
              <w:t>30</w:t>
            </w:r>
          </w:p>
        </w:tc>
        <w:tc>
          <w:tcPr>
            <w:tcW w:w="599" w:type="pct"/>
            <w:vAlign w:val="bottom"/>
          </w:tcPr>
          <w:p w:rsidR="00610E16" w:rsidRPr="00487029" w:rsidRDefault="00610E16" w:rsidP="00ED2349">
            <w:pPr>
              <w:pStyle w:val="Tabletext"/>
              <w:jc w:val="center"/>
            </w:pPr>
            <w:r w:rsidRPr="00487029">
              <w:t>slots</w:t>
            </w: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Unfaded C/</w:t>
            </w:r>
            <w:r w:rsidRPr="00487029">
              <w:rPr>
                <w:i/>
                <w:iCs/>
              </w:rPr>
              <w:t>N</w:t>
            </w:r>
            <w:r w:rsidRPr="00487029">
              <w:rPr>
                <w:vertAlign w:val="subscript"/>
              </w:rPr>
              <w:t>0</w:t>
            </w:r>
          </w:p>
        </w:tc>
        <w:tc>
          <w:tcPr>
            <w:tcW w:w="2336" w:type="pct"/>
            <w:shd w:val="clear" w:color="auto" w:fill="auto"/>
            <w:noWrap/>
            <w:vAlign w:val="bottom"/>
            <w:hideMark/>
          </w:tcPr>
          <w:p w:rsidR="00610E16" w:rsidRPr="00487029" w:rsidRDefault="00610E16" w:rsidP="00ED2349">
            <w:pPr>
              <w:pStyle w:val="Tabletext"/>
              <w:jc w:val="center"/>
            </w:pPr>
            <w:r w:rsidRPr="00487029">
              <w:t>73.0</w:t>
            </w:r>
          </w:p>
        </w:tc>
        <w:tc>
          <w:tcPr>
            <w:tcW w:w="599" w:type="pct"/>
            <w:vAlign w:val="bottom"/>
          </w:tcPr>
          <w:p w:rsidR="00610E16" w:rsidRPr="00487029" w:rsidRDefault="00610E16" w:rsidP="00ED2349">
            <w:pPr>
              <w:pStyle w:val="Tabletext"/>
              <w:jc w:val="center"/>
            </w:pPr>
            <w:r w:rsidRPr="00487029">
              <w:t>dBHz</w:t>
            </w: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Burst duration</w:t>
            </w:r>
          </w:p>
        </w:tc>
        <w:tc>
          <w:tcPr>
            <w:tcW w:w="2336" w:type="pct"/>
            <w:shd w:val="clear" w:color="auto" w:fill="auto"/>
            <w:noWrap/>
            <w:vAlign w:val="bottom"/>
            <w:hideMark/>
          </w:tcPr>
          <w:p w:rsidR="00610E16" w:rsidRPr="00487029" w:rsidRDefault="00610E16" w:rsidP="00ED2349">
            <w:pPr>
              <w:pStyle w:val="Tabletext"/>
              <w:jc w:val="center"/>
            </w:pPr>
            <w:r w:rsidRPr="00487029">
              <w:t>5</w:t>
            </w:r>
          </w:p>
        </w:tc>
        <w:tc>
          <w:tcPr>
            <w:tcW w:w="599" w:type="pct"/>
            <w:vAlign w:val="bottom"/>
          </w:tcPr>
          <w:p w:rsidR="00610E16" w:rsidRPr="00487029" w:rsidRDefault="00610E16" w:rsidP="00ED2349">
            <w:pPr>
              <w:pStyle w:val="Tabletext"/>
              <w:jc w:val="center"/>
            </w:pPr>
            <w:r w:rsidRPr="00487029">
              <w:t>slots</w:t>
            </w: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Burst duration</w:t>
            </w:r>
          </w:p>
        </w:tc>
        <w:tc>
          <w:tcPr>
            <w:tcW w:w="2336" w:type="pct"/>
            <w:shd w:val="clear" w:color="auto" w:fill="auto"/>
            <w:noWrap/>
            <w:vAlign w:val="bottom"/>
            <w:hideMark/>
          </w:tcPr>
          <w:p w:rsidR="00610E16" w:rsidRPr="00487029" w:rsidRDefault="00610E16" w:rsidP="00ED2349">
            <w:pPr>
              <w:pStyle w:val="Tabletext"/>
              <w:jc w:val="center"/>
            </w:pPr>
            <w:r w:rsidRPr="00487029">
              <w:t>133.33</w:t>
            </w:r>
          </w:p>
        </w:tc>
        <w:tc>
          <w:tcPr>
            <w:tcW w:w="599" w:type="pct"/>
            <w:vAlign w:val="bottom"/>
          </w:tcPr>
          <w:p w:rsidR="00610E16" w:rsidRPr="00487029" w:rsidRDefault="00610E16" w:rsidP="00ED2349">
            <w:pPr>
              <w:pStyle w:val="Tabletext"/>
              <w:jc w:val="center"/>
            </w:pPr>
            <w:r w:rsidRPr="00487029">
              <w:t>ms</w:t>
            </w: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Ramp down</w:t>
            </w:r>
          </w:p>
        </w:tc>
        <w:tc>
          <w:tcPr>
            <w:tcW w:w="2336" w:type="pct"/>
            <w:shd w:val="clear" w:color="auto" w:fill="auto"/>
            <w:noWrap/>
            <w:vAlign w:val="bottom"/>
            <w:hideMark/>
          </w:tcPr>
          <w:p w:rsidR="00610E16" w:rsidRPr="00487029" w:rsidRDefault="00610E16" w:rsidP="00ED2349">
            <w:pPr>
              <w:pStyle w:val="Tabletext"/>
              <w:jc w:val="center"/>
            </w:pPr>
            <w:r w:rsidRPr="00487029">
              <w:t>0.30</w:t>
            </w:r>
          </w:p>
        </w:tc>
        <w:tc>
          <w:tcPr>
            <w:tcW w:w="599" w:type="pct"/>
            <w:vAlign w:val="bottom"/>
          </w:tcPr>
          <w:p w:rsidR="00610E16" w:rsidRPr="00487029" w:rsidRDefault="00610E16" w:rsidP="00ED2349">
            <w:pPr>
              <w:pStyle w:val="Tabletext"/>
              <w:jc w:val="center"/>
            </w:pPr>
            <w:r w:rsidRPr="00487029">
              <w:t>ms</w:t>
            </w: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Guard time</w:t>
            </w:r>
          </w:p>
        </w:tc>
        <w:tc>
          <w:tcPr>
            <w:tcW w:w="2336" w:type="pct"/>
            <w:shd w:val="clear" w:color="auto" w:fill="auto"/>
            <w:noWrap/>
            <w:vAlign w:val="bottom"/>
            <w:hideMark/>
          </w:tcPr>
          <w:p w:rsidR="00610E16" w:rsidRPr="00487029" w:rsidRDefault="00610E16" w:rsidP="00ED2349">
            <w:pPr>
              <w:pStyle w:val="Tabletext"/>
              <w:jc w:val="center"/>
            </w:pPr>
            <w:r w:rsidRPr="00487029">
              <w:t>8.0</w:t>
            </w:r>
          </w:p>
        </w:tc>
        <w:tc>
          <w:tcPr>
            <w:tcW w:w="599" w:type="pct"/>
            <w:vAlign w:val="bottom"/>
          </w:tcPr>
          <w:p w:rsidR="00610E16" w:rsidRPr="00487029" w:rsidRDefault="00610E16" w:rsidP="00ED2349">
            <w:pPr>
              <w:pStyle w:val="Tabletext"/>
              <w:jc w:val="center"/>
            </w:pPr>
            <w:r w:rsidRPr="00487029">
              <w:t>ms</w:t>
            </w: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Channel rate</w:t>
            </w:r>
          </w:p>
        </w:tc>
        <w:tc>
          <w:tcPr>
            <w:tcW w:w="2336" w:type="pct"/>
            <w:shd w:val="clear" w:color="auto" w:fill="auto"/>
            <w:noWrap/>
            <w:vAlign w:val="bottom"/>
            <w:hideMark/>
          </w:tcPr>
          <w:p w:rsidR="00610E16" w:rsidRPr="00487029" w:rsidRDefault="00610E16" w:rsidP="00ED2349">
            <w:pPr>
              <w:pStyle w:val="Tabletext"/>
              <w:jc w:val="center"/>
            </w:pPr>
            <w:r w:rsidRPr="00487029">
              <w:t>19.2</w:t>
            </w:r>
          </w:p>
        </w:tc>
        <w:tc>
          <w:tcPr>
            <w:tcW w:w="599" w:type="pct"/>
            <w:vAlign w:val="bottom"/>
          </w:tcPr>
          <w:p w:rsidR="00610E16" w:rsidRPr="00487029" w:rsidRDefault="00610E16" w:rsidP="00ED2349">
            <w:pPr>
              <w:pStyle w:val="Tabletext"/>
              <w:jc w:val="center"/>
            </w:pPr>
            <w:r w:rsidRPr="00487029">
              <w:t>kchip/s</w:t>
            </w: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Spreading factor</w:t>
            </w:r>
          </w:p>
        </w:tc>
        <w:tc>
          <w:tcPr>
            <w:tcW w:w="2336" w:type="pct"/>
            <w:shd w:val="clear" w:color="auto" w:fill="auto"/>
            <w:noWrap/>
            <w:vAlign w:val="bottom"/>
            <w:hideMark/>
          </w:tcPr>
          <w:p w:rsidR="00610E16" w:rsidRPr="00487029" w:rsidRDefault="00610E16" w:rsidP="00ED2349">
            <w:pPr>
              <w:pStyle w:val="Tabletext"/>
              <w:jc w:val="center"/>
            </w:pPr>
            <w:r w:rsidRPr="00487029">
              <w:t>8</w:t>
            </w:r>
          </w:p>
        </w:tc>
        <w:tc>
          <w:tcPr>
            <w:tcW w:w="599" w:type="pct"/>
            <w:vAlign w:val="bottom"/>
          </w:tcPr>
          <w:p w:rsidR="00610E16" w:rsidRPr="00487029" w:rsidRDefault="00610E16" w:rsidP="00ED2349">
            <w:pPr>
              <w:pStyle w:val="Tabletext"/>
              <w:jc w:val="center"/>
            </w:pP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Modulation</w:t>
            </w:r>
          </w:p>
        </w:tc>
        <w:tc>
          <w:tcPr>
            <w:tcW w:w="2336" w:type="pct"/>
            <w:shd w:val="clear" w:color="auto" w:fill="auto"/>
            <w:noWrap/>
            <w:vAlign w:val="bottom"/>
            <w:hideMark/>
          </w:tcPr>
          <w:p w:rsidR="00610E16" w:rsidRPr="00487029" w:rsidRDefault="00610E16" w:rsidP="00ED2349">
            <w:pPr>
              <w:pStyle w:val="Tabletext"/>
              <w:jc w:val="center"/>
            </w:pPr>
            <w:r w:rsidRPr="00487029">
              <w:t>QPSK</w:t>
            </w:r>
          </w:p>
        </w:tc>
        <w:tc>
          <w:tcPr>
            <w:tcW w:w="599" w:type="pct"/>
            <w:vAlign w:val="bottom"/>
          </w:tcPr>
          <w:p w:rsidR="00610E16" w:rsidRPr="00487029" w:rsidRDefault="00610E16" w:rsidP="00ED2349">
            <w:pPr>
              <w:pStyle w:val="Tabletext"/>
              <w:jc w:val="center"/>
            </w:pP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Channel bits/symbol</w:t>
            </w:r>
          </w:p>
        </w:tc>
        <w:tc>
          <w:tcPr>
            <w:tcW w:w="2336" w:type="pct"/>
            <w:shd w:val="clear" w:color="auto" w:fill="auto"/>
            <w:noWrap/>
            <w:vAlign w:val="bottom"/>
            <w:hideMark/>
          </w:tcPr>
          <w:p w:rsidR="00610E16" w:rsidRPr="00487029" w:rsidRDefault="00610E16" w:rsidP="00ED2349">
            <w:pPr>
              <w:pStyle w:val="Tabletext"/>
              <w:jc w:val="center"/>
            </w:pPr>
            <w:r w:rsidRPr="00487029">
              <w:t>2</w:t>
            </w:r>
          </w:p>
        </w:tc>
        <w:tc>
          <w:tcPr>
            <w:tcW w:w="599" w:type="pct"/>
            <w:vAlign w:val="bottom"/>
          </w:tcPr>
          <w:p w:rsidR="00610E16" w:rsidRPr="00487029" w:rsidRDefault="00610E16" w:rsidP="00ED2349">
            <w:pPr>
              <w:pStyle w:val="Tabletext"/>
              <w:jc w:val="center"/>
            </w:pP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FEC rate</w:t>
            </w:r>
          </w:p>
        </w:tc>
        <w:tc>
          <w:tcPr>
            <w:tcW w:w="2336" w:type="pct"/>
            <w:shd w:val="clear" w:color="auto" w:fill="auto"/>
            <w:noWrap/>
            <w:vAlign w:val="bottom"/>
            <w:hideMark/>
          </w:tcPr>
          <w:p w:rsidR="00610E16" w:rsidRPr="00487029" w:rsidRDefault="00610E16" w:rsidP="00ED2349">
            <w:pPr>
              <w:pStyle w:val="Tabletext"/>
              <w:jc w:val="center"/>
            </w:pPr>
            <w:r w:rsidRPr="00487029">
              <w:t>1/3</w:t>
            </w:r>
          </w:p>
        </w:tc>
        <w:tc>
          <w:tcPr>
            <w:tcW w:w="599" w:type="pct"/>
            <w:vAlign w:val="bottom"/>
          </w:tcPr>
          <w:p w:rsidR="00610E16" w:rsidRPr="00487029" w:rsidRDefault="00610E16" w:rsidP="00ED2349">
            <w:pPr>
              <w:pStyle w:val="Tabletext"/>
              <w:jc w:val="center"/>
            </w:pP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Information rate/user</w:t>
            </w:r>
          </w:p>
        </w:tc>
        <w:tc>
          <w:tcPr>
            <w:tcW w:w="2336" w:type="pct"/>
            <w:shd w:val="clear" w:color="auto" w:fill="auto"/>
            <w:noWrap/>
            <w:vAlign w:val="bottom"/>
            <w:hideMark/>
          </w:tcPr>
          <w:p w:rsidR="00610E16" w:rsidRPr="00487029" w:rsidRDefault="00610E16" w:rsidP="00ED2349">
            <w:pPr>
              <w:pStyle w:val="Tabletext"/>
              <w:jc w:val="center"/>
            </w:pPr>
            <w:r w:rsidRPr="00487029">
              <w:t>1.60</w:t>
            </w:r>
          </w:p>
        </w:tc>
        <w:tc>
          <w:tcPr>
            <w:tcW w:w="599" w:type="pct"/>
            <w:vAlign w:val="bottom"/>
          </w:tcPr>
          <w:p w:rsidR="00610E16" w:rsidRPr="00487029" w:rsidRDefault="00610E16" w:rsidP="00ED2349">
            <w:pPr>
              <w:pStyle w:val="Tabletext"/>
              <w:jc w:val="center"/>
            </w:pPr>
            <w:r w:rsidRPr="00487029">
              <w:t>kbits/s</w:t>
            </w: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Eb/N0</w:t>
            </w:r>
          </w:p>
        </w:tc>
        <w:tc>
          <w:tcPr>
            <w:tcW w:w="2336" w:type="pct"/>
            <w:shd w:val="clear" w:color="auto" w:fill="auto"/>
            <w:noWrap/>
            <w:vAlign w:val="bottom"/>
            <w:hideMark/>
          </w:tcPr>
          <w:p w:rsidR="00610E16" w:rsidRPr="00487029" w:rsidRDefault="00610E16" w:rsidP="00ED2349">
            <w:pPr>
              <w:pStyle w:val="Tabletext"/>
              <w:jc w:val="center"/>
            </w:pPr>
            <w:r w:rsidRPr="00487029">
              <w:t>41.0</w:t>
            </w:r>
          </w:p>
        </w:tc>
        <w:tc>
          <w:tcPr>
            <w:tcW w:w="599" w:type="pct"/>
            <w:vAlign w:val="bottom"/>
          </w:tcPr>
          <w:p w:rsidR="00610E16" w:rsidRPr="00487029" w:rsidRDefault="00610E16" w:rsidP="00ED2349">
            <w:pPr>
              <w:pStyle w:val="Tabletext"/>
              <w:jc w:val="center"/>
            </w:pPr>
            <w:r w:rsidRPr="00487029">
              <w:t>dB</w:t>
            </w: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Channel Rice factor (</w:t>
            </w:r>
            <w:r w:rsidRPr="00487029">
              <w:rPr>
                <w:i/>
                <w:iCs/>
              </w:rPr>
              <w:t>C</w:t>
            </w:r>
            <w:r w:rsidRPr="00487029">
              <w:t>/</w:t>
            </w:r>
            <w:r w:rsidRPr="00487029">
              <w:rPr>
                <w:i/>
                <w:iCs/>
              </w:rPr>
              <w:t>M</w:t>
            </w:r>
            <w:r w:rsidRPr="00487029">
              <w:t>)</w:t>
            </w:r>
          </w:p>
        </w:tc>
        <w:tc>
          <w:tcPr>
            <w:tcW w:w="2336" w:type="pct"/>
            <w:shd w:val="clear" w:color="auto" w:fill="auto"/>
            <w:noWrap/>
            <w:vAlign w:val="bottom"/>
            <w:hideMark/>
          </w:tcPr>
          <w:p w:rsidR="00610E16" w:rsidRPr="00487029" w:rsidRDefault="00610E16" w:rsidP="00ED2349">
            <w:pPr>
              <w:pStyle w:val="Tabletext"/>
              <w:jc w:val="center"/>
            </w:pPr>
            <w:r w:rsidRPr="00487029">
              <w:t>10</w:t>
            </w:r>
          </w:p>
        </w:tc>
        <w:tc>
          <w:tcPr>
            <w:tcW w:w="599" w:type="pct"/>
            <w:vAlign w:val="bottom"/>
          </w:tcPr>
          <w:p w:rsidR="00610E16" w:rsidRPr="00487029" w:rsidRDefault="00610E16" w:rsidP="00ED2349">
            <w:pPr>
              <w:pStyle w:val="Tabletext"/>
              <w:jc w:val="center"/>
            </w:pPr>
            <w:r w:rsidRPr="00487029">
              <w:t>dB</w:t>
            </w: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Channel fading bandwidth</w:t>
            </w:r>
          </w:p>
        </w:tc>
        <w:tc>
          <w:tcPr>
            <w:tcW w:w="2336" w:type="pct"/>
            <w:shd w:val="clear" w:color="auto" w:fill="auto"/>
            <w:noWrap/>
            <w:vAlign w:val="bottom"/>
            <w:hideMark/>
          </w:tcPr>
          <w:p w:rsidR="00610E16" w:rsidRPr="00487029" w:rsidRDefault="00610E16" w:rsidP="00ED2349">
            <w:pPr>
              <w:pStyle w:val="Tabletext"/>
              <w:jc w:val="center"/>
            </w:pPr>
            <w:r w:rsidRPr="00487029">
              <w:t>3</w:t>
            </w:r>
          </w:p>
        </w:tc>
        <w:tc>
          <w:tcPr>
            <w:tcW w:w="599" w:type="pct"/>
            <w:vAlign w:val="bottom"/>
          </w:tcPr>
          <w:p w:rsidR="00610E16" w:rsidRPr="00487029" w:rsidRDefault="00610E16" w:rsidP="00ED2349">
            <w:pPr>
              <w:pStyle w:val="Tabletext"/>
              <w:jc w:val="center"/>
            </w:pPr>
            <w:r w:rsidRPr="00487029">
              <w:t>Hz</w:t>
            </w: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Target frame error rate</w:t>
            </w:r>
          </w:p>
        </w:tc>
        <w:tc>
          <w:tcPr>
            <w:tcW w:w="2336" w:type="pct"/>
            <w:shd w:val="clear" w:color="auto" w:fill="auto"/>
            <w:noWrap/>
            <w:vAlign w:val="bottom"/>
            <w:hideMark/>
          </w:tcPr>
          <w:p w:rsidR="00610E16" w:rsidRPr="00487029" w:rsidRDefault="00610E16" w:rsidP="00ED2349">
            <w:pPr>
              <w:pStyle w:val="Tabletext"/>
              <w:jc w:val="center"/>
            </w:pPr>
            <w:r w:rsidRPr="00487029">
              <w:t>1.00</w:t>
            </w:r>
          </w:p>
        </w:tc>
        <w:tc>
          <w:tcPr>
            <w:tcW w:w="599" w:type="pct"/>
            <w:vAlign w:val="bottom"/>
          </w:tcPr>
          <w:p w:rsidR="00610E16" w:rsidRPr="00487029" w:rsidRDefault="00610E16" w:rsidP="00ED2349">
            <w:pPr>
              <w:pStyle w:val="Tabletext"/>
              <w:jc w:val="center"/>
            </w:pPr>
            <w:r w:rsidRPr="00487029">
              <w:t>%</w:t>
            </w: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Pilot duration</w:t>
            </w:r>
          </w:p>
        </w:tc>
        <w:tc>
          <w:tcPr>
            <w:tcW w:w="2336" w:type="pct"/>
            <w:shd w:val="clear" w:color="auto" w:fill="auto"/>
            <w:noWrap/>
            <w:vAlign w:val="bottom"/>
            <w:hideMark/>
          </w:tcPr>
          <w:p w:rsidR="00610E16" w:rsidRPr="00487029" w:rsidRDefault="00610E16" w:rsidP="00ED2349">
            <w:pPr>
              <w:pStyle w:val="Tabletext"/>
              <w:jc w:val="center"/>
            </w:pPr>
            <w:r w:rsidRPr="00487029">
              <w:t>9</w:t>
            </w:r>
          </w:p>
        </w:tc>
        <w:tc>
          <w:tcPr>
            <w:tcW w:w="599" w:type="pct"/>
            <w:vAlign w:val="bottom"/>
          </w:tcPr>
          <w:p w:rsidR="00610E16" w:rsidRPr="00487029" w:rsidRDefault="00610E16" w:rsidP="00ED2349">
            <w:pPr>
              <w:pStyle w:val="Tabletext"/>
              <w:jc w:val="center"/>
            </w:pPr>
            <w:r w:rsidRPr="00487029">
              <w:t>ms</w:t>
            </w:r>
          </w:p>
        </w:tc>
      </w:tr>
      <w:tr w:rsidR="00487029" w:rsidRPr="00487029" w:rsidTr="00487029">
        <w:trPr>
          <w:trHeight w:val="280"/>
          <w:jc w:val="center"/>
        </w:trPr>
        <w:tc>
          <w:tcPr>
            <w:tcW w:w="2064" w:type="pct"/>
            <w:shd w:val="clear" w:color="auto" w:fill="auto"/>
            <w:noWrap/>
            <w:vAlign w:val="bottom"/>
          </w:tcPr>
          <w:p w:rsidR="00610E16" w:rsidRPr="00487029" w:rsidRDefault="00610E16" w:rsidP="00ED2349">
            <w:pPr>
              <w:pStyle w:val="Tabletext"/>
            </w:pPr>
            <w:r w:rsidRPr="00487029">
              <w:t>(spread) Preamble duration</w:t>
            </w:r>
          </w:p>
        </w:tc>
        <w:tc>
          <w:tcPr>
            <w:tcW w:w="2336" w:type="pct"/>
            <w:shd w:val="clear" w:color="auto" w:fill="auto"/>
            <w:noWrap/>
            <w:vAlign w:val="bottom"/>
          </w:tcPr>
          <w:p w:rsidR="00610E16" w:rsidRPr="00487029" w:rsidRDefault="00610E16" w:rsidP="00ED2349">
            <w:pPr>
              <w:pStyle w:val="Tabletext"/>
              <w:jc w:val="center"/>
            </w:pPr>
            <w:r w:rsidRPr="00487029">
              <w:t>5.83</w:t>
            </w:r>
          </w:p>
        </w:tc>
        <w:tc>
          <w:tcPr>
            <w:tcW w:w="599" w:type="pct"/>
            <w:vAlign w:val="bottom"/>
          </w:tcPr>
          <w:p w:rsidR="00610E16" w:rsidRPr="00487029" w:rsidRDefault="00610E16" w:rsidP="00ED2349">
            <w:pPr>
              <w:pStyle w:val="Tabletext"/>
              <w:jc w:val="center"/>
            </w:pPr>
            <w:r w:rsidRPr="00487029">
              <w:t>ms</w:t>
            </w: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Data duration</w:t>
            </w:r>
          </w:p>
        </w:tc>
        <w:tc>
          <w:tcPr>
            <w:tcW w:w="2336" w:type="pct"/>
            <w:shd w:val="clear" w:color="auto" w:fill="auto"/>
            <w:noWrap/>
            <w:vAlign w:val="bottom"/>
            <w:hideMark/>
          </w:tcPr>
          <w:p w:rsidR="00610E16" w:rsidRPr="00487029" w:rsidRDefault="00610E16" w:rsidP="00ED2349">
            <w:pPr>
              <w:pStyle w:val="Tabletext"/>
              <w:jc w:val="center"/>
            </w:pPr>
            <w:r w:rsidRPr="00487029">
              <w:t>90</w:t>
            </w:r>
          </w:p>
        </w:tc>
        <w:tc>
          <w:tcPr>
            <w:tcW w:w="599" w:type="pct"/>
            <w:vAlign w:val="bottom"/>
          </w:tcPr>
          <w:p w:rsidR="00610E16" w:rsidRPr="00487029" w:rsidRDefault="00610E16" w:rsidP="00ED2349">
            <w:pPr>
              <w:pStyle w:val="Tabletext"/>
              <w:jc w:val="center"/>
            </w:pPr>
            <w:r w:rsidRPr="00487029">
              <w:t>ms</w:t>
            </w: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Number of information bits</w:t>
            </w:r>
          </w:p>
        </w:tc>
        <w:tc>
          <w:tcPr>
            <w:tcW w:w="2336" w:type="pct"/>
            <w:shd w:val="clear" w:color="auto" w:fill="auto"/>
            <w:noWrap/>
            <w:vAlign w:val="bottom"/>
            <w:hideMark/>
          </w:tcPr>
          <w:p w:rsidR="00610E16" w:rsidRPr="00487029" w:rsidRDefault="00610E16" w:rsidP="00ED2349">
            <w:pPr>
              <w:pStyle w:val="Tabletext"/>
              <w:jc w:val="center"/>
            </w:pPr>
            <w:r w:rsidRPr="00487029">
              <w:t>144</w:t>
            </w:r>
          </w:p>
        </w:tc>
        <w:tc>
          <w:tcPr>
            <w:tcW w:w="599" w:type="pct"/>
            <w:vAlign w:val="bottom"/>
          </w:tcPr>
          <w:p w:rsidR="00610E16" w:rsidRPr="00487029" w:rsidRDefault="00610E16" w:rsidP="00ED2349">
            <w:pPr>
              <w:pStyle w:val="Tabletext"/>
              <w:jc w:val="center"/>
            </w:pPr>
            <w:r w:rsidRPr="00487029">
              <w:t>bits</w:t>
            </w: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Block interleaver width</w:t>
            </w:r>
          </w:p>
        </w:tc>
        <w:tc>
          <w:tcPr>
            <w:tcW w:w="2336" w:type="pct"/>
            <w:shd w:val="clear" w:color="auto" w:fill="auto"/>
            <w:noWrap/>
            <w:vAlign w:val="bottom"/>
            <w:hideMark/>
          </w:tcPr>
          <w:p w:rsidR="00610E16" w:rsidRPr="00487029" w:rsidRDefault="00610E16" w:rsidP="00ED2349">
            <w:pPr>
              <w:pStyle w:val="Tabletext"/>
              <w:jc w:val="center"/>
            </w:pPr>
            <w:r w:rsidRPr="00487029">
              <w:t>16</w:t>
            </w:r>
          </w:p>
        </w:tc>
        <w:tc>
          <w:tcPr>
            <w:tcW w:w="599" w:type="pct"/>
            <w:vAlign w:val="bottom"/>
          </w:tcPr>
          <w:p w:rsidR="00610E16" w:rsidRPr="00487029" w:rsidRDefault="00610E16" w:rsidP="00ED2349">
            <w:pPr>
              <w:pStyle w:val="Tabletext"/>
              <w:jc w:val="center"/>
            </w:pPr>
            <w:r w:rsidRPr="00487029">
              <w:t>bits</w:t>
            </w: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Block interleaver height</w:t>
            </w:r>
          </w:p>
        </w:tc>
        <w:tc>
          <w:tcPr>
            <w:tcW w:w="2336" w:type="pct"/>
            <w:shd w:val="clear" w:color="auto" w:fill="auto"/>
            <w:noWrap/>
            <w:vAlign w:val="bottom"/>
            <w:hideMark/>
          </w:tcPr>
          <w:p w:rsidR="00610E16" w:rsidRPr="00487029" w:rsidRDefault="00610E16" w:rsidP="00ED2349">
            <w:pPr>
              <w:pStyle w:val="Tabletext"/>
              <w:jc w:val="center"/>
            </w:pPr>
            <w:r w:rsidRPr="00487029">
              <w:t>27</w:t>
            </w:r>
          </w:p>
        </w:tc>
        <w:tc>
          <w:tcPr>
            <w:tcW w:w="599" w:type="pct"/>
            <w:vAlign w:val="bottom"/>
          </w:tcPr>
          <w:p w:rsidR="00610E16" w:rsidRPr="00487029" w:rsidRDefault="00610E16" w:rsidP="00ED2349">
            <w:pPr>
              <w:pStyle w:val="Tabletext"/>
              <w:jc w:val="center"/>
            </w:pPr>
            <w:r w:rsidRPr="00487029">
              <w:t>bits</w:t>
            </w: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Number of info bytes</w:t>
            </w:r>
          </w:p>
        </w:tc>
        <w:tc>
          <w:tcPr>
            <w:tcW w:w="2336" w:type="pct"/>
            <w:shd w:val="clear" w:color="auto" w:fill="auto"/>
            <w:noWrap/>
            <w:vAlign w:val="bottom"/>
            <w:hideMark/>
          </w:tcPr>
          <w:p w:rsidR="00610E16" w:rsidRPr="00487029" w:rsidRDefault="00610E16" w:rsidP="00ED2349">
            <w:pPr>
              <w:pStyle w:val="Tabletext"/>
              <w:jc w:val="center"/>
            </w:pPr>
            <w:r w:rsidRPr="00487029">
              <w:t>18</w:t>
            </w:r>
          </w:p>
        </w:tc>
        <w:tc>
          <w:tcPr>
            <w:tcW w:w="599" w:type="pct"/>
            <w:vAlign w:val="bottom"/>
          </w:tcPr>
          <w:p w:rsidR="00610E16" w:rsidRPr="00487029" w:rsidRDefault="00610E16" w:rsidP="00ED2349">
            <w:pPr>
              <w:pStyle w:val="Tabletext"/>
              <w:jc w:val="center"/>
            </w:pPr>
            <w:r w:rsidRPr="00487029">
              <w:t>bytes</w:t>
            </w: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Packet type field</w:t>
            </w:r>
          </w:p>
        </w:tc>
        <w:tc>
          <w:tcPr>
            <w:tcW w:w="2336" w:type="pct"/>
            <w:shd w:val="clear" w:color="auto" w:fill="auto"/>
            <w:noWrap/>
            <w:vAlign w:val="bottom"/>
            <w:hideMark/>
          </w:tcPr>
          <w:p w:rsidR="00610E16" w:rsidRPr="00487029" w:rsidRDefault="00610E16" w:rsidP="00ED2349">
            <w:pPr>
              <w:pStyle w:val="Tabletext"/>
              <w:jc w:val="center"/>
            </w:pPr>
            <w:r w:rsidRPr="00487029">
              <w:t>1</w:t>
            </w:r>
          </w:p>
        </w:tc>
        <w:tc>
          <w:tcPr>
            <w:tcW w:w="599" w:type="pct"/>
            <w:vAlign w:val="bottom"/>
          </w:tcPr>
          <w:p w:rsidR="00610E16" w:rsidRPr="00487029" w:rsidRDefault="00610E16" w:rsidP="00ED2349">
            <w:pPr>
              <w:pStyle w:val="Tabletext"/>
              <w:jc w:val="center"/>
            </w:pPr>
            <w:r w:rsidRPr="00487029">
              <w:t>bytes</w:t>
            </w: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Ship ID field</w:t>
            </w:r>
          </w:p>
        </w:tc>
        <w:tc>
          <w:tcPr>
            <w:tcW w:w="2336" w:type="pct"/>
            <w:shd w:val="clear" w:color="auto" w:fill="auto"/>
            <w:noWrap/>
            <w:vAlign w:val="bottom"/>
            <w:hideMark/>
          </w:tcPr>
          <w:p w:rsidR="00610E16" w:rsidRPr="00487029" w:rsidRDefault="00610E16" w:rsidP="00ED2349">
            <w:pPr>
              <w:pStyle w:val="Tabletext"/>
              <w:jc w:val="center"/>
            </w:pPr>
            <w:r w:rsidRPr="00487029">
              <w:t>4</w:t>
            </w:r>
          </w:p>
        </w:tc>
        <w:tc>
          <w:tcPr>
            <w:tcW w:w="599" w:type="pct"/>
            <w:vAlign w:val="bottom"/>
          </w:tcPr>
          <w:p w:rsidR="00610E16" w:rsidRPr="00487029" w:rsidRDefault="00610E16" w:rsidP="00ED2349">
            <w:pPr>
              <w:pStyle w:val="Tabletext"/>
              <w:jc w:val="center"/>
            </w:pPr>
            <w:r w:rsidRPr="00487029">
              <w:t>bytes</w:t>
            </w: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Destination short address</w:t>
            </w:r>
          </w:p>
        </w:tc>
        <w:tc>
          <w:tcPr>
            <w:tcW w:w="2336" w:type="pct"/>
            <w:shd w:val="clear" w:color="auto" w:fill="auto"/>
            <w:noWrap/>
            <w:vAlign w:val="bottom"/>
            <w:hideMark/>
          </w:tcPr>
          <w:p w:rsidR="00610E16" w:rsidRPr="00487029" w:rsidRDefault="00610E16" w:rsidP="00ED2349">
            <w:pPr>
              <w:pStyle w:val="Tabletext"/>
              <w:jc w:val="center"/>
            </w:pPr>
            <w:r w:rsidRPr="00487029">
              <w:t>2</w:t>
            </w:r>
          </w:p>
        </w:tc>
        <w:tc>
          <w:tcPr>
            <w:tcW w:w="599" w:type="pct"/>
            <w:vAlign w:val="bottom"/>
          </w:tcPr>
          <w:p w:rsidR="00610E16" w:rsidRPr="00487029" w:rsidRDefault="00610E16" w:rsidP="00ED2349">
            <w:pPr>
              <w:pStyle w:val="Tabletext"/>
              <w:jc w:val="center"/>
            </w:pPr>
            <w:r w:rsidRPr="00487029">
              <w:t>bytes</w:t>
            </w: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Repeat transmission offset field</w:t>
            </w:r>
          </w:p>
        </w:tc>
        <w:tc>
          <w:tcPr>
            <w:tcW w:w="2336" w:type="pct"/>
            <w:shd w:val="clear" w:color="auto" w:fill="auto"/>
            <w:noWrap/>
            <w:vAlign w:val="bottom"/>
            <w:hideMark/>
          </w:tcPr>
          <w:p w:rsidR="00610E16" w:rsidRPr="00487029" w:rsidRDefault="00610E16" w:rsidP="00ED2349">
            <w:pPr>
              <w:pStyle w:val="Tabletext"/>
              <w:jc w:val="center"/>
            </w:pPr>
            <w:r w:rsidRPr="00487029">
              <w:t>2</w:t>
            </w:r>
          </w:p>
        </w:tc>
        <w:tc>
          <w:tcPr>
            <w:tcW w:w="599" w:type="pct"/>
            <w:vAlign w:val="bottom"/>
          </w:tcPr>
          <w:p w:rsidR="00610E16" w:rsidRPr="00487029" w:rsidRDefault="00610E16" w:rsidP="00ED2349">
            <w:pPr>
              <w:pStyle w:val="Tabletext"/>
              <w:jc w:val="center"/>
            </w:pPr>
            <w:r w:rsidRPr="00487029">
              <w:t>bytes</w:t>
            </w: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 xml:space="preserve">Received </w:t>
            </w:r>
            <w:r w:rsidRPr="00487029">
              <w:rPr>
                <w:i/>
                <w:iCs/>
              </w:rPr>
              <w:t>C</w:t>
            </w:r>
            <w:r w:rsidRPr="00487029">
              <w:t>/</w:t>
            </w:r>
            <w:r w:rsidRPr="00487029">
              <w:rPr>
                <w:i/>
                <w:iCs/>
              </w:rPr>
              <w:t>N</w:t>
            </w:r>
            <w:r w:rsidRPr="00487029">
              <w:rPr>
                <w:vertAlign w:val="subscript"/>
              </w:rPr>
              <w:t>0</w:t>
            </w:r>
            <w:r w:rsidRPr="00487029">
              <w:t xml:space="preserve"> field</w:t>
            </w:r>
          </w:p>
        </w:tc>
        <w:tc>
          <w:tcPr>
            <w:tcW w:w="2336" w:type="pct"/>
            <w:shd w:val="clear" w:color="auto" w:fill="auto"/>
            <w:noWrap/>
            <w:vAlign w:val="bottom"/>
            <w:hideMark/>
          </w:tcPr>
          <w:p w:rsidR="00610E16" w:rsidRPr="00487029" w:rsidRDefault="00610E16" w:rsidP="00ED2349">
            <w:pPr>
              <w:pStyle w:val="Tabletext"/>
              <w:jc w:val="center"/>
            </w:pPr>
            <w:r w:rsidRPr="00487029">
              <w:t>1</w:t>
            </w:r>
          </w:p>
        </w:tc>
        <w:tc>
          <w:tcPr>
            <w:tcW w:w="599" w:type="pct"/>
            <w:vAlign w:val="bottom"/>
          </w:tcPr>
          <w:p w:rsidR="00610E16" w:rsidRPr="00487029" w:rsidRDefault="00610E16" w:rsidP="00ED2349">
            <w:pPr>
              <w:pStyle w:val="Tabletext"/>
              <w:jc w:val="center"/>
            </w:pPr>
            <w:r w:rsidRPr="00487029">
              <w:t>bytes</w:t>
            </w: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Packet sequence number</w:t>
            </w:r>
          </w:p>
        </w:tc>
        <w:tc>
          <w:tcPr>
            <w:tcW w:w="2336" w:type="pct"/>
            <w:shd w:val="clear" w:color="auto" w:fill="auto"/>
            <w:noWrap/>
            <w:vAlign w:val="bottom"/>
            <w:hideMark/>
          </w:tcPr>
          <w:p w:rsidR="00610E16" w:rsidRPr="00487029" w:rsidRDefault="00610E16" w:rsidP="00ED2349">
            <w:pPr>
              <w:pStyle w:val="Tabletext"/>
              <w:jc w:val="center"/>
            </w:pPr>
            <w:r w:rsidRPr="00487029">
              <w:t>0</w:t>
            </w:r>
          </w:p>
        </w:tc>
        <w:tc>
          <w:tcPr>
            <w:tcW w:w="599" w:type="pct"/>
            <w:vAlign w:val="bottom"/>
          </w:tcPr>
          <w:p w:rsidR="00610E16" w:rsidRPr="00487029" w:rsidRDefault="00610E16" w:rsidP="00ED2349">
            <w:pPr>
              <w:pStyle w:val="Tabletext"/>
              <w:jc w:val="center"/>
            </w:pPr>
            <w:r w:rsidRPr="00487029">
              <w:t>bytes</w:t>
            </w: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Transaction ID</w:t>
            </w:r>
          </w:p>
        </w:tc>
        <w:tc>
          <w:tcPr>
            <w:tcW w:w="2336" w:type="pct"/>
            <w:shd w:val="clear" w:color="auto" w:fill="auto"/>
            <w:noWrap/>
            <w:vAlign w:val="bottom"/>
            <w:hideMark/>
          </w:tcPr>
          <w:p w:rsidR="00610E16" w:rsidRPr="00487029" w:rsidRDefault="00610E16" w:rsidP="00ED2349">
            <w:pPr>
              <w:pStyle w:val="Tabletext"/>
              <w:jc w:val="center"/>
            </w:pPr>
            <w:r w:rsidRPr="00487029">
              <w:t>0</w:t>
            </w:r>
          </w:p>
        </w:tc>
        <w:tc>
          <w:tcPr>
            <w:tcW w:w="599" w:type="pct"/>
            <w:vAlign w:val="bottom"/>
          </w:tcPr>
          <w:p w:rsidR="00610E16" w:rsidRPr="00487029" w:rsidRDefault="00610E16" w:rsidP="00ED2349">
            <w:pPr>
              <w:pStyle w:val="Tabletext"/>
              <w:jc w:val="center"/>
            </w:pPr>
            <w:r w:rsidRPr="00487029">
              <w:t>bytes</w:t>
            </w: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CRC</w:t>
            </w:r>
          </w:p>
        </w:tc>
        <w:tc>
          <w:tcPr>
            <w:tcW w:w="2336" w:type="pct"/>
            <w:shd w:val="clear" w:color="auto" w:fill="auto"/>
            <w:noWrap/>
            <w:vAlign w:val="bottom"/>
            <w:hideMark/>
          </w:tcPr>
          <w:p w:rsidR="00610E16" w:rsidRPr="00487029" w:rsidRDefault="00610E16" w:rsidP="00ED2349">
            <w:pPr>
              <w:pStyle w:val="Tabletext"/>
              <w:jc w:val="center"/>
            </w:pPr>
            <w:r w:rsidRPr="00487029">
              <w:t>4</w:t>
            </w:r>
          </w:p>
        </w:tc>
        <w:tc>
          <w:tcPr>
            <w:tcW w:w="599" w:type="pct"/>
            <w:vAlign w:val="bottom"/>
          </w:tcPr>
          <w:p w:rsidR="00610E16" w:rsidRPr="00487029" w:rsidRDefault="00610E16" w:rsidP="00ED2349">
            <w:pPr>
              <w:pStyle w:val="Tabletext"/>
              <w:jc w:val="center"/>
            </w:pPr>
            <w:r w:rsidRPr="00487029">
              <w:t>bytes</w:t>
            </w:r>
          </w:p>
        </w:tc>
      </w:tr>
      <w:tr w:rsidR="00487029" w:rsidRPr="00487029" w:rsidTr="00487029">
        <w:trPr>
          <w:trHeight w:val="280"/>
          <w:jc w:val="center"/>
        </w:trPr>
        <w:tc>
          <w:tcPr>
            <w:tcW w:w="2064" w:type="pct"/>
            <w:shd w:val="clear" w:color="auto" w:fill="auto"/>
            <w:noWrap/>
            <w:vAlign w:val="bottom"/>
            <w:hideMark/>
          </w:tcPr>
          <w:p w:rsidR="00610E16" w:rsidRPr="00487029" w:rsidRDefault="00610E16" w:rsidP="00ED2349">
            <w:pPr>
              <w:pStyle w:val="Tabletext"/>
            </w:pPr>
            <w:r w:rsidRPr="00487029">
              <w:t>Payload</w:t>
            </w:r>
          </w:p>
        </w:tc>
        <w:tc>
          <w:tcPr>
            <w:tcW w:w="2336" w:type="pct"/>
            <w:shd w:val="clear" w:color="auto" w:fill="auto"/>
            <w:noWrap/>
            <w:vAlign w:val="bottom"/>
            <w:hideMark/>
          </w:tcPr>
          <w:p w:rsidR="00610E16" w:rsidRPr="00487029" w:rsidRDefault="00610E16" w:rsidP="00ED2349">
            <w:pPr>
              <w:pStyle w:val="Tabletext"/>
              <w:jc w:val="center"/>
            </w:pPr>
            <w:r w:rsidRPr="00487029">
              <w:t>4</w:t>
            </w:r>
          </w:p>
        </w:tc>
        <w:tc>
          <w:tcPr>
            <w:tcW w:w="599" w:type="pct"/>
            <w:vAlign w:val="bottom"/>
          </w:tcPr>
          <w:p w:rsidR="00610E16" w:rsidRPr="00487029" w:rsidRDefault="00610E16" w:rsidP="00ED2349">
            <w:pPr>
              <w:pStyle w:val="Tabletext"/>
              <w:jc w:val="center"/>
            </w:pPr>
            <w:r w:rsidRPr="00487029">
              <w:t>bytes</w:t>
            </w:r>
          </w:p>
        </w:tc>
      </w:tr>
    </w:tbl>
    <w:p w:rsidR="00610E16" w:rsidRPr="00487029" w:rsidRDefault="00610E16" w:rsidP="00610E16">
      <w:pPr>
        <w:pStyle w:val="Heading3"/>
      </w:pPr>
      <w:r w:rsidRPr="00487029">
        <w:t>2.7.2</w:t>
      </w:r>
      <w:r w:rsidRPr="00487029">
        <w:tab/>
        <w:t>VDE-SAT uplink PL-Frame format 2</w:t>
      </w:r>
    </w:p>
    <w:p w:rsidR="00610E16" w:rsidRPr="00487029" w:rsidRDefault="00610E16" w:rsidP="00610E16">
      <w:r w:rsidRPr="00487029">
        <w:t xml:space="preserve">The VDE-SAT uplink PL-Frame format 2 is provided in Table A5-7. </w:t>
      </w:r>
    </w:p>
    <w:p w:rsidR="00610E16" w:rsidRPr="00487029" w:rsidRDefault="00610E16" w:rsidP="00610E16">
      <w:r w:rsidRPr="00487029">
        <w:t>In the uplink PL-Frame format 2, the optional non-spread preamble field is not used. Each pilot field consists of 1 symbol only. The distance between two consecutive pilot symbols is 9 data symbols. There are 24 pilot symbols in total in each burst. The spread preamble filed contains 64 known symbols.</w:t>
      </w:r>
    </w:p>
    <w:p w:rsidR="00610E16" w:rsidRPr="00487029" w:rsidRDefault="00610E16" w:rsidP="00B23B34">
      <w:pPr>
        <w:pStyle w:val="TableNo"/>
      </w:pPr>
      <w:r w:rsidRPr="00487029">
        <w:t>Table A5-7</w:t>
      </w:r>
    </w:p>
    <w:p w:rsidR="00610E16" w:rsidRPr="00487029" w:rsidRDefault="00610E16" w:rsidP="00610E16">
      <w:pPr>
        <w:pStyle w:val="Tabletitle"/>
      </w:pPr>
      <w:r w:rsidRPr="00487029">
        <w:t>VDE-SAT uplink PL-Frame format 2</w:t>
      </w:r>
    </w:p>
    <w:tbl>
      <w:tblPr>
        <w:tblStyle w:val="TableGrid"/>
        <w:tblW w:w="0" w:type="auto"/>
        <w:jc w:val="center"/>
        <w:tblLook w:val="04A0" w:firstRow="1" w:lastRow="0" w:firstColumn="1" w:lastColumn="0" w:noHBand="0" w:noVBand="1"/>
      </w:tblPr>
      <w:tblGrid>
        <w:gridCol w:w="3479"/>
        <w:gridCol w:w="3479"/>
        <w:gridCol w:w="902"/>
      </w:tblGrid>
      <w:tr w:rsidR="00B23B34" w:rsidRPr="00487029" w:rsidTr="00B23B34">
        <w:trPr>
          <w:jc w:val="center"/>
        </w:trPr>
        <w:tc>
          <w:tcPr>
            <w:tcW w:w="3479" w:type="dxa"/>
          </w:tcPr>
          <w:p w:rsidR="00B23B34" w:rsidRPr="00487029" w:rsidRDefault="00B23B34" w:rsidP="00B23B34">
            <w:pPr>
              <w:pStyle w:val="Tabletext"/>
            </w:pPr>
            <w:r w:rsidRPr="00487029">
              <w:t>Uplink format</w:t>
            </w:r>
          </w:p>
        </w:tc>
        <w:tc>
          <w:tcPr>
            <w:tcW w:w="3479" w:type="dxa"/>
          </w:tcPr>
          <w:p w:rsidR="00B23B34" w:rsidRPr="00487029" w:rsidRDefault="00B23B34" w:rsidP="00B23B34">
            <w:pPr>
              <w:pStyle w:val="Tabletext"/>
              <w:jc w:val="center"/>
            </w:pPr>
            <w:r w:rsidRPr="00487029">
              <w:t>2</w:t>
            </w:r>
          </w:p>
        </w:tc>
        <w:tc>
          <w:tcPr>
            <w:tcW w:w="902" w:type="dxa"/>
          </w:tcPr>
          <w:p w:rsidR="00B23B34" w:rsidRPr="00487029" w:rsidRDefault="00B23B34" w:rsidP="00B23B34">
            <w:pPr>
              <w:pStyle w:val="Tabletext"/>
              <w:jc w:val="center"/>
            </w:pPr>
          </w:p>
        </w:tc>
      </w:tr>
      <w:tr w:rsidR="00B23B34" w:rsidRPr="00487029" w:rsidTr="00B23B34">
        <w:trPr>
          <w:jc w:val="center"/>
        </w:trPr>
        <w:tc>
          <w:tcPr>
            <w:tcW w:w="3479" w:type="dxa"/>
          </w:tcPr>
          <w:p w:rsidR="00B23B34" w:rsidRPr="00487029" w:rsidRDefault="00B23B34" w:rsidP="00B23B34">
            <w:pPr>
              <w:pStyle w:val="Tabletext"/>
            </w:pPr>
            <w:r w:rsidRPr="00487029">
              <w:t>Function</w:t>
            </w:r>
          </w:p>
        </w:tc>
        <w:tc>
          <w:tcPr>
            <w:tcW w:w="3479" w:type="dxa"/>
          </w:tcPr>
          <w:p w:rsidR="00B23B34" w:rsidRPr="00487029" w:rsidRDefault="00B23B34" w:rsidP="00B23B34">
            <w:pPr>
              <w:pStyle w:val="Tabletext"/>
              <w:jc w:val="center"/>
            </w:pPr>
            <w:r w:rsidRPr="00487029">
              <w:t>Direct Sequence Spread random access with constant envelope</w:t>
            </w:r>
          </w:p>
        </w:tc>
        <w:tc>
          <w:tcPr>
            <w:tcW w:w="902" w:type="dxa"/>
          </w:tcPr>
          <w:p w:rsidR="00B23B34" w:rsidRPr="00487029" w:rsidRDefault="00B23B34" w:rsidP="00B23B34">
            <w:pPr>
              <w:pStyle w:val="Tabletext"/>
              <w:jc w:val="center"/>
            </w:pPr>
          </w:p>
        </w:tc>
      </w:tr>
      <w:tr w:rsidR="00B23B34" w:rsidRPr="00487029" w:rsidTr="00B23B34">
        <w:trPr>
          <w:jc w:val="center"/>
        </w:trPr>
        <w:tc>
          <w:tcPr>
            <w:tcW w:w="3479" w:type="dxa"/>
          </w:tcPr>
          <w:p w:rsidR="00B23B34" w:rsidRPr="00487029" w:rsidRDefault="00B23B34" w:rsidP="00B23B34">
            <w:pPr>
              <w:pStyle w:val="Tabletext"/>
            </w:pPr>
            <w:r w:rsidRPr="00487029">
              <w:t>Usage</w:t>
            </w:r>
          </w:p>
        </w:tc>
        <w:tc>
          <w:tcPr>
            <w:tcW w:w="3479" w:type="dxa"/>
          </w:tcPr>
          <w:p w:rsidR="00B23B34" w:rsidRPr="00487029" w:rsidRDefault="00B23B34" w:rsidP="00B23B34">
            <w:pPr>
              <w:pStyle w:val="Tabletext"/>
              <w:jc w:val="center"/>
            </w:pPr>
            <w:r w:rsidRPr="00487029">
              <w:t>Request, response, ACK and short message</w:t>
            </w:r>
          </w:p>
        </w:tc>
        <w:tc>
          <w:tcPr>
            <w:tcW w:w="902" w:type="dxa"/>
          </w:tcPr>
          <w:p w:rsidR="00B23B34" w:rsidRPr="00487029" w:rsidRDefault="00B23B34" w:rsidP="00B23B34">
            <w:pPr>
              <w:pStyle w:val="Tabletext"/>
              <w:jc w:val="center"/>
            </w:pPr>
          </w:p>
        </w:tc>
      </w:tr>
      <w:tr w:rsidR="00B23B34" w:rsidRPr="00487029" w:rsidTr="00B23B34">
        <w:trPr>
          <w:jc w:val="center"/>
        </w:trPr>
        <w:tc>
          <w:tcPr>
            <w:tcW w:w="3479" w:type="dxa"/>
          </w:tcPr>
          <w:p w:rsidR="00B23B34" w:rsidRPr="00487029" w:rsidRDefault="00B23B34" w:rsidP="00B23B34">
            <w:pPr>
              <w:pStyle w:val="Tabletext"/>
            </w:pPr>
            <w:r w:rsidRPr="00487029">
              <w:t>Header value</w:t>
            </w:r>
          </w:p>
        </w:tc>
        <w:tc>
          <w:tcPr>
            <w:tcW w:w="3479" w:type="dxa"/>
          </w:tcPr>
          <w:p w:rsidR="00B23B34" w:rsidRPr="00487029" w:rsidRDefault="00B23B34" w:rsidP="00B23B34">
            <w:pPr>
              <w:pStyle w:val="Tabletext"/>
              <w:jc w:val="center"/>
            </w:pPr>
            <w:r w:rsidRPr="00487029">
              <w:sym w:font="Symbol" w:char="F0A2"/>
            </w:r>
            <w:r w:rsidRPr="00487029">
              <w:t>42</w:t>
            </w:r>
          </w:p>
        </w:tc>
        <w:tc>
          <w:tcPr>
            <w:tcW w:w="902" w:type="dxa"/>
          </w:tcPr>
          <w:p w:rsidR="00B23B34" w:rsidRPr="00487029" w:rsidRDefault="00B23B34" w:rsidP="00B23B34">
            <w:pPr>
              <w:pStyle w:val="Tabletext"/>
              <w:jc w:val="center"/>
            </w:pPr>
            <w:r w:rsidRPr="00487029">
              <w:t>hex</w:t>
            </w:r>
          </w:p>
        </w:tc>
      </w:tr>
      <w:tr w:rsidR="00B23B34" w:rsidRPr="00487029" w:rsidTr="00B23B34">
        <w:trPr>
          <w:jc w:val="center"/>
        </w:trPr>
        <w:tc>
          <w:tcPr>
            <w:tcW w:w="3479" w:type="dxa"/>
          </w:tcPr>
          <w:p w:rsidR="00B23B34" w:rsidRPr="00487029" w:rsidRDefault="00B23B34" w:rsidP="00B23B34">
            <w:pPr>
              <w:pStyle w:val="Tabletext"/>
            </w:pPr>
            <w:r w:rsidRPr="00487029">
              <w:t>Channel bandwidth</w:t>
            </w:r>
          </w:p>
        </w:tc>
        <w:tc>
          <w:tcPr>
            <w:tcW w:w="3479" w:type="dxa"/>
          </w:tcPr>
          <w:p w:rsidR="00B23B34" w:rsidRPr="00487029" w:rsidRDefault="00B23B34" w:rsidP="00B23B34">
            <w:pPr>
              <w:pStyle w:val="Tabletext"/>
              <w:jc w:val="center"/>
            </w:pPr>
            <w:r w:rsidRPr="00487029">
              <w:t>50</w:t>
            </w:r>
          </w:p>
        </w:tc>
        <w:tc>
          <w:tcPr>
            <w:tcW w:w="902" w:type="dxa"/>
          </w:tcPr>
          <w:p w:rsidR="00B23B34" w:rsidRPr="00487029" w:rsidRDefault="00B23B34" w:rsidP="00B23B34">
            <w:pPr>
              <w:pStyle w:val="Tabletext"/>
              <w:jc w:val="center"/>
            </w:pPr>
            <w:r w:rsidRPr="00487029">
              <w:t>kHz</w:t>
            </w:r>
          </w:p>
        </w:tc>
      </w:tr>
      <w:tr w:rsidR="00B23B34" w:rsidRPr="00487029" w:rsidTr="00B23B34">
        <w:trPr>
          <w:jc w:val="center"/>
        </w:trPr>
        <w:tc>
          <w:tcPr>
            <w:tcW w:w="3479" w:type="dxa"/>
          </w:tcPr>
          <w:p w:rsidR="00B23B34" w:rsidRPr="00487029" w:rsidRDefault="00B23B34" w:rsidP="00B23B34">
            <w:pPr>
              <w:pStyle w:val="Tabletext"/>
            </w:pPr>
            <w:r w:rsidRPr="00487029">
              <w:t>Slots available for RA</w:t>
            </w:r>
          </w:p>
        </w:tc>
        <w:tc>
          <w:tcPr>
            <w:tcW w:w="3479" w:type="dxa"/>
          </w:tcPr>
          <w:p w:rsidR="00B23B34" w:rsidRPr="00487029" w:rsidRDefault="00B23B34" w:rsidP="00B23B34">
            <w:pPr>
              <w:pStyle w:val="Tabletext"/>
              <w:jc w:val="center"/>
            </w:pPr>
            <w:r w:rsidRPr="00487029">
              <w:t>30</w:t>
            </w:r>
          </w:p>
        </w:tc>
        <w:tc>
          <w:tcPr>
            <w:tcW w:w="902" w:type="dxa"/>
          </w:tcPr>
          <w:p w:rsidR="00B23B34" w:rsidRPr="00487029" w:rsidRDefault="00B23B34" w:rsidP="00B23B34">
            <w:pPr>
              <w:pStyle w:val="Tabletext"/>
              <w:jc w:val="center"/>
            </w:pPr>
            <w:r w:rsidRPr="00487029">
              <w:t>slots</w:t>
            </w:r>
          </w:p>
        </w:tc>
      </w:tr>
      <w:tr w:rsidR="00B23B34" w:rsidRPr="00487029" w:rsidTr="00B23B34">
        <w:trPr>
          <w:jc w:val="center"/>
        </w:trPr>
        <w:tc>
          <w:tcPr>
            <w:tcW w:w="3479" w:type="dxa"/>
          </w:tcPr>
          <w:p w:rsidR="00B23B34" w:rsidRPr="00487029" w:rsidRDefault="00B23B34" w:rsidP="00B23B34">
            <w:pPr>
              <w:pStyle w:val="Tabletext"/>
            </w:pPr>
            <w:r w:rsidRPr="00487029">
              <w:t xml:space="preserve">Unfaded </w:t>
            </w:r>
            <w:r w:rsidRPr="00487029">
              <w:rPr>
                <w:i/>
                <w:iCs/>
              </w:rPr>
              <w:t>C</w:t>
            </w:r>
            <w:r w:rsidRPr="00487029">
              <w:t>/</w:t>
            </w:r>
            <w:r w:rsidRPr="00487029">
              <w:rPr>
                <w:i/>
                <w:iCs/>
              </w:rPr>
              <w:t>N</w:t>
            </w:r>
            <w:r w:rsidRPr="00487029">
              <w:rPr>
                <w:vertAlign w:val="subscript"/>
              </w:rPr>
              <w:t>0</w:t>
            </w:r>
          </w:p>
        </w:tc>
        <w:tc>
          <w:tcPr>
            <w:tcW w:w="3479" w:type="dxa"/>
          </w:tcPr>
          <w:p w:rsidR="00B23B34" w:rsidRPr="00487029" w:rsidRDefault="00B23B34" w:rsidP="00B23B34">
            <w:pPr>
              <w:pStyle w:val="Tabletext"/>
              <w:jc w:val="center"/>
            </w:pPr>
            <w:r w:rsidRPr="00487029">
              <w:t>73.0</w:t>
            </w:r>
          </w:p>
        </w:tc>
        <w:tc>
          <w:tcPr>
            <w:tcW w:w="902" w:type="dxa"/>
          </w:tcPr>
          <w:p w:rsidR="00B23B34" w:rsidRPr="00487029" w:rsidRDefault="00B23B34" w:rsidP="00B23B34">
            <w:pPr>
              <w:pStyle w:val="Tabletext"/>
              <w:jc w:val="center"/>
            </w:pPr>
            <w:r w:rsidRPr="00487029">
              <w:t>dBHz</w:t>
            </w:r>
          </w:p>
        </w:tc>
      </w:tr>
      <w:tr w:rsidR="00B23B34" w:rsidRPr="00487029" w:rsidTr="00B23B34">
        <w:trPr>
          <w:jc w:val="center"/>
        </w:trPr>
        <w:tc>
          <w:tcPr>
            <w:tcW w:w="3479" w:type="dxa"/>
          </w:tcPr>
          <w:p w:rsidR="00B23B34" w:rsidRPr="00487029" w:rsidRDefault="00B23B34" w:rsidP="00B23B34">
            <w:pPr>
              <w:pStyle w:val="Tabletext"/>
            </w:pPr>
            <w:r w:rsidRPr="00487029">
              <w:t>Burst duration</w:t>
            </w:r>
          </w:p>
        </w:tc>
        <w:tc>
          <w:tcPr>
            <w:tcW w:w="3479" w:type="dxa"/>
          </w:tcPr>
          <w:p w:rsidR="00B23B34" w:rsidRPr="00487029" w:rsidRDefault="00B23B34" w:rsidP="00B23B34">
            <w:pPr>
              <w:pStyle w:val="Tabletext"/>
              <w:jc w:val="center"/>
            </w:pPr>
            <w:r w:rsidRPr="00487029">
              <w:t>5</w:t>
            </w:r>
          </w:p>
        </w:tc>
        <w:tc>
          <w:tcPr>
            <w:tcW w:w="902" w:type="dxa"/>
          </w:tcPr>
          <w:p w:rsidR="00B23B34" w:rsidRPr="00487029" w:rsidRDefault="00B23B34" w:rsidP="00B23B34">
            <w:pPr>
              <w:pStyle w:val="Tabletext"/>
              <w:jc w:val="center"/>
            </w:pPr>
            <w:r w:rsidRPr="00487029">
              <w:t>slots</w:t>
            </w:r>
          </w:p>
        </w:tc>
      </w:tr>
      <w:tr w:rsidR="00B23B34" w:rsidRPr="00487029" w:rsidTr="00B23B34">
        <w:trPr>
          <w:jc w:val="center"/>
        </w:trPr>
        <w:tc>
          <w:tcPr>
            <w:tcW w:w="3479" w:type="dxa"/>
          </w:tcPr>
          <w:p w:rsidR="00B23B34" w:rsidRPr="00487029" w:rsidRDefault="00B23B34" w:rsidP="00B23B34">
            <w:pPr>
              <w:pStyle w:val="Tabletext"/>
            </w:pPr>
            <w:r w:rsidRPr="00487029">
              <w:t>Burst duration</w:t>
            </w:r>
          </w:p>
        </w:tc>
        <w:tc>
          <w:tcPr>
            <w:tcW w:w="3479" w:type="dxa"/>
          </w:tcPr>
          <w:p w:rsidR="00B23B34" w:rsidRPr="00487029" w:rsidRDefault="00B23B34" w:rsidP="00B23B34">
            <w:pPr>
              <w:pStyle w:val="Tabletext"/>
              <w:jc w:val="center"/>
            </w:pPr>
            <w:r w:rsidRPr="00487029">
              <w:t>133.33</w:t>
            </w:r>
          </w:p>
        </w:tc>
        <w:tc>
          <w:tcPr>
            <w:tcW w:w="902" w:type="dxa"/>
          </w:tcPr>
          <w:p w:rsidR="00B23B34" w:rsidRPr="00487029" w:rsidRDefault="00B23B34" w:rsidP="00B23B34">
            <w:pPr>
              <w:pStyle w:val="Tabletext"/>
              <w:jc w:val="center"/>
            </w:pPr>
            <w:r w:rsidRPr="00487029">
              <w:t>ms</w:t>
            </w:r>
          </w:p>
        </w:tc>
      </w:tr>
      <w:tr w:rsidR="00B23B34" w:rsidRPr="00487029" w:rsidTr="00B23B34">
        <w:trPr>
          <w:jc w:val="center"/>
        </w:trPr>
        <w:tc>
          <w:tcPr>
            <w:tcW w:w="3479" w:type="dxa"/>
          </w:tcPr>
          <w:p w:rsidR="00B23B34" w:rsidRPr="00487029" w:rsidRDefault="00B23B34" w:rsidP="00B23B34">
            <w:pPr>
              <w:pStyle w:val="Tabletext"/>
            </w:pPr>
            <w:r w:rsidRPr="00487029">
              <w:t>Ramp down</w:t>
            </w:r>
          </w:p>
        </w:tc>
        <w:tc>
          <w:tcPr>
            <w:tcW w:w="3479" w:type="dxa"/>
          </w:tcPr>
          <w:p w:rsidR="00B23B34" w:rsidRPr="00487029" w:rsidRDefault="00B23B34" w:rsidP="00B23B34">
            <w:pPr>
              <w:pStyle w:val="Tabletext"/>
              <w:jc w:val="center"/>
            </w:pPr>
            <w:r w:rsidRPr="00487029">
              <w:t>0.30</w:t>
            </w:r>
          </w:p>
        </w:tc>
        <w:tc>
          <w:tcPr>
            <w:tcW w:w="902" w:type="dxa"/>
          </w:tcPr>
          <w:p w:rsidR="00B23B34" w:rsidRPr="00487029" w:rsidRDefault="00B23B34" w:rsidP="00B23B34">
            <w:pPr>
              <w:pStyle w:val="Tabletext"/>
              <w:jc w:val="center"/>
            </w:pPr>
            <w:r w:rsidRPr="00487029">
              <w:t>ms</w:t>
            </w:r>
          </w:p>
        </w:tc>
      </w:tr>
      <w:tr w:rsidR="00B23B34" w:rsidRPr="00487029" w:rsidTr="00B23B34">
        <w:trPr>
          <w:jc w:val="center"/>
        </w:trPr>
        <w:tc>
          <w:tcPr>
            <w:tcW w:w="3479" w:type="dxa"/>
          </w:tcPr>
          <w:p w:rsidR="00B23B34" w:rsidRPr="00487029" w:rsidRDefault="00B23B34" w:rsidP="00B23B34">
            <w:pPr>
              <w:pStyle w:val="Tabletext"/>
            </w:pPr>
            <w:r w:rsidRPr="00487029">
              <w:t>Guard time</w:t>
            </w:r>
          </w:p>
        </w:tc>
        <w:tc>
          <w:tcPr>
            <w:tcW w:w="3479" w:type="dxa"/>
          </w:tcPr>
          <w:p w:rsidR="00B23B34" w:rsidRPr="00487029" w:rsidRDefault="00B23B34" w:rsidP="00B23B34">
            <w:pPr>
              <w:pStyle w:val="Tabletext"/>
              <w:jc w:val="center"/>
            </w:pPr>
            <w:r w:rsidRPr="00487029">
              <w:t>6.36</w:t>
            </w:r>
          </w:p>
        </w:tc>
        <w:tc>
          <w:tcPr>
            <w:tcW w:w="902" w:type="dxa"/>
          </w:tcPr>
          <w:p w:rsidR="00B23B34" w:rsidRPr="00487029" w:rsidRDefault="00B23B34" w:rsidP="00B23B34">
            <w:pPr>
              <w:pStyle w:val="Tabletext"/>
              <w:jc w:val="center"/>
            </w:pPr>
            <w:r w:rsidRPr="00487029">
              <w:t>ms</w:t>
            </w:r>
          </w:p>
        </w:tc>
      </w:tr>
      <w:tr w:rsidR="00B23B34" w:rsidRPr="00487029" w:rsidTr="00B23B34">
        <w:trPr>
          <w:jc w:val="center"/>
        </w:trPr>
        <w:tc>
          <w:tcPr>
            <w:tcW w:w="3479" w:type="dxa"/>
          </w:tcPr>
          <w:p w:rsidR="00B23B34" w:rsidRPr="00487029" w:rsidRDefault="00B23B34" w:rsidP="00B23B34">
            <w:pPr>
              <w:pStyle w:val="Tabletext"/>
            </w:pPr>
            <w:r w:rsidRPr="00487029">
              <w:t>Chip rate</w:t>
            </w:r>
          </w:p>
        </w:tc>
        <w:tc>
          <w:tcPr>
            <w:tcW w:w="3479" w:type="dxa"/>
          </w:tcPr>
          <w:p w:rsidR="00B23B34" w:rsidRPr="00487029" w:rsidRDefault="00B23B34" w:rsidP="00B23B34">
            <w:pPr>
              <w:pStyle w:val="Tabletext"/>
              <w:jc w:val="center"/>
            </w:pPr>
            <w:r w:rsidRPr="00487029">
              <w:t>38.4</w:t>
            </w:r>
          </w:p>
        </w:tc>
        <w:tc>
          <w:tcPr>
            <w:tcW w:w="902" w:type="dxa"/>
          </w:tcPr>
          <w:p w:rsidR="00B23B34" w:rsidRPr="00487029" w:rsidRDefault="00B23B34" w:rsidP="00B23B34">
            <w:pPr>
              <w:pStyle w:val="Tabletext"/>
              <w:jc w:val="center"/>
            </w:pPr>
            <w:r w:rsidRPr="00487029">
              <w:t>kchip/s</w:t>
            </w:r>
          </w:p>
        </w:tc>
      </w:tr>
      <w:tr w:rsidR="00B23B34" w:rsidRPr="00487029" w:rsidTr="00B23B34">
        <w:trPr>
          <w:jc w:val="center"/>
        </w:trPr>
        <w:tc>
          <w:tcPr>
            <w:tcW w:w="3479" w:type="dxa"/>
          </w:tcPr>
          <w:p w:rsidR="00B23B34" w:rsidRPr="00487029" w:rsidRDefault="00B23B34" w:rsidP="00B23B34">
            <w:pPr>
              <w:pStyle w:val="Tabletext"/>
            </w:pPr>
            <w:r w:rsidRPr="00487029">
              <w:t>Spreading factor</w:t>
            </w:r>
          </w:p>
        </w:tc>
        <w:tc>
          <w:tcPr>
            <w:tcW w:w="3479" w:type="dxa"/>
          </w:tcPr>
          <w:p w:rsidR="00B23B34" w:rsidRPr="00487029" w:rsidRDefault="00B23B34" w:rsidP="00B23B34">
            <w:pPr>
              <w:pStyle w:val="Tabletext"/>
              <w:jc w:val="center"/>
            </w:pPr>
            <w:r w:rsidRPr="00487029">
              <w:t>16</w:t>
            </w:r>
          </w:p>
        </w:tc>
        <w:tc>
          <w:tcPr>
            <w:tcW w:w="902" w:type="dxa"/>
          </w:tcPr>
          <w:p w:rsidR="00B23B34" w:rsidRPr="00487029" w:rsidRDefault="00B23B34" w:rsidP="00B23B34">
            <w:pPr>
              <w:pStyle w:val="Tabletext"/>
              <w:jc w:val="center"/>
            </w:pPr>
          </w:p>
        </w:tc>
      </w:tr>
      <w:tr w:rsidR="00B23B34" w:rsidRPr="00487029" w:rsidTr="00B23B34">
        <w:trPr>
          <w:jc w:val="center"/>
        </w:trPr>
        <w:tc>
          <w:tcPr>
            <w:tcW w:w="3479" w:type="dxa"/>
          </w:tcPr>
          <w:p w:rsidR="00B23B34" w:rsidRPr="00487029" w:rsidRDefault="00B23B34" w:rsidP="00B23B34">
            <w:pPr>
              <w:pStyle w:val="Tabletext"/>
            </w:pPr>
            <w:r w:rsidRPr="00487029">
              <w:t>Modulation</w:t>
            </w:r>
          </w:p>
        </w:tc>
        <w:tc>
          <w:tcPr>
            <w:tcW w:w="3479" w:type="dxa"/>
          </w:tcPr>
          <w:p w:rsidR="00B23B34" w:rsidRPr="00487029" w:rsidRDefault="00B23B34" w:rsidP="00B23B34">
            <w:pPr>
              <w:pStyle w:val="Tabletext"/>
              <w:jc w:val="center"/>
            </w:pPr>
            <w:r w:rsidRPr="00487029">
              <w:t>CPM/QPSK</w:t>
            </w:r>
          </w:p>
        </w:tc>
        <w:tc>
          <w:tcPr>
            <w:tcW w:w="902" w:type="dxa"/>
          </w:tcPr>
          <w:p w:rsidR="00B23B34" w:rsidRPr="00487029" w:rsidRDefault="00B23B34" w:rsidP="00B23B34">
            <w:pPr>
              <w:pStyle w:val="Tabletext"/>
              <w:jc w:val="center"/>
            </w:pPr>
          </w:p>
        </w:tc>
      </w:tr>
      <w:tr w:rsidR="00B23B34" w:rsidRPr="00487029" w:rsidTr="00B23B34">
        <w:trPr>
          <w:jc w:val="center"/>
        </w:trPr>
        <w:tc>
          <w:tcPr>
            <w:tcW w:w="3479" w:type="dxa"/>
          </w:tcPr>
          <w:p w:rsidR="00B23B34" w:rsidRPr="00487029" w:rsidRDefault="00B23B34" w:rsidP="00B23B34">
            <w:pPr>
              <w:pStyle w:val="Tabletext"/>
            </w:pPr>
            <w:r w:rsidRPr="00487029">
              <w:t>Channel bits/symbol</w:t>
            </w:r>
          </w:p>
        </w:tc>
        <w:tc>
          <w:tcPr>
            <w:tcW w:w="3479" w:type="dxa"/>
          </w:tcPr>
          <w:p w:rsidR="00B23B34" w:rsidRPr="00487029" w:rsidRDefault="00B23B34" w:rsidP="00B23B34">
            <w:pPr>
              <w:pStyle w:val="Tabletext"/>
              <w:jc w:val="center"/>
            </w:pPr>
            <w:r w:rsidRPr="00487029">
              <w:t>2</w:t>
            </w:r>
          </w:p>
        </w:tc>
        <w:tc>
          <w:tcPr>
            <w:tcW w:w="902" w:type="dxa"/>
          </w:tcPr>
          <w:p w:rsidR="00B23B34" w:rsidRPr="00487029" w:rsidRDefault="00B23B34" w:rsidP="00B23B34">
            <w:pPr>
              <w:pStyle w:val="Tabletext"/>
              <w:jc w:val="center"/>
            </w:pPr>
          </w:p>
        </w:tc>
      </w:tr>
      <w:tr w:rsidR="00B23B34" w:rsidRPr="00487029" w:rsidTr="00B23B34">
        <w:trPr>
          <w:jc w:val="center"/>
        </w:trPr>
        <w:tc>
          <w:tcPr>
            <w:tcW w:w="3479" w:type="dxa"/>
          </w:tcPr>
          <w:p w:rsidR="00B23B34" w:rsidRPr="00487029" w:rsidRDefault="00B23B34" w:rsidP="00B23B34">
            <w:pPr>
              <w:pStyle w:val="Tabletext"/>
            </w:pPr>
            <w:r w:rsidRPr="00487029">
              <w:t>FEC rate</w:t>
            </w:r>
          </w:p>
        </w:tc>
        <w:tc>
          <w:tcPr>
            <w:tcW w:w="3479" w:type="dxa"/>
          </w:tcPr>
          <w:p w:rsidR="00B23B34" w:rsidRPr="00487029" w:rsidRDefault="00B23B34" w:rsidP="00B23B34">
            <w:pPr>
              <w:pStyle w:val="Tabletext"/>
              <w:jc w:val="center"/>
            </w:pPr>
            <w:r w:rsidRPr="00487029">
              <w:t>1/3</w:t>
            </w:r>
          </w:p>
        </w:tc>
        <w:tc>
          <w:tcPr>
            <w:tcW w:w="902" w:type="dxa"/>
          </w:tcPr>
          <w:p w:rsidR="00B23B34" w:rsidRPr="00487029" w:rsidRDefault="00B23B34" w:rsidP="00B23B34">
            <w:pPr>
              <w:pStyle w:val="Tabletext"/>
              <w:jc w:val="center"/>
            </w:pPr>
          </w:p>
        </w:tc>
      </w:tr>
      <w:tr w:rsidR="00B23B34" w:rsidRPr="00487029" w:rsidTr="00B23B34">
        <w:trPr>
          <w:jc w:val="center"/>
        </w:trPr>
        <w:tc>
          <w:tcPr>
            <w:tcW w:w="3479" w:type="dxa"/>
          </w:tcPr>
          <w:p w:rsidR="00B23B34" w:rsidRPr="00487029" w:rsidRDefault="00B23B34" w:rsidP="00B23B34">
            <w:pPr>
              <w:pStyle w:val="Tabletext"/>
            </w:pPr>
            <w:r w:rsidRPr="00487029">
              <w:t>Information rate/user</w:t>
            </w:r>
          </w:p>
        </w:tc>
        <w:tc>
          <w:tcPr>
            <w:tcW w:w="3479" w:type="dxa"/>
          </w:tcPr>
          <w:p w:rsidR="00B23B34" w:rsidRPr="00487029" w:rsidRDefault="00B23B34" w:rsidP="00B23B34">
            <w:pPr>
              <w:pStyle w:val="Tabletext"/>
              <w:jc w:val="center"/>
            </w:pPr>
            <w:r w:rsidRPr="00487029">
              <w:t>1.60</w:t>
            </w:r>
          </w:p>
        </w:tc>
        <w:tc>
          <w:tcPr>
            <w:tcW w:w="902" w:type="dxa"/>
          </w:tcPr>
          <w:p w:rsidR="00B23B34" w:rsidRPr="00487029" w:rsidRDefault="00B23B34" w:rsidP="00B23B34">
            <w:pPr>
              <w:pStyle w:val="Tabletext"/>
              <w:jc w:val="center"/>
            </w:pPr>
            <w:r w:rsidRPr="00487029">
              <w:t>kbits/s</w:t>
            </w:r>
          </w:p>
        </w:tc>
      </w:tr>
      <w:tr w:rsidR="00B23B34" w:rsidRPr="00487029" w:rsidTr="00B23B34">
        <w:trPr>
          <w:jc w:val="center"/>
        </w:trPr>
        <w:tc>
          <w:tcPr>
            <w:tcW w:w="3479" w:type="dxa"/>
          </w:tcPr>
          <w:p w:rsidR="00B23B34" w:rsidRPr="00487029" w:rsidRDefault="00B23B34" w:rsidP="00B23B34">
            <w:pPr>
              <w:pStyle w:val="Tabletext"/>
            </w:pPr>
            <w:r w:rsidRPr="00487029">
              <w:rPr>
                <w:i/>
                <w:iCs/>
              </w:rPr>
              <w:t>E</w:t>
            </w:r>
            <w:r w:rsidRPr="00487029">
              <w:rPr>
                <w:i/>
                <w:iCs/>
                <w:vertAlign w:val="subscript"/>
              </w:rPr>
              <w:t>b</w:t>
            </w:r>
            <w:r w:rsidRPr="00487029">
              <w:t>/</w:t>
            </w:r>
            <w:r w:rsidRPr="00487029">
              <w:rPr>
                <w:i/>
                <w:iCs/>
              </w:rPr>
              <w:t>N</w:t>
            </w:r>
            <w:r w:rsidRPr="00487029">
              <w:rPr>
                <w:vertAlign w:val="subscript"/>
              </w:rPr>
              <w:t>0</w:t>
            </w:r>
          </w:p>
        </w:tc>
        <w:tc>
          <w:tcPr>
            <w:tcW w:w="3479" w:type="dxa"/>
          </w:tcPr>
          <w:p w:rsidR="00B23B34" w:rsidRPr="00487029" w:rsidRDefault="00B23B34" w:rsidP="00B23B34">
            <w:pPr>
              <w:pStyle w:val="Tabletext"/>
              <w:jc w:val="center"/>
            </w:pPr>
            <w:r w:rsidRPr="00487029">
              <w:t>41.0</w:t>
            </w:r>
          </w:p>
        </w:tc>
        <w:tc>
          <w:tcPr>
            <w:tcW w:w="902" w:type="dxa"/>
          </w:tcPr>
          <w:p w:rsidR="00B23B34" w:rsidRPr="00487029" w:rsidRDefault="00B23B34" w:rsidP="00B23B34">
            <w:pPr>
              <w:pStyle w:val="Tabletext"/>
              <w:jc w:val="center"/>
            </w:pPr>
            <w:r w:rsidRPr="00487029">
              <w:t>dB</w:t>
            </w:r>
          </w:p>
        </w:tc>
      </w:tr>
      <w:tr w:rsidR="00B23B34" w:rsidRPr="00487029" w:rsidTr="00B23B34">
        <w:trPr>
          <w:jc w:val="center"/>
        </w:trPr>
        <w:tc>
          <w:tcPr>
            <w:tcW w:w="3479" w:type="dxa"/>
          </w:tcPr>
          <w:p w:rsidR="00B23B34" w:rsidRPr="00487029" w:rsidRDefault="00B23B34" w:rsidP="00B23B34">
            <w:pPr>
              <w:pStyle w:val="Tabletext"/>
            </w:pPr>
            <w:r w:rsidRPr="00487029">
              <w:t>Channel Rice factor (</w:t>
            </w:r>
            <w:r w:rsidRPr="00487029">
              <w:rPr>
                <w:i/>
                <w:iCs/>
              </w:rPr>
              <w:t>C</w:t>
            </w:r>
            <w:r w:rsidRPr="00487029">
              <w:t>/</w:t>
            </w:r>
            <w:r w:rsidRPr="00487029">
              <w:rPr>
                <w:i/>
                <w:iCs/>
              </w:rPr>
              <w:t>M</w:t>
            </w:r>
            <w:r w:rsidRPr="00487029">
              <w:t>)</w:t>
            </w:r>
          </w:p>
        </w:tc>
        <w:tc>
          <w:tcPr>
            <w:tcW w:w="3479" w:type="dxa"/>
          </w:tcPr>
          <w:p w:rsidR="00B23B34" w:rsidRPr="00487029" w:rsidRDefault="00B23B34" w:rsidP="00B23B34">
            <w:pPr>
              <w:pStyle w:val="Tabletext"/>
              <w:jc w:val="center"/>
            </w:pPr>
            <w:r w:rsidRPr="00487029">
              <w:t>10</w:t>
            </w:r>
          </w:p>
        </w:tc>
        <w:tc>
          <w:tcPr>
            <w:tcW w:w="902" w:type="dxa"/>
          </w:tcPr>
          <w:p w:rsidR="00B23B34" w:rsidRPr="00487029" w:rsidRDefault="00B23B34" w:rsidP="00B23B34">
            <w:pPr>
              <w:pStyle w:val="Tabletext"/>
              <w:jc w:val="center"/>
            </w:pPr>
            <w:r w:rsidRPr="00487029">
              <w:t>dB</w:t>
            </w:r>
          </w:p>
        </w:tc>
      </w:tr>
      <w:tr w:rsidR="00B23B34" w:rsidRPr="00487029" w:rsidTr="00B23B34">
        <w:trPr>
          <w:jc w:val="center"/>
        </w:trPr>
        <w:tc>
          <w:tcPr>
            <w:tcW w:w="3479" w:type="dxa"/>
          </w:tcPr>
          <w:p w:rsidR="00B23B34" w:rsidRPr="00487029" w:rsidRDefault="00B23B34" w:rsidP="00B23B34">
            <w:pPr>
              <w:pStyle w:val="Tabletext"/>
            </w:pPr>
            <w:r w:rsidRPr="00487029">
              <w:t>Channel fading bandwidth</w:t>
            </w:r>
          </w:p>
        </w:tc>
        <w:tc>
          <w:tcPr>
            <w:tcW w:w="3479" w:type="dxa"/>
          </w:tcPr>
          <w:p w:rsidR="00B23B34" w:rsidRPr="00487029" w:rsidRDefault="00B23B34" w:rsidP="00B23B34">
            <w:pPr>
              <w:pStyle w:val="Tabletext"/>
              <w:jc w:val="center"/>
            </w:pPr>
            <w:r w:rsidRPr="00487029">
              <w:t>3</w:t>
            </w:r>
          </w:p>
        </w:tc>
        <w:tc>
          <w:tcPr>
            <w:tcW w:w="902" w:type="dxa"/>
          </w:tcPr>
          <w:p w:rsidR="00B23B34" w:rsidRPr="00487029" w:rsidRDefault="00B23B34" w:rsidP="00B23B34">
            <w:pPr>
              <w:pStyle w:val="Tabletext"/>
              <w:jc w:val="center"/>
            </w:pPr>
            <w:r w:rsidRPr="00487029">
              <w:t>Hz</w:t>
            </w:r>
          </w:p>
        </w:tc>
      </w:tr>
      <w:tr w:rsidR="00B23B34" w:rsidRPr="00487029" w:rsidTr="00B23B34">
        <w:trPr>
          <w:jc w:val="center"/>
        </w:trPr>
        <w:tc>
          <w:tcPr>
            <w:tcW w:w="3479" w:type="dxa"/>
          </w:tcPr>
          <w:p w:rsidR="00B23B34" w:rsidRPr="00487029" w:rsidRDefault="00B23B34" w:rsidP="00B23B34">
            <w:pPr>
              <w:pStyle w:val="Tabletext"/>
            </w:pPr>
            <w:r w:rsidRPr="00487029">
              <w:t>Target frame error rate</w:t>
            </w:r>
          </w:p>
        </w:tc>
        <w:tc>
          <w:tcPr>
            <w:tcW w:w="3479" w:type="dxa"/>
          </w:tcPr>
          <w:p w:rsidR="00B23B34" w:rsidRPr="00487029" w:rsidRDefault="00B23B34" w:rsidP="00B23B34">
            <w:pPr>
              <w:pStyle w:val="Tabletext"/>
              <w:jc w:val="center"/>
            </w:pPr>
            <w:r w:rsidRPr="00487029">
              <w:t>&lt; 1.00</w:t>
            </w:r>
          </w:p>
        </w:tc>
        <w:tc>
          <w:tcPr>
            <w:tcW w:w="902" w:type="dxa"/>
          </w:tcPr>
          <w:p w:rsidR="00B23B34" w:rsidRPr="00487029" w:rsidRDefault="00B23B34" w:rsidP="00B23B34">
            <w:pPr>
              <w:pStyle w:val="Tabletext"/>
              <w:jc w:val="center"/>
            </w:pPr>
            <w:r w:rsidRPr="00487029">
              <w:t>%</w:t>
            </w:r>
          </w:p>
        </w:tc>
      </w:tr>
      <w:tr w:rsidR="00B23B34" w:rsidRPr="00487029" w:rsidTr="00B23B34">
        <w:trPr>
          <w:jc w:val="center"/>
        </w:trPr>
        <w:tc>
          <w:tcPr>
            <w:tcW w:w="3479" w:type="dxa"/>
          </w:tcPr>
          <w:p w:rsidR="00B23B34" w:rsidRPr="00487029" w:rsidRDefault="00B23B34" w:rsidP="00B23B34">
            <w:pPr>
              <w:pStyle w:val="Tabletext"/>
            </w:pPr>
            <w:r w:rsidRPr="00487029">
              <w:t>(spread) Preamble symbols</w:t>
            </w:r>
          </w:p>
        </w:tc>
        <w:tc>
          <w:tcPr>
            <w:tcW w:w="3479" w:type="dxa"/>
          </w:tcPr>
          <w:p w:rsidR="00B23B34" w:rsidRPr="00487029" w:rsidRDefault="00B23B34" w:rsidP="00B23B34">
            <w:pPr>
              <w:pStyle w:val="Tabletext"/>
              <w:jc w:val="center"/>
            </w:pPr>
            <w:r w:rsidRPr="00487029">
              <w:t>64</w:t>
            </w:r>
          </w:p>
        </w:tc>
        <w:tc>
          <w:tcPr>
            <w:tcW w:w="902" w:type="dxa"/>
          </w:tcPr>
          <w:p w:rsidR="00B23B34" w:rsidRPr="00487029" w:rsidRDefault="00B23B34" w:rsidP="00B23B34">
            <w:pPr>
              <w:pStyle w:val="Tabletext"/>
              <w:jc w:val="center"/>
            </w:pPr>
            <w:r w:rsidRPr="00487029">
              <w:t>symbols</w:t>
            </w:r>
          </w:p>
        </w:tc>
      </w:tr>
      <w:tr w:rsidR="00B23B34" w:rsidRPr="00487029" w:rsidTr="00B23B34">
        <w:trPr>
          <w:jc w:val="center"/>
        </w:trPr>
        <w:tc>
          <w:tcPr>
            <w:tcW w:w="3479" w:type="dxa"/>
          </w:tcPr>
          <w:p w:rsidR="00B23B34" w:rsidRPr="00487029" w:rsidRDefault="00B23B34" w:rsidP="00B23B34">
            <w:pPr>
              <w:pStyle w:val="Tabletext"/>
            </w:pPr>
            <w:r w:rsidRPr="00487029">
              <w:t>(spread) Preamble duration</w:t>
            </w:r>
          </w:p>
        </w:tc>
        <w:tc>
          <w:tcPr>
            <w:tcW w:w="3479" w:type="dxa"/>
          </w:tcPr>
          <w:p w:rsidR="00B23B34" w:rsidRPr="00487029" w:rsidRDefault="00B23B34" w:rsidP="00B23B34">
            <w:pPr>
              <w:pStyle w:val="Tabletext"/>
              <w:jc w:val="center"/>
            </w:pPr>
            <w:r w:rsidRPr="00487029">
              <w:t>26.67</w:t>
            </w:r>
          </w:p>
        </w:tc>
        <w:tc>
          <w:tcPr>
            <w:tcW w:w="902" w:type="dxa"/>
          </w:tcPr>
          <w:p w:rsidR="00B23B34" w:rsidRPr="00487029" w:rsidRDefault="00B23B34" w:rsidP="00B23B34">
            <w:pPr>
              <w:pStyle w:val="Tabletext"/>
              <w:jc w:val="center"/>
            </w:pPr>
            <w:r w:rsidRPr="00487029">
              <w:t>ms</w:t>
            </w:r>
          </w:p>
        </w:tc>
      </w:tr>
      <w:tr w:rsidR="00B23B34" w:rsidRPr="00487029" w:rsidTr="00B23B34">
        <w:trPr>
          <w:jc w:val="center"/>
        </w:trPr>
        <w:tc>
          <w:tcPr>
            <w:tcW w:w="3479" w:type="dxa"/>
          </w:tcPr>
          <w:p w:rsidR="00B23B34" w:rsidRPr="00487029" w:rsidRDefault="00B23B34" w:rsidP="00B23B34">
            <w:pPr>
              <w:pStyle w:val="Tabletext"/>
            </w:pPr>
            <w:r w:rsidRPr="00487029">
              <w:t>Preamble, Pilot and data duration of burst</w:t>
            </w:r>
          </w:p>
        </w:tc>
        <w:tc>
          <w:tcPr>
            <w:tcW w:w="3479" w:type="dxa"/>
          </w:tcPr>
          <w:p w:rsidR="00B23B34" w:rsidRPr="00487029" w:rsidRDefault="00B23B34" w:rsidP="00B23B34">
            <w:pPr>
              <w:pStyle w:val="Tabletext"/>
              <w:jc w:val="center"/>
            </w:pPr>
            <w:r w:rsidRPr="00487029">
              <w:t>126.67</w:t>
            </w:r>
          </w:p>
        </w:tc>
        <w:tc>
          <w:tcPr>
            <w:tcW w:w="902" w:type="dxa"/>
          </w:tcPr>
          <w:p w:rsidR="00B23B34" w:rsidRPr="00487029" w:rsidRDefault="00B23B34" w:rsidP="00B23B34">
            <w:pPr>
              <w:pStyle w:val="Tabletext"/>
              <w:jc w:val="center"/>
            </w:pPr>
            <w:r w:rsidRPr="00487029">
              <w:t>ms</w:t>
            </w:r>
          </w:p>
        </w:tc>
      </w:tr>
      <w:tr w:rsidR="00B23B34" w:rsidRPr="00487029" w:rsidTr="00B23B34">
        <w:trPr>
          <w:jc w:val="center"/>
        </w:trPr>
        <w:tc>
          <w:tcPr>
            <w:tcW w:w="3479" w:type="dxa"/>
          </w:tcPr>
          <w:p w:rsidR="00B23B34" w:rsidRPr="00487029" w:rsidRDefault="00B23B34" w:rsidP="00B23B34">
            <w:pPr>
              <w:pStyle w:val="Tabletext"/>
            </w:pPr>
            <w:r w:rsidRPr="00487029">
              <w:t>Pilot duration</w:t>
            </w:r>
          </w:p>
        </w:tc>
        <w:tc>
          <w:tcPr>
            <w:tcW w:w="3479" w:type="dxa"/>
          </w:tcPr>
          <w:p w:rsidR="00B23B34" w:rsidRPr="00487029" w:rsidRDefault="00B23B34" w:rsidP="00B23B34">
            <w:pPr>
              <w:pStyle w:val="Tabletext"/>
              <w:jc w:val="center"/>
            </w:pPr>
            <w:r w:rsidRPr="00487029">
              <w:t>10</w:t>
            </w:r>
          </w:p>
        </w:tc>
        <w:tc>
          <w:tcPr>
            <w:tcW w:w="902" w:type="dxa"/>
          </w:tcPr>
          <w:p w:rsidR="00B23B34" w:rsidRPr="00487029" w:rsidRDefault="00B23B34" w:rsidP="00B23B34">
            <w:pPr>
              <w:pStyle w:val="Tabletext"/>
              <w:jc w:val="center"/>
            </w:pPr>
            <w:r w:rsidRPr="00487029">
              <w:t>ms</w:t>
            </w:r>
          </w:p>
        </w:tc>
      </w:tr>
      <w:tr w:rsidR="00B23B34" w:rsidRPr="00487029" w:rsidTr="00B23B34">
        <w:trPr>
          <w:jc w:val="center"/>
        </w:trPr>
        <w:tc>
          <w:tcPr>
            <w:tcW w:w="3479" w:type="dxa"/>
          </w:tcPr>
          <w:p w:rsidR="00B23B34" w:rsidRPr="00487029" w:rsidRDefault="00B23B34" w:rsidP="00B23B34">
            <w:pPr>
              <w:pStyle w:val="Tabletext"/>
            </w:pPr>
            <w:r w:rsidRPr="00487029">
              <w:t>Data duration</w:t>
            </w:r>
          </w:p>
        </w:tc>
        <w:tc>
          <w:tcPr>
            <w:tcW w:w="3479" w:type="dxa"/>
          </w:tcPr>
          <w:p w:rsidR="00B23B34" w:rsidRPr="00487029" w:rsidRDefault="00B23B34" w:rsidP="00B23B34">
            <w:pPr>
              <w:pStyle w:val="Tabletext"/>
              <w:jc w:val="center"/>
            </w:pPr>
            <w:r w:rsidRPr="00487029">
              <w:t>90</w:t>
            </w:r>
          </w:p>
        </w:tc>
        <w:tc>
          <w:tcPr>
            <w:tcW w:w="902" w:type="dxa"/>
          </w:tcPr>
          <w:p w:rsidR="00B23B34" w:rsidRPr="00487029" w:rsidRDefault="00B23B34" w:rsidP="00B23B34">
            <w:pPr>
              <w:pStyle w:val="Tabletext"/>
              <w:jc w:val="center"/>
            </w:pPr>
            <w:r w:rsidRPr="00487029">
              <w:t>ms</w:t>
            </w:r>
          </w:p>
        </w:tc>
      </w:tr>
      <w:tr w:rsidR="00B23B34" w:rsidRPr="00487029" w:rsidTr="00B23B34">
        <w:trPr>
          <w:jc w:val="center"/>
        </w:trPr>
        <w:tc>
          <w:tcPr>
            <w:tcW w:w="3479" w:type="dxa"/>
          </w:tcPr>
          <w:p w:rsidR="00B23B34" w:rsidRPr="00487029" w:rsidRDefault="00B23B34" w:rsidP="00B23B34">
            <w:pPr>
              <w:pStyle w:val="Tabletext"/>
            </w:pPr>
            <w:r w:rsidRPr="00487029">
              <w:t>Number of information bits</w:t>
            </w:r>
          </w:p>
        </w:tc>
        <w:tc>
          <w:tcPr>
            <w:tcW w:w="3479" w:type="dxa"/>
          </w:tcPr>
          <w:p w:rsidR="00B23B34" w:rsidRPr="00487029" w:rsidRDefault="00B23B34" w:rsidP="00B23B34">
            <w:pPr>
              <w:pStyle w:val="Tabletext"/>
              <w:jc w:val="center"/>
            </w:pPr>
            <w:r w:rsidRPr="00487029">
              <w:t>144</w:t>
            </w:r>
          </w:p>
        </w:tc>
        <w:tc>
          <w:tcPr>
            <w:tcW w:w="902" w:type="dxa"/>
          </w:tcPr>
          <w:p w:rsidR="00B23B34" w:rsidRPr="00487029" w:rsidRDefault="00B23B34" w:rsidP="00B23B34">
            <w:pPr>
              <w:pStyle w:val="Tabletext"/>
              <w:jc w:val="center"/>
            </w:pPr>
            <w:r w:rsidRPr="00487029">
              <w:t>bits</w:t>
            </w:r>
          </w:p>
        </w:tc>
      </w:tr>
      <w:tr w:rsidR="00B23B34" w:rsidRPr="00487029" w:rsidTr="00B23B34">
        <w:trPr>
          <w:jc w:val="center"/>
        </w:trPr>
        <w:tc>
          <w:tcPr>
            <w:tcW w:w="3479" w:type="dxa"/>
          </w:tcPr>
          <w:p w:rsidR="00B23B34" w:rsidRPr="00487029" w:rsidRDefault="00B23B34" w:rsidP="00B23B34">
            <w:pPr>
              <w:pStyle w:val="Tabletext"/>
            </w:pPr>
            <w:r w:rsidRPr="00487029">
              <w:t>Block interleaver width</w:t>
            </w:r>
          </w:p>
        </w:tc>
        <w:tc>
          <w:tcPr>
            <w:tcW w:w="3479" w:type="dxa"/>
          </w:tcPr>
          <w:p w:rsidR="00B23B34" w:rsidRPr="00487029" w:rsidRDefault="00B23B34" w:rsidP="00B23B34">
            <w:pPr>
              <w:pStyle w:val="Tabletext"/>
              <w:jc w:val="center"/>
            </w:pPr>
            <w:r w:rsidRPr="00487029">
              <w:t>16</w:t>
            </w:r>
          </w:p>
        </w:tc>
        <w:tc>
          <w:tcPr>
            <w:tcW w:w="902" w:type="dxa"/>
          </w:tcPr>
          <w:p w:rsidR="00B23B34" w:rsidRPr="00487029" w:rsidRDefault="00B23B34" w:rsidP="00B23B34">
            <w:pPr>
              <w:pStyle w:val="Tabletext"/>
              <w:jc w:val="center"/>
            </w:pPr>
            <w:r w:rsidRPr="00487029">
              <w:t>bits</w:t>
            </w:r>
          </w:p>
        </w:tc>
      </w:tr>
      <w:tr w:rsidR="00B23B34" w:rsidRPr="00487029" w:rsidTr="00B23B34">
        <w:trPr>
          <w:jc w:val="center"/>
        </w:trPr>
        <w:tc>
          <w:tcPr>
            <w:tcW w:w="3479" w:type="dxa"/>
          </w:tcPr>
          <w:p w:rsidR="00B23B34" w:rsidRPr="00487029" w:rsidRDefault="00B23B34" w:rsidP="00B23B34">
            <w:pPr>
              <w:pStyle w:val="Tabletext"/>
            </w:pPr>
            <w:r w:rsidRPr="00487029">
              <w:t>Block interleaver height</w:t>
            </w:r>
          </w:p>
        </w:tc>
        <w:tc>
          <w:tcPr>
            <w:tcW w:w="3479" w:type="dxa"/>
          </w:tcPr>
          <w:p w:rsidR="00B23B34" w:rsidRPr="00487029" w:rsidRDefault="00B23B34" w:rsidP="00B23B34">
            <w:pPr>
              <w:pStyle w:val="Tabletext"/>
              <w:jc w:val="center"/>
            </w:pPr>
            <w:r w:rsidRPr="00487029">
              <w:t>27</w:t>
            </w:r>
          </w:p>
        </w:tc>
        <w:tc>
          <w:tcPr>
            <w:tcW w:w="902" w:type="dxa"/>
          </w:tcPr>
          <w:p w:rsidR="00B23B34" w:rsidRPr="00487029" w:rsidRDefault="00B23B34" w:rsidP="00B23B34">
            <w:pPr>
              <w:pStyle w:val="Tabletext"/>
              <w:jc w:val="center"/>
            </w:pPr>
            <w:r w:rsidRPr="00487029">
              <w:t>bits</w:t>
            </w:r>
          </w:p>
        </w:tc>
      </w:tr>
      <w:tr w:rsidR="00B23B34" w:rsidRPr="00487029" w:rsidTr="00B23B34">
        <w:trPr>
          <w:jc w:val="center"/>
        </w:trPr>
        <w:tc>
          <w:tcPr>
            <w:tcW w:w="3479" w:type="dxa"/>
          </w:tcPr>
          <w:p w:rsidR="00B23B34" w:rsidRPr="00487029" w:rsidRDefault="00B23B34" w:rsidP="00B23B34">
            <w:pPr>
              <w:pStyle w:val="Tabletext"/>
            </w:pPr>
            <w:r w:rsidRPr="00487029">
              <w:t>Number of info bytes</w:t>
            </w:r>
          </w:p>
        </w:tc>
        <w:tc>
          <w:tcPr>
            <w:tcW w:w="3479" w:type="dxa"/>
          </w:tcPr>
          <w:p w:rsidR="00B23B34" w:rsidRPr="00487029" w:rsidRDefault="00B23B34" w:rsidP="00B23B34">
            <w:pPr>
              <w:pStyle w:val="Tabletext"/>
              <w:jc w:val="center"/>
            </w:pPr>
            <w:r w:rsidRPr="00487029">
              <w:t>18</w:t>
            </w:r>
          </w:p>
        </w:tc>
        <w:tc>
          <w:tcPr>
            <w:tcW w:w="902" w:type="dxa"/>
          </w:tcPr>
          <w:p w:rsidR="00B23B34" w:rsidRPr="00487029" w:rsidRDefault="00B23B34" w:rsidP="00B23B34">
            <w:pPr>
              <w:pStyle w:val="Tabletext"/>
              <w:jc w:val="center"/>
            </w:pPr>
            <w:r w:rsidRPr="00487029">
              <w:t>bytes</w:t>
            </w:r>
          </w:p>
        </w:tc>
      </w:tr>
      <w:tr w:rsidR="00B23B34" w:rsidRPr="00487029" w:rsidTr="00B23B34">
        <w:trPr>
          <w:jc w:val="center"/>
        </w:trPr>
        <w:tc>
          <w:tcPr>
            <w:tcW w:w="3479" w:type="dxa"/>
          </w:tcPr>
          <w:p w:rsidR="00B23B34" w:rsidRPr="00487029" w:rsidRDefault="00B23B34" w:rsidP="00B23B34">
            <w:pPr>
              <w:pStyle w:val="Tabletext"/>
            </w:pPr>
            <w:r w:rsidRPr="00487029">
              <w:t>Packet type field</w:t>
            </w:r>
          </w:p>
        </w:tc>
        <w:tc>
          <w:tcPr>
            <w:tcW w:w="3479" w:type="dxa"/>
          </w:tcPr>
          <w:p w:rsidR="00B23B34" w:rsidRPr="00487029" w:rsidRDefault="00B23B34" w:rsidP="00B23B34">
            <w:pPr>
              <w:pStyle w:val="Tabletext"/>
              <w:jc w:val="center"/>
            </w:pPr>
            <w:r w:rsidRPr="00487029">
              <w:t>1</w:t>
            </w:r>
          </w:p>
        </w:tc>
        <w:tc>
          <w:tcPr>
            <w:tcW w:w="902" w:type="dxa"/>
          </w:tcPr>
          <w:p w:rsidR="00B23B34" w:rsidRPr="00487029" w:rsidRDefault="00B23B34" w:rsidP="00B23B34">
            <w:pPr>
              <w:pStyle w:val="Tabletext"/>
              <w:jc w:val="center"/>
            </w:pPr>
            <w:r w:rsidRPr="00487029">
              <w:t>bytes</w:t>
            </w:r>
          </w:p>
        </w:tc>
      </w:tr>
      <w:tr w:rsidR="00B23B34" w:rsidRPr="00487029" w:rsidTr="00B23B34">
        <w:trPr>
          <w:jc w:val="center"/>
        </w:trPr>
        <w:tc>
          <w:tcPr>
            <w:tcW w:w="3479" w:type="dxa"/>
          </w:tcPr>
          <w:p w:rsidR="00B23B34" w:rsidRPr="00487029" w:rsidRDefault="00B23B34" w:rsidP="00B23B34">
            <w:pPr>
              <w:pStyle w:val="Tabletext"/>
            </w:pPr>
            <w:r w:rsidRPr="00487029">
              <w:t>Ship ID field</w:t>
            </w:r>
          </w:p>
        </w:tc>
        <w:tc>
          <w:tcPr>
            <w:tcW w:w="3479" w:type="dxa"/>
          </w:tcPr>
          <w:p w:rsidR="00B23B34" w:rsidRPr="00487029" w:rsidRDefault="00B23B34" w:rsidP="00B23B34">
            <w:pPr>
              <w:pStyle w:val="Tabletext"/>
              <w:jc w:val="center"/>
            </w:pPr>
            <w:r w:rsidRPr="00487029">
              <w:t>4</w:t>
            </w:r>
          </w:p>
        </w:tc>
        <w:tc>
          <w:tcPr>
            <w:tcW w:w="902" w:type="dxa"/>
          </w:tcPr>
          <w:p w:rsidR="00B23B34" w:rsidRPr="00487029" w:rsidRDefault="00B23B34" w:rsidP="00B23B34">
            <w:pPr>
              <w:pStyle w:val="Tabletext"/>
              <w:jc w:val="center"/>
            </w:pPr>
            <w:r w:rsidRPr="00487029">
              <w:t>bytes</w:t>
            </w:r>
          </w:p>
        </w:tc>
      </w:tr>
      <w:tr w:rsidR="00B23B34" w:rsidRPr="00487029" w:rsidTr="00B23B34">
        <w:trPr>
          <w:jc w:val="center"/>
        </w:trPr>
        <w:tc>
          <w:tcPr>
            <w:tcW w:w="3479" w:type="dxa"/>
          </w:tcPr>
          <w:p w:rsidR="00B23B34" w:rsidRPr="00487029" w:rsidRDefault="00B23B34" w:rsidP="00B23B34">
            <w:pPr>
              <w:pStyle w:val="Tabletext"/>
            </w:pPr>
            <w:r w:rsidRPr="00487029">
              <w:t>Destination short address</w:t>
            </w:r>
          </w:p>
        </w:tc>
        <w:tc>
          <w:tcPr>
            <w:tcW w:w="3479" w:type="dxa"/>
          </w:tcPr>
          <w:p w:rsidR="00B23B34" w:rsidRPr="00487029" w:rsidRDefault="00B23B34" w:rsidP="00B23B34">
            <w:pPr>
              <w:pStyle w:val="Tabletext"/>
              <w:jc w:val="center"/>
            </w:pPr>
            <w:r w:rsidRPr="00487029">
              <w:t>2</w:t>
            </w:r>
          </w:p>
        </w:tc>
        <w:tc>
          <w:tcPr>
            <w:tcW w:w="902" w:type="dxa"/>
          </w:tcPr>
          <w:p w:rsidR="00B23B34" w:rsidRPr="00487029" w:rsidRDefault="00B23B34" w:rsidP="00B23B34">
            <w:pPr>
              <w:pStyle w:val="Tabletext"/>
              <w:jc w:val="center"/>
            </w:pPr>
            <w:r w:rsidRPr="00487029">
              <w:t>bytes</w:t>
            </w:r>
          </w:p>
        </w:tc>
      </w:tr>
      <w:tr w:rsidR="00B23B34" w:rsidRPr="00487029" w:rsidTr="00B23B34">
        <w:trPr>
          <w:jc w:val="center"/>
        </w:trPr>
        <w:tc>
          <w:tcPr>
            <w:tcW w:w="3479" w:type="dxa"/>
          </w:tcPr>
          <w:p w:rsidR="00B23B34" w:rsidRPr="00487029" w:rsidRDefault="00B23B34" w:rsidP="00B23B34">
            <w:pPr>
              <w:pStyle w:val="Tabletext"/>
            </w:pPr>
            <w:r w:rsidRPr="00487029">
              <w:t>Repeat transmission offset field</w:t>
            </w:r>
          </w:p>
        </w:tc>
        <w:tc>
          <w:tcPr>
            <w:tcW w:w="3479" w:type="dxa"/>
          </w:tcPr>
          <w:p w:rsidR="00B23B34" w:rsidRPr="00487029" w:rsidRDefault="00B23B34" w:rsidP="00B23B34">
            <w:pPr>
              <w:pStyle w:val="Tabletext"/>
              <w:jc w:val="center"/>
            </w:pPr>
            <w:r w:rsidRPr="00487029">
              <w:t>2</w:t>
            </w:r>
          </w:p>
        </w:tc>
        <w:tc>
          <w:tcPr>
            <w:tcW w:w="902" w:type="dxa"/>
          </w:tcPr>
          <w:p w:rsidR="00B23B34" w:rsidRPr="00487029" w:rsidRDefault="00B23B34" w:rsidP="00B23B34">
            <w:pPr>
              <w:pStyle w:val="Tabletext"/>
              <w:jc w:val="center"/>
            </w:pPr>
            <w:r w:rsidRPr="00487029">
              <w:t>bytes</w:t>
            </w:r>
          </w:p>
        </w:tc>
      </w:tr>
      <w:tr w:rsidR="00B23B34" w:rsidRPr="00487029" w:rsidTr="00B23B34">
        <w:trPr>
          <w:jc w:val="center"/>
        </w:trPr>
        <w:tc>
          <w:tcPr>
            <w:tcW w:w="3479" w:type="dxa"/>
          </w:tcPr>
          <w:p w:rsidR="00B23B34" w:rsidRPr="00487029" w:rsidRDefault="00B23B34" w:rsidP="00B23B34">
            <w:pPr>
              <w:pStyle w:val="Tabletext"/>
            </w:pPr>
            <w:r w:rsidRPr="00487029">
              <w:t xml:space="preserve">Received </w:t>
            </w:r>
            <w:r w:rsidRPr="00487029">
              <w:rPr>
                <w:i/>
                <w:iCs/>
              </w:rPr>
              <w:t>C</w:t>
            </w:r>
            <w:r w:rsidRPr="00487029">
              <w:t>/</w:t>
            </w:r>
            <w:r w:rsidRPr="00487029">
              <w:rPr>
                <w:i/>
                <w:iCs/>
              </w:rPr>
              <w:t>N</w:t>
            </w:r>
            <w:r w:rsidRPr="00487029">
              <w:rPr>
                <w:vertAlign w:val="subscript"/>
              </w:rPr>
              <w:t>0</w:t>
            </w:r>
            <w:r w:rsidRPr="00487029">
              <w:t xml:space="preserve"> field</w:t>
            </w:r>
          </w:p>
        </w:tc>
        <w:tc>
          <w:tcPr>
            <w:tcW w:w="3479" w:type="dxa"/>
          </w:tcPr>
          <w:p w:rsidR="00B23B34" w:rsidRPr="00487029" w:rsidRDefault="00B23B34" w:rsidP="00B23B34">
            <w:pPr>
              <w:pStyle w:val="Tabletext"/>
              <w:jc w:val="center"/>
            </w:pPr>
            <w:r w:rsidRPr="00487029">
              <w:t>1</w:t>
            </w:r>
          </w:p>
        </w:tc>
        <w:tc>
          <w:tcPr>
            <w:tcW w:w="902" w:type="dxa"/>
          </w:tcPr>
          <w:p w:rsidR="00B23B34" w:rsidRPr="00487029" w:rsidRDefault="00B23B34" w:rsidP="00B23B34">
            <w:pPr>
              <w:pStyle w:val="Tabletext"/>
              <w:jc w:val="center"/>
            </w:pPr>
            <w:r w:rsidRPr="00487029">
              <w:t>bytes</w:t>
            </w:r>
          </w:p>
        </w:tc>
      </w:tr>
      <w:tr w:rsidR="00B23B34" w:rsidRPr="00487029" w:rsidTr="00B23B34">
        <w:trPr>
          <w:jc w:val="center"/>
        </w:trPr>
        <w:tc>
          <w:tcPr>
            <w:tcW w:w="3479" w:type="dxa"/>
          </w:tcPr>
          <w:p w:rsidR="00B23B34" w:rsidRPr="00487029" w:rsidRDefault="00B23B34" w:rsidP="00B23B34">
            <w:pPr>
              <w:pStyle w:val="Tabletext"/>
            </w:pPr>
            <w:r w:rsidRPr="00487029">
              <w:t>Packet sequence number</w:t>
            </w:r>
          </w:p>
        </w:tc>
        <w:tc>
          <w:tcPr>
            <w:tcW w:w="3479" w:type="dxa"/>
          </w:tcPr>
          <w:p w:rsidR="00B23B34" w:rsidRPr="00487029" w:rsidRDefault="00B23B34" w:rsidP="00B23B34">
            <w:pPr>
              <w:pStyle w:val="Tabletext"/>
              <w:jc w:val="center"/>
            </w:pPr>
            <w:r w:rsidRPr="00487029">
              <w:t>0</w:t>
            </w:r>
          </w:p>
        </w:tc>
        <w:tc>
          <w:tcPr>
            <w:tcW w:w="902" w:type="dxa"/>
          </w:tcPr>
          <w:p w:rsidR="00B23B34" w:rsidRPr="00487029" w:rsidRDefault="00B23B34" w:rsidP="00B23B34">
            <w:pPr>
              <w:pStyle w:val="Tabletext"/>
              <w:jc w:val="center"/>
            </w:pPr>
            <w:r w:rsidRPr="00487029">
              <w:t>bytes</w:t>
            </w:r>
          </w:p>
        </w:tc>
      </w:tr>
      <w:tr w:rsidR="00B23B34" w:rsidRPr="00487029" w:rsidTr="00B23B34">
        <w:trPr>
          <w:jc w:val="center"/>
        </w:trPr>
        <w:tc>
          <w:tcPr>
            <w:tcW w:w="3479" w:type="dxa"/>
          </w:tcPr>
          <w:p w:rsidR="00B23B34" w:rsidRPr="00487029" w:rsidRDefault="00B23B34" w:rsidP="00B23B34">
            <w:pPr>
              <w:pStyle w:val="Tabletext"/>
            </w:pPr>
            <w:r w:rsidRPr="00487029">
              <w:t>Transaction ID</w:t>
            </w:r>
          </w:p>
        </w:tc>
        <w:tc>
          <w:tcPr>
            <w:tcW w:w="3479" w:type="dxa"/>
          </w:tcPr>
          <w:p w:rsidR="00B23B34" w:rsidRPr="00487029" w:rsidRDefault="00B23B34" w:rsidP="00B23B34">
            <w:pPr>
              <w:pStyle w:val="Tabletext"/>
              <w:jc w:val="center"/>
            </w:pPr>
            <w:r w:rsidRPr="00487029">
              <w:t>0</w:t>
            </w:r>
          </w:p>
        </w:tc>
        <w:tc>
          <w:tcPr>
            <w:tcW w:w="902" w:type="dxa"/>
          </w:tcPr>
          <w:p w:rsidR="00B23B34" w:rsidRPr="00487029" w:rsidRDefault="00B23B34" w:rsidP="00B23B34">
            <w:pPr>
              <w:pStyle w:val="Tabletext"/>
              <w:jc w:val="center"/>
            </w:pPr>
            <w:r w:rsidRPr="00487029">
              <w:t>bytes</w:t>
            </w:r>
          </w:p>
        </w:tc>
      </w:tr>
      <w:tr w:rsidR="00B23B34" w:rsidRPr="00487029" w:rsidTr="00B23B34">
        <w:trPr>
          <w:jc w:val="center"/>
        </w:trPr>
        <w:tc>
          <w:tcPr>
            <w:tcW w:w="3479" w:type="dxa"/>
          </w:tcPr>
          <w:p w:rsidR="00B23B34" w:rsidRPr="00487029" w:rsidRDefault="00B23B34" w:rsidP="00B23B34">
            <w:pPr>
              <w:pStyle w:val="Tabletext"/>
            </w:pPr>
            <w:r w:rsidRPr="00487029">
              <w:t>CRC</w:t>
            </w:r>
          </w:p>
        </w:tc>
        <w:tc>
          <w:tcPr>
            <w:tcW w:w="3479" w:type="dxa"/>
          </w:tcPr>
          <w:p w:rsidR="00B23B34" w:rsidRPr="00487029" w:rsidRDefault="00B23B34" w:rsidP="00B23B34">
            <w:pPr>
              <w:pStyle w:val="Tabletext"/>
              <w:jc w:val="center"/>
            </w:pPr>
            <w:r w:rsidRPr="00487029">
              <w:t>4</w:t>
            </w:r>
          </w:p>
        </w:tc>
        <w:tc>
          <w:tcPr>
            <w:tcW w:w="902" w:type="dxa"/>
          </w:tcPr>
          <w:p w:rsidR="00B23B34" w:rsidRPr="00487029" w:rsidRDefault="00B23B34" w:rsidP="00B23B34">
            <w:pPr>
              <w:pStyle w:val="Tabletext"/>
              <w:jc w:val="center"/>
            </w:pPr>
            <w:r w:rsidRPr="00487029">
              <w:t>bytes</w:t>
            </w:r>
          </w:p>
        </w:tc>
      </w:tr>
      <w:tr w:rsidR="00B23B34" w:rsidRPr="00487029" w:rsidTr="00B23B34">
        <w:trPr>
          <w:jc w:val="center"/>
        </w:trPr>
        <w:tc>
          <w:tcPr>
            <w:tcW w:w="3479" w:type="dxa"/>
          </w:tcPr>
          <w:p w:rsidR="00B23B34" w:rsidRPr="00487029" w:rsidRDefault="00B23B34" w:rsidP="00B23B34">
            <w:pPr>
              <w:pStyle w:val="Tabletext"/>
            </w:pPr>
            <w:r w:rsidRPr="00487029">
              <w:t>Payload</w:t>
            </w:r>
          </w:p>
        </w:tc>
        <w:tc>
          <w:tcPr>
            <w:tcW w:w="3479" w:type="dxa"/>
          </w:tcPr>
          <w:p w:rsidR="00B23B34" w:rsidRPr="00487029" w:rsidRDefault="00B23B34" w:rsidP="00B23B34">
            <w:pPr>
              <w:pStyle w:val="Tabletext"/>
              <w:jc w:val="center"/>
            </w:pPr>
            <w:r w:rsidRPr="00487029">
              <w:t>4</w:t>
            </w:r>
          </w:p>
        </w:tc>
        <w:tc>
          <w:tcPr>
            <w:tcW w:w="902" w:type="dxa"/>
          </w:tcPr>
          <w:p w:rsidR="00B23B34" w:rsidRPr="00487029" w:rsidRDefault="00B23B34" w:rsidP="00B23B34">
            <w:pPr>
              <w:pStyle w:val="Tabletext"/>
              <w:jc w:val="center"/>
            </w:pPr>
            <w:r w:rsidRPr="00487029">
              <w:t>bytes</w:t>
            </w:r>
          </w:p>
        </w:tc>
      </w:tr>
    </w:tbl>
    <w:p w:rsidR="00610E16" w:rsidRPr="00487029" w:rsidRDefault="00610E16" w:rsidP="00610E16">
      <w:pPr>
        <w:pStyle w:val="Heading3"/>
      </w:pPr>
      <w:r w:rsidRPr="00487029">
        <w:t>2.7.3</w:t>
      </w:r>
      <w:r w:rsidRPr="00487029">
        <w:tab/>
        <w:t>VDE-SAT uplink PL-Frame format 3</w:t>
      </w:r>
    </w:p>
    <w:p w:rsidR="00610E16" w:rsidRPr="00487029" w:rsidRDefault="00610E16" w:rsidP="00610E16">
      <w:r w:rsidRPr="00487029">
        <w:t xml:space="preserve">The VDE-SAT uplink PL-Frame format 3 is provided in Table A5-8. </w:t>
      </w:r>
    </w:p>
    <w:p w:rsidR="00610E16" w:rsidRPr="00487029" w:rsidRDefault="00610E16" w:rsidP="00610E16">
      <w:pPr>
        <w:pStyle w:val="TableNo"/>
      </w:pPr>
      <w:r w:rsidRPr="00487029">
        <w:t>Table A5-8</w:t>
      </w:r>
    </w:p>
    <w:p w:rsidR="00610E16" w:rsidRPr="00487029" w:rsidRDefault="00610E16" w:rsidP="00610E16">
      <w:pPr>
        <w:pStyle w:val="Tabletitle"/>
      </w:pPr>
      <w:r w:rsidRPr="00487029">
        <w:t>VDE-SAT uplink PL-Frame format 3</w:t>
      </w:r>
    </w:p>
    <w:tbl>
      <w:tblPr>
        <w:tblW w:w="412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3541"/>
        <w:gridCol w:w="3402"/>
        <w:gridCol w:w="995"/>
      </w:tblGrid>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Uplink format</w:t>
            </w:r>
          </w:p>
        </w:tc>
        <w:tc>
          <w:tcPr>
            <w:tcW w:w="2143" w:type="pct"/>
            <w:shd w:val="clear" w:color="auto" w:fill="auto"/>
            <w:noWrap/>
            <w:vAlign w:val="bottom"/>
            <w:hideMark/>
          </w:tcPr>
          <w:p w:rsidR="00610E16" w:rsidRPr="00487029" w:rsidRDefault="00610E16" w:rsidP="00610E16">
            <w:pPr>
              <w:pStyle w:val="Tabletext"/>
              <w:jc w:val="center"/>
            </w:pPr>
            <w:r w:rsidRPr="00487029">
              <w:t>3</w:t>
            </w:r>
          </w:p>
        </w:tc>
        <w:tc>
          <w:tcPr>
            <w:tcW w:w="627" w:type="pct"/>
            <w:vAlign w:val="bottom"/>
          </w:tcPr>
          <w:p w:rsidR="00610E16" w:rsidRPr="00487029" w:rsidRDefault="00610E16" w:rsidP="00610E16">
            <w:pPr>
              <w:pStyle w:val="Tabletext"/>
              <w:jc w:val="center"/>
            </w:pP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Function</w:t>
            </w:r>
          </w:p>
        </w:tc>
        <w:tc>
          <w:tcPr>
            <w:tcW w:w="2143" w:type="pct"/>
            <w:shd w:val="clear" w:color="auto" w:fill="auto"/>
            <w:noWrap/>
            <w:vAlign w:val="bottom"/>
            <w:hideMark/>
          </w:tcPr>
          <w:p w:rsidR="00610E16" w:rsidRPr="00487029" w:rsidRDefault="00610E16" w:rsidP="00610E16">
            <w:pPr>
              <w:pStyle w:val="Tabletext"/>
              <w:jc w:val="center"/>
            </w:pPr>
            <w:r w:rsidRPr="00487029">
              <w:t>TDMA (non-spread) random access, high margin</w:t>
            </w:r>
          </w:p>
        </w:tc>
        <w:tc>
          <w:tcPr>
            <w:tcW w:w="627" w:type="pct"/>
            <w:vAlign w:val="bottom"/>
          </w:tcPr>
          <w:p w:rsidR="00610E16" w:rsidRPr="00487029" w:rsidRDefault="00610E16" w:rsidP="00610E16">
            <w:pPr>
              <w:pStyle w:val="Tabletext"/>
              <w:jc w:val="center"/>
            </w:pP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Usage</w:t>
            </w:r>
          </w:p>
        </w:tc>
        <w:tc>
          <w:tcPr>
            <w:tcW w:w="2143" w:type="pct"/>
            <w:shd w:val="clear" w:color="auto" w:fill="auto"/>
            <w:noWrap/>
            <w:vAlign w:val="bottom"/>
            <w:hideMark/>
          </w:tcPr>
          <w:p w:rsidR="00610E16" w:rsidRPr="00487029" w:rsidRDefault="00610E16" w:rsidP="00610E16">
            <w:pPr>
              <w:pStyle w:val="Tabletext"/>
              <w:jc w:val="center"/>
            </w:pPr>
            <w:r w:rsidRPr="00487029">
              <w:t>Request, response, ACK and short message</w:t>
            </w:r>
          </w:p>
        </w:tc>
        <w:tc>
          <w:tcPr>
            <w:tcW w:w="627" w:type="pct"/>
            <w:vAlign w:val="bottom"/>
          </w:tcPr>
          <w:p w:rsidR="00610E16" w:rsidRPr="00487029" w:rsidRDefault="00610E16" w:rsidP="00610E16">
            <w:pPr>
              <w:pStyle w:val="Tabletext"/>
              <w:jc w:val="center"/>
            </w:pP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Header value</w:t>
            </w:r>
          </w:p>
        </w:tc>
        <w:tc>
          <w:tcPr>
            <w:tcW w:w="2143" w:type="pct"/>
            <w:shd w:val="clear" w:color="auto" w:fill="auto"/>
            <w:noWrap/>
            <w:vAlign w:val="bottom"/>
            <w:hideMark/>
          </w:tcPr>
          <w:p w:rsidR="00610E16" w:rsidRPr="00487029" w:rsidRDefault="00B23B34" w:rsidP="00610E16">
            <w:pPr>
              <w:pStyle w:val="Tabletext"/>
              <w:jc w:val="center"/>
            </w:pPr>
            <w:r w:rsidRPr="00487029">
              <w:sym w:font="Symbol" w:char="F0A2"/>
            </w:r>
            <w:r w:rsidR="00610E16" w:rsidRPr="00487029">
              <w:t>43</w:t>
            </w:r>
          </w:p>
        </w:tc>
        <w:tc>
          <w:tcPr>
            <w:tcW w:w="627" w:type="pct"/>
            <w:vAlign w:val="bottom"/>
          </w:tcPr>
          <w:p w:rsidR="00610E16" w:rsidRPr="00487029" w:rsidRDefault="00610E16" w:rsidP="00610E16">
            <w:pPr>
              <w:pStyle w:val="Tabletext"/>
              <w:jc w:val="center"/>
            </w:pPr>
            <w:r w:rsidRPr="00487029">
              <w:t>hex</w:t>
            </w: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Channel bandwidth</w:t>
            </w:r>
          </w:p>
        </w:tc>
        <w:tc>
          <w:tcPr>
            <w:tcW w:w="2143" w:type="pct"/>
            <w:shd w:val="clear" w:color="auto" w:fill="auto"/>
            <w:noWrap/>
            <w:vAlign w:val="bottom"/>
            <w:hideMark/>
          </w:tcPr>
          <w:p w:rsidR="00610E16" w:rsidRPr="00487029" w:rsidRDefault="00610E16" w:rsidP="00610E16">
            <w:pPr>
              <w:pStyle w:val="Tabletext"/>
              <w:jc w:val="center"/>
            </w:pPr>
            <w:r w:rsidRPr="00487029">
              <w:t>50</w:t>
            </w:r>
          </w:p>
        </w:tc>
        <w:tc>
          <w:tcPr>
            <w:tcW w:w="627" w:type="pct"/>
            <w:vAlign w:val="bottom"/>
          </w:tcPr>
          <w:p w:rsidR="00610E16" w:rsidRPr="00487029" w:rsidRDefault="00610E16" w:rsidP="00610E16">
            <w:pPr>
              <w:pStyle w:val="Tabletext"/>
              <w:jc w:val="center"/>
            </w:pPr>
            <w:r w:rsidRPr="00487029">
              <w:t>kHz</w:t>
            </w:r>
          </w:p>
        </w:tc>
      </w:tr>
      <w:tr w:rsidR="00610E16" w:rsidRPr="00487029" w:rsidTr="00B23B34">
        <w:trPr>
          <w:trHeight w:val="280"/>
          <w:jc w:val="center"/>
        </w:trPr>
        <w:tc>
          <w:tcPr>
            <w:tcW w:w="2230" w:type="pct"/>
            <w:shd w:val="clear" w:color="auto" w:fill="auto"/>
            <w:noWrap/>
            <w:vAlign w:val="bottom"/>
          </w:tcPr>
          <w:p w:rsidR="00610E16" w:rsidRPr="00487029" w:rsidRDefault="00610E16" w:rsidP="00610E16">
            <w:pPr>
              <w:pStyle w:val="Tabletext"/>
            </w:pPr>
            <w:r w:rsidRPr="00487029">
              <w:t>Slots available for RA</w:t>
            </w:r>
          </w:p>
        </w:tc>
        <w:tc>
          <w:tcPr>
            <w:tcW w:w="2143" w:type="pct"/>
            <w:shd w:val="clear" w:color="auto" w:fill="auto"/>
            <w:noWrap/>
            <w:vAlign w:val="bottom"/>
          </w:tcPr>
          <w:p w:rsidR="00610E16" w:rsidRPr="00487029" w:rsidRDefault="00610E16" w:rsidP="00610E16">
            <w:pPr>
              <w:pStyle w:val="Tabletext"/>
              <w:jc w:val="center"/>
            </w:pPr>
            <w:r w:rsidRPr="00487029">
              <w:t>30</w:t>
            </w:r>
          </w:p>
        </w:tc>
        <w:tc>
          <w:tcPr>
            <w:tcW w:w="627" w:type="pct"/>
            <w:vAlign w:val="bottom"/>
          </w:tcPr>
          <w:p w:rsidR="00610E16" w:rsidRPr="00487029" w:rsidRDefault="00610E16" w:rsidP="00610E16">
            <w:pPr>
              <w:pStyle w:val="Tabletext"/>
              <w:jc w:val="center"/>
            </w:pPr>
            <w:r w:rsidRPr="00487029">
              <w:t>slots</w:t>
            </w: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 xml:space="preserve">Unfaded </w:t>
            </w:r>
            <w:r w:rsidRPr="00487029">
              <w:rPr>
                <w:i/>
                <w:iCs/>
              </w:rPr>
              <w:t>C</w:t>
            </w:r>
            <w:r w:rsidRPr="00487029">
              <w:t>/</w:t>
            </w:r>
            <w:r w:rsidRPr="00487029">
              <w:rPr>
                <w:i/>
                <w:iCs/>
              </w:rPr>
              <w:t>N</w:t>
            </w:r>
            <w:r w:rsidRPr="00487029">
              <w:rPr>
                <w:vertAlign w:val="subscript"/>
              </w:rPr>
              <w:t>0</w:t>
            </w:r>
          </w:p>
        </w:tc>
        <w:tc>
          <w:tcPr>
            <w:tcW w:w="2143" w:type="pct"/>
            <w:shd w:val="clear" w:color="auto" w:fill="auto"/>
            <w:noWrap/>
            <w:vAlign w:val="bottom"/>
            <w:hideMark/>
          </w:tcPr>
          <w:p w:rsidR="00610E16" w:rsidRPr="00487029" w:rsidRDefault="00610E16" w:rsidP="00610E16">
            <w:pPr>
              <w:pStyle w:val="Tabletext"/>
              <w:jc w:val="center"/>
            </w:pPr>
            <w:r w:rsidRPr="00487029">
              <w:t>73.0</w:t>
            </w:r>
          </w:p>
        </w:tc>
        <w:tc>
          <w:tcPr>
            <w:tcW w:w="627" w:type="pct"/>
            <w:vAlign w:val="bottom"/>
          </w:tcPr>
          <w:p w:rsidR="00610E16" w:rsidRPr="00487029" w:rsidRDefault="00610E16" w:rsidP="00610E16">
            <w:pPr>
              <w:pStyle w:val="Tabletext"/>
              <w:jc w:val="center"/>
            </w:pPr>
            <w:r w:rsidRPr="00487029">
              <w:t>dBHz</w:t>
            </w: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Burst duration</w:t>
            </w:r>
          </w:p>
        </w:tc>
        <w:tc>
          <w:tcPr>
            <w:tcW w:w="2143" w:type="pct"/>
            <w:shd w:val="clear" w:color="auto" w:fill="auto"/>
            <w:noWrap/>
            <w:vAlign w:val="bottom"/>
            <w:hideMark/>
          </w:tcPr>
          <w:p w:rsidR="00610E16" w:rsidRPr="00487029" w:rsidRDefault="00610E16" w:rsidP="00610E16">
            <w:pPr>
              <w:pStyle w:val="Tabletext"/>
              <w:jc w:val="center"/>
            </w:pPr>
            <w:r w:rsidRPr="00487029">
              <w:t>1</w:t>
            </w:r>
          </w:p>
        </w:tc>
        <w:tc>
          <w:tcPr>
            <w:tcW w:w="627" w:type="pct"/>
            <w:vAlign w:val="bottom"/>
          </w:tcPr>
          <w:p w:rsidR="00610E16" w:rsidRPr="00487029" w:rsidRDefault="00610E16" w:rsidP="00610E16">
            <w:pPr>
              <w:pStyle w:val="Tabletext"/>
              <w:jc w:val="center"/>
            </w:pPr>
            <w:r w:rsidRPr="00487029">
              <w:t>slots</w:t>
            </w: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Burst duration</w:t>
            </w:r>
          </w:p>
        </w:tc>
        <w:tc>
          <w:tcPr>
            <w:tcW w:w="2143" w:type="pct"/>
            <w:shd w:val="clear" w:color="auto" w:fill="auto"/>
            <w:noWrap/>
            <w:vAlign w:val="bottom"/>
            <w:hideMark/>
          </w:tcPr>
          <w:p w:rsidR="00610E16" w:rsidRPr="00487029" w:rsidRDefault="00610E16" w:rsidP="00610E16">
            <w:pPr>
              <w:pStyle w:val="Tabletext"/>
              <w:jc w:val="center"/>
            </w:pPr>
            <w:r w:rsidRPr="00487029">
              <w:t>26.67</w:t>
            </w:r>
          </w:p>
        </w:tc>
        <w:tc>
          <w:tcPr>
            <w:tcW w:w="627" w:type="pct"/>
            <w:vAlign w:val="bottom"/>
          </w:tcPr>
          <w:p w:rsidR="00610E16" w:rsidRPr="00487029" w:rsidRDefault="00610E16" w:rsidP="00610E16">
            <w:pPr>
              <w:pStyle w:val="Tabletext"/>
              <w:jc w:val="center"/>
            </w:pPr>
            <w:r w:rsidRPr="00487029">
              <w:t>ms</w:t>
            </w: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Ramp down</w:t>
            </w:r>
          </w:p>
        </w:tc>
        <w:tc>
          <w:tcPr>
            <w:tcW w:w="2143" w:type="pct"/>
            <w:shd w:val="clear" w:color="auto" w:fill="auto"/>
            <w:noWrap/>
            <w:vAlign w:val="bottom"/>
            <w:hideMark/>
          </w:tcPr>
          <w:p w:rsidR="00610E16" w:rsidRPr="00487029" w:rsidRDefault="00610E16" w:rsidP="00610E16">
            <w:pPr>
              <w:pStyle w:val="Tabletext"/>
              <w:jc w:val="center"/>
            </w:pPr>
            <w:r w:rsidRPr="00487029">
              <w:t>0.30</w:t>
            </w:r>
          </w:p>
        </w:tc>
        <w:tc>
          <w:tcPr>
            <w:tcW w:w="627" w:type="pct"/>
            <w:vAlign w:val="bottom"/>
          </w:tcPr>
          <w:p w:rsidR="00610E16" w:rsidRPr="00487029" w:rsidRDefault="00610E16" w:rsidP="00610E16">
            <w:pPr>
              <w:pStyle w:val="Tabletext"/>
              <w:jc w:val="center"/>
            </w:pPr>
            <w:r w:rsidRPr="00487029">
              <w:t>ms</w:t>
            </w: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Guard time</w:t>
            </w:r>
          </w:p>
        </w:tc>
        <w:tc>
          <w:tcPr>
            <w:tcW w:w="2143" w:type="pct"/>
            <w:shd w:val="clear" w:color="auto" w:fill="auto"/>
            <w:noWrap/>
            <w:vAlign w:val="bottom"/>
            <w:hideMark/>
          </w:tcPr>
          <w:p w:rsidR="00610E16" w:rsidRPr="00487029" w:rsidRDefault="00610E16" w:rsidP="00610E16">
            <w:pPr>
              <w:pStyle w:val="Tabletext"/>
              <w:jc w:val="center"/>
            </w:pPr>
            <w:r w:rsidRPr="00487029">
              <w:t>0.0</w:t>
            </w:r>
          </w:p>
        </w:tc>
        <w:tc>
          <w:tcPr>
            <w:tcW w:w="627" w:type="pct"/>
            <w:vAlign w:val="bottom"/>
          </w:tcPr>
          <w:p w:rsidR="00610E16" w:rsidRPr="00487029" w:rsidRDefault="00610E16" w:rsidP="00610E16">
            <w:pPr>
              <w:pStyle w:val="Tabletext"/>
              <w:jc w:val="center"/>
            </w:pPr>
            <w:r w:rsidRPr="00487029">
              <w:t>ms</w:t>
            </w: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Channel rate</w:t>
            </w:r>
          </w:p>
        </w:tc>
        <w:tc>
          <w:tcPr>
            <w:tcW w:w="2143" w:type="pct"/>
            <w:shd w:val="clear" w:color="auto" w:fill="auto"/>
            <w:noWrap/>
            <w:vAlign w:val="bottom"/>
            <w:hideMark/>
          </w:tcPr>
          <w:p w:rsidR="00610E16" w:rsidRPr="00487029" w:rsidRDefault="00610E16" w:rsidP="00610E16">
            <w:pPr>
              <w:pStyle w:val="Tabletext"/>
              <w:jc w:val="center"/>
            </w:pPr>
            <w:r w:rsidRPr="00487029">
              <w:t>33.6</w:t>
            </w:r>
          </w:p>
        </w:tc>
        <w:tc>
          <w:tcPr>
            <w:tcW w:w="627" w:type="pct"/>
            <w:vAlign w:val="bottom"/>
          </w:tcPr>
          <w:p w:rsidR="00610E16" w:rsidRPr="00487029" w:rsidRDefault="00610E16" w:rsidP="00610E16">
            <w:pPr>
              <w:pStyle w:val="Tabletext"/>
              <w:jc w:val="center"/>
            </w:pPr>
            <w:r w:rsidRPr="00487029">
              <w:t>kchip/s</w:t>
            </w: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Spreading factor</w:t>
            </w:r>
          </w:p>
        </w:tc>
        <w:tc>
          <w:tcPr>
            <w:tcW w:w="2143" w:type="pct"/>
            <w:shd w:val="clear" w:color="auto" w:fill="auto"/>
            <w:noWrap/>
            <w:vAlign w:val="bottom"/>
            <w:hideMark/>
          </w:tcPr>
          <w:p w:rsidR="00610E16" w:rsidRPr="00487029" w:rsidRDefault="00610E16" w:rsidP="00610E16">
            <w:pPr>
              <w:pStyle w:val="Tabletext"/>
              <w:jc w:val="center"/>
            </w:pPr>
            <w:r w:rsidRPr="00487029">
              <w:t>1</w:t>
            </w:r>
          </w:p>
        </w:tc>
        <w:tc>
          <w:tcPr>
            <w:tcW w:w="627" w:type="pct"/>
            <w:vAlign w:val="bottom"/>
          </w:tcPr>
          <w:p w:rsidR="00610E16" w:rsidRPr="00487029" w:rsidRDefault="00610E16" w:rsidP="00610E16">
            <w:pPr>
              <w:pStyle w:val="Tabletext"/>
              <w:jc w:val="center"/>
            </w:pP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Modulation</w:t>
            </w:r>
          </w:p>
        </w:tc>
        <w:tc>
          <w:tcPr>
            <w:tcW w:w="2143" w:type="pct"/>
            <w:shd w:val="clear" w:color="auto" w:fill="auto"/>
            <w:noWrap/>
            <w:vAlign w:val="bottom"/>
            <w:hideMark/>
          </w:tcPr>
          <w:p w:rsidR="00610E16" w:rsidRPr="00487029" w:rsidRDefault="00610E16" w:rsidP="00610E16">
            <w:pPr>
              <w:pStyle w:val="Tabletext"/>
              <w:jc w:val="center"/>
            </w:pPr>
            <w:r w:rsidRPr="00487029">
              <w:t>OQPSK</w:t>
            </w:r>
          </w:p>
        </w:tc>
        <w:tc>
          <w:tcPr>
            <w:tcW w:w="627" w:type="pct"/>
            <w:vAlign w:val="bottom"/>
          </w:tcPr>
          <w:p w:rsidR="00610E16" w:rsidRPr="00487029" w:rsidRDefault="00610E16" w:rsidP="00610E16">
            <w:pPr>
              <w:pStyle w:val="Tabletext"/>
              <w:jc w:val="center"/>
            </w:pP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Channel bits/symbol</w:t>
            </w:r>
          </w:p>
        </w:tc>
        <w:tc>
          <w:tcPr>
            <w:tcW w:w="2143" w:type="pct"/>
            <w:shd w:val="clear" w:color="auto" w:fill="auto"/>
            <w:noWrap/>
            <w:vAlign w:val="bottom"/>
            <w:hideMark/>
          </w:tcPr>
          <w:p w:rsidR="00610E16" w:rsidRPr="00487029" w:rsidRDefault="00610E16" w:rsidP="00610E16">
            <w:pPr>
              <w:pStyle w:val="Tabletext"/>
              <w:jc w:val="center"/>
            </w:pPr>
            <w:r w:rsidRPr="00487029">
              <w:t>2</w:t>
            </w:r>
          </w:p>
        </w:tc>
        <w:tc>
          <w:tcPr>
            <w:tcW w:w="627" w:type="pct"/>
            <w:vAlign w:val="bottom"/>
          </w:tcPr>
          <w:p w:rsidR="00610E16" w:rsidRPr="00487029" w:rsidRDefault="00610E16" w:rsidP="00610E16">
            <w:pPr>
              <w:pStyle w:val="Tabletext"/>
              <w:jc w:val="center"/>
            </w:pP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FEC rate</w:t>
            </w:r>
          </w:p>
        </w:tc>
        <w:tc>
          <w:tcPr>
            <w:tcW w:w="2143" w:type="pct"/>
            <w:shd w:val="clear" w:color="auto" w:fill="auto"/>
            <w:noWrap/>
            <w:vAlign w:val="bottom"/>
            <w:hideMark/>
          </w:tcPr>
          <w:p w:rsidR="00610E16" w:rsidRPr="00487029" w:rsidRDefault="00610E16" w:rsidP="00610E16">
            <w:pPr>
              <w:pStyle w:val="Tabletext"/>
              <w:jc w:val="center"/>
            </w:pPr>
            <w:r w:rsidRPr="00487029">
              <w:t>3/4</w:t>
            </w:r>
          </w:p>
        </w:tc>
        <w:tc>
          <w:tcPr>
            <w:tcW w:w="627" w:type="pct"/>
            <w:vAlign w:val="bottom"/>
          </w:tcPr>
          <w:p w:rsidR="00610E16" w:rsidRPr="00487029" w:rsidRDefault="00610E16" w:rsidP="00610E16">
            <w:pPr>
              <w:pStyle w:val="Tabletext"/>
              <w:jc w:val="center"/>
            </w:pP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Information rate/user</w:t>
            </w:r>
          </w:p>
        </w:tc>
        <w:tc>
          <w:tcPr>
            <w:tcW w:w="2143" w:type="pct"/>
            <w:shd w:val="clear" w:color="auto" w:fill="auto"/>
            <w:noWrap/>
            <w:vAlign w:val="bottom"/>
            <w:hideMark/>
          </w:tcPr>
          <w:p w:rsidR="00610E16" w:rsidRPr="00487029" w:rsidRDefault="00610E16" w:rsidP="00610E16">
            <w:pPr>
              <w:pStyle w:val="Tabletext"/>
              <w:jc w:val="center"/>
            </w:pPr>
            <w:r w:rsidRPr="00487029">
              <w:t>50.40</w:t>
            </w:r>
          </w:p>
        </w:tc>
        <w:tc>
          <w:tcPr>
            <w:tcW w:w="627" w:type="pct"/>
            <w:vAlign w:val="bottom"/>
          </w:tcPr>
          <w:p w:rsidR="00610E16" w:rsidRPr="00487029" w:rsidRDefault="00610E16" w:rsidP="00610E16">
            <w:pPr>
              <w:pStyle w:val="Tabletext"/>
              <w:jc w:val="center"/>
            </w:pPr>
            <w:r w:rsidRPr="00487029">
              <w:t>kbits/s</w:t>
            </w: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Number of simultaneous users</w:t>
            </w:r>
          </w:p>
        </w:tc>
        <w:tc>
          <w:tcPr>
            <w:tcW w:w="2143" w:type="pct"/>
            <w:shd w:val="clear" w:color="auto" w:fill="auto"/>
            <w:noWrap/>
            <w:vAlign w:val="bottom"/>
            <w:hideMark/>
          </w:tcPr>
          <w:p w:rsidR="00610E16" w:rsidRPr="00487029" w:rsidRDefault="00610E16" w:rsidP="00610E16">
            <w:pPr>
              <w:pStyle w:val="Tabletext"/>
              <w:jc w:val="center"/>
            </w:pPr>
            <w:r w:rsidRPr="00487029">
              <w:t>1</w:t>
            </w:r>
          </w:p>
        </w:tc>
        <w:tc>
          <w:tcPr>
            <w:tcW w:w="627" w:type="pct"/>
            <w:vAlign w:val="bottom"/>
          </w:tcPr>
          <w:p w:rsidR="00610E16" w:rsidRPr="00487029" w:rsidRDefault="00610E16" w:rsidP="00610E16">
            <w:pPr>
              <w:pStyle w:val="Tabletext"/>
              <w:jc w:val="center"/>
            </w:pP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rPr>
                <w:i/>
                <w:iCs/>
              </w:rPr>
              <w:t>E</w:t>
            </w:r>
            <w:r w:rsidRPr="00487029">
              <w:rPr>
                <w:i/>
                <w:iCs/>
                <w:vertAlign w:val="subscript"/>
              </w:rPr>
              <w:t>b</w:t>
            </w:r>
            <w:r w:rsidRPr="00487029">
              <w:t>/</w:t>
            </w:r>
            <w:r w:rsidRPr="00487029">
              <w:rPr>
                <w:i/>
                <w:iCs/>
              </w:rPr>
              <w:t>N</w:t>
            </w:r>
            <w:r w:rsidRPr="00487029">
              <w:rPr>
                <w:vertAlign w:val="subscript"/>
              </w:rPr>
              <w:t>0</w:t>
            </w:r>
          </w:p>
        </w:tc>
        <w:tc>
          <w:tcPr>
            <w:tcW w:w="2143" w:type="pct"/>
            <w:shd w:val="clear" w:color="auto" w:fill="auto"/>
            <w:noWrap/>
            <w:vAlign w:val="bottom"/>
            <w:hideMark/>
          </w:tcPr>
          <w:p w:rsidR="00610E16" w:rsidRPr="00487029" w:rsidRDefault="00610E16" w:rsidP="00610E16">
            <w:pPr>
              <w:pStyle w:val="Tabletext"/>
              <w:jc w:val="center"/>
            </w:pPr>
            <w:r w:rsidRPr="00487029">
              <w:t>26.0</w:t>
            </w:r>
          </w:p>
        </w:tc>
        <w:tc>
          <w:tcPr>
            <w:tcW w:w="627" w:type="pct"/>
            <w:vAlign w:val="bottom"/>
          </w:tcPr>
          <w:p w:rsidR="00610E16" w:rsidRPr="00487029" w:rsidRDefault="00610E16" w:rsidP="00610E16">
            <w:pPr>
              <w:pStyle w:val="Tabletext"/>
              <w:jc w:val="center"/>
            </w:pPr>
            <w:r w:rsidRPr="00487029">
              <w:t>dB</w:t>
            </w: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Channel rice factor (</w:t>
            </w:r>
            <w:r w:rsidRPr="00487029">
              <w:rPr>
                <w:i/>
                <w:iCs/>
              </w:rPr>
              <w:t>C</w:t>
            </w:r>
            <w:r w:rsidRPr="00487029">
              <w:t>/</w:t>
            </w:r>
            <w:r w:rsidRPr="00487029">
              <w:rPr>
                <w:i/>
                <w:iCs/>
              </w:rPr>
              <w:t>M</w:t>
            </w:r>
            <w:r w:rsidRPr="00487029">
              <w:t>)</w:t>
            </w:r>
          </w:p>
        </w:tc>
        <w:tc>
          <w:tcPr>
            <w:tcW w:w="2143" w:type="pct"/>
            <w:shd w:val="clear" w:color="auto" w:fill="auto"/>
            <w:noWrap/>
            <w:vAlign w:val="bottom"/>
            <w:hideMark/>
          </w:tcPr>
          <w:p w:rsidR="00610E16" w:rsidRPr="00487029" w:rsidRDefault="00610E16" w:rsidP="00610E16">
            <w:pPr>
              <w:pStyle w:val="Tabletext"/>
              <w:jc w:val="center"/>
            </w:pPr>
            <w:r w:rsidRPr="00487029">
              <w:t>10</w:t>
            </w:r>
          </w:p>
        </w:tc>
        <w:tc>
          <w:tcPr>
            <w:tcW w:w="627" w:type="pct"/>
            <w:vAlign w:val="bottom"/>
          </w:tcPr>
          <w:p w:rsidR="00610E16" w:rsidRPr="00487029" w:rsidRDefault="00610E16" w:rsidP="00610E16">
            <w:pPr>
              <w:pStyle w:val="Tabletext"/>
              <w:jc w:val="center"/>
            </w:pPr>
            <w:r w:rsidRPr="00487029">
              <w:t>dB</w:t>
            </w: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Channel fading bandwidth</w:t>
            </w:r>
          </w:p>
        </w:tc>
        <w:tc>
          <w:tcPr>
            <w:tcW w:w="2143" w:type="pct"/>
            <w:shd w:val="clear" w:color="auto" w:fill="auto"/>
            <w:noWrap/>
            <w:vAlign w:val="bottom"/>
            <w:hideMark/>
          </w:tcPr>
          <w:p w:rsidR="00610E16" w:rsidRPr="00487029" w:rsidRDefault="00610E16" w:rsidP="00610E16">
            <w:pPr>
              <w:pStyle w:val="Tabletext"/>
              <w:jc w:val="center"/>
            </w:pPr>
            <w:r w:rsidRPr="00487029">
              <w:t>3</w:t>
            </w:r>
          </w:p>
        </w:tc>
        <w:tc>
          <w:tcPr>
            <w:tcW w:w="627" w:type="pct"/>
            <w:vAlign w:val="bottom"/>
          </w:tcPr>
          <w:p w:rsidR="00610E16" w:rsidRPr="00487029" w:rsidRDefault="00610E16" w:rsidP="00610E16">
            <w:pPr>
              <w:pStyle w:val="Tabletext"/>
              <w:jc w:val="center"/>
            </w:pPr>
            <w:r w:rsidRPr="00487029">
              <w:t>Hz</w:t>
            </w: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Target frame error rate</w:t>
            </w:r>
          </w:p>
        </w:tc>
        <w:tc>
          <w:tcPr>
            <w:tcW w:w="2143" w:type="pct"/>
            <w:shd w:val="clear" w:color="auto" w:fill="auto"/>
            <w:noWrap/>
            <w:vAlign w:val="bottom"/>
            <w:hideMark/>
          </w:tcPr>
          <w:p w:rsidR="00610E16" w:rsidRPr="00487029" w:rsidRDefault="00610E16" w:rsidP="00610E16">
            <w:pPr>
              <w:pStyle w:val="Tabletext"/>
              <w:jc w:val="center"/>
            </w:pPr>
            <w:r w:rsidRPr="00487029">
              <w:t>1.00</w:t>
            </w:r>
          </w:p>
        </w:tc>
        <w:tc>
          <w:tcPr>
            <w:tcW w:w="627" w:type="pct"/>
            <w:vAlign w:val="bottom"/>
          </w:tcPr>
          <w:p w:rsidR="00610E16" w:rsidRPr="00487029" w:rsidRDefault="00610E16" w:rsidP="00610E16">
            <w:pPr>
              <w:pStyle w:val="Tabletext"/>
              <w:jc w:val="center"/>
            </w:pPr>
            <w:r w:rsidRPr="00487029">
              <w:t>%</w:t>
            </w: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Pilot and data duration of burst</w:t>
            </w:r>
          </w:p>
        </w:tc>
        <w:tc>
          <w:tcPr>
            <w:tcW w:w="2143" w:type="pct"/>
            <w:shd w:val="clear" w:color="auto" w:fill="auto"/>
            <w:noWrap/>
            <w:vAlign w:val="bottom"/>
            <w:hideMark/>
          </w:tcPr>
          <w:p w:rsidR="00610E16" w:rsidRPr="00487029" w:rsidRDefault="00610E16" w:rsidP="00610E16">
            <w:pPr>
              <w:pStyle w:val="Tabletext"/>
              <w:jc w:val="center"/>
            </w:pPr>
            <w:r w:rsidRPr="00487029">
              <w:t>5.65</w:t>
            </w:r>
          </w:p>
        </w:tc>
        <w:tc>
          <w:tcPr>
            <w:tcW w:w="627" w:type="pct"/>
            <w:vAlign w:val="bottom"/>
          </w:tcPr>
          <w:p w:rsidR="00610E16" w:rsidRPr="00487029" w:rsidRDefault="00610E16" w:rsidP="00610E16">
            <w:pPr>
              <w:pStyle w:val="Tabletext"/>
              <w:jc w:val="center"/>
            </w:pPr>
            <w:r w:rsidRPr="00487029">
              <w:t>ms</w:t>
            </w: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Pilot duration</w:t>
            </w:r>
          </w:p>
        </w:tc>
        <w:tc>
          <w:tcPr>
            <w:tcW w:w="2143" w:type="pct"/>
            <w:shd w:val="clear" w:color="auto" w:fill="auto"/>
            <w:noWrap/>
            <w:vAlign w:val="bottom"/>
            <w:hideMark/>
          </w:tcPr>
          <w:p w:rsidR="00610E16" w:rsidRPr="00487029" w:rsidRDefault="00610E16" w:rsidP="00610E16">
            <w:pPr>
              <w:pStyle w:val="Tabletext"/>
              <w:jc w:val="center"/>
            </w:pPr>
            <w:r w:rsidRPr="00487029">
              <w:t>0.57</w:t>
            </w:r>
          </w:p>
        </w:tc>
        <w:tc>
          <w:tcPr>
            <w:tcW w:w="627" w:type="pct"/>
            <w:vAlign w:val="bottom"/>
          </w:tcPr>
          <w:p w:rsidR="00610E16" w:rsidRPr="00487029" w:rsidRDefault="00610E16" w:rsidP="00610E16">
            <w:pPr>
              <w:pStyle w:val="Tabletext"/>
              <w:jc w:val="center"/>
            </w:pPr>
            <w:r w:rsidRPr="00487029">
              <w:t>ms</w:t>
            </w: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Data duration</w:t>
            </w:r>
          </w:p>
        </w:tc>
        <w:tc>
          <w:tcPr>
            <w:tcW w:w="2143" w:type="pct"/>
            <w:shd w:val="clear" w:color="auto" w:fill="auto"/>
            <w:noWrap/>
            <w:vAlign w:val="bottom"/>
            <w:hideMark/>
          </w:tcPr>
          <w:p w:rsidR="00610E16" w:rsidRPr="00487029" w:rsidRDefault="00610E16" w:rsidP="00610E16">
            <w:pPr>
              <w:pStyle w:val="Tabletext"/>
              <w:jc w:val="center"/>
            </w:pPr>
            <w:r w:rsidRPr="00487029">
              <w:t>5.09</w:t>
            </w:r>
          </w:p>
        </w:tc>
        <w:tc>
          <w:tcPr>
            <w:tcW w:w="627" w:type="pct"/>
            <w:vAlign w:val="bottom"/>
          </w:tcPr>
          <w:p w:rsidR="00610E16" w:rsidRPr="00487029" w:rsidRDefault="00610E16" w:rsidP="00610E16">
            <w:pPr>
              <w:pStyle w:val="Tabletext"/>
              <w:jc w:val="center"/>
            </w:pPr>
            <w:r w:rsidRPr="00487029">
              <w:t>ms</w:t>
            </w: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Number of information bits</w:t>
            </w:r>
          </w:p>
        </w:tc>
        <w:tc>
          <w:tcPr>
            <w:tcW w:w="2143" w:type="pct"/>
            <w:shd w:val="clear" w:color="auto" w:fill="auto"/>
            <w:noWrap/>
            <w:vAlign w:val="bottom"/>
            <w:hideMark/>
          </w:tcPr>
          <w:p w:rsidR="00610E16" w:rsidRPr="00487029" w:rsidRDefault="00610E16" w:rsidP="00610E16">
            <w:pPr>
              <w:pStyle w:val="Tabletext"/>
              <w:jc w:val="center"/>
            </w:pPr>
            <w:r w:rsidRPr="00487029">
              <w:t>256</w:t>
            </w:r>
          </w:p>
        </w:tc>
        <w:tc>
          <w:tcPr>
            <w:tcW w:w="627" w:type="pct"/>
            <w:vAlign w:val="bottom"/>
          </w:tcPr>
          <w:p w:rsidR="00610E16" w:rsidRPr="00487029" w:rsidRDefault="00610E16" w:rsidP="00610E16">
            <w:pPr>
              <w:pStyle w:val="Tabletext"/>
              <w:jc w:val="center"/>
            </w:pPr>
            <w:r w:rsidRPr="00487029">
              <w:t>bits</w:t>
            </w: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Block interleaver width</w:t>
            </w:r>
          </w:p>
        </w:tc>
        <w:tc>
          <w:tcPr>
            <w:tcW w:w="2143" w:type="pct"/>
            <w:shd w:val="clear" w:color="auto" w:fill="auto"/>
            <w:noWrap/>
            <w:vAlign w:val="bottom"/>
            <w:hideMark/>
          </w:tcPr>
          <w:p w:rsidR="00610E16" w:rsidRPr="00487029" w:rsidRDefault="00610E16" w:rsidP="00610E16">
            <w:pPr>
              <w:pStyle w:val="Tabletext"/>
              <w:jc w:val="center"/>
            </w:pPr>
            <w:r w:rsidRPr="00487029">
              <w:t>24</w:t>
            </w:r>
          </w:p>
        </w:tc>
        <w:tc>
          <w:tcPr>
            <w:tcW w:w="627" w:type="pct"/>
            <w:vAlign w:val="bottom"/>
          </w:tcPr>
          <w:p w:rsidR="00610E16" w:rsidRPr="00487029" w:rsidRDefault="00610E16" w:rsidP="00610E16">
            <w:pPr>
              <w:pStyle w:val="Tabletext"/>
              <w:jc w:val="center"/>
            </w:pPr>
            <w:r w:rsidRPr="00487029">
              <w:t>bits</w:t>
            </w: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Block interleaver height</w:t>
            </w:r>
          </w:p>
        </w:tc>
        <w:tc>
          <w:tcPr>
            <w:tcW w:w="2143" w:type="pct"/>
            <w:shd w:val="clear" w:color="auto" w:fill="auto"/>
            <w:noWrap/>
            <w:vAlign w:val="bottom"/>
            <w:hideMark/>
          </w:tcPr>
          <w:p w:rsidR="00610E16" w:rsidRPr="00487029" w:rsidRDefault="00610E16" w:rsidP="00610E16">
            <w:pPr>
              <w:pStyle w:val="Tabletext"/>
              <w:jc w:val="center"/>
            </w:pPr>
            <w:r w:rsidRPr="00487029">
              <w:t>15</w:t>
            </w:r>
          </w:p>
        </w:tc>
        <w:tc>
          <w:tcPr>
            <w:tcW w:w="627" w:type="pct"/>
            <w:vAlign w:val="bottom"/>
          </w:tcPr>
          <w:p w:rsidR="00610E16" w:rsidRPr="00487029" w:rsidRDefault="00610E16" w:rsidP="00610E16">
            <w:pPr>
              <w:pStyle w:val="Tabletext"/>
              <w:jc w:val="center"/>
            </w:pPr>
            <w:r w:rsidRPr="00487029">
              <w:t>bits</w:t>
            </w: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Number of info bytes</w:t>
            </w:r>
          </w:p>
        </w:tc>
        <w:tc>
          <w:tcPr>
            <w:tcW w:w="2143" w:type="pct"/>
            <w:shd w:val="clear" w:color="auto" w:fill="auto"/>
            <w:noWrap/>
            <w:vAlign w:val="bottom"/>
            <w:hideMark/>
          </w:tcPr>
          <w:p w:rsidR="00610E16" w:rsidRPr="00487029" w:rsidRDefault="00610E16" w:rsidP="00610E16">
            <w:pPr>
              <w:pStyle w:val="Tabletext"/>
              <w:jc w:val="center"/>
            </w:pPr>
            <w:r w:rsidRPr="00487029">
              <w:t>32</w:t>
            </w:r>
          </w:p>
        </w:tc>
        <w:tc>
          <w:tcPr>
            <w:tcW w:w="627" w:type="pct"/>
            <w:vAlign w:val="bottom"/>
          </w:tcPr>
          <w:p w:rsidR="00610E16" w:rsidRPr="00487029" w:rsidRDefault="00610E16" w:rsidP="00610E16">
            <w:pPr>
              <w:pStyle w:val="Tabletext"/>
              <w:jc w:val="center"/>
            </w:pPr>
            <w:r w:rsidRPr="00487029">
              <w:t>bytes</w:t>
            </w: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Packet type field</w:t>
            </w:r>
          </w:p>
        </w:tc>
        <w:tc>
          <w:tcPr>
            <w:tcW w:w="2143" w:type="pct"/>
            <w:shd w:val="clear" w:color="auto" w:fill="auto"/>
            <w:noWrap/>
            <w:vAlign w:val="bottom"/>
            <w:hideMark/>
          </w:tcPr>
          <w:p w:rsidR="00610E16" w:rsidRPr="00487029" w:rsidRDefault="00610E16" w:rsidP="00610E16">
            <w:pPr>
              <w:pStyle w:val="Tabletext"/>
              <w:jc w:val="center"/>
            </w:pPr>
            <w:r w:rsidRPr="00487029">
              <w:t>1</w:t>
            </w:r>
          </w:p>
        </w:tc>
        <w:tc>
          <w:tcPr>
            <w:tcW w:w="627" w:type="pct"/>
            <w:vAlign w:val="bottom"/>
          </w:tcPr>
          <w:p w:rsidR="00610E16" w:rsidRPr="00487029" w:rsidRDefault="00610E16" w:rsidP="00610E16">
            <w:pPr>
              <w:pStyle w:val="Tabletext"/>
              <w:jc w:val="center"/>
            </w:pPr>
            <w:r w:rsidRPr="00487029">
              <w:t>bytes</w:t>
            </w: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Ship ID field</w:t>
            </w:r>
          </w:p>
        </w:tc>
        <w:tc>
          <w:tcPr>
            <w:tcW w:w="2143" w:type="pct"/>
            <w:shd w:val="clear" w:color="auto" w:fill="auto"/>
            <w:noWrap/>
            <w:vAlign w:val="bottom"/>
            <w:hideMark/>
          </w:tcPr>
          <w:p w:rsidR="00610E16" w:rsidRPr="00487029" w:rsidRDefault="00610E16" w:rsidP="00610E16">
            <w:pPr>
              <w:pStyle w:val="Tabletext"/>
              <w:jc w:val="center"/>
            </w:pPr>
            <w:r w:rsidRPr="00487029">
              <w:t>4</w:t>
            </w:r>
          </w:p>
        </w:tc>
        <w:tc>
          <w:tcPr>
            <w:tcW w:w="627" w:type="pct"/>
            <w:vAlign w:val="bottom"/>
          </w:tcPr>
          <w:p w:rsidR="00610E16" w:rsidRPr="00487029" w:rsidRDefault="00610E16" w:rsidP="00610E16">
            <w:pPr>
              <w:pStyle w:val="Tabletext"/>
              <w:jc w:val="center"/>
            </w:pPr>
            <w:r w:rsidRPr="00487029">
              <w:t>bytes</w:t>
            </w: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Destination short address</w:t>
            </w:r>
          </w:p>
        </w:tc>
        <w:tc>
          <w:tcPr>
            <w:tcW w:w="2143" w:type="pct"/>
            <w:shd w:val="clear" w:color="auto" w:fill="auto"/>
            <w:noWrap/>
            <w:vAlign w:val="bottom"/>
            <w:hideMark/>
          </w:tcPr>
          <w:p w:rsidR="00610E16" w:rsidRPr="00487029" w:rsidRDefault="00610E16" w:rsidP="00610E16">
            <w:pPr>
              <w:pStyle w:val="Tabletext"/>
              <w:jc w:val="center"/>
            </w:pPr>
            <w:r w:rsidRPr="00487029">
              <w:t>2</w:t>
            </w:r>
          </w:p>
        </w:tc>
        <w:tc>
          <w:tcPr>
            <w:tcW w:w="627" w:type="pct"/>
            <w:vAlign w:val="bottom"/>
          </w:tcPr>
          <w:p w:rsidR="00610E16" w:rsidRPr="00487029" w:rsidRDefault="00610E16" w:rsidP="00610E16">
            <w:pPr>
              <w:pStyle w:val="Tabletext"/>
              <w:jc w:val="center"/>
            </w:pPr>
            <w:r w:rsidRPr="00487029">
              <w:t>bytes</w:t>
            </w: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Repeat transmission offset field</w:t>
            </w:r>
          </w:p>
        </w:tc>
        <w:tc>
          <w:tcPr>
            <w:tcW w:w="2143" w:type="pct"/>
            <w:shd w:val="clear" w:color="auto" w:fill="auto"/>
            <w:noWrap/>
            <w:vAlign w:val="bottom"/>
            <w:hideMark/>
          </w:tcPr>
          <w:p w:rsidR="00610E16" w:rsidRPr="00487029" w:rsidRDefault="00610E16" w:rsidP="00610E16">
            <w:pPr>
              <w:pStyle w:val="Tabletext"/>
              <w:jc w:val="center"/>
            </w:pPr>
            <w:r w:rsidRPr="00487029">
              <w:t>2</w:t>
            </w:r>
          </w:p>
        </w:tc>
        <w:tc>
          <w:tcPr>
            <w:tcW w:w="627" w:type="pct"/>
            <w:vAlign w:val="bottom"/>
          </w:tcPr>
          <w:p w:rsidR="00610E16" w:rsidRPr="00487029" w:rsidRDefault="00610E16" w:rsidP="00610E16">
            <w:pPr>
              <w:pStyle w:val="Tabletext"/>
              <w:jc w:val="center"/>
            </w:pPr>
            <w:r w:rsidRPr="00487029">
              <w:t>bytes</w:t>
            </w: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 xml:space="preserve">Received </w:t>
            </w:r>
            <w:r w:rsidRPr="00487029">
              <w:rPr>
                <w:i/>
                <w:iCs/>
              </w:rPr>
              <w:t>C</w:t>
            </w:r>
            <w:r w:rsidRPr="00487029">
              <w:t>/</w:t>
            </w:r>
            <w:r w:rsidRPr="00487029">
              <w:rPr>
                <w:i/>
                <w:iCs/>
              </w:rPr>
              <w:t>N</w:t>
            </w:r>
            <w:r w:rsidRPr="00487029">
              <w:rPr>
                <w:vertAlign w:val="subscript"/>
              </w:rPr>
              <w:t>0</w:t>
            </w:r>
            <w:r w:rsidRPr="00487029">
              <w:t xml:space="preserve"> field</w:t>
            </w:r>
          </w:p>
        </w:tc>
        <w:tc>
          <w:tcPr>
            <w:tcW w:w="2143" w:type="pct"/>
            <w:shd w:val="clear" w:color="auto" w:fill="auto"/>
            <w:noWrap/>
            <w:vAlign w:val="bottom"/>
            <w:hideMark/>
          </w:tcPr>
          <w:p w:rsidR="00610E16" w:rsidRPr="00487029" w:rsidRDefault="00610E16" w:rsidP="00610E16">
            <w:pPr>
              <w:pStyle w:val="Tabletext"/>
              <w:jc w:val="center"/>
            </w:pPr>
            <w:r w:rsidRPr="00487029">
              <w:t>1</w:t>
            </w:r>
          </w:p>
        </w:tc>
        <w:tc>
          <w:tcPr>
            <w:tcW w:w="627" w:type="pct"/>
            <w:vAlign w:val="bottom"/>
          </w:tcPr>
          <w:p w:rsidR="00610E16" w:rsidRPr="00487029" w:rsidRDefault="00610E16" w:rsidP="00610E16">
            <w:pPr>
              <w:pStyle w:val="Tabletext"/>
              <w:jc w:val="center"/>
            </w:pPr>
            <w:r w:rsidRPr="00487029">
              <w:t>bytes</w:t>
            </w: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Packet sequence number</w:t>
            </w:r>
          </w:p>
        </w:tc>
        <w:tc>
          <w:tcPr>
            <w:tcW w:w="2143" w:type="pct"/>
            <w:shd w:val="clear" w:color="auto" w:fill="auto"/>
            <w:noWrap/>
            <w:vAlign w:val="bottom"/>
            <w:hideMark/>
          </w:tcPr>
          <w:p w:rsidR="00610E16" w:rsidRPr="00487029" w:rsidRDefault="00610E16" w:rsidP="00610E16">
            <w:pPr>
              <w:pStyle w:val="Tabletext"/>
              <w:jc w:val="center"/>
            </w:pPr>
            <w:r w:rsidRPr="00487029">
              <w:t>0</w:t>
            </w:r>
          </w:p>
        </w:tc>
        <w:tc>
          <w:tcPr>
            <w:tcW w:w="627" w:type="pct"/>
            <w:vAlign w:val="bottom"/>
          </w:tcPr>
          <w:p w:rsidR="00610E16" w:rsidRPr="00487029" w:rsidRDefault="00610E16" w:rsidP="00610E16">
            <w:pPr>
              <w:pStyle w:val="Tabletext"/>
              <w:jc w:val="center"/>
            </w:pPr>
            <w:r w:rsidRPr="00487029">
              <w:t>bytes</w:t>
            </w: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Transaction ID</w:t>
            </w:r>
          </w:p>
        </w:tc>
        <w:tc>
          <w:tcPr>
            <w:tcW w:w="2143" w:type="pct"/>
            <w:shd w:val="clear" w:color="auto" w:fill="auto"/>
            <w:noWrap/>
            <w:vAlign w:val="bottom"/>
            <w:hideMark/>
          </w:tcPr>
          <w:p w:rsidR="00610E16" w:rsidRPr="00487029" w:rsidRDefault="00610E16" w:rsidP="00610E16">
            <w:pPr>
              <w:pStyle w:val="Tabletext"/>
              <w:jc w:val="center"/>
            </w:pPr>
            <w:r w:rsidRPr="00487029">
              <w:t>0</w:t>
            </w:r>
          </w:p>
        </w:tc>
        <w:tc>
          <w:tcPr>
            <w:tcW w:w="627" w:type="pct"/>
            <w:vAlign w:val="bottom"/>
          </w:tcPr>
          <w:p w:rsidR="00610E16" w:rsidRPr="00487029" w:rsidRDefault="00610E16" w:rsidP="00610E16">
            <w:pPr>
              <w:pStyle w:val="Tabletext"/>
              <w:jc w:val="center"/>
            </w:pPr>
            <w:r w:rsidRPr="00487029">
              <w:t>bytes</w:t>
            </w: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CRC</w:t>
            </w:r>
          </w:p>
        </w:tc>
        <w:tc>
          <w:tcPr>
            <w:tcW w:w="2143" w:type="pct"/>
            <w:shd w:val="clear" w:color="auto" w:fill="auto"/>
            <w:noWrap/>
            <w:vAlign w:val="bottom"/>
            <w:hideMark/>
          </w:tcPr>
          <w:p w:rsidR="00610E16" w:rsidRPr="00487029" w:rsidRDefault="00610E16" w:rsidP="00610E16">
            <w:pPr>
              <w:pStyle w:val="Tabletext"/>
              <w:jc w:val="center"/>
            </w:pPr>
            <w:r w:rsidRPr="00487029">
              <w:t>4</w:t>
            </w:r>
          </w:p>
        </w:tc>
        <w:tc>
          <w:tcPr>
            <w:tcW w:w="627" w:type="pct"/>
            <w:vAlign w:val="bottom"/>
          </w:tcPr>
          <w:p w:rsidR="00610E16" w:rsidRPr="00487029" w:rsidRDefault="00610E16" w:rsidP="00610E16">
            <w:pPr>
              <w:pStyle w:val="Tabletext"/>
              <w:jc w:val="center"/>
            </w:pPr>
            <w:r w:rsidRPr="00487029">
              <w:t>bytes</w:t>
            </w:r>
          </w:p>
        </w:tc>
      </w:tr>
      <w:tr w:rsidR="00610E16" w:rsidRPr="00487029" w:rsidTr="00B23B34">
        <w:trPr>
          <w:trHeight w:val="280"/>
          <w:jc w:val="center"/>
        </w:trPr>
        <w:tc>
          <w:tcPr>
            <w:tcW w:w="2230" w:type="pct"/>
            <w:shd w:val="clear" w:color="auto" w:fill="auto"/>
            <w:noWrap/>
            <w:vAlign w:val="bottom"/>
            <w:hideMark/>
          </w:tcPr>
          <w:p w:rsidR="00610E16" w:rsidRPr="00487029" w:rsidRDefault="00610E16" w:rsidP="00610E16">
            <w:pPr>
              <w:pStyle w:val="Tabletext"/>
            </w:pPr>
            <w:r w:rsidRPr="00487029">
              <w:t>Payload</w:t>
            </w:r>
          </w:p>
        </w:tc>
        <w:tc>
          <w:tcPr>
            <w:tcW w:w="2143" w:type="pct"/>
            <w:shd w:val="clear" w:color="auto" w:fill="auto"/>
            <w:noWrap/>
            <w:vAlign w:val="bottom"/>
            <w:hideMark/>
          </w:tcPr>
          <w:p w:rsidR="00610E16" w:rsidRPr="00487029" w:rsidRDefault="00610E16" w:rsidP="00610E16">
            <w:pPr>
              <w:pStyle w:val="Tabletext"/>
              <w:jc w:val="center"/>
            </w:pPr>
            <w:r w:rsidRPr="00487029">
              <w:t>18</w:t>
            </w:r>
          </w:p>
        </w:tc>
        <w:tc>
          <w:tcPr>
            <w:tcW w:w="627" w:type="pct"/>
            <w:vAlign w:val="bottom"/>
          </w:tcPr>
          <w:p w:rsidR="00610E16" w:rsidRPr="00487029" w:rsidRDefault="00610E16" w:rsidP="00610E16">
            <w:pPr>
              <w:pStyle w:val="Tabletext"/>
              <w:jc w:val="center"/>
            </w:pPr>
            <w:r w:rsidRPr="00487029">
              <w:t>bytes</w:t>
            </w:r>
          </w:p>
        </w:tc>
      </w:tr>
    </w:tbl>
    <w:p w:rsidR="00610E16" w:rsidRPr="00487029" w:rsidRDefault="00610E16" w:rsidP="00610E16">
      <w:pPr>
        <w:pStyle w:val="Heading3"/>
      </w:pPr>
      <w:r w:rsidRPr="00487029">
        <w:t>2.7.4</w:t>
      </w:r>
      <w:r w:rsidRPr="00487029">
        <w:tab/>
        <w:t>VDE-SAT uplink PL-Frame format 4</w:t>
      </w:r>
    </w:p>
    <w:p w:rsidR="00610E16" w:rsidRPr="00487029" w:rsidRDefault="00610E16" w:rsidP="00610E16">
      <w:r w:rsidRPr="00487029">
        <w:t xml:space="preserve">The VDE-SAT uplink PL-Frame format 4 is provided in Table A5-9. </w:t>
      </w:r>
    </w:p>
    <w:p w:rsidR="00610E16" w:rsidRPr="00487029" w:rsidRDefault="00610E16" w:rsidP="00610E16">
      <w:pPr>
        <w:pStyle w:val="TableNo"/>
      </w:pPr>
      <w:r w:rsidRPr="00487029">
        <w:t>Table A5-9</w:t>
      </w:r>
    </w:p>
    <w:p w:rsidR="00610E16" w:rsidRPr="00487029" w:rsidRDefault="00610E16" w:rsidP="00610E16">
      <w:pPr>
        <w:pStyle w:val="Tabletitle"/>
      </w:pPr>
      <w:r w:rsidRPr="00487029">
        <w:t>VDE-SAT uplink PL-Frame Format 4</w:t>
      </w:r>
    </w:p>
    <w:tbl>
      <w:tblPr>
        <w:tblW w:w="409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3541"/>
        <w:gridCol w:w="3403"/>
        <w:gridCol w:w="936"/>
      </w:tblGrid>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Uplink format</w:t>
            </w:r>
          </w:p>
        </w:tc>
        <w:tc>
          <w:tcPr>
            <w:tcW w:w="2159" w:type="pct"/>
            <w:vAlign w:val="bottom"/>
          </w:tcPr>
          <w:p w:rsidR="00610E16" w:rsidRPr="00487029" w:rsidRDefault="00610E16" w:rsidP="00487029">
            <w:pPr>
              <w:pStyle w:val="Tabletext"/>
              <w:jc w:val="center"/>
            </w:pPr>
            <w:r w:rsidRPr="00487029">
              <w:t>4</w:t>
            </w:r>
          </w:p>
        </w:tc>
        <w:tc>
          <w:tcPr>
            <w:tcW w:w="595" w:type="pct"/>
            <w:vAlign w:val="bottom"/>
          </w:tcPr>
          <w:p w:rsidR="00610E16" w:rsidRPr="00487029" w:rsidRDefault="00610E16" w:rsidP="00487029">
            <w:pPr>
              <w:pStyle w:val="Tabletext"/>
              <w:jc w:val="center"/>
            </w:pP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Function</w:t>
            </w:r>
          </w:p>
        </w:tc>
        <w:tc>
          <w:tcPr>
            <w:tcW w:w="2159" w:type="pct"/>
            <w:vAlign w:val="bottom"/>
          </w:tcPr>
          <w:p w:rsidR="00610E16" w:rsidRPr="00487029" w:rsidRDefault="00610E16" w:rsidP="00487029">
            <w:pPr>
              <w:pStyle w:val="Tabletext"/>
              <w:jc w:val="center"/>
            </w:pPr>
            <w:r w:rsidRPr="00487029">
              <w:t>TDMA (non-spread) random access, high throughput</w:t>
            </w:r>
          </w:p>
        </w:tc>
        <w:tc>
          <w:tcPr>
            <w:tcW w:w="595" w:type="pct"/>
          </w:tcPr>
          <w:p w:rsidR="00610E16" w:rsidRPr="00487029" w:rsidRDefault="00610E16" w:rsidP="00487029">
            <w:pPr>
              <w:pStyle w:val="Tabletext"/>
              <w:jc w:val="center"/>
            </w:pP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Usage</w:t>
            </w:r>
          </w:p>
        </w:tc>
        <w:tc>
          <w:tcPr>
            <w:tcW w:w="2159" w:type="pct"/>
            <w:vAlign w:val="bottom"/>
          </w:tcPr>
          <w:p w:rsidR="00610E16" w:rsidRPr="00487029" w:rsidRDefault="00610E16" w:rsidP="00487029">
            <w:pPr>
              <w:pStyle w:val="Tabletext"/>
              <w:jc w:val="center"/>
            </w:pPr>
            <w:r w:rsidRPr="00487029">
              <w:t>Request, response, ACK and short message</w:t>
            </w:r>
          </w:p>
        </w:tc>
        <w:tc>
          <w:tcPr>
            <w:tcW w:w="595" w:type="pct"/>
          </w:tcPr>
          <w:p w:rsidR="00610E16" w:rsidRPr="00487029" w:rsidRDefault="00610E16" w:rsidP="00487029">
            <w:pPr>
              <w:pStyle w:val="Tabletext"/>
              <w:jc w:val="center"/>
            </w:pP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Header value</w:t>
            </w:r>
          </w:p>
        </w:tc>
        <w:tc>
          <w:tcPr>
            <w:tcW w:w="2159" w:type="pct"/>
            <w:vAlign w:val="bottom"/>
          </w:tcPr>
          <w:p w:rsidR="00610E16" w:rsidRPr="00487029" w:rsidRDefault="00487029" w:rsidP="00487029">
            <w:pPr>
              <w:pStyle w:val="Tabletext"/>
              <w:jc w:val="center"/>
            </w:pPr>
            <w:r w:rsidRPr="00487029">
              <w:sym w:font="Symbol" w:char="F0A2"/>
            </w:r>
            <w:r w:rsidR="00610E16" w:rsidRPr="00487029">
              <w:t>44</w:t>
            </w:r>
          </w:p>
        </w:tc>
        <w:tc>
          <w:tcPr>
            <w:tcW w:w="595" w:type="pct"/>
            <w:vAlign w:val="bottom"/>
          </w:tcPr>
          <w:p w:rsidR="00610E16" w:rsidRPr="00487029" w:rsidRDefault="00610E16" w:rsidP="00487029">
            <w:pPr>
              <w:pStyle w:val="Tabletext"/>
              <w:jc w:val="center"/>
            </w:pPr>
            <w:r w:rsidRPr="00487029">
              <w:t>hex</w:t>
            </w: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Channel bandwidth</w:t>
            </w:r>
          </w:p>
        </w:tc>
        <w:tc>
          <w:tcPr>
            <w:tcW w:w="2159" w:type="pct"/>
            <w:vAlign w:val="bottom"/>
          </w:tcPr>
          <w:p w:rsidR="00610E16" w:rsidRPr="00487029" w:rsidRDefault="00610E16" w:rsidP="00487029">
            <w:pPr>
              <w:pStyle w:val="Tabletext"/>
              <w:jc w:val="center"/>
            </w:pPr>
            <w:r w:rsidRPr="00487029">
              <w:t>50</w:t>
            </w:r>
          </w:p>
        </w:tc>
        <w:tc>
          <w:tcPr>
            <w:tcW w:w="595" w:type="pct"/>
            <w:vAlign w:val="bottom"/>
          </w:tcPr>
          <w:p w:rsidR="00610E16" w:rsidRPr="00487029" w:rsidRDefault="00610E16" w:rsidP="00487029">
            <w:pPr>
              <w:pStyle w:val="Tabletext"/>
              <w:jc w:val="center"/>
            </w:pPr>
            <w:r w:rsidRPr="00487029">
              <w:t>kHz</w:t>
            </w: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Slots available for RA</w:t>
            </w:r>
          </w:p>
        </w:tc>
        <w:tc>
          <w:tcPr>
            <w:tcW w:w="2159" w:type="pct"/>
            <w:vAlign w:val="bottom"/>
          </w:tcPr>
          <w:p w:rsidR="00610E16" w:rsidRPr="00487029" w:rsidRDefault="00610E16" w:rsidP="00487029">
            <w:pPr>
              <w:pStyle w:val="Tabletext"/>
              <w:jc w:val="center"/>
            </w:pPr>
            <w:r w:rsidRPr="00487029">
              <w:t>30</w:t>
            </w:r>
          </w:p>
        </w:tc>
        <w:tc>
          <w:tcPr>
            <w:tcW w:w="595" w:type="pct"/>
            <w:vAlign w:val="bottom"/>
          </w:tcPr>
          <w:p w:rsidR="00610E16" w:rsidRPr="00487029" w:rsidRDefault="00610E16" w:rsidP="00487029">
            <w:pPr>
              <w:pStyle w:val="Tabletext"/>
              <w:jc w:val="center"/>
            </w:pPr>
            <w:r w:rsidRPr="00487029">
              <w:t>slots</w:t>
            </w: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 xml:space="preserve">Unfaded </w:t>
            </w:r>
            <w:r w:rsidRPr="00487029">
              <w:rPr>
                <w:i/>
                <w:iCs/>
              </w:rPr>
              <w:t>C</w:t>
            </w:r>
            <w:r w:rsidRPr="00487029">
              <w:t>/</w:t>
            </w:r>
            <w:r w:rsidRPr="00487029">
              <w:rPr>
                <w:i/>
                <w:iCs/>
              </w:rPr>
              <w:t>N</w:t>
            </w:r>
            <w:r w:rsidRPr="00487029">
              <w:rPr>
                <w:vertAlign w:val="subscript"/>
              </w:rPr>
              <w:t>0</w:t>
            </w:r>
          </w:p>
        </w:tc>
        <w:tc>
          <w:tcPr>
            <w:tcW w:w="2159" w:type="pct"/>
            <w:vAlign w:val="bottom"/>
          </w:tcPr>
          <w:p w:rsidR="00610E16" w:rsidRPr="00487029" w:rsidRDefault="00610E16" w:rsidP="00487029">
            <w:pPr>
              <w:pStyle w:val="Tabletext"/>
              <w:jc w:val="center"/>
            </w:pPr>
            <w:r w:rsidRPr="00487029">
              <w:t>73.0</w:t>
            </w:r>
          </w:p>
        </w:tc>
        <w:tc>
          <w:tcPr>
            <w:tcW w:w="595" w:type="pct"/>
            <w:vAlign w:val="bottom"/>
          </w:tcPr>
          <w:p w:rsidR="00610E16" w:rsidRPr="00487029" w:rsidRDefault="00610E16" w:rsidP="00487029">
            <w:pPr>
              <w:pStyle w:val="Tabletext"/>
              <w:jc w:val="center"/>
            </w:pPr>
            <w:r w:rsidRPr="00487029">
              <w:t>dBHz</w:t>
            </w: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Burst duration</w:t>
            </w:r>
          </w:p>
        </w:tc>
        <w:tc>
          <w:tcPr>
            <w:tcW w:w="2159" w:type="pct"/>
            <w:vAlign w:val="bottom"/>
          </w:tcPr>
          <w:p w:rsidR="00610E16" w:rsidRPr="00487029" w:rsidRDefault="00610E16" w:rsidP="00487029">
            <w:pPr>
              <w:pStyle w:val="Tabletext"/>
              <w:jc w:val="center"/>
            </w:pPr>
            <w:r w:rsidRPr="00487029">
              <w:t>1</w:t>
            </w:r>
          </w:p>
        </w:tc>
        <w:tc>
          <w:tcPr>
            <w:tcW w:w="595" w:type="pct"/>
            <w:vAlign w:val="bottom"/>
          </w:tcPr>
          <w:p w:rsidR="00610E16" w:rsidRPr="00487029" w:rsidRDefault="00610E16" w:rsidP="00487029">
            <w:pPr>
              <w:pStyle w:val="Tabletext"/>
              <w:jc w:val="center"/>
            </w:pPr>
            <w:r w:rsidRPr="00487029">
              <w:t>slots</w:t>
            </w: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Burst duration</w:t>
            </w:r>
          </w:p>
        </w:tc>
        <w:tc>
          <w:tcPr>
            <w:tcW w:w="2159" w:type="pct"/>
            <w:vAlign w:val="bottom"/>
          </w:tcPr>
          <w:p w:rsidR="00610E16" w:rsidRPr="00487029" w:rsidRDefault="00610E16" w:rsidP="00487029">
            <w:pPr>
              <w:pStyle w:val="Tabletext"/>
              <w:jc w:val="center"/>
            </w:pPr>
            <w:r w:rsidRPr="00487029">
              <w:t>26.67</w:t>
            </w:r>
          </w:p>
        </w:tc>
        <w:tc>
          <w:tcPr>
            <w:tcW w:w="595" w:type="pct"/>
            <w:vAlign w:val="bottom"/>
          </w:tcPr>
          <w:p w:rsidR="00610E16" w:rsidRPr="00487029" w:rsidRDefault="00610E16" w:rsidP="00487029">
            <w:pPr>
              <w:pStyle w:val="Tabletext"/>
              <w:jc w:val="center"/>
            </w:pPr>
            <w:r w:rsidRPr="00487029">
              <w:t>ms</w:t>
            </w: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Ramp down</w:t>
            </w:r>
          </w:p>
        </w:tc>
        <w:tc>
          <w:tcPr>
            <w:tcW w:w="2159" w:type="pct"/>
            <w:vAlign w:val="bottom"/>
          </w:tcPr>
          <w:p w:rsidR="00610E16" w:rsidRPr="00487029" w:rsidRDefault="00610E16" w:rsidP="00487029">
            <w:pPr>
              <w:pStyle w:val="Tabletext"/>
              <w:jc w:val="center"/>
            </w:pPr>
            <w:r w:rsidRPr="00487029">
              <w:t>0.30</w:t>
            </w:r>
          </w:p>
        </w:tc>
        <w:tc>
          <w:tcPr>
            <w:tcW w:w="595" w:type="pct"/>
            <w:vAlign w:val="bottom"/>
          </w:tcPr>
          <w:p w:rsidR="00610E16" w:rsidRPr="00487029" w:rsidRDefault="00610E16" w:rsidP="00487029">
            <w:pPr>
              <w:pStyle w:val="Tabletext"/>
              <w:jc w:val="center"/>
            </w:pPr>
            <w:r w:rsidRPr="00487029">
              <w:t>ms</w:t>
            </w: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Guard time</w:t>
            </w:r>
          </w:p>
        </w:tc>
        <w:tc>
          <w:tcPr>
            <w:tcW w:w="2159" w:type="pct"/>
            <w:vAlign w:val="bottom"/>
          </w:tcPr>
          <w:p w:rsidR="00610E16" w:rsidRPr="00487029" w:rsidRDefault="00610E16" w:rsidP="00487029">
            <w:pPr>
              <w:pStyle w:val="Tabletext"/>
              <w:jc w:val="center"/>
            </w:pPr>
            <w:r w:rsidRPr="00487029">
              <w:t>0.0</w:t>
            </w:r>
          </w:p>
        </w:tc>
        <w:tc>
          <w:tcPr>
            <w:tcW w:w="595" w:type="pct"/>
            <w:vAlign w:val="bottom"/>
          </w:tcPr>
          <w:p w:rsidR="00610E16" w:rsidRPr="00487029" w:rsidRDefault="00610E16" w:rsidP="00487029">
            <w:pPr>
              <w:pStyle w:val="Tabletext"/>
              <w:jc w:val="center"/>
            </w:pPr>
            <w:r w:rsidRPr="00487029">
              <w:t>ms</w:t>
            </w: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Channel rate</w:t>
            </w:r>
          </w:p>
        </w:tc>
        <w:tc>
          <w:tcPr>
            <w:tcW w:w="2159" w:type="pct"/>
            <w:vAlign w:val="bottom"/>
          </w:tcPr>
          <w:p w:rsidR="00610E16" w:rsidRPr="00487029" w:rsidRDefault="00610E16" w:rsidP="00487029">
            <w:pPr>
              <w:pStyle w:val="Tabletext"/>
              <w:jc w:val="center"/>
            </w:pPr>
            <w:r w:rsidRPr="00487029">
              <w:t>33.6</w:t>
            </w:r>
          </w:p>
        </w:tc>
        <w:tc>
          <w:tcPr>
            <w:tcW w:w="595" w:type="pct"/>
            <w:vAlign w:val="bottom"/>
          </w:tcPr>
          <w:p w:rsidR="00610E16" w:rsidRPr="00487029" w:rsidRDefault="00610E16" w:rsidP="00487029">
            <w:pPr>
              <w:pStyle w:val="Tabletext"/>
              <w:jc w:val="center"/>
            </w:pPr>
            <w:r w:rsidRPr="00487029">
              <w:t>kchip/s</w:t>
            </w: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Spreading factor</w:t>
            </w:r>
          </w:p>
        </w:tc>
        <w:tc>
          <w:tcPr>
            <w:tcW w:w="2159" w:type="pct"/>
            <w:vAlign w:val="bottom"/>
          </w:tcPr>
          <w:p w:rsidR="00610E16" w:rsidRPr="00487029" w:rsidRDefault="00610E16" w:rsidP="00487029">
            <w:pPr>
              <w:pStyle w:val="Tabletext"/>
              <w:jc w:val="center"/>
            </w:pPr>
            <w:r w:rsidRPr="00487029">
              <w:t>1</w:t>
            </w:r>
          </w:p>
        </w:tc>
        <w:tc>
          <w:tcPr>
            <w:tcW w:w="595" w:type="pct"/>
            <w:vAlign w:val="bottom"/>
          </w:tcPr>
          <w:p w:rsidR="00610E16" w:rsidRPr="00487029" w:rsidRDefault="00610E16" w:rsidP="00487029">
            <w:pPr>
              <w:pStyle w:val="Tabletext"/>
              <w:jc w:val="center"/>
            </w:pP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Modulation</w:t>
            </w:r>
          </w:p>
        </w:tc>
        <w:tc>
          <w:tcPr>
            <w:tcW w:w="2159" w:type="pct"/>
            <w:vAlign w:val="bottom"/>
          </w:tcPr>
          <w:p w:rsidR="00610E16" w:rsidRPr="00487029" w:rsidRDefault="00610E16" w:rsidP="00487029">
            <w:pPr>
              <w:pStyle w:val="Tabletext"/>
              <w:jc w:val="center"/>
            </w:pPr>
            <w:r w:rsidRPr="00487029">
              <w:t>16APSK</w:t>
            </w:r>
          </w:p>
        </w:tc>
        <w:tc>
          <w:tcPr>
            <w:tcW w:w="595" w:type="pct"/>
            <w:vAlign w:val="bottom"/>
          </w:tcPr>
          <w:p w:rsidR="00610E16" w:rsidRPr="00487029" w:rsidRDefault="00610E16" w:rsidP="00487029">
            <w:pPr>
              <w:pStyle w:val="Tabletext"/>
              <w:jc w:val="center"/>
            </w:pP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Channel bits/symbol</w:t>
            </w:r>
          </w:p>
        </w:tc>
        <w:tc>
          <w:tcPr>
            <w:tcW w:w="2159" w:type="pct"/>
            <w:vAlign w:val="bottom"/>
          </w:tcPr>
          <w:p w:rsidR="00610E16" w:rsidRPr="00487029" w:rsidRDefault="00610E16" w:rsidP="00487029">
            <w:pPr>
              <w:pStyle w:val="Tabletext"/>
              <w:jc w:val="center"/>
            </w:pPr>
            <w:r w:rsidRPr="00487029">
              <w:t>4</w:t>
            </w:r>
          </w:p>
        </w:tc>
        <w:tc>
          <w:tcPr>
            <w:tcW w:w="595" w:type="pct"/>
            <w:vAlign w:val="bottom"/>
          </w:tcPr>
          <w:p w:rsidR="00610E16" w:rsidRPr="00487029" w:rsidRDefault="00610E16" w:rsidP="00487029">
            <w:pPr>
              <w:pStyle w:val="Tabletext"/>
              <w:jc w:val="center"/>
            </w:pP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FEC rate</w:t>
            </w:r>
          </w:p>
        </w:tc>
        <w:tc>
          <w:tcPr>
            <w:tcW w:w="2159" w:type="pct"/>
            <w:vAlign w:val="bottom"/>
          </w:tcPr>
          <w:p w:rsidR="00610E16" w:rsidRPr="00487029" w:rsidRDefault="00610E16" w:rsidP="00487029">
            <w:pPr>
              <w:pStyle w:val="Tabletext"/>
              <w:jc w:val="center"/>
            </w:pPr>
            <w:r w:rsidRPr="00487029">
              <w:t>3/4</w:t>
            </w:r>
          </w:p>
        </w:tc>
        <w:tc>
          <w:tcPr>
            <w:tcW w:w="595" w:type="pct"/>
            <w:vAlign w:val="bottom"/>
          </w:tcPr>
          <w:p w:rsidR="00610E16" w:rsidRPr="00487029" w:rsidRDefault="00610E16" w:rsidP="00487029">
            <w:pPr>
              <w:pStyle w:val="Tabletext"/>
              <w:jc w:val="center"/>
            </w:pP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Information rate/user</w:t>
            </w:r>
          </w:p>
        </w:tc>
        <w:tc>
          <w:tcPr>
            <w:tcW w:w="2159" w:type="pct"/>
            <w:vAlign w:val="bottom"/>
          </w:tcPr>
          <w:p w:rsidR="00610E16" w:rsidRPr="00487029" w:rsidRDefault="00610E16" w:rsidP="00487029">
            <w:pPr>
              <w:pStyle w:val="Tabletext"/>
              <w:jc w:val="center"/>
            </w:pPr>
            <w:r w:rsidRPr="00487029">
              <w:t>100.80</w:t>
            </w:r>
          </w:p>
        </w:tc>
        <w:tc>
          <w:tcPr>
            <w:tcW w:w="595" w:type="pct"/>
            <w:vAlign w:val="bottom"/>
          </w:tcPr>
          <w:p w:rsidR="00610E16" w:rsidRPr="00487029" w:rsidRDefault="00610E16" w:rsidP="00487029">
            <w:pPr>
              <w:pStyle w:val="Tabletext"/>
              <w:jc w:val="center"/>
            </w:pPr>
            <w:r w:rsidRPr="00487029">
              <w:t>kbits/s</w:t>
            </w: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Number of simultaneous users</w:t>
            </w:r>
          </w:p>
        </w:tc>
        <w:tc>
          <w:tcPr>
            <w:tcW w:w="2159" w:type="pct"/>
            <w:vAlign w:val="bottom"/>
          </w:tcPr>
          <w:p w:rsidR="00610E16" w:rsidRPr="00487029" w:rsidRDefault="00610E16" w:rsidP="00487029">
            <w:pPr>
              <w:pStyle w:val="Tabletext"/>
              <w:jc w:val="center"/>
            </w:pPr>
            <w:r w:rsidRPr="00487029">
              <w:t>1</w:t>
            </w:r>
          </w:p>
        </w:tc>
        <w:tc>
          <w:tcPr>
            <w:tcW w:w="595" w:type="pct"/>
            <w:vAlign w:val="bottom"/>
          </w:tcPr>
          <w:p w:rsidR="00610E16" w:rsidRPr="00487029" w:rsidRDefault="00610E16" w:rsidP="00487029">
            <w:pPr>
              <w:pStyle w:val="Tabletext"/>
              <w:jc w:val="center"/>
            </w:pP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rPr>
                <w:i/>
                <w:iCs/>
              </w:rPr>
              <w:t>E</w:t>
            </w:r>
            <w:r w:rsidRPr="00487029">
              <w:rPr>
                <w:i/>
                <w:iCs/>
                <w:vertAlign w:val="subscript"/>
              </w:rPr>
              <w:t>b</w:t>
            </w:r>
            <w:r w:rsidRPr="00487029">
              <w:t>/</w:t>
            </w:r>
            <w:r w:rsidRPr="00487029">
              <w:rPr>
                <w:i/>
                <w:iCs/>
              </w:rPr>
              <w:t>N</w:t>
            </w:r>
            <w:r w:rsidRPr="00487029">
              <w:rPr>
                <w:vertAlign w:val="subscript"/>
              </w:rPr>
              <w:t>0</w:t>
            </w:r>
          </w:p>
        </w:tc>
        <w:tc>
          <w:tcPr>
            <w:tcW w:w="2159" w:type="pct"/>
            <w:vAlign w:val="bottom"/>
          </w:tcPr>
          <w:p w:rsidR="00610E16" w:rsidRPr="00487029" w:rsidRDefault="00610E16" w:rsidP="00487029">
            <w:pPr>
              <w:pStyle w:val="Tabletext"/>
              <w:jc w:val="center"/>
            </w:pPr>
            <w:r w:rsidRPr="00487029">
              <w:t>23.0</w:t>
            </w:r>
          </w:p>
        </w:tc>
        <w:tc>
          <w:tcPr>
            <w:tcW w:w="595" w:type="pct"/>
            <w:vAlign w:val="bottom"/>
          </w:tcPr>
          <w:p w:rsidR="00610E16" w:rsidRPr="00487029" w:rsidRDefault="00610E16" w:rsidP="00487029">
            <w:pPr>
              <w:pStyle w:val="Tabletext"/>
              <w:jc w:val="center"/>
            </w:pPr>
            <w:r w:rsidRPr="00487029">
              <w:t>dB</w:t>
            </w: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Channel Rice factor (</w:t>
            </w:r>
            <w:r w:rsidRPr="00487029">
              <w:rPr>
                <w:i/>
                <w:iCs/>
              </w:rPr>
              <w:t>C</w:t>
            </w:r>
            <w:r w:rsidRPr="00487029">
              <w:t>/</w:t>
            </w:r>
            <w:r w:rsidRPr="00487029">
              <w:rPr>
                <w:i/>
                <w:iCs/>
              </w:rPr>
              <w:t>M</w:t>
            </w:r>
            <w:r w:rsidRPr="00487029">
              <w:t>)</w:t>
            </w:r>
          </w:p>
        </w:tc>
        <w:tc>
          <w:tcPr>
            <w:tcW w:w="2159" w:type="pct"/>
            <w:vAlign w:val="bottom"/>
          </w:tcPr>
          <w:p w:rsidR="00610E16" w:rsidRPr="00487029" w:rsidRDefault="00610E16" w:rsidP="00487029">
            <w:pPr>
              <w:pStyle w:val="Tabletext"/>
              <w:jc w:val="center"/>
            </w:pPr>
            <w:r w:rsidRPr="00487029">
              <w:t>10</w:t>
            </w:r>
          </w:p>
        </w:tc>
        <w:tc>
          <w:tcPr>
            <w:tcW w:w="595" w:type="pct"/>
            <w:vAlign w:val="bottom"/>
          </w:tcPr>
          <w:p w:rsidR="00610E16" w:rsidRPr="00487029" w:rsidRDefault="00610E16" w:rsidP="00487029">
            <w:pPr>
              <w:pStyle w:val="Tabletext"/>
              <w:jc w:val="center"/>
            </w:pPr>
            <w:r w:rsidRPr="00487029">
              <w:t>dB</w:t>
            </w: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Channel fading bandwidth</w:t>
            </w:r>
          </w:p>
        </w:tc>
        <w:tc>
          <w:tcPr>
            <w:tcW w:w="2159" w:type="pct"/>
            <w:vAlign w:val="bottom"/>
          </w:tcPr>
          <w:p w:rsidR="00610E16" w:rsidRPr="00487029" w:rsidRDefault="00610E16" w:rsidP="00487029">
            <w:pPr>
              <w:pStyle w:val="Tabletext"/>
              <w:jc w:val="center"/>
            </w:pPr>
            <w:r w:rsidRPr="00487029">
              <w:t>3</w:t>
            </w:r>
          </w:p>
        </w:tc>
        <w:tc>
          <w:tcPr>
            <w:tcW w:w="595" w:type="pct"/>
            <w:vAlign w:val="bottom"/>
          </w:tcPr>
          <w:p w:rsidR="00610E16" w:rsidRPr="00487029" w:rsidRDefault="00610E16" w:rsidP="00487029">
            <w:pPr>
              <w:pStyle w:val="Tabletext"/>
              <w:jc w:val="center"/>
            </w:pPr>
            <w:r w:rsidRPr="00487029">
              <w:t>Hz</w:t>
            </w: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Target frame error rate</w:t>
            </w:r>
          </w:p>
        </w:tc>
        <w:tc>
          <w:tcPr>
            <w:tcW w:w="2159" w:type="pct"/>
            <w:vAlign w:val="bottom"/>
          </w:tcPr>
          <w:p w:rsidR="00610E16" w:rsidRPr="00487029" w:rsidRDefault="00610E16" w:rsidP="00487029">
            <w:pPr>
              <w:pStyle w:val="Tabletext"/>
              <w:jc w:val="center"/>
            </w:pPr>
            <w:r w:rsidRPr="00487029">
              <w:t>1.00</w:t>
            </w:r>
          </w:p>
        </w:tc>
        <w:tc>
          <w:tcPr>
            <w:tcW w:w="595" w:type="pct"/>
            <w:vAlign w:val="bottom"/>
          </w:tcPr>
          <w:p w:rsidR="00610E16" w:rsidRPr="00487029" w:rsidRDefault="00610E16" w:rsidP="00487029">
            <w:pPr>
              <w:pStyle w:val="Tabletext"/>
              <w:jc w:val="center"/>
            </w:pPr>
            <w:r w:rsidRPr="00487029">
              <w:t>%</w:t>
            </w: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Pilot and data duration of burst</w:t>
            </w:r>
          </w:p>
        </w:tc>
        <w:tc>
          <w:tcPr>
            <w:tcW w:w="2159" w:type="pct"/>
            <w:vAlign w:val="bottom"/>
          </w:tcPr>
          <w:p w:rsidR="00610E16" w:rsidRPr="00487029" w:rsidRDefault="00610E16" w:rsidP="00487029">
            <w:pPr>
              <w:pStyle w:val="Tabletext"/>
              <w:jc w:val="center"/>
            </w:pPr>
            <w:r w:rsidRPr="00487029">
              <w:t>5.65</w:t>
            </w:r>
          </w:p>
        </w:tc>
        <w:tc>
          <w:tcPr>
            <w:tcW w:w="595" w:type="pct"/>
            <w:vAlign w:val="bottom"/>
          </w:tcPr>
          <w:p w:rsidR="00610E16" w:rsidRPr="00487029" w:rsidRDefault="00610E16" w:rsidP="00487029">
            <w:pPr>
              <w:pStyle w:val="Tabletext"/>
              <w:jc w:val="center"/>
            </w:pPr>
            <w:r w:rsidRPr="00487029">
              <w:t>ms</w:t>
            </w: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Pilot duration</w:t>
            </w:r>
          </w:p>
        </w:tc>
        <w:tc>
          <w:tcPr>
            <w:tcW w:w="2159" w:type="pct"/>
            <w:vAlign w:val="bottom"/>
          </w:tcPr>
          <w:p w:rsidR="00610E16" w:rsidRPr="00487029" w:rsidRDefault="00610E16" w:rsidP="00487029">
            <w:pPr>
              <w:pStyle w:val="Tabletext"/>
              <w:jc w:val="center"/>
            </w:pPr>
            <w:r w:rsidRPr="00487029">
              <w:t>0.57</w:t>
            </w:r>
          </w:p>
        </w:tc>
        <w:tc>
          <w:tcPr>
            <w:tcW w:w="595" w:type="pct"/>
            <w:vAlign w:val="bottom"/>
          </w:tcPr>
          <w:p w:rsidR="00610E16" w:rsidRPr="00487029" w:rsidRDefault="00610E16" w:rsidP="00487029">
            <w:pPr>
              <w:pStyle w:val="Tabletext"/>
              <w:jc w:val="center"/>
            </w:pPr>
            <w:r w:rsidRPr="00487029">
              <w:t>ms</w:t>
            </w: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Data duration</w:t>
            </w:r>
          </w:p>
        </w:tc>
        <w:tc>
          <w:tcPr>
            <w:tcW w:w="2159" w:type="pct"/>
            <w:vAlign w:val="bottom"/>
          </w:tcPr>
          <w:p w:rsidR="00610E16" w:rsidRPr="00487029" w:rsidRDefault="00610E16" w:rsidP="00487029">
            <w:pPr>
              <w:pStyle w:val="Tabletext"/>
              <w:jc w:val="center"/>
            </w:pPr>
            <w:r w:rsidRPr="00487029">
              <w:t>5.09</w:t>
            </w:r>
          </w:p>
        </w:tc>
        <w:tc>
          <w:tcPr>
            <w:tcW w:w="595" w:type="pct"/>
            <w:vAlign w:val="bottom"/>
          </w:tcPr>
          <w:p w:rsidR="00610E16" w:rsidRPr="00487029" w:rsidRDefault="00610E16" w:rsidP="00487029">
            <w:pPr>
              <w:pStyle w:val="Tabletext"/>
              <w:jc w:val="center"/>
            </w:pPr>
            <w:r w:rsidRPr="00487029">
              <w:t>ms</w:t>
            </w: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Number of information bits</w:t>
            </w:r>
          </w:p>
        </w:tc>
        <w:tc>
          <w:tcPr>
            <w:tcW w:w="2159" w:type="pct"/>
            <w:vAlign w:val="bottom"/>
          </w:tcPr>
          <w:p w:rsidR="00610E16" w:rsidRPr="00487029" w:rsidRDefault="00610E16" w:rsidP="00487029">
            <w:pPr>
              <w:pStyle w:val="Tabletext"/>
              <w:jc w:val="center"/>
            </w:pPr>
            <w:r w:rsidRPr="00487029">
              <w:t>512</w:t>
            </w:r>
          </w:p>
        </w:tc>
        <w:tc>
          <w:tcPr>
            <w:tcW w:w="595" w:type="pct"/>
            <w:vAlign w:val="bottom"/>
          </w:tcPr>
          <w:p w:rsidR="00610E16" w:rsidRPr="00487029" w:rsidRDefault="00610E16" w:rsidP="00487029">
            <w:pPr>
              <w:pStyle w:val="Tabletext"/>
              <w:jc w:val="center"/>
            </w:pPr>
            <w:r w:rsidRPr="00487029">
              <w:t>bits</w:t>
            </w: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Block interleaver width</w:t>
            </w:r>
          </w:p>
        </w:tc>
        <w:tc>
          <w:tcPr>
            <w:tcW w:w="2159" w:type="pct"/>
            <w:vAlign w:val="bottom"/>
          </w:tcPr>
          <w:p w:rsidR="00610E16" w:rsidRPr="00487029" w:rsidRDefault="00610E16" w:rsidP="00487029">
            <w:pPr>
              <w:pStyle w:val="Tabletext"/>
              <w:jc w:val="center"/>
            </w:pPr>
            <w:r w:rsidRPr="00487029">
              <w:t>32</w:t>
            </w:r>
          </w:p>
        </w:tc>
        <w:tc>
          <w:tcPr>
            <w:tcW w:w="595" w:type="pct"/>
            <w:vAlign w:val="bottom"/>
          </w:tcPr>
          <w:p w:rsidR="00610E16" w:rsidRPr="00487029" w:rsidRDefault="00610E16" w:rsidP="00487029">
            <w:pPr>
              <w:pStyle w:val="Tabletext"/>
              <w:jc w:val="center"/>
            </w:pPr>
            <w:r w:rsidRPr="00487029">
              <w:t>bits</w:t>
            </w: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Block interleaver height</w:t>
            </w:r>
          </w:p>
        </w:tc>
        <w:tc>
          <w:tcPr>
            <w:tcW w:w="2159" w:type="pct"/>
            <w:vAlign w:val="bottom"/>
          </w:tcPr>
          <w:p w:rsidR="00610E16" w:rsidRPr="00487029" w:rsidRDefault="00610E16" w:rsidP="00487029">
            <w:pPr>
              <w:pStyle w:val="Tabletext"/>
              <w:jc w:val="center"/>
            </w:pPr>
            <w:r w:rsidRPr="00487029">
              <w:t>22</w:t>
            </w:r>
          </w:p>
        </w:tc>
        <w:tc>
          <w:tcPr>
            <w:tcW w:w="595" w:type="pct"/>
            <w:vAlign w:val="bottom"/>
          </w:tcPr>
          <w:p w:rsidR="00610E16" w:rsidRPr="00487029" w:rsidRDefault="00610E16" w:rsidP="00487029">
            <w:pPr>
              <w:pStyle w:val="Tabletext"/>
              <w:jc w:val="center"/>
            </w:pPr>
            <w:r w:rsidRPr="00487029">
              <w:t>bits</w:t>
            </w: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Number of info bytes</w:t>
            </w:r>
          </w:p>
        </w:tc>
        <w:tc>
          <w:tcPr>
            <w:tcW w:w="2159" w:type="pct"/>
            <w:vAlign w:val="bottom"/>
          </w:tcPr>
          <w:p w:rsidR="00610E16" w:rsidRPr="00487029" w:rsidRDefault="00610E16" w:rsidP="00487029">
            <w:pPr>
              <w:pStyle w:val="Tabletext"/>
              <w:jc w:val="center"/>
            </w:pPr>
            <w:r w:rsidRPr="00487029">
              <w:t>64</w:t>
            </w:r>
          </w:p>
        </w:tc>
        <w:tc>
          <w:tcPr>
            <w:tcW w:w="595" w:type="pct"/>
            <w:vAlign w:val="bottom"/>
          </w:tcPr>
          <w:p w:rsidR="00610E16" w:rsidRPr="00487029" w:rsidRDefault="00610E16" w:rsidP="00487029">
            <w:pPr>
              <w:pStyle w:val="Tabletext"/>
              <w:jc w:val="center"/>
            </w:pPr>
            <w:r w:rsidRPr="00487029">
              <w:t>bytes</w:t>
            </w: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Packet type field</w:t>
            </w:r>
          </w:p>
        </w:tc>
        <w:tc>
          <w:tcPr>
            <w:tcW w:w="2159" w:type="pct"/>
            <w:vAlign w:val="bottom"/>
          </w:tcPr>
          <w:p w:rsidR="00610E16" w:rsidRPr="00487029" w:rsidRDefault="00610E16" w:rsidP="00487029">
            <w:pPr>
              <w:pStyle w:val="Tabletext"/>
              <w:jc w:val="center"/>
            </w:pPr>
            <w:r w:rsidRPr="00487029">
              <w:t>1</w:t>
            </w:r>
          </w:p>
        </w:tc>
        <w:tc>
          <w:tcPr>
            <w:tcW w:w="595" w:type="pct"/>
            <w:vAlign w:val="bottom"/>
          </w:tcPr>
          <w:p w:rsidR="00610E16" w:rsidRPr="00487029" w:rsidRDefault="00610E16" w:rsidP="00487029">
            <w:pPr>
              <w:pStyle w:val="Tabletext"/>
              <w:jc w:val="center"/>
            </w:pPr>
            <w:r w:rsidRPr="00487029">
              <w:t>bytes</w:t>
            </w: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Ship ID field</w:t>
            </w:r>
          </w:p>
        </w:tc>
        <w:tc>
          <w:tcPr>
            <w:tcW w:w="2159" w:type="pct"/>
            <w:vAlign w:val="bottom"/>
          </w:tcPr>
          <w:p w:rsidR="00610E16" w:rsidRPr="00487029" w:rsidRDefault="00610E16" w:rsidP="00487029">
            <w:pPr>
              <w:pStyle w:val="Tabletext"/>
              <w:jc w:val="center"/>
            </w:pPr>
            <w:r w:rsidRPr="00487029">
              <w:t>4</w:t>
            </w:r>
          </w:p>
        </w:tc>
        <w:tc>
          <w:tcPr>
            <w:tcW w:w="595" w:type="pct"/>
            <w:vAlign w:val="bottom"/>
          </w:tcPr>
          <w:p w:rsidR="00610E16" w:rsidRPr="00487029" w:rsidRDefault="00610E16" w:rsidP="00487029">
            <w:pPr>
              <w:pStyle w:val="Tabletext"/>
              <w:jc w:val="center"/>
            </w:pPr>
            <w:r w:rsidRPr="00487029">
              <w:t>bytes</w:t>
            </w: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Destination short address</w:t>
            </w:r>
          </w:p>
        </w:tc>
        <w:tc>
          <w:tcPr>
            <w:tcW w:w="2159" w:type="pct"/>
            <w:vAlign w:val="bottom"/>
          </w:tcPr>
          <w:p w:rsidR="00610E16" w:rsidRPr="00487029" w:rsidRDefault="00610E16" w:rsidP="00487029">
            <w:pPr>
              <w:pStyle w:val="Tabletext"/>
              <w:jc w:val="center"/>
            </w:pPr>
            <w:r w:rsidRPr="00487029">
              <w:t>2</w:t>
            </w:r>
          </w:p>
        </w:tc>
        <w:tc>
          <w:tcPr>
            <w:tcW w:w="595" w:type="pct"/>
            <w:vAlign w:val="bottom"/>
          </w:tcPr>
          <w:p w:rsidR="00610E16" w:rsidRPr="00487029" w:rsidRDefault="00610E16" w:rsidP="00487029">
            <w:pPr>
              <w:pStyle w:val="Tabletext"/>
              <w:jc w:val="center"/>
            </w:pPr>
            <w:r w:rsidRPr="00487029">
              <w:t>bytes</w:t>
            </w: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Repeat transmission offset field</w:t>
            </w:r>
          </w:p>
        </w:tc>
        <w:tc>
          <w:tcPr>
            <w:tcW w:w="2159" w:type="pct"/>
            <w:vAlign w:val="bottom"/>
          </w:tcPr>
          <w:p w:rsidR="00610E16" w:rsidRPr="00487029" w:rsidRDefault="00610E16" w:rsidP="00487029">
            <w:pPr>
              <w:pStyle w:val="Tabletext"/>
              <w:jc w:val="center"/>
            </w:pPr>
            <w:r w:rsidRPr="00487029">
              <w:t>2</w:t>
            </w:r>
          </w:p>
        </w:tc>
        <w:tc>
          <w:tcPr>
            <w:tcW w:w="595" w:type="pct"/>
            <w:vAlign w:val="bottom"/>
          </w:tcPr>
          <w:p w:rsidR="00610E16" w:rsidRPr="00487029" w:rsidRDefault="00610E16" w:rsidP="00487029">
            <w:pPr>
              <w:pStyle w:val="Tabletext"/>
              <w:jc w:val="center"/>
            </w:pPr>
            <w:r w:rsidRPr="00487029">
              <w:t>bytes</w:t>
            </w: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 xml:space="preserve">Received </w:t>
            </w:r>
            <w:r w:rsidRPr="00487029">
              <w:rPr>
                <w:i/>
                <w:iCs/>
              </w:rPr>
              <w:t>C</w:t>
            </w:r>
            <w:r w:rsidRPr="00487029">
              <w:t>/</w:t>
            </w:r>
            <w:r w:rsidRPr="00487029">
              <w:rPr>
                <w:i/>
                <w:iCs/>
              </w:rPr>
              <w:t>N</w:t>
            </w:r>
            <w:r w:rsidRPr="00487029">
              <w:rPr>
                <w:vertAlign w:val="subscript"/>
              </w:rPr>
              <w:t>0</w:t>
            </w:r>
            <w:r w:rsidRPr="00487029">
              <w:t xml:space="preserve"> field</w:t>
            </w:r>
          </w:p>
        </w:tc>
        <w:tc>
          <w:tcPr>
            <w:tcW w:w="2159" w:type="pct"/>
            <w:vAlign w:val="bottom"/>
          </w:tcPr>
          <w:p w:rsidR="00610E16" w:rsidRPr="00487029" w:rsidRDefault="00610E16" w:rsidP="00487029">
            <w:pPr>
              <w:pStyle w:val="Tabletext"/>
              <w:jc w:val="center"/>
            </w:pPr>
            <w:r w:rsidRPr="00487029">
              <w:t>1</w:t>
            </w:r>
          </w:p>
        </w:tc>
        <w:tc>
          <w:tcPr>
            <w:tcW w:w="595" w:type="pct"/>
            <w:vAlign w:val="bottom"/>
          </w:tcPr>
          <w:p w:rsidR="00610E16" w:rsidRPr="00487029" w:rsidRDefault="00610E16" w:rsidP="00487029">
            <w:pPr>
              <w:pStyle w:val="Tabletext"/>
              <w:jc w:val="center"/>
            </w:pPr>
            <w:r w:rsidRPr="00487029">
              <w:t>bytes</w:t>
            </w: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Packet sequence number</w:t>
            </w:r>
          </w:p>
        </w:tc>
        <w:tc>
          <w:tcPr>
            <w:tcW w:w="2159" w:type="pct"/>
            <w:vAlign w:val="bottom"/>
          </w:tcPr>
          <w:p w:rsidR="00610E16" w:rsidRPr="00487029" w:rsidRDefault="00610E16" w:rsidP="00487029">
            <w:pPr>
              <w:pStyle w:val="Tabletext"/>
              <w:jc w:val="center"/>
            </w:pPr>
            <w:r w:rsidRPr="00487029">
              <w:t>0</w:t>
            </w:r>
          </w:p>
        </w:tc>
        <w:tc>
          <w:tcPr>
            <w:tcW w:w="595" w:type="pct"/>
            <w:vAlign w:val="bottom"/>
          </w:tcPr>
          <w:p w:rsidR="00610E16" w:rsidRPr="00487029" w:rsidRDefault="00610E16" w:rsidP="00487029">
            <w:pPr>
              <w:pStyle w:val="Tabletext"/>
              <w:jc w:val="center"/>
            </w:pPr>
            <w:r w:rsidRPr="00487029">
              <w:t>bytes</w:t>
            </w: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Transaction ID</w:t>
            </w:r>
          </w:p>
        </w:tc>
        <w:tc>
          <w:tcPr>
            <w:tcW w:w="2159" w:type="pct"/>
            <w:vAlign w:val="bottom"/>
          </w:tcPr>
          <w:p w:rsidR="00610E16" w:rsidRPr="00487029" w:rsidRDefault="00610E16" w:rsidP="00487029">
            <w:pPr>
              <w:pStyle w:val="Tabletext"/>
              <w:jc w:val="center"/>
            </w:pPr>
            <w:r w:rsidRPr="00487029">
              <w:t>0</w:t>
            </w:r>
          </w:p>
        </w:tc>
        <w:tc>
          <w:tcPr>
            <w:tcW w:w="595" w:type="pct"/>
            <w:vAlign w:val="bottom"/>
          </w:tcPr>
          <w:p w:rsidR="00610E16" w:rsidRPr="00487029" w:rsidRDefault="00610E16" w:rsidP="00487029">
            <w:pPr>
              <w:pStyle w:val="Tabletext"/>
              <w:jc w:val="center"/>
            </w:pPr>
            <w:r w:rsidRPr="00487029">
              <w:t>bytes</w:t>
            </w: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CRC</w:t>
            </w:r>
          </w:p>
        </w:tc>
        <w:tc>
          <w:tcPr>
            <w:tcW w:w="2159" w:type="pct"/>
            <w:vAlign w:val="bottom"/>
          </w:tcPr>
          <w:p w:rsidR="00610E16" w:rsidRPr="00487029" w:rsidRDefault="00610E16" w:rsidP="00487029">
            <w:pPr>
              <w:pStyle w:val="Tabletext"/>
              <w:jc w:val="center"/>
            </w:pPr>
            <w:r w:rsidRPr="00487029">
              <w:t>4</w:t>
            </w:r>
          </w:p>
        </w:tc>
        <w:tc>
          <w:tcPr>
            <w:tcW w:w="595" w:type="pct"/>
            <w:vAlign w:val="bottom"/>
          </w:tcPr>
          <w:p w:rsidR="00610E16" w:rsidRPr="00487029" w:rsidRDefault="00610E16" w:rsidP="00487029">
            <w:pPr>
              <w:pStyle w:val="Tabletext"/>
              <w:jc w:val="center"/>
            </w:pPr>
            <w:r w:rsidRPr="00487029">
              <w:t>bytes</w:t>
            </w:r>
          </w:p>
        </w:tc>
      </w:tr>
      <w:tr w:rsidR="00610E16" w:rsidRPr="00487029" w:rsidTr="00487029">
        <w:trPr>
          <w:trHeight w:val="280"/>
          <w:jc w:val="center"/>
        </w:trPr>
        <w:tc>
          <w:tcPr>
            <w:tcW w:w="2247" w:type="pct"/>
            <w:vAlign w:val="bottom"/>
          </w:tcPr>
          <w:p w:rsidR="00610E16" w:rsidRPr="00487029" w:rsidRDefault="00610E16" w:rsidP="00487029">
            <w:pPr>
              <w:pStyle w:val="Tabletext"/>
            </w:pPr>
            <w:r w:rsidRPr="00487029">
              <w:t>Payload</w:t>
            </w:r>
          </w:p>
        </w:tc>
        <w:tc>
          <w:tcPr>
            <w:tcW w:w="2159" w:type="pct"/>
            <w:vAlign w:val="bottom"/>
          </w:tcPr>
          <w:p w:rsidR="00610E16" w:rsidRPr="00487029" w:rsidRDefault="00610E16" w:rsidP="00487029">
            <w:pPr>
              <w:pStyle w:val="Tabletext"/>
              <w:jc w:val="center"/>
            </w:pPr>
            <w:r w:rsidRPr="00487029">
              <w:t>50</w:t>
            </w:r>
          </w:p>
        </w:tc>
        <w:tc>
          <w:tcPr>
            <w:tcW w:w="595" w:type="pct"/>
            <w:vAlign w:val="bottom"/>
          </w:tcPr>
          <w:p w:rsidR="00610E16" w:rsidRPr="00487029" w:rsidRDefault="00610E16" w:rsidP="00487029">
            <w:pPr>
              <w:pStyle w:val="Tabletext"/>
              <w:jc w:val="center"/>
            </w:pPr>
            <w:r w:rsidRPr="00487029">
              <w:t>bytes</w:t>
            </w:r>
          </w:p>
        </w:tc>
      </w:tr>
    </w:tbl>
    <w:p w:rsidR="00610E16" w:rsidRPr="00487029" w:rsidRDefault="00610E16" w:rsidP="00610E16">
      <w:pPr>
        <w:pStyle w:val="Heading3"/>
      </w:pPr>
      <w:r w:rsidRPr="00487029">
        <w:t>2.7.5</w:t>
      </w:r>
      <w:r w:rsidRPr="00487029">
        <w:tab/>
        <w:t>VDE-SAT uplink PL-Frame format 5</w:t>
      </w:r>
    </w:p>
    <w:p w:rsidR="00610E16" w:rsidRPr="00487029" w:rsidRDefault="00610E16" w:rsidP="00610E16">
      <w:r w:rsidRPr="00487029">
        <w:t>The VDE-SAT uplink PL-Frame format 5 is provided in Table A5-10.</w:t>
      </w:r>
    </w:p>
    <w:p w:rsidR="00610E16" w:rsidRPr="00487029" w:rsidRDefault="00610E16" w:rsidP="00487029">
      <w:pPr>
        <w:pStyle w:val="TableNo"/>
      </w:pPr>
      <w:r w:rsidRPr="00487029">
        <w:t>Table A5-10</w:t>
      </w:r>
    </w:p>
    <w:p w:rsidR="00610E16" w:rsidRPr="00487029" w:rsidRDefault="00610E16" w:rsidP="00487029">
      <w:pPr>
        <w:pStyle w:val="Tabletitle"/>
      </w:pPr>
      <w:r w:rsidRPr="00487029">
        <w:t>VDE-SAT uplink PL-Frame format 5</w:t>
      </w:r>
    </w:p>
    <w:tbl>
      <w:tblPr>
        <w:tblW w:w="40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38"/>
        <w:gridCol w:w="3403"/>
        <w:gridCol w:w="937"/>
      </w:tblGrid>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Uplink format</w:t>
            </w:r>
          </w:p>
        </w:tc>
        <w:tc>
          <w:tcPr>
            <w:tcW w:w="2160" w:type="pct"/>
            <w:shd w:val="clear" w:color="auto" w:fill="auto"/>
            <w:noWrap/>
            <w:vAlign w:val="bottom"/>
            <w:hideMark/>
          </w:tcPr>
          <w:p w:rsidR="00610E16" w:rsidRPr="00487029" w:rsidRDefault="00610E16" w:rsidP="00487029">
            <w:pPr>
              <w:pStyle w:val="Tabletext"/>
              <w:jc w:val="center"/>
            </w:pPr>
            <w:r w:rsidRPr="00487029">
              <w:t>5</w:t>
            </w:r>
          </w:p>
        </w:tc>
        <w:tc>
          <w:tcPr>
            <w:tcW w:w="595" w:type="pct"/>
            <w:shd w:val="clear" w:color="auto" w:fill="auto"/>
            <w:noWrap/>
            <w:vAlign w:val="bottom"/>
            <w:hideMark/>
          </w:tcPr>
          <w:p w:rsidR="00610E16" w:rsidRPr="00487029" w:rsidRDefault="00610E16" w:rsidP="00487029">
            <w:pPr>
              <w:pStyle w:val="Tabletext"/>
              <w:jc w:val="center"/>
            </w:pP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Function</w:t>
            </w:r>
          </w:p>
        </w:tc>
        <w:tc>
          <w:tcPr>
            <w:tcW w:w="2755" w:type="pct"/>
            <w:gridSpan w:val="2"/>
            <w:shd w:val="clear" w:color="auto" w:fill="auto"/>
            <w:noWrap/>
            <w:vAlign w:val="bottom"/>
            <w:hideMark/>
          </w:tcPr>
          <w:p w:rsidR="00610E16" w:rsidRPr="00487029" w:rsidRDefault="00610E16" w:rsidP="00487029">
            <w:pPr>
              <w:pStyle w:val="Tabletext"/>
              <w:jc w:val="center"/>
            </w:pPr>
            <w:r w:rsidRPr="00487029">
              <w:t>TDM (non-spread) demand assign</w:t>
            </w: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Usage</w:t>
            </w:r>
          </w:p>
        </w:tc>
        <w:tc>
          <w:tcPr>
            <w:tcW w:w="2755" w:type="pct"/>
            <w:gridSpan w:val="2"/>
            <w:shd w:val="clear" w:color="auto" w:fill="auto"/>
            <w:noWrap/>
            <w:vAlign w:val="bottom"/>
            <w:hideMark/>
          </w:tcPr>
          <w:p w:rsidR="00610E16" w:rsidRPr="00487029" w:rsidRDefault="00610E16" w:rsidP="00487029">
            <w:pPr>
              <w:pStyle w:val="Tabletext"/>
              <w:jc w:val="center"/>
            </w:pPr>
            <w:r w:rsidRPr="00487029">
              <w:t>Long packet file fragments</w:t>
            </w: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Header value</w:t>
            </w:r>
          </w:p>
        </w:tc>
        <w:tc>
          <w:tcPr>
            <w:tcW w:w="2160" w:type="pct"/>
            <w:shd w:val="clear" w:color="auto" w:fill="auto"/>
            <w:noWrap/>
            <w:vAlign w:val="bottom"/>
            <w:hideMark/>
          </w:tcPr>
          <w:p w:rsidR="00610E16" w:rsidRPr="00487029" w:rsidRDefault="00487029" w:rsidP="00487029">
            <w:pPr>
              <w:pStyle w:val="Tabletext"/>
              <w:jc w:val="center"/>
            </w:pPr>
            <w:r w:rsidRPr="00487029">
              <w:sym w:font="Symbol" w:char="F0A2"/>
            </w:r>
            <w:r w:rsidR="00610E16" w:rsidRPr="00487029">
              <w:t>45</w:t>
            </w:r>
          </w:p>
        </w:tc>
        <w:tc>
          <w:tcPr>
            <w:tcW w:w="595" w:type="pct"/>
            <w:shd w:val="clear" w:color="auto" w:fill="auto"/>
            <w:noWrap/>
            <w:vAlign w:val="bottom"/>
            <w:hideMark/>
          </w:tcPr>
          <w:p w:rsidR="00610E16" w:rsidRPr="00487029" w:rsidRDefault="00610E16" w:rsidP="00487029">
            <w:pPr>
              <w:pStyle w:val="Tabletext"/>
              <w:jc w:val="center"/>
            </w:pPr>
            <w:r w:rsidRPr="00487029">
              <w:t>hex</w:t>
            </w: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Channel bandwidth</w:t>
            </w:r>
          </w:p>
        </w:tc>
        <w:tc>
          <w:tcPr>
            <w:tcW w:w="2160" w:type="pct"/>
            <w:shd w:val="clear" w:color="auto" w:fill="auto"/>
            <w:noWrap/>
            <w:vAlign w:val="bottom"/>
            <w:hideMark/>
          </w:tcPr>
          <w:p w:rsidR="00610E16" w:rsidRPr="00487029" w:rsidRDefault="00610E16" w:rsidP="00487029">
            <w:pPr>
              <w:pStyle w:val="Tabletext"/>
              <w:jc w:val="center"/>
            </w:pPr>
            <w:r w:rsidRPr="00487029">
              <w:t>50</w:t>
            </w:r>
          </w:p>
        </w:tc>
        <w:tc>
          <w:tcPr>
            <w:tcW w:w="595" w:type="pct"/>
            <w:shd w:val="clear" w:color="auto" w:fill="auto"/>
            <w:noWrap/>
            <w:vAlign w:val="bottom"/>
            <w:hideMark/>
          </w:tcPr>
          <w:p w:rsidR="00610E16" w:rsidRPr="00487029" w:rsidRDefault="00610E16" w:rsidP="00487029">
            <w:pPr>
              <w:pStyle w:val="Tabletext"/>
              <w:jc w:val="center"/>
            </w:pPr>
            <w:r w:rsidRPr="00487029">
              <w:t>kHz</w:t>
            </w: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Slots available for RA</w:t>
            </w:r>
          </w:p>
        </w:tc>
        <w:tc>
          <w:tcPr>
            <w:tcW w:w="2160" w:type="pct"/>
            <w:shd w:val="clear" w:color="auto" w:fill="auto"/>
            <w:noWrap/>
            <w:vAlign w:val="bottom"/>
          </w:tcPr>
          <w:p w:rsidR="00610E16" w:rsidRPr="00487029" w:rsidRDefault="00610E16" w:rsidP="00487029">
            <w:pPr>
              <w:pStyle w:val="Tabletext"/>
              <w:jc w:val="center"/>
            </w:pPr>
            <w:r w:rsidRPr="00487029">
              <w:t>Not applicable</w:t>
            </w:r>
          </w:p>
        </w:tc>
        <w:tc>
          <w:tcPr>
            <w:tcW w:w="595" w:type="pct"/>
            <w:shd w:val="clear" w:color="auto" w:fill="auto"/>
            <w:noWrap/>
            <w:vAlign w:val="bottom"/>
          </w:tcPr>
          <w:p w:rsidR="00610E16" w:rsidRPr="00487029" w:rsidRDefault="00610E16" w:rsidP="00487029">
            <w:pPr>
              <w:pStyle w:val="Tabletext"/>
              <w:jc w:val="center"/>
            </w:pPr>
            <w:r w:rsidRPr="00487029">
              <w:t>s</w:t>
            </w: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 xml:space="preserve">Unfaded </w:t>
            </w:r>
            <w:r w:rsidRPr="00487029">
              <w:rPr>
                <w:i/>
                <w:iCs/>
              </w:rPr>
              <w:t>C</w:t>
            </w:r>
            <w:r w:rsidRPr="00487029">
              <w:t>/</w:t>
            </w:r>
            <w:r w:rsidRPr="00487029">
              <w:rPr>
                <w:i/>
                <w:iCs/>
              </w:rPr>
              <w:t>N</w:t>
            </w:r>
            <w:r w:rsidRPr="00487029">
              <w:rPr>
                <w:vertAlign w:val="subscript"/>
              </w:rPr>
              <w:t>0</w:t>
            </w:r>
          </w:p>
        </w:tc>
        <w:tc>
          <w:tcPr>
            <w:tcW w:w="2160" w:type="pct"/>
            <w:shd w:val="clear" w:color="auto" w:fill="auto"/>
            <w:noWrap/>
            <w:vAlign w:val="bottom"/>
            <w:hideMark/>
          </w:tcPr>
          <w:p w:rsidR="00610E16" w:rsidRPr="00487029" w:rsidRDefault="00610E16" w:rsidP="00487029">
            <w:pPr>
              <w:pStyle w:val="Tabletext"/>
              <w:jc w:val="center"/>
            </w:pPr>
            <w:r w:rsidRPr="00487029">
              <w:t>73.0</w:t>
            </w:r>
          </w:p>
        </w:tc>
        <w:tc>
          <w:tcPr>
            <w:tcW w:w="595" w:type="pct"/>
            <w:shd w:val="clear" w:color="auto" w:fill="auto"/>
            <w:noWrap/>
            <w:vAlign w:val="bottom"/>
            <w:hideMark/>
          </w:tcPr>
          <w:p w:rsidR="00610E16" w:rsidRPr="00487029" w:rsidRDefault="00610E16" w:rsidP="00487029">
            <w:pPr>
              <w:pStyle w:val="Tabletext"/>
              <w:jc w:val="center"/>
            </w:pPr>
            <w:r w:rsidRPr="00487029">
              <w:t>dBHz</w:t>
            </w: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Burst duration</w:t>
            </w:r>
          </w:p>
        </w:tc>
        <w:tc>
          <w:tcPr>
            <w:tcW w:w="2160" w:type="pct"/>
            <w:shd w:val="clear" w:color="auto" w:fill="auto"/>
            <w:noWrap/>
            <w:vAlign w:val="bottom"/>
            <w:hideMark/>
          </w:tcPr>
          <w:p w:rsidR="00610E16" w:rsidRPr="00487029" w:rsidRDefault="00610E16" w:rsidP="00487029">
            <w:pPr>
              <w:pStyle w:val="Tabletext"/>
              <w:jc w:val="center"/>
            </w:pPr>
            <w:r w:rsidRPr="00487029">
              <w:t>30</w:t>
            </w:r>
          </w:p>
        </w:tc>
        <w:tc>
          <w:tcPr>
            <w:tcW w:w="595" w:type="pct"/>
            <w:shd w:val="clear" w:color="auto" w:fill="auto"/>
            <w:noWrap/>
            <w:vAlign w:val="bottom"/>
            <w:hideMark/>
          </w:tcPr>
          <w:p w:rsidR="00610E16" w:rsidRPr="00487029" w:rsidRDefault="00610E16" w:rsidP="00487029">
            <w:pPr>
              <w:pStyle w:val="Tabletext"/>
              <w:jc w:val="center"/>
            </w:pPr>
            <w:r w:rsidRPr="00487029">
              <w:t>slots</w:t>
            </w: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Burst duration</w:t>
            </w:r>
          </w:p>
        </w:tc>
        <w:tc>
          <w:tcPr>
            <w:tcW w:w="2160" w:type="pct"/>
            <w:shd w:val="clear" w:color="auto" w:fill="auto"/>
            <w:noWrap/>
            <w:vAlign w:val="bottom"/>
            <w:hideMark/>
          </w:tcPr>
          <w:p w:rsidR="00610E16" w:rsidRPr="00487029" w:rsidRDefault="00610E16" w:rsidP="00487029">
            <w:pPr>
              <w:pStyle w:val="Tabletext"/>
              <w:jc w:val="center"/>
            </w:pPr>
            <w:r w:rsidRPr="00487029">
              <w:t>800</w:t>
            </w:r>
          </w:p>
        </w:tc>
        <w:tc>
          <w:tcPr>
            <w:tcW w:w="595" w:type="pct"/>
            <w:shd w:val="clear" w:color="auto" w:fill="auto"/>
            <w:noWrap/>
            <w:vAlign w:val="bottom"/>
            <w:hideMark/>
          </w:tcPr>
          <w:p w:rsidR="00610E16" w:rsidRPr="00487029" w:rsidRDefault="00610E16" w:rsidP="00487029">
            <w:pPr>
              <w:pStyle w:val="Tabletext"/>
              <w:jc w:val="center"/>
            </w:pPr>
            <w:r w:rsidRPr="00487029">
              <w:t>ms</w:t>
            </w: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Ramp down</w:t>
            </w:r>
          </w:p>
        </w:tc>
        <w:tc>
          <w:tcPr>
            <w:tcW w:w="2160" w:type="pct"/>
            <w:shd w:val="clear" w:color="auto" w:fill="auto"/>
            <w:noWrap/>
            <w:vAlign w:val="bottom"/>
            <w:hideMark/>
          </w:tcPr>
          <w:p w:rsidR="00610E16" w:rsidRPr="00487029" w:rsidRDefault="00610E16" w:rsidP="00487029">
            <w:pPr>
              <w:pStyle w:val="Tabletext"/>
              <w:jc w:val="center"/>
            </w:pPr>
            <w:r w:rsidRPr="00487029">
              <w:t>0.30</w:t>
            </w:r>
          </w:p>
        </w:tc>
        <w:tc>
          <w:tcPr>
            <w:tcW w:w="595" w:type="pct"/>
            <w:shd w:val="clear" w:color="auto" w:fill="auto"/>
            <w:noWrap/>
            <w:vAlign w:val="bottom"/>
            <w:hideMark/>
          </w:tcPr>
          <w:p w:rsidR="00610E16" w:rsidRPr="00487029" w:rsidRDefault="00610E16" w:rsidP="00487029">
            <w:pPr>
              <w:pStyle w:val="Tabletext"/>
              <w:jc w:val="center"/>
            </w:pPr>
            <w:r w:rsidRPr="00487029">
              <w:t>ms</w:t>
            </w: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Guard time</w:t>
            </w:r>
          </w:p>
        </w:tc>
        <w:tc>
          <w:tcPr>
            <w:tcW w:w="2160" w:type="pct"/>
            <w:shd w:val="clear" w:color="auto" w:fill="auto"/>
            <w:noWrap/>
            <w:vAlign w:val="bottom"/>
            <w:hideMark/>
          </w:tcPr>
          <w:p w:rsidR="00610E16" w:rsidRPr="00487029" w:rsidRDefault="00610E16" w:rsidP="00487029">
            <w:pPr>
              <w:pStyle w:val="Tabletext"/>
              <w:jc w:val="center"/>
            </w:pPr>
            <w:r w:rsidRPr="00487029">
              <w:t>8.0</w:t>
            </w:r>
          </w:p>
        </w:tc>
        <w:tc>
          <w:tcPr>
            <w:tcW w:w="595" w:type="pct"/>
            <w:shd w:val="clear" w:color="auto" w:fill="auto"/>
            <w:noWrap/>
            <w:vAlign w:val="bottom"/>
            <w:hideMark/>
          </w:tcPr>
          <w:p w:rsidR="00610E16" w:rsidRPr="00487029" w:rsidRDefault="00610E16" w:rsidP="00487029">
            <w:pPr>
              <w:pStyle w:val="Tabletext"/>
              <w:jc w:val="center"/>
            </w:pPr>
            <w:r w:rsidRPr="00487029">
              <w:t>ms</w:t>
            </w: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Channel rate</w:t>
            </w:r>
          </w:p>
        </w:tc>
        <w:tc>
          <w:tcPr>
            <w:tcW w:w="2160" w:type="pct"/>
            <w:shd w:val="clear" w:color="auto" w:fill="auto"/>
            <w:noWrap/>
            <w:vAlign w:val="bottom"/>
            <w:hideMark/>
          </w:tcPr>
          <w:p w:rsidR="00610E16" w:rsidRPr="00487029" w:rsidRDefault="00610E16" w:rsidP="00487029">
            <w:pPr>
              <w:pStyle w:val="Tabletext"/>
              <w:jc w:val="center"/>
            </w:pPr>
            <w:r w:rsidRPr="00487029">
              <w:t>33.6</w:t>
            </w:r>
          </w:p>
        </w:tc>
        <w:tc>
          <w:tcPr>
            <w:tcW w:w="595" w:type="pct"/>
            <w:shd w:val="clear" w:color="auto" w:fill="auto"/>
            <w:noWrap/>
            <w:vAlign w:val="bottom"/>
            <w:hideMark/>
          </w:tcPr>
          <w:p w:rsidR="00610E16" w:rsidRPr="00487029" w:rsidRDefault="00610E16" w:rsidP="00487029">
            <w:pPr>
              <w:pStyle w:val="Tabletext"/>
              <w:jc w:val="center"/>
            </w:pPr>
            <w:r w:rsidRPr="00487029">
              <w:t>kchip/s</w:t>
            </w: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Spreading factor</w:t>
            </w:r>
          </w:p>
        </w:tc>
        <w:tc>
          <w:tcPr>
            <w:tcW w:w="2160" w:type="pct"/>
            <w:shd w:val="clear" w:color="auto" w:fill="auto"/>
            <w:noWrap/>
            <w:vAlign w:val="bottom"/>
            <w:hideMark/>
          </w:tcPr>
          <w:p w:rsidR="00610E16" w:rsidRPr="00487029" w:rsidRDefault="00610E16" w:rsidP="00487029">
            <w:pPr>
              <w:pStyle w:val="Tabletext"/>
              <w:jc w:val="center"/>
            </w:pPr>
            <w:r w:rsidRPr="00487029">
              <w:t>1</w:t>
            </w:r>
          </w:p>
        </w:tc>
        <w:tc>
          <w:tcPr>
            <w:tcW w:w="595" w:type="pct"/>
            <w:shd w:val="clear" w:color="auto" w:fill="auto"/>
            <w:noWrap/>
            <w:vAlign w:val="bottom"/>
            <w:hideMark/>
          </w:tcPr>
          <w:p w:rsidR="00610E16" w:rsidRPr="00487029" w:rsidRDefault="00610E16" w:rsidP="00487029">
            <w:pPr>
              <w:pStyle w:val="Tabletext"/>
              <w:jc w:val="center"/>
            </w:pP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Modulation</w:t>
            </w:r>
          </w:p>
        </w:tc>
        <w:tc>
          <w:tcPr>
            <w:tcW w:w="2160" w:type="pct"/>
            <w:shd w:val="clear" w:color="auto" w:fill="auto"/>
            <w:noWrap/>
            <w:vAlign w:val="bottom"/>
            <w:hideMark/>
          </w:tcPr>
          <w:p w:rsidR="00610E16" w:rsidRPr="00487029" w:rsidRDefault="00610E16" w:rsidP="00487029">
            <w:pPr>
              <w:pStyle w:val="Tabletext"/>
              <w:jc w:val="center"/>
            </w:pPr>
            <w:r w:rsidRPr="00487029">
              <w:t>16APSK</w:t>
            </w:r>
          </w:p>
        </w:tc>
        <w:tc>
          <w:tcPr>
            <w:tcW w:w="595" w:type="pct"/>
            <w:shd w:val="clear" w:color="auto" w:fill="auto"/>
            <w:noWrap/>
            <w:vAlign w:val="bottom"/>
            <w:hideMark/>
          </w:tcPr>
          <w:p w:rsidR="00610E16" w:rsidRPr="00487029" w:rsidRDefault="00610E16" w:rsidP="00487029">
            <w:pPr>
              <w:pStyle w:val="Tabletext"/>
              <w:jc w:val="center"/>
            </w:pP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Channel bits/symbol</w:t>
            </w:r>
          </w:p>
        </w:tc>
        <w:tc>
          <w:tcPr>
            <w:tcW w:w="2160" w:type="pct"/>
            <w:shd w:val="clear" w:color="auto" w:fill="auto"/>
            <w:noWrap/>
            <w:vAlign w:val="bottom"/>
            <w:hideMark/>
          </w:tcPr>
          <w:p w:rsidR="00610E16" w:rsidRPr="00487029" w:rsidRDefault="00610E16" w:rsidP="00487029">
            <w:pPr>
              <w:pStyle w:val="Tabletext"/>
              <w:jc w:val="center"/>
            </w:pPr>
            <w:r w:rsidRPr="00487029">
              <w:t>4</w:t>
            </w:r>
          </w:p>
        </w:tc>
        <w:tc>
          <w:tcPr>
            <w:tcW w:w="595" w:type="pct"/>
            <w:shd w:val="clear" w:color="auto" w:fill="auto"/>
            <w:noWrap/>
            <w:vAlign w:val="bottom"/>
            <w:hideMark/>
          </w:tcPr>
          <w:p w:rsidR="00610E16" w:rsidRPr="00487029" w:rsidRDefault="00610E16" w:rsidP="00487029">
            <w:pPr>
              <w:pStyle w:val="Tabletext"/>
              <w:jc w:val="center"/>
            </w:pP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FEC rate</w:t>
            </w:r>
          </w:p>
        </w:tc>
        <w:tc>
          <w:tcPr>
            <w:tcW w:w="2160" w:type="pct"/>
            <w:shd w:val="clear" w:color="auto" w:fill="auto"/>
            <w:noWrap/>
            <w:vAlign w:val="bottom"/>
            <w:hideMark/>
          </w:tcPr>
          <w:p w:rsidR="00610E16" w:rsidRPr="00487029" w:rsidRDefault="00610E16" w:rsidP="00487029">
            <w:pPr>
              <w:pStyle w:val="Tabletext"/>
              <w:jc w:val="center"/>
            </w:pPr>
            <w:r w:rsidRPr="00487029">
              <w:t>3/4</w:t>
            </w:r>
          </w:p>
        </w:tc>
        <w:tc>
          <w:tcPr>
            <w:tcW w:w="595" w:type="pct"/>
            <w:shd w:val="clear" w:color="auto" w:fill="auto"/>
            <w:noWrap/>
            <w:vAlign w:val="bottom"/>
            <w:hideMark/>
          </w:tcPr>
          <w:p w:rsidR="00610E16" w:rsidRPr="00487029" w:rsidRDefault="00610E16" w:rsidP="00487029">
            <w:pPr>
              <w:pStyle w:val="Tabletext"/>
              <w:jc w:val="center"/>
            </w:pP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Information rate/user</w:t>
            </w:r>
          </w:p>
        </w:tc>
        <w:tc>
          <w:tcPr>
            <w:tcW w:w="2160" w:type="pct"/>
            <w:shd w:val="clear" w:color="auto" w:fill="auto"/>
            <w:noWrap/>
            <w:vAlign w:val="bottom"/>
            <w:hideMark/>
          </w:tcPr>
          <w:p w:rsidR="00610E16" w:rsidRPr="00487029" w:rsidRDefault="00610E16" w:rsidP="00487029">
            <w:pPr>
              <w:pStyle w:val="Tabletext"/>
              <w:jc w:val="center"/>
            </w:pPr>
            <w:r w:rsidRPr="00487029">
              <w:t>100.80</w:t>
            </w:r>
          </w:p>
        </w:tc>
        <w:tc>
          <w:tcPr>
            <w:tcW w:w="595" w:type="pct"/>
            <w:shd w:val="clear" w:color="auto" w:fill="auto"/>
            <w:noWrap/>
            <w:vAlign w:val="bottom"/>
            <w:hideMark/>
          </w:tcPr>
          <w:p w:rsidR="00610E16" w:rsidRPr="00487029" w:rsidRDefault="00610E16" w:rsidP="00487029">
            <w:pPr>
              <w:pStyle w:val="Tabletext"/>
              <w:jc w:val="center"/>
            </w:pPr>
            <w:r w:rsidRPr="00487029">
              <w:t>kbits/s</w:t>
            </w: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Number of simultaneous users</w:t>
            </w:r>
          </w:p>
        </w:tc>
        <w:tc>
          <w:tcPr>
            <w:tcW w:w="2160" w:type="pct"/>
            <w:shd w:val="clear" w:color="auto" w:fill="auto"/>
            <w:noWrap/>
            <w:vAlign w:val="bottom"/>
            <w:hideMark/>
          </w:tcPr>
          <w:p w:rsidR="00610E16" w:rsidRPr="00487029" w:rsidRDefault="00610E16" w:rsidP="00487029">
            <w:pPr>
              <w:pStyle w:val="Tabletext"/>
              <w:jc w:val="center"/>
            </w:pPr>
            <w:r w:rsidRPr="00487029">
              <w:t>1</w:t>
            </w:r>
          </w:p>
        </w:tc>
        <w:tc>
          <w:tcPr>
            <w:tcW w:w="595" w:type="pct"/>
            <w:shd w:val="clear" w:color="auto" w:fill="auto"/>
            <w:noWrap/>
            <w:vAlign w:val="bottom"/>
            <w:hideMark/>
          </w:tcPr>
          <w:p w:rsidR="00610E16" w:rsidRPr="00487029" w:rsidRDefault="00610E16" w:rsidP="00487029">
            <w:pPr>
              <w:pStyle w:val="Tabletext"/>
              <w:jc w:val="center"/>
            </w:pP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rPr>
                <w:i/>
                <w:iCs/>
              </w:rPr>
              <w:t>E</w:t>
            </w:r>
            <w:r w:rsidRPr="00487029">
              <w:rPr>
                <w:i/>
                <w:iCs/>
                <w:vertAlign w:val="subscript"/>
              </w:rPr>
              <w:t>b</w:t>
            </w:r>
            <w:r w:rsidRPr="00487029">
              <w:t>/</w:t>
            </w:r>
            <w:r w:rsidRPr="00487029">
              <w:rPr>
                <w:i/>
                <w:iCs/>
              </w:rPr>
              <w:t>N</w:t>
            </w:r>
            <w:r w:rsidRPr="00487029">
              <w:rPr>
                <w:vertAlign w:val="subscript"/>
              </w:rPr>
              <w:t>0</w:t>
            </w:r>
          </w:p>
        </w:tc>
        <w:tc>
          <w:tcPr>
            <w:tcW w:w="2160" w:type="pct"/>
            <w:shd w:val="clear" w:color="auto" w:fill="auto"/>
            <w:noWrap/>
            <w:vAlign w:val="bottom"/>
            <w:hideMark/>
          </w:tcPr>
          <w:p w:rsidR="00610E16" w:rsidRPr="00487029" w:rsidRDefault="00610E16" w:rsidP="00487029">
            <w:pPr>
              <w:pStyle w:val="Tabletext"/>
              <w:jc w:val="center"/>
            </w:pPr>
            <w:r w:rsidRPr="00487029">
              <w:t>23.0</w:t>
            </w:r>
          </w:p>
        </w:tc>
        <w:tc>
          <w:tcPr>
            <w:tcW w:w="595" w:type="pct"/>
            <w:shd w:val="clear" w:color="auto" w:fill="auto"/>
            <w:noWrap/>
            <w:vAlign w:val="bottom"/>
            <w:hideMark/>
          </w:tcPr>
          <w:p w:rsidR="00610E16" w:rsidRPr="00487029" w:rsidRDefault="00610E16" w:rsidP="00487029">
            <w:pPr>
              <w:pStyle w:val="Tabletext"/>
              <w:jc w:val="center"/>
            </w:pPr>
            <w:r w:rsidRPr="00487029">
              <w:t>dB</w:t>
            </w: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Channel Rice factor (</w:t>
            </w:r>
            <w:r w:rsidRPr="00487029">
              <w:rPr>
                <w:i/>
                <w:iCs/>
              </w:rPr>
              <w:t>C</w:t>
            </w:r>
            <w:r w:rsidRPr="00487029">
              <w:t>/</w:t>
            </w:r>
            <w:r w:rsidRPr="00487029">
              <w:rPr>
                <w:i/>
                <w:iCs/>
              </w:rPr>
              <w:t>M</w:t>
            </w:r>
            <w:r w:rsidRPr="00487029">
              <w:t>)</w:t>
            </w:r>
          </w:p>
        </w:tc>
        <w:tc>
          <w:tcPr>
            <w:tcW w:w="2160" w:type="pct"/>
            <w:shd w:val="clear" w:color="auto" w:fill="auto"/>
            <w:noWrap/>
            <w:vAlign w:val="bottom"/>
            <w:hideMark/>
          </w:tcPr>
          <w:p w:rsidR="00610E16" w:rsidRPr="00487029" w:rsidRDefault="00610E16" w:rsidP="00487029">
            <w:pPr>
              <w:pStyle w:val="Tabletext"/>
              <w:jc w:val="center"/>
            </w:pPr>
            <w:r w:rsidRPr="00487029">
              <w:t>10</w:t>
            </w:r>
          </w:p>
        </w:tc>
        <w:tc>
          <w:tcPr>
            <w:tcW w:w="595" w:type="pct"/>
            <w:shd w:val="clear" w:color="auto" w:fill="auto"/>
            <w:noWrap/>
            <w:vAlign w:val="bottom"/>
            <w:hideMark/>
          </w:tcPr>
          <w:p w:rsidR="00610E16" w:rsidRPr="00487029" w:rsidRDefault="00610E16" w:rsidP="00487029">
            <w:pPr>
              <w:pStyle w:val="Tabletext"/>
              <w:jc w:val="center"/>
            </w:pPr>
            <w:r w:rsidRPr="00487029">
              <w:t>dB</w:t>
            </w: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Channel fading bandwidth</w:t>
            </w:r>
          </w:p>
        </w:tc>
        <w:tc>
          <w:tcPr>
            <w:tcW w:w="2160" w:type="pct"/>
            <w:shd w:val="clear" w:color="auto" w:fill="auto"/>
            <w:noWrap/>
            <w:vAlign w:val="bottom"/>
            <w:hideMark/>
          </w:tcPr>
          <w:p w:rsidR="00610E16" w:rsidRPr="00487029" w:rsidRDefault="00610E16" w:rsidP="00487029">
            <w:pPr>
              <w:pStyle w:val="Tabletext"/>
              <w:jc w:val="center"/>
            </w:pPr>
            <w:r w:rsidRPr="00487029">
              <w:t>3</w:t>
            </w:r>
          </w:p>
        </w:tc>
        <w:tc>
          <w:tcPr>
            <w:tcW w:w="595" w:type="pct"/>
            <w:shd w:val="clear" w:color="auto" w:fill="auto"/>
            <w:noWrap/>
            <w:vAlign w:val="bottom"/>
            <w:hideMark/>
          </w:tcPr>
          <w:p w:rsidR="00610E16" w:rsidRPr="00487029" w:rsidRDefault="00610E16" w:rsidP="00487029">
            <w:pPr>
              <w:pStyle w:val="Tabletext"/>
              <w:jc w:val="center"/>
            </w:pPr>
            <w:r w:rsidRPr="00487029">
              <w:t>Hz</w:t>
            </w: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Target frame error rate</w:t>
            </w:r>
          </w:p>
        </w:tc>
        <w:tc>
          <w:tcPr>
            <w:tcW w:w="2160" w:type="pct"/>
            <w:shd w:val="clear" w:color="auto" w:fill="auto"/>
            <w:noWrap/>
            <w:vAlign w:val="bottom"/>
            <w:hideMark/>
          </w:tcPr>
          <w:p w:rsidR="00610E16" w:rsidRPr="00487029" w:rsidRDefault="00610E16" w:rsidP="00487029">
            <w:pPr>
              <w:pStyle w:val="Tabletext"/>
              <w:jc w:val="center"/>
            </w:pPr>
            <w:r w:rsidRPr="00487029">
              <w:t>1.00</w:t>
            </w:r>
          </w:p>
        </w:tc>
        <w:tc>
          <w:tcPr>
            <w:tcW w:w="595" w:type="pct"/>
            <w:shd w:val="clear" w:color="auto" w:fill="auto"/>
            <w:noWrap/>
            <w:vAlign w:val="bottom"/>
            <w:hideMark/>
          </w:tcPr>
          <w:p w:rsidR="00610E16" w:rsidRPr="00487029" w:rsidRDefault="00610E16" w:rsidP="00487029">
            <w:pPr>
              <w:pStyle w:val="Tabletext"/>
              <w:jc w:val="center"/>
            </w:pPr>
            <w:r w:rsidRPr="00487029">
              <w:t>%</w:t>
            </w: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Pilot and data duration of burst</w:t>
            </w:r>
          </w:p>
        </w:tc>
        <w:tc>
          <w:tcPr>
            <w:tcW w:w="2160" w:type="pct"/>
            <w:shd w:val="clear" w:color="auto" w:fill="auto"/>
            <w:noWrap/>
            <w:vAlign w:val="bottom"/>
            <w:hideMark/>
          </w:tcPr>
          <w:p w:rsidR="00610E16" w:rsidRPr="00487029" w:rsidRDefault="00610E16" w:rsidP="00487029">
            <w:pPr>
              <w:pStyle w:val="Tabletext"/>
              <w:jc w:val="center"/>
            </w:pPr>
            <w:r w:rsidRPr="00487029">
              <w:t>770.98</w:t>
            </w:r>
          </w:p>
        </w:tc>
        <w:tc>
          <w:tcPr>
            <w:tcW w:w="595" w:type="pct"/>
            <w:shd w:val="clear" w:color="auto" w:fill="auto"/>
            <w:noWrap/>
            <w:vAlign w:val="bottom"/>
            <w:hideMark/>
          </w:tcPr>
          <w:p w:rsidR="00610E16" w:rsidRPr="00487029" w:rsidRDefault="00610E16" w:rsidP="00487029">
            <w:pPr>
              <w:pStyle w:val="Tabletext"/>
              <w:jc w:val="center"/>
            </w:pPr>
            <w:r w:rsidRPr="00487029">
              <w:t>ms</w:t>
            </w: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Pilot duration</w:t>
            </w:r>
          </w:p>
        </w:tc>
        <w:tc>
          <w:tcPr>
            <w:tcW w:w="2160" w:type="pct"/>
            <w:shd w:val="clear" w:color="auto" w:fill="auto"/>
            <w:noWrap/>
            <w:vAlign w:val="bottom"/>
            <w:hideMark/>
          </w:tcPr>
          <w:p w:rsidR="00610E16" w:rsidRPr="00487029" w:rsidRDefault="00610E16" w:rsidP="00487029">
            <w:pPr>
              <w:pStyle w:val="Tabletext"/>
              <w:jc w:val="center"/>
            </w:pPr>
            <w:r w:rsidRPr="00487029">
              <w:t>77.10</w:t>
            </w:r>
          </w:p>
        </w:tc>
        <w:tc>
          <w:tcPr>
            <w:tcW w:w="595" w:type="pct"/>
            <w:shd w:val="clear" w:color="auto" w:fill="auto"/>
            <w:noWrap/>
            <w:vAlign w:val="bottom"/>
            <w:hideMark/>
          </w:tcPr>
          <w:p w:rsidR="00610E16" w:rsidRPr="00487029" w:rsidRDefault="00610E16" w:rsidP="00487029">
            <w:pPr>
              <w:pStyle w:val="Tabletext"/>
              <w:jc w:val="center"/>
            </w:pPr>
            <w:r w:rsidRPr="00487029">
              <w:t>ms</w:t>
            </w: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Data duration</w:t>
            </w:r>
          </w:p>
        </w:tc>
        <w:tc>
          <w:tcPr>
            <w:tcW w:w="2160" w:type="pct"/>
            <w:shd w:val="clear" w:color="auto" w:fill="auto"/>
            <w:noWrap/>
            <w:vAlign w:val="bottom"/>
            <w:hideMark/>
          </w:tcPr>
          <w:p w:rsidR="00610E16" w:rsidRPr="00487029" w:rsidRDefault="00610E16" w:rsidP="00487029">
            <w:pPr>
              <w:pStyle w:val="Tabletext"/>
              <w:jc w:val="center"/>
            </w:pPr>
            <w:r w:rsidRPr="00487029">
              <w:t>693.89</w:t>
            </w:r>
          </w:p>
        </w:tc>
        <w:tc>
          <w:tcPr>
            <w:tcW w:w="595" w:type="pct"/>
            <w:shd w:val="clear" w:color="auto" w:fill="auto"/>
            <w:noWrap/>
            <w:vAlign w:val="bottom"/>
            <w:hideMark/>
          </w:tcPr>
          <w:p w:rsidR="00610E16" w:rsidRPr="00487029" w:rsidRDefault="00610E16" w:rsidP="00487029">
            <w:pPr>
              <w:pStyle w:val="Tabletext"/>
              <w:jc w:val="center"/>
            </w:pPr>
            <w:r w:rsidRPr="00487029">
              <w:t>ms</w:t>
            </w: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Number of information bits</w:t>
            </w:r>
          </w:p>
        </w:tc>
        <w:tc>
          <w:tcPr>
            <w:tcW w:w="2160" w:type="pct"/>
            <w:shd w:val="clear" w:color="auto" w:fill="auto"/>
            <w:noWrap/>
            <w:vAlign w:val="bottom"/>
            <w:hideMark/>
          </w:tcPr>
          <w:p w:rsidR="00610E16" w:rsidRPr="00487029" w:rsidRDefault="00610E16" w:rsidP="00487029">
            <w:pPr>
              <w:pStyle w:val="Tabletext"/>
              <w:jc w:val="center"/>
            </w:pPr>
            <w:r w:rsidRPr="00487029">
              <w:t>69</w:t>
            </w:r>
            <w:r w:rsidR="00487029" w:rsidRPr="00487029">
              <w:t> </w:t>
            </w:r>
            <w:r w:rsidRPr="00487029">
              <w:t>936</w:t>
            </w:r>
          </w:p>
        </w:tc>
        <w:tc>
          <w:tcPr>
            <w:tcW w:w="595" w:type="pct"/>
            <w:shd w:val="clear" w:color="auto" w:fill="auto"/>
            <w:noWrap/>
            <w:vAlign w:val="bottom"/>
            <w:hideMark/>
          </w:tcPr>
          <w:p w:rsidR="00610E16" w:rsidRPr="00487029" w:rsidRDefault="00610E16" w:rsidP="00487029">
            <w:pPr>
              <w:pStyle w:val="Tabletext"/>
              <w:jc w:val="center"/>
            </w:pPr>
            <w:r w:rsidRPr="00487029">
              <w:t>bits</w:t>
            </w: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Block interleaver width</w:t>
            </w:r>
          </w:p>
        </w:tc>
        <w:tc>
          <w:tcPr>
            <w:tcW w:w="2160" w:type="pct"/>
            <w:shd w:val="clear" w:color="auto" w:fill="auto"/>
            <w:noWrap/>
            <w:vAlign w:val="bottom"/>
            <w:hideMark/>
          </w:tcPr>
          <w:p w:rsidR="00610E16" w:rsidRPr="00487029" w:rsidRDefault="00610E16" w:rsidP="00487029">
            <w:pPr>
              <w:pStyle w:val="Tabletext"/>
              <w:jc w:val="center"/>
            </w:pPr>
            <w:r w:rsidRPr="00487029">
              <w:t>360</w:t>
            </w:r>
          </w:p>
        </w:tc>
        <w:tc>
          <w:tcPr>
            <w:tcW w:w="595" w:type="pct"/>
            <w:shd w:val="clear" w:color="auto" w:fill="auto"/>
            <w:noWrap/>
            <w:vAlign w:val="bottom"/>
            <w:hideMark/>
          </w:tcPr>
          <w:p w:rsidR="00610E16" w:rsidRPr="00487029" w:rsidRDefault="00610E16" w:rsidP="00487029">
            <w:pPr>
              <w:pStyle w:val="Tabletext"/>
              <w:jc w:val="center"/>
            </w:pPr>
            <w:r w:rsidRPr="00487029">
              <w:t>bits</w:t>
            </w: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Block interleaver height</w:t>
            </w:r>
          </w:p>
        </w:tc>
        <w:tc>
          <w:tcPr>
            <w:tcW w:w="2160" w:type="pct"/>
            <w:shd w:val="clear" w:color="auto" w:fill="auto"/>
            <w:noWrap/>
            <w:vAlign w:val="bottom"/>
            <w:hideMark/>
          </w:tcPr>
          <w:p w:rsidR="00610E16" w:rsidRPr="00487029" w:rsidRDefault="00610E16" w:rsidP="00487029">
            <w:pPr>
              <w:pStyle w:val="Tabletext"/>
              <w:jc w:val="center"/>
            </w:pPr>
            <w:r w:rsidRPr="00487029">
              <w:t>260</w:t>
            </w:r>
          </w:p>
        </w:tc>
        <w:tc>
          <w:tcPr>
            <w:tcW w:w="595" w:type="pct"/>
            <w:shd w:val="clear" w:color="auto" w:fill="auto"/>
            <w:noWrap/>
            <w:vAlign w:val="bottom"/>
            <w:hideMark/>
          </w:tcPr>
          <w:p w:rsidR="00610E16" w:rsidRPr="00487029" w:rsidRDefault="00610E16" w:rsidP="00487029">
            <w:pPr>
              <w:pStyle w:val="Tabletext"/>
              <w:jc w:val="center"/>
            </w:pPr>
            <w:r w:rsidRPr="00487029">
              <w:t>bits</w:t>
            </w: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Number of info bytes</w:t>
            </w:r>
          </w:p>
        </w:tc>
        <w:tc>
          <w:tcPr>
            <w:tcW w:w="2160" w:type="pct"/>
            <w:shd w:val="clear" w:color="auto" w:fill="auto"/>
            <w:noWrap/>
            <w:vAlign w:val="bottom"/>
            <w:hideMark/>
          </w:tcPr>
          <w:p w:rsidR="00610E16" w:rsidRPr="00487029" w:rsidRDefault="00610E16" w:rsidP="00487029">
            <w:pPr>
              <w:pStyle w:val="Tabletext"/>
              <w:jc w:val="center"/>
            </w:pPr>
            <w:r w:rsidRPr="00487029">
              <w:t>8</w:t>
            </w:r>
            <w:r w:rsidR="00487029" w:rsidRPr="00487029">
              <w:t> </w:t>
            </w:r>
            <w:r w:rsidRPr="00487029">
              <w:t>742</w:t>
            </w:r>
          </w:p>
        </w:tc>
        <w:tc>
          <w:tcPr>
            <w:tcW w:w="595" w:type="pct"/>
            <w:shd w:val="clear" w:color="auto" w:fill="auto"/>
            <w:noWrap/>
            <w:vAlign w:val="bottom"/>
            <w:hideMark/>
          </w:tcPr>
          <w:p w:rsidR="00610E16" w:rsidRPr="00487029" w:rsidRDefault="00610E16" w:rsidP="00487029">
            <w:pPr>
              <w:pStyle w:val="Tabletext"/>
              <w:jc w:val="center"/>
            </w:pPr>
            <w:r w:rsidRPr="00487029">
              <w:t>bytes</w:t>
            </w: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Packet type field</w:t>
            </w:r>
          </w:p>
        </w:tc>
        <w:tc>
          <w:tcPr>
            <w:tcW w:w="2160" w:type="pct"/>
            <w:shd w:val="clear" w:color="auto" w:fill="auto"/>
            <w:noWrap/>
            <w:vAlign w:val="bottom"/>
            <w:hideMark/>
          </w:tcPr>
          <w:p w:rsidR="00610E16" w:rsidRPr="00487029" w:rsidRDefault="00610E16" w:rsidP="00487029">
            <w:pPr>
              <w:pStyle w:val="Tabletext"/>
              <w:jc w:val="center"/>
            </w:pPr>
            <w:r w:rsidRPr="00487029">
              <w:t>1</w:t>
            </w:r>
          </w:p>
        </w:tc>
        <w:tc>
          <w:tcPr>
            <w:tcW w:w="595" w:type="pct"/>
            <w:shd w:val="clear" w:color="auto" w:fill="auto"/>
            <w:noWrap/>
            <w:vAlign w:val="bottom"/>
            <w:hideMark/>
          </w:tcPr>
          <w:p w:rsidR="00610E16" w:rsidRPr="00487029" w:rsidRDefault="00610E16" w:rsidP="00487029">
            <w:pPr>
              <w:pStyle w:val="Tabletext"/>
              <w:jc w:val="center"/>
            </w:pPr>
            <w:r w:rsidRPr="00487029">
              <w:t>bytes</w:t>
            </w: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Ship ID field</w:t>
            </w:r>
          </w:p>
        </w:tc>
        <w:tc>
          <w:tcPr>
            <w:tcW w:w="2160" w:type="pct"/>
            <w:shd w:val="clear" w:color="auto" w:fill="auto"/>
            <w:noWrap/>
            <w:vAlign w:val="bottom"/>
            <w:hideMark/>
          </w:tcPr>
          <w:p w:rsidR="00610E16" w:rsidRPr="00487029" w:rsidRDefault="00610E16" w:rsidP="00487029">
            <w:pPr>
              <w:pStyle w:val="Tabletext"/>
              <w:jc w:val="center"/>
            </w:pPr>
            <w:r w:rsidRPr="00487029">
              <w:t>4</w:t>
            </w:r>
          </w:p>
        </w:tc>
        <w:tc>
          <w:tcPr>
            <w:tcW w:w="595" w:type="pct"/>
            <w:shd w:val="clear" w:color="auto" w:fill="auto"/>
            <w:noWrap/>
            <w:vAlign w:val="bottom"/>
            <w:hideMark/>
          </w:tcPr>
          <w:p w:rsidR="00610E16" w:rsidRPr="00487029" w:rsidRDefault="00610E16" w:rsidP="00487029">
            <w:pPr>
              <w:pStyle w:val="Tabletext"/>
              <w:jc w:val="center"/>
            </w:pPr>
            <w:r w:rsidRPr="00487029">
              <w:t>bytes</w:t>
            </w: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Destination short adress</w:t>
            </w:r>
          </w:p>
        </w:tc>
        <w:tc>
          <w:tcPr>
            <w:tcW w:w="2160" w:type="pct"/>
            <w:shd w:val="clear" w:color="auto" w:fill="auto"/>
            <w:noWrap/>
            <w:vAlign w:val="bottom"/>
            <w:hideMark/>
          </w:tcPr>
          <w:p w:rsidR="00610E16" w:rsidRPr="00487029" w:rsidRDefault="00610E16" w:rsidP="00487029">
            <w:pPr>
              <w:pStyle w:val="Tabletext"/>
              <w:jc w:val="center"/>
            </w:pPr>
            <w:r w:rsidRPr="00487029">
              <w:t>0</w:t>
            </w:r>
          </w:p>
        </w:tc>
        <w:tc>
          <w:tcPr>
            <w:tcW w:w="595" w:type="pct"/>
            <w:shd w:val="clear" w:color="auto" w:fill="auto"/>
            <w:noWrap/>
            <w:vAlign w:val="bottom"/>
            <w:hideMark/>
          </w:tcPr>
          <w:p w:rsidR="00610E16" w:rsidRPr="00487029" w:rsidRDefault="00610E16" w:rsidP="00487029">
            <w:pPr>
              <w:pStyle w:val="Tabletext"/>
              <w:jc w:val="center"/>
            </w:pPr>
            <w:r w:rsidRPr="00487029">
              <w:t>bytes</w:t>
            </w: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Repeat transmission offset field</w:t>
            </w:r>
          </w:p>
        </w:tc>
        <w:tc>
          <w:tcPr>
            <w:tcW w:w="2160" w:type="pct"/>
            <w:shd w:val="clear" w:color="auto" w:fill="auto"/>
            <w:noWrap/>
            <w:vAlign w:val="bottom"/>
            <w:hideMark/>
          </w:tcPr>
          <w:p w:rsidR="00610E16" w:rsidRPr="00487029" w:rsidRDefault="00610E16" w:rsidP="00487029">
            <w:pPr>
              <w:pStyle w:val="Tabletext"/>
              <w:jc w:val="center"/>
            </w:pPr>
            <w:r w:rsidRPr="00487029">
              <w:t>0</w:t>
            </w:r>
          </w:p>
        </w:tc>
        <w:tc>
          <w:tcPr>
            <w:tcW w:w="595" w:type="pct"/>
            <w:shd w:val="clear" w:color="auto" w:fill="auto"/>
            <w:noWrap/>
            <w:vAlign w:val="bottom"/>
            <w:hideMark/>
          </w:tcPr>
          <w:p w:rsidR="00610E16" w:rsidRPr="00487029" w:rsidRDefault="00610E16" w:rsidP="00487029">
            <w:pPr>
              <w:pStyle w:val="Tabletext"/>
              <w:jc w:val="center"/>
            </w:pPr>
            <w:r w:rsidRPr="00487029">
              <w:t>bytes</w:t>
            </w: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 xml:space="preserve">Received </w:t>
            </w:r>
            <w:r w:rsidRPr="00487029">
              <w:rPr>
                <w:i/>
                <w:iCs/>
              </w:rPr>
              <w:t>C</w:t>
            </w:r>
            <w:r w:rsidRPr="00487029">
              <w:t>/</w:t>
            </w:r>
            <w:r w:rsidRPr="00487029">
              <w:rPr>
                <w:i/>
                <w:iCs/>
              </w:rPr>
              <w:t>N</w:t>
            </w:r>
            <w:r w:rsidRPr="00487029">
              <w:rPr>
                <w:vertAlign w:val="subscript"/>
              </w:rPr>
              <w:t>0</w:t>
            </w:r>
            <w:r w:rsidRPr="00487029">
              <w:t xml:space="preserve"> field</w:t>
            </w:r>
          </w:p>
        </w:tc>
        <w:tc>
          <w:tcPr>
            <w:tcW w:w="2160" w:type="pct"/>
            <w:shd w:val="clear" w:color="auto" w:fill="auto"/>
            <w:noWrap/>
            <w:vAlign w:val="bottom"/>
            <w:hideMark/>
          </w:tcPr>
          <w:p w:rsidR="00610E16" w:rsidRPr="00487029" w:rsidRDefault="00610E16" w:rsidP="00487029">
            <w:pPr>
              <w:pStyle w:val="Tabletext"/>
              <w:jc w:val="center"/>
            </w:pPr>
            <w:r w:rsidRPr="00487029">
              <w:t>1</w:t>
            </w:r>
          </w:p>
        </w:tc>
        <w:tc>
          <w:tcPr>
            <w:tcW w:w="595" w:type="pct"/>
            <w:shd w:val="clear" w:color="auto" w:fill="auto"/>
            <w:noWrap/>
            <w:vAlign w:val="bottom"/>
            <w:hideMark/>
          </w:tcPr>
          <w:p w:rsidR="00610E16" w:rsidRPr="00487029" w:rsidRDefault="00610E16" w:rsidP="00487029">
            <w:pPr>
              <w:pStyle w:val="Tabletext"/>
              <w:jc w:val="center"/>
            </w:pPr>
            <w:r w:rsidRPr="00487029">
              <w:t>bytes</w:t>
            </w: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Packet sequence number</w:t>
            </w:r>
          </w:p>
        </w:tc>
        <w:tc>
          <w:tcPr>
            <w:tcW w:w="2160" w:type="pct"/>
            <w:shd w:val="clear" w:color="auto" w:fill="auto"/>
            <w:noWrap/>
            <w:vAlign w:val="bottom"/>
            <w:hideMark/>
          </w:tcPr>
          <w:p w:rsidR="00610E16" w:rsidRPr="00487029" w:rsidRDefault="00610E16" w:rsidP="00487029">
            <w:pPr>
              <w:pStyle w:val="Tabletext"/>
              <w:jc w:val="center"/>
            </w:pPr>
            <w:r w:rsidRPr="00487029">
              <w:t>0</w:t>
            </w:r>
          </w:p>
        </w:tc>
        <w:tc>
          <w:tcPr>
            <w:tcW w:w="595" w:type="pct"/>
            <w:shd w:val="clear" w:color="auto" w:fill="auto"/>
            <w:noWrap/>
            <w:vAlign w:val="bottom"/>
            <w:hideMark/>
          </w:tcPr>
          <w:p w:rsidR="00610E16" w:rsidRPr="00487029" w:rsidRDefault="00610E16" w:rsidP="00487029">
            <w:pPr>
              <w:pStyle w:val="Tabletext"/>
              <w:jc w:val="center"/>
            </w:pPr>
            <w:r w:rsidRPr="00487029">
              <w:t>bytes</w:t>
            </w: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Transaction ID</w:t>
            </w:r>
          </w:p>
        </w:tc>
        <w:tc>
          <w:tcPr>
            <w:tcW w:w="2160" w:type="pct"/>
            <w:shd w:val="clear" w:color="auto" w:fill="auto"/>
            <w:noWrap/>
            <w:vAlign w:val="bottom"/>
            <w:hideMark/>
          </w:tcPr>
          <w:p w:rsidR="00610E16" w:rsidRPr="00487029" w:rsidRDefault="00610E16" w:rsidP="00487029">
            <w:pPr>
              <w:pStyle w:val="Tabletext"/>
              <w:jc w:val="center"/>
            </w:pPr>
            <w:r w:rsidRPr="00487029">
              <w:t>4</w:t>
            </w:r>
          </w:p>
        </w:tc>
        <w:tc>
          <w:tcPr>
            <w:tcW w:w="595" w:type="pct"/>
            <w:shd w:val="clear" w:color="auto" w:fill="auto"/>
            <w:noWrap/>
            <w:vAlign w:val="bottom"/>
            <w:hideMark/>
          </w:tcPr>
          <w:p w:rsidR="00610E16" w:rsidRPr="00487029" w:rsidRDefault="00610E16" w:rsidP="00487029">
            <w:pPr>
              <w:pStyle w:val="Tabletext"/>
              <w:jc w:val="center"/>
            </w:pPr>
            <w:r w:rsidRPr="00487029">
              <w:t>bytes</w:t>
            </w: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CRC</w:t>
            </w:r>
          </w:p>
        </w:tc>
        <w:tc>
          <w:tcPr>
            <w:tcW w:w="2160" w:type="pct"/>
            <w:shd w:val="clear" w:color="auto" w:fill="auto"/>
            <w:noWrap/>
            <w:vAlign w:val="bottom"/>
            <w:hideMark/>
          </w:tcPr>
          <w:p w:rsidR="00610E16" w:rsidRPr="00487029" w:rsidRDefault="00610E16" w:rsidP="00487029">
            <w:pPr>
              <w:pStyle w:val="Tabletext"/>
              <w:jc w:val="center"/>
            </w:pPr>
            <w:r w:rsidRPr="00487029">
              <w:t>4</w:t>
            </w:r>
          </w:p>
        </w:tc>
        <w:tc>
          <w:tcPr>
            <w:tcW w:w="595" w:type="pct"/>
            <w:shd w:val="clear" w:color="auto" w:fill="auto"/>
            <w:noWrap/>
            <w:vAlign w:val="bottom"/>
            <w:hideMark/>
          </w:tcPr>
          <w:p w:rsidR="00610E16" w:rsidRPr="00487029" w:rsidRDefault="00610E16" w:rsidP="00487029">
            <w:pPr>
              <w:pStyle w:val="Tabletext"/>
              <w:jc w:val="center"/>
            </w:pPr>
            <w:r w:rsidRPr="00487029">
              <w:t>bytes</w:t>
            </w:r>
          </w:p>
        </w:tc>
      </w:tr>
      <w:tr w:rsidR="00610E16" w:rsidRPr="00487029" w:rsidTr="00487029">
        <w:trPr>
          <w:trHeight w:val="280"/>
          <w:jc w:val="center"/>
        </w:trPr>
        <w:tc>
          <w:tcPr>
            <w:tcW w:w="2245" w:type="pct"/>
            <w:vAlign w:val="bottom"/>
          </w:tcPr>
          <w:p w:rsidR="00610E16" w:rsidRPr="00487029" w:rsidRDefault="00610E16" w:rsidP="00487029">
            <w:pPr>
              <w:pStyle w:val="Tabletext"/>
            </w:pPr>
            <w:r w:rsidRPr="00487029">
              <w:t>Payload</w:t>
            </w:r>
          </w:p>
        </w:tc>
        <w:tc>
          <w:tcPr>
            <w:tcW w:w="2160" w:type="pct"/>
            <w:shd w:val="clear" w:color="auto" w:fill="auto"/>
            <w:noWrap/>
            <w:vAlign w:val="bottom"/>
            <w:hideMark/>
          </w:tcPr>
          <w:p w:rsidR="00610E16" w:rsidRPr="00487029" w:rsidRDefault="00610E16" w:rsidP="00487029">
            <w:pPr>
              <w:pStyle w:val="Tabletext"/>
              <w:jc w:val="center"/>
            </w:pPr>
            <w:r w:rsidRPr="00487029">
              <w:t>8</w:t>
            </w:r>
            <w:r w:rsidR="00487029" w:rsidRPr="00487029">
              <w:t> </w:t>
            </w:r>
            <w:r w:rsidRPr="00487029">
              <w:t>728</w:t>
            </w:r>
          </w:p>
        </w:tc>
        <w:tc>
          <w:tcPr>
            <w:tcW w:w="595" w:type="pct"/>
            <w:shd w:val="clear" w:color="auto" w:fill="auto"/>
            <w:noWrap/>
            <w:vAlign w:val="bottom"/>
            <w:hideMark/>
          </w:tcPr>
          <w:p w:rsidR="00610E16" w:rsidRPr="00487029" w:rsidRDefault="00610E16" w:rsidP="00487029">
            <w:pPr>
              <w:pStyle w:val="Tabletext"/>
              <w:jc w:val="center"/>
            </w:pPr>
            <w:r w:rsidRPr="00487029">
              <w:t>bytes</w:t>
            </w:r>
          </w:p>
        </w:tc>
      </w:tr>
    </w:tbl>
    <w:p w:rsidR="00610E16" w:rsidRPr="00487029" w:rsidRDefault="00610E16" w:rsidP="00610E16">
      <w:pPr>
        <w:pStyle w:val="Heading1"/>
      </w:pPr>
      <w:r w:rsidRPr="00487029">
        <w:t>3</w:t>
      </w:r>
      <w:r w:rsidRPr="00487029">
        <w:tab/>
        <w:t>VDE-SAT link layer</w:t>
      </w:r>
    </w:p>
    <w:p w:rsidR="00610E16" w:rsidRPr="00487029" w:rsidRDefault="00610E16" w:rsidP="00610E16">
      <w:pPr>
        <w:pStyle w:val="Heading2"/>
      </w:pPr>
      <w:r w:rsidRPr="00487029">
        <w:t>3.1</w:t>
      </w:r>
      <w:r w:rsidRPr="00487029">
        <w:tab/>
        <w:t>Data encapsulation</w:t>
      </w:r>
    </w:p>
    <w:p w:rsidR="00610E16" w:rsidRPr="00487029" w:rsidRDefault="00610E16" w:rsidP="00610E16">
      <w:r w:rsidRPr="00487029">
        <w:t>The data segments of each PL-Frame contain multiple variable length encapsulated datagrams. Each datagram contains the following encapsulation fields:</w:t>
      </w:r>
    </w:p>
    <w:p w:rsidR="00610E16" w:rsidRPr="00487029" w:rsidRDefault="00A16C62" w:rsidP="00487029">
      <w:pPr>
        <w:pStyle w:val="enumlev1"/>
        <w:rPr>
          <w:rFonts w:eastAsiaTheme="minorEastAsia"/>
          <w:lang w:eastAsia="zh-CN"/>
        </w:rPr>
      </w:pPr>
      <w:r>
        <w:t>–</w:t>
      </w:r>
      <w:r>
        <w:tab/>
        <w:t>Datagram type (1 byte)</w:t>
      </w:r>
    </w:p>
    <w:p w:rsidR="00610E16" w:rsidRPr="00487029" w:rsidRDefault="00A16C62" w:rsidP="00487029">
      <w:pPr>
        <w:pStyle w:val="enumlev1"/>
      </w:pPr>
      <w:r>
        <w:t>–</w:t>
      </w:r>
      <w:r>
        <w:tab/>
        <w:t>Datagram size (3 bytes)</w:t>
      </w:r>
    </w:p>
    <w:p w:rsidR="00610E16" w:rsidRPr="00487029" w:rsidRDefault="00610E16" w:rsidP="00487029">
      <w:pPr>
        <w:pStyle w:val="enumlev1"/>
      </w:pPr>
      <w:r w:rsidRPr="00487029">
        <w:t>–</w:t>
      </w:r>
      <w:r w:rsidRPr="00487029">
        <w:tab/>
        <w:t>Destination (varia</w:t>
      </w:r>
      <w:r w:rsidR="00A16C62">
        <w:t>ble, up to 254 bytes, optional)</w:t>
      </w:r>
    </w:p>
    <w:p w:rsidR="00610E16" w:rsidRPr="00487029" w:rsidRDefault="00610E16" w:rsidP="00487029">
      <w:pPr>
        <w:pStyle w:val="enumlev1"/>
      </w:pPr>
      <w:r w:rsidRPr="00487029">
        <w:t>–</w:t>
      </w:r>
      <w:r w:rsidRPr="00487029">
        <w:tab/>
        <w:t>Transac</w:t>
      </w:r>
      <w:r w:rsidR="00A16C62">
        <w:t>tion ID (4 bytes, optional)</w:t>
      </w:r>
    </w:p>
    <w:p w:rsidR="00610E16" w:rsidRPr="00487029" w:rsidRDefault="00610E16" w:rsidP="00487029">
      <w:pPr>
        <w:pStyle w:val="enumlev1"/>
      </w:pPr>
      <w:r w:rsidRPr="00487029">
        <w:t>–</w:t>
      </w:r>
      <w:r w:rsidRPr="00487029">
        <w:tab/>
        <w:t>Datagram sequence number (2 byte</w:t>
      </w:r>
      <w:r w:rsidR="00A16C62">
        <w:t>s, for multi segment datagrams)</w:t>
      </w:r>
    </w:p>
    <w:p w:rsidR="00610E16" w:rsidRPr="00487029" w:rsidRDefault="00A16C62" w:rsidP="00487029">
      <w:pPr>
        <w:pStyle w:val="enumlev1"/>
      </w:pPr>
      <w:r>
        <w:t>–</w:t>
      </w:r>
      <w:r>
        <w:tab/>
        <w:t>Source ID (6 bytes, optional)</w:t>
      </w:r>
    </w:p>
    <w:p w:rsidR="00610E16" w:rsidRPr="00487029" w:rsidRDefault="00A16C62" w:rsidP="00487029">
      <w:pPr>
        <w:pStyle w:val="enumlev1"/>
      </w:pPr>
      <w:r>
        <w:t>–</w:t>
      </w:r>
      <w:r>
        <w:tab/>
        <w:t>Datagram payload (variable)</w:t>
      </w:r>
    </w:p>
    <w:p w:rsidR="00610E16" w:rsidRPr="00487029" w:rsidRDefault="00610E16" w:rsidP="00487029">
      <w:pPr>
        <w:pStyle w:val="enumlev1"/>
      </w:pPr>
      <w:r w:rsidRPr="00487029">
        <w:t>–</w:t>
      </w:r>
      <w:r w:rsidRPr="00487029">
        <w:tab/>
        <w:t>Data paddi</w:t>
      </w:r>
      <w:r w:rsidR="00A16C62">
        <w:t>ng (variable, less than 8 bits)</w:t>
      </w:r>
    </w:p>
    <w:p w:rsidR="00610E16" w:rsidRPr="00487029" w:rsidRDefault="00610E16" w:rsidP="00487029">
      <w:pPr>
        <w:pStyle w:val="enumlev1"/>
      </w:pPr>
      <w:r w:rsidRPr="00487029">
        <w:t>–</w:t>
      </w:r>
      <w:r w:rsidRPr="00487029">
        <w:tab/>
        <w:t>CRC (4 bytes).</w:t>
      </w:r>
    </w:p>
    <w:p w:rsidR="00610E16" w:rsidRPr="00487029" w:rsidRDefault="00610E16" w:rsidP="00610E16">
      <w:pPr>
        <w:pStyle w:val="Heading2"/>
      </w:pPr>
      <w:r w:rsidRPr="00487029">
        <w:t>3.2</w:t>
      </w:r>
      <w:r w:rsidRPr="00487029">
        <w:tab/>
        <w:t>Cyclic redundancy check</w:t>
      </w:r>
    </w:p>
    <w:p w:rsidR="00610E16" w:rsidRPr="00487029" w:rsidRDefault="00610E16" w:rsidP="00610E16">
      <w:r w:rsidRPr="00487029">
        <w:t>Refer to Annex 1.</w:t>
      </w:r>
    </w:p>
    <w:p w:rsidR="00610E16" w:rsidRPr="00487029" w:rsidRDefault="00610E16" w:rsidP="00610E16">
      <w:pPr>
        <w:pStyle w:val="Heading2"/>
      </w:pPr>
      <w:r w:rsidRPr="00487029">
        <w:t>3.3</w:t>
      </w:r>
      <w:r w:rsidRPr="00487029">
        <w:tab/>
        <w:t>Automatic repeat request (ARQ)</w:t>
      </w:r>
    </w:p>
    <w:p w:rsidR="00610E16" w:rsidRPr="00487029" w:rsidRDefault="00610E16" w:rsidP="00610E16">
      <w:r w:rsidRPr="00487029">
        <w:t>Datagrams may or may not use ARQ, this is defined for each datagram type. An ARQ will request selective retransmission of a specific lost datagram segment.</w:t>
      </w:r>
    </w:p>
    <w:p w:rsidR="00610E16" w:rsidRPr="00487029" w:rsidRDefault="00610E16" w:rsidP="00610E16">
      <w:pPr>
        <w:pStyle w:val="Heading2"/>
      </w:pPr>
      <w:r w:rsidRPr="00487029">
        <w:t>3.4</w:t>
      </w:r>
      <w:r w:rsidRPr="00487029">
        <w:tab/>
        <w:t>Acknowledgement (ACK)</w:t>
      </w:r>
    </w:p>
    <w:p w:rsidR="00610E16" w:rsidRPr="00487029" w:rsidRDefault="00610E16" w:rsidP="00610E16">
      <w:r w:rsidRPr="00487029">
        <w:t>All datagrams without CRC errors are acknowledged over the satellite link.</w:t>
      </w:r>
    </w:p>
    <w:p w:rsidR="00610E16" w:rsidRPr="00487029" w:rsidRDefault="00610E16" w:rsidP="00610E16">
      <w:pPr>
        <w:pStyle w:val="Heading2"/>
      </w:pPr>
      <w:r w:rsidRPr="00487029">
        <w:t>3.5</w:t>
      </w:r>
      <w:r w:rsidRPr="00487029">
        <w:tab/>
        <w:t>End delivery notification (EDN)</w:t>
      </w:r>
    </w:p>
    <w:p w:rsidR="00610E16" w:rsidRPr="00487029" w:rsidRDefault="00610E16" w:rsidP="00610E16">
      <w:r w:rsidRPr="00487029">
        <w:t>All datagrams successfully delivered to the destination will be notified to the source.</w:t>
      </w:r>
    </w:p>
    <w:p w:rsidR="00610E16" w:rsidRPr="00487029" w:rsidRDefault="00610E16" w:rsidP="00610E16">
      <w:pPr>
        <w:pStyle w:val="Heading2"/>
      </w:pPr>
      <w:r w:rsidRPr="00487029">
        <w:t>3.6</w:t>
      </w:r>
      <w:r w:rsidRPr="00487029">
        <w:tab/>
        <w:t>End delivery failure (EDF)</w:t>
      </w:r>
    </w:p>
    <w:p w:rsidR="00610E16" w:rsidRPr="00487029" w:rsidRDefault="00610E16" w:rsidP="00610E16">
      <w:r w:rsidRPr="00487029">
        <w:t>All datagrams not successfully delivered within the timeout or retry limit will be notified to the source.</w:t>
      </w:r>
    </w:p>
    <w:p w:rsidR="00610E16" w:rsidRPr="00487029" w:rsidRDefault="00610E16" w:rsidP="00610E16">
      <w:pPr>
        <w:pStyle w:val="Heading2"/>
      </w:pPr>
      <w:r w:rsidRPr="00487029">
        <w:t>3.7</w:t>
      </w:r>
      <w:r w:rsidRPr="00487029">
        <w:tab/>
        <w:t>Physical and logical channels</w:t>
      </w:r>
    </w:p>
    <w:p w:rsidR="00610E16" w:rsidRPr="00487029" w:rsidRDefault="00610E16" w:rsidP="00610E16">
      <w:r w:rsidRPr="00487029">
        <w:t>VDE-SAT protocols use several channels to carry data. These channels are separated into physical and logical channels. Every satellite transmits a bulletin board that defines the configuration of these channels.</w:t>
      </w:r>
    </w:p>
    <w:p w:rsidR="00610E16" w:rsidRPr="00487029" w:rsidRDefault="00610E16" w:rsidP="00610E16">
      <w:pPr>
        <w:pStyle w:val="Heading2"/>
      </w:pPr>
      <w:r w:rsidRPr="00487029">
        <w:t>3.8</w:t>
      </w:r>
      <w:r w:rsidRPr="00487029">
        <w:tab/>
        <w:t>Physical channels</w:t>
      </w:r>
    </w:p>
    <w:p w:rsidR="00610E16" w:rsidRPr="00487029" w:rsidRDefault="00610E16" w:rsidP="00610E16">
      <w:r w:rsidRPr="00487029">
        <w:t>The Physical channels (PC) are determined by the centre frequency and bandwidth.</w:t>
      </w:r>
    </w:p>
    <w:p w:rsidR="00610E16" w:rsidRPr="00487029" w:rsidRDefault="00610E16" w:rsidP="00610E16">
      <w:pPr>
        <w:pStyle w:val="Heading3"/>
      </w:pPr>
      <w:r w:rsidRPr="00487029">
        <w:t>3.8.1</w:t>
      </w:r>
      <w:r w:rsidRPr="00487029">
        <w:tab/>
        <w:t xml:space="preserve">Logical channels </w:t>
      </w:r>
    </w:p>
    <w:p w:rsidR="00610E16" w:rsidRPr="00487029" w:rsidRDefault="00610E16" w:rsidP="00610E16">
      <w:r w:rsidRPr="00487029">
        <w:t>The logical channels (LC) are divided into signalling and data channels as described below.</w:t>
      </w:r>
    </w:p>
    <w:p w:rsidR="00610E16" w:rsidRPr="00487029" w:rsidRDefault="00610E16" w:rsidP="00610E16">
      <w:pPr>
        <w:pStyle w:val="Heading2"/>
      </w:pPr>
      <w:r w:rsidRPr="00487029">
        <w:t>3.9</w:t>
      </w:r>
      <w:r w:rsidRPr="00487029">
        <w:tab/>
        <w:t>Signalling logical channels</w:t>
      </w:r>
    </w:p>
    <w:p w:rsidR="00610E16" w:rsidRPr="00487029" w:rsidRDefault="00610E16" w:rsidP="00610E16">
      <w:r w:rsidRPr="00487029">
        <w:t>The following uplink signalling channels are used:</w:t>
      </w:r>
    </w:p>
    <w:p w:rsidR="00610E16" w:rsidRPr="00487029" w:rsidRDefault="00610E16" w:rsidP="00487029">
      <w:pPr>
        <w:pStyle w:val="enumlev1"/>
      </w:pPr>
      <w:r w:rsidRPr="00487029">
        <w:t>–</w:t>
      </w:r>
      <w:r w:rsidR="00A16C62">
        <w:tab/>
        <w:t>Random access resource request</w:t>
      </w:r>
    </w:p>
    <w:p w:rsidR="00610E16" w:rsidRPr="00487029" w:rsidRDefault="00A16C62" w:rsidP="00487029">
      <w:pPr>
        <w:pStyle w:val="enumlev1"/>
      </w:pPr>
      <w:r>
        <w:t>–</w:t>
      </w:r>
      <w:r>
        <w:tab/>
        <w:t>Announcement response</w:t>
      </w:r>
    </w:p>
    <w:p w:rsidR="00610E16" w:rsidRPr="00487029" w:rsidRDefault="00A16C62" w:rsidP="00487029">
      <w:pPr>
        <w:pStyle w:val="enumlev1"/>
      </w:pPr>
      <w:r>
        <w:t>–</w:t>
      </w:r>
      <w:r>
        <w:tab/>
        <w:t>Acknowledgement</w:t>
      </w:r>
    </w:p>
    <w:p w:rsidR="00610E16" w:rsidRPr="00487029" w:rsidRDefault="00610E16" w:rsidP="00487029">
      <w:pPr>
        <w:pStyle w:val="enumlev1"/>
      </w:pPr>
      <w:r w:rsidRPr="00487029">
        <w:t>–</w:t>
      </w:r>
      <w:r w:rsidRPr="00487029">
        <w:tab/>
        <w:t>Automatic repeat request.</w:t>
      </w:r>
    </w:p>
    <w:p w:rsidR="00610E16" w:rsidRPr="00487029" w:rsidRDefault="00610E16" w:rsidP="00610E16">
      <w:pPr>
        <w:pStyle w:val="Heading3"/>
      </w:pPr>
      <w:r w:rsidRPr="00487029">
        <w:t>3.9.1</w:t>
      </w:r>
      <w:r w:rsidRPr="00487029">
        <w:tab/>
        <w:t>Random access resource request (RQSC)</w:t>
      </w:r>
    </w:p>
    <w:p w:rsidR="00610E16" w:rsidRPr="00487029" w:rsidRDefault="00610E16" w:rsidP="00610E16">
      <w:r w:rsidRPr="00487029">
        <w:t xml:space="preserve">A ship uses this channel to access the network. A ship will randomly select the transmission time within the slots allocated for this channel on the Bulletin Board. The downlink Announcement Channel provides congestion control parameters such as retry interval and message priority. </w:t>
      </w:r>
    </w:p>
    <w:p w:rsidR="00610E16" w:rsidRPr="00487029" w:rsidRDefault="00610E16" w:rsidP="00610E16">
      <w:r w:rsidRPr="00487029">
        <w:t xml:space="preserve">The request includes a downlink </w:t>
      </w:r>
      <w:r w:rsidRPr="00487029">
        <w:rPr>
          <w:i/>
          <w:iCs/>
        </w:rPr>
        <w:t>C</w:t>
      </w:r>
      <w:r w:rsidRPr="00487029">
        <w:t>/</w:t>
      </w:r>
      <w:r w:rsidRPr="00487029">
        <w:rPr>
          <w:i/>
          <w:iCs/>
        </w:rPr>
        <w:t>N</w:t>
      </w:r>
      <w:r w:rsidRPr="00487029">
        <w:rPr>
          <w:vertAlign w:val="subscript"/>
        </w:rPr>
        <w:t>0</w:t>
      </w:r>
      <w:r w:rsidRPr="00487029">
        <w:t xml:space="preserve"> estimate and message size.</w:t>
      </w:r>
    </w:p>
    <w:p w:rsidR="00610E16" w:rsidRPr="00487029" w:rsidRDefault="00610E16" w:rsidP="00610E16">
      <w:pPr>
        <w:pStyle w:val="Heading3"/>
      </w:pPr>
      <w:r w:rsidRPr="00487029">
        <w:t>3.9.2</w:t>
      </w:r>
      <w:r w:rsidRPr="00487029">
        <w:tab/>
        <w:t>Announcement response channel (ARSC)</w:t>
      </w:r>
    </w:p>
    <w:p w:rsidR="00610E16" w:rsidRPr="00487029" w:rsidRDefault="00610E16" w:rsidP="00610E16">
      <w:r w:rsidRPr="00487029">
        <w:t xml:space="preserve">A ship uses this channel to inform the satellite that it is ready to receive a message. The response includes a downlink </w:t>
      </w:r>
      <w:r w:rsidRPr="00487029">
        <w:rPr>
          <w:i/>
          <w:iCs/>
        </w:rPr>
        <w:t>C</w:t>
      </w:r>
      <w:r w:rsidRPr="00487029">
        <w:t>/</w:t>
      </w:r>
      <w:r w:rsidRPr="00487029">
        <w:rPr>
          <w:i/>
          <w:iCs/>
        </w:rPr>
        <w:t>N</w:t>
      </w:r>
      <w:r w:rsidRPr="00487029">
        <w:rPr>
          <w:vertAlign w:val="subscript"/>
        </w:rPr>
        <w:t>0</w:t>
      </w:r>
      <w:r w:rsidRPr="00487029">
        <w:t xml:space="preserve"> estimate.</w:t>
      </w:r>
    </w:p>
    <w:p w:rsidR="00610E16" w:rsidRPr="00487029" w:rsidRDefault="00610E16" w:rsidP="00610E16">
      <w:pPr>
        <w:pStyle w:val="Heading3"/>
      </w:pPr>
      <w:r w:rsidRPr="00487029">
        <w:t>3.9.3</w:t>
      </w:r>
      <w:r w:rsidRPr="00487029">
        <w:tab/>
        <w:t>Acknowledgement (ACK)</w:t>
      </w:r>
    </w:p>
    <w:p w:rsidR="00610E16" w:rsidRPr="00487029" w:rsidRDefault="00610E16" w:rsidP="00610E16">
      <w:r w:rsidRPr="00487029">
        <w:t xml:space="preserve">A ship uses this channel to inform the satellite that it has received a message correctly (CRC match). </w:t>
      </w:r>
    </w:p>
    <w:p w:rsidR="00610E16" w:rsidRPr="00487029" w:rsidRDefault="00610E16" w:rsidP="00610E16">
      <w:pPr>
        <w:pStyle w:val="Heading3"/>
      </w:pPr>
      <w:r w:rsidRPr="00487029">
        <w:t>3.9.4</w:t>
      </w:r>
      <w:r w:rsidRPr="00487029">
        <w:tab/>
        <w:t>Automatic repeat request signalling channel (ARQSC)</w:t>
      </w:r>
    </w:p>
    <w:p w:rsidR="00610E16" w:rsidRPr="00487029" w:rsidRDefault="00610E16" w:rsidP="00811736">
      <w:r w:rsidRPr="00487029">
        <w:t>A ship uses this channel to inform the satellite that it has not received a message correctly (CRC failure).</w:t>
      </w:r>
      <w:r w:rsidR="00811736">
        <w:t xml:space="preserve"> </w:t>
      </w:r>
      <w:r w:rsidRPr="00487029">
        <w:t xml:space="preserve">The ship can request retransmission of the whole message or up to 4 fragments. The acknowledgement includes a downlink </w:t>
      </w:r>
      <w:r w:rsidRPr="00487029">
        <w:rPr>
          <w:i/>
          <w:iCs/>
        </w:rPr>
        <w:t>C</w:t>
      </w:r>
      <w:r w:rsidRPr="00487029">
        <w:t>/</w:t>
      </w:r>
      <w:r w:rsidRPr="00487029">
        <w:rPr>
          <w:i/>
          <w:iCs/>
        </w:rPr>
        <w:t>N</w:t>
      </w:r>
      <w:r w:rsidRPr="00487029">
        <w:rPr>
          <w:vertAlign w:val="subscript"/>
        </w:rPr>
        <w:t>0</w:t>
      </w:r>
      <w:r w:rsidRPr="00487029">
        <w:t xml:space="preserve"> estimate.</w:t>
      </w:r>
    </w:p>
    <w:p w:rsidR="00610E16" w:rsidRPr="00487029" w:rsidRDefault="00610E16" w:rsidP="00487029">
      <w:pPr>
        <w:pStyle w:val="Heading2"/>
      </w:pPr>
      <w:r w:rsidRPr="00487029">
        <w:t>3.10</w:t>
      </w:r>
      <w:r w:rsidRPr="00487029">
        <w:tab/>
        <w:t>Data logical channels</w:t>
      </w:r>
    </w:p>
    <w:p w:rsidR="00610E16" w:rsidRPr="00487029" w:rsidRDefault="00610E16" w:rsidP="00610E16">
      <w:r w:rsidRPr="00487029">
        <w:t>The following data channels are used:</w:t>
      </w:r>
    </w:p>
    <w:p w:rsidR="00610E16" w:rsidRPr="00487029" w:rsidRDefault="00610E16" w:rsidP="00487029">
      <w:pPr>
        <w:pStyle w:val="enumlev1"/>
      </w:pPr>
      <w:r w:rsidRPr="00487029">
        <w:t>–</w:t>
      </w:r>
      <w:r w:rsidRPr="00487029">
        <w:tab/>
        <w:t>Random access</w:t>
      </w:r>
      <w:r w:rsidR="00A16C62">
        <w:t xml:space="preserve"> short messages</w:t>
      </w:r>
    </w:p>
    <w:p w:rsidR="00610E16" w:rsidRPr="00487029" w:rsidRDefault="00610E16" w:rsidP="00487029">
      <w:pPr>
        <w:pStyle w:val="enumlev1"/>
      </w:pPr>
      <w:r w:rsidRPr="00487029">
        <w:t>–</w:t>
      </w:r>
      <w:r w:rsidRPr="00487029">
        <w:tab/>
        <w:t>Assigned (dedicated) data transfer.</w:t>
      </w:r>
    </w:p>
    <w:p w:rsidR="00610E16" w:rsidRPr="00487029" w:rsidRDefault="00610E16" w:rsidP="00610E16">
      <w:pPr>
        <w:pStyle w:val="Heading3"/>
      </w:pPr>
      <w:r w:rsidRPr="00487029">
        <w:t>3.10.1</w:t>
      </w:r>
      <w:r w:rsidRPr="00487029">
        <w:tab/>
        <w:t>Random access short messaging channel (RADC)</w:t>
      </w:r>
    </w:p>
    <w:p w:rsidR="00610E16" w:rsidRPr="00487029" w:rsidRDefault="00610E16" w:rsidP="00610E16">
      <w:r w:rsidRPr="00487029">
        <w:t>This channel is used for short messages that fit in a single transmission. Terrestrial addressing may require up to 254 bytes, and every ship uses therefore a 2 byte look-up table at the coast earth station for address translation.</w:t>
      </w:r>
    </w:p>
    <w:p w:rsidR="00610E16" w:rsidRPr="00487029" w:rsidRDefault="00610E16" w:rsidP="00610E16">
      <w:pPr>
        <w:pStyle w:val="Heading3"/>
      </w:pPr>
      <w:r w:rsidRPr="00487029">
        <w:t>3.10.2</w:t>
      </w:r>
      <w:r w:rsidRPr="00487029">
        <w:tab/>
        <w:t>Assigned data transfer channel (ADDC)</w:t>
      </w:r>
    </w:p>
    <w:p w:rsidR="00610E16" w:rsidRPr="00487029" w:rsidRDefault="00610E16" w:rsidP="00610E16">
      <w:r w:rsidRPr="00487029">
        <w:t>This channel is assigned by the satellite following a resource request from a ship. It is intended for longer messages and is optimized to achieve a higher throughput.</w:t>
      </w:r>
    </w:p>
    <w:p w:rsidR="00610E16" w:rsidRPr="00487029" w:rsidRDefault="00610E16" w:rsidP="00610E16">
      <w:pPr>
        <w:pStyle w:val="Heading1"/>
      </w:pPr>
      <w:r w:rsidRPr="00487029">
        <w:t>4</w:t>
      </w:r>
      <w:r w:rsidRPr="00487029">
        <w:tab/>
        <w:t>Network layer</w:t>
      </w:r>
    </w:p>
    <w:p w:rsidR="00610E16" w:rsidRPr="00487029" w:rsidRDefault="00610E16" w:rsidP="00610E16">
      <w:pPr>
        <w:pStyle w:val="Heading2"/>
      </w:pPr>
      <w:r w:rsidRPr="00487029">
        <w:t>4.1</w:t>
      </w:r>
      <w:r w:rsidRPr="00487029">
        <w:tab/>
        <w:t>Uplink data transfer protocols</w:t>
      </w:r>
    </w:p>
    <w:p w:rsidR="00610E16" w:rsidRPr="00487029" w:rsidRDefault="00610E16" w:rsidP="00610E16">
      <w:r w:rsidRPr="00487029">
        <w:t>The following protocols shall be supported:</w:t>
      </w:r>
    </w:p>
    <w:p w:rsidR="00610E16" w:rsidRPr="00487029" w:rsidRDefault="00610E16" w:rsidP="00487029">
      <w:pPr>
        <w:pStyle w:val="enumlev1"/>
      </w:pPr>
      <w:r w:rsidRPr="00487029">
        <w:t>–</w:t>
      </w:r>
      <w:r w:rsidRPr="00487029">
        <w:tab/>
        <w:t>Ship origina</w:t>
      </w:r>
      <w:r w:rsidR="00A16C62">
        <w:t>ted single packet data transfer</w:t>
      </w:r>
    </w:p>
    <w:p w:rsidR="00610E16" w:rsidRPr="00487029" w:rsidRDefault="00610E16" w:rsidP="00487029">
      <w:pPr>
        <w:pStyle w:val="enumlev1"/>
      </w:pPr>
      <w:r w:rsidRPr="00487029">
        <w:t>–</w:t>
      </w:r>
      <w:r w:rsidRPr="00487029">
        <w:tab/>
        <w:t>Ship originated multi-packet data transfer.</w:t>
      </w:r>
    </w:p>
    <w:p w:rsidR="00610E16" w:rsidRPr="00487029" w:rsidRDefault="00610E16" w:rsidP="00610E16">
      <w:r w:rsidRPr="00487029">
        <w:t>The protocols are shown in Figure A5-10 to Figure A5-12.</w:t>
      </w:r>
    </w:p>
    <w:p w:rsidR="00610E16" w:rsidRPr="00487029" w:rsidRDefault="00610E16" w:rsidP="00610E16">
      <w:pPr>
        <w:pStyle w:val="FigureNo"/>
      </w:pPr>
      <w:r w:rsidRPr="00487029">
        <w:t>Figure A5-10</w:t>
      </w:r>
    </w:p>
    <w:p w:rsidR="00610E16" w:rsidRPr="00487029" w:rsidRDefault="00610E16" w:rsidP="00610E16">
      <w:pPr>
        <w:pStyle w:val="Figuretitle"/>
      </w:pPr>
      <w:r w:rsidRPr="00487029">
        <w:t>Ship originated single packet data transfer</w:t>
      </w:r>
    </w:p>
    <w:p w:rsidR="00610E16" w:rsidRPr="00487029" w:rsidRDefault="00610E16" w:rsidP="00487029">
      <w:pPr>
        <w:pStyle w:val="Figure"/>
      </w:pPr>
      <w:r w:rsidRPr="00487029">
        <w:object w:dxaOrig="8951" w:dyaOrig="7973">
          <v:shape id="_x0000_i1060" type="#_x0000_t75" style="width:477pt;height:426pt" o:ole="">
            <v:imagedata r:id="rId98" o:title=""/>
          </v:shape>
          <o:OLEObject Type="Embed" ProgID="Visio.Drawing.11" ShapeID="_x0000_i1060" DrawAspect="Content" ObjectID="_1503218957" r:id="rId99"/>
        </w:object>
      </w:r>
    </w:p>
    <w:p w:rsidR="00610E16" w:rsidRPr="00487029" w:rsidRDefault="00610E16" w:rsidP="00610E16"/>
    <w:p w:rsidR="00610E16" w:rsidRPr="00487029" w:rsidRDefault="00610E16" w:rsidP="00610E16">
      <w:pPr>
        <w:pStyle w:val="FigureNo"/>
      </w:pPr>
      <w:r w:rsidRPr="00487029">
        <w:t>Figure A5-11</w:t>
      </w:r>
    </w:p>
    <w:p w:rsidR="00610E16" w:rsidRPr="00487029" w:rsidRDefault="00610E16" w:rsidP="00610E16">
      <w:pPr>
        <w:pStyle w:val="Figuretitle"/>
      </w:pPr>
      <w:r w:rsidRPr="00487029">
        <w:t>Ship originated multi-packet data transfer</w:t>
      </w:r>
    </w:p>
    <w:p w:rsidR="00610E16" w:rsidRPr="00487029" w:rsidRDefault="00487029" w:rsidP="00487029">
      <w:pPr>
        <w:pStyle w:val="Figure"/>
      </w:pPr>
      <w:r w:rsidRPr="00487029">
        <w:object w:dxaOrig="10568" w:dyaOrig="7668">
          <v:shape id="_x0000_i1061" type="#_x0000_t75" style="width:478.5pt;height:346pt" o:ole="">
            <v:imagedata r:id="rId100" o:title=""/>
          </v:shape>
          <o:OLEObject Type="Embed" ProgID="Visio.Drawing.11" ShapeID="_x0000_i1061" DrawAspect="Content" ObjectID="_1503218958" r:id="rId101"/>
        </w:object>
      </w:r>
    </w:p>
    <w:p w:rsidR="00487029" w:rsidRPr="00487029" w:rsidRDefault="00487029" w:rsidP="00487029"/>
    <w:p w:rsidR="00610E16" w:rsidRPr="00487029" w:rsidRDefault="00610E16" w:rsidP="00610E16">
      <w:pPr>
        <w:pStyle w:val="FigureNo"/>
        <w:rPr>
          <w:rFonts w:ascii="Arial" w:hAnsi="Arial" w:cs="Arial"/>
          <w:b/>
        </w:rPr>
      </w:pPr>
      <w:r w:rsidRPr="00487029">
        <w:t>Figure A5-12</w:t>
      </w:r>
    </w:p>
    <w:p w:rsidR="00610E16" w:rsidRPr="00487029" w:rsidRDefault="00610E16" w:rsidP="00610E16">
      <w:pPr>
        <w:pStyle w:val="Figuretitle"/>
        <w:rPr>
          <w:rFonts w:ascii="Arial" w:hAnsi="Arial" w:cs="Arial"/>
        </w:rPr>
      </w:pPr>
      <w:r w:rsidRPr="00487029">
        <w:t>Shore oriented poll protocol</w:t>
      </w:r>
    </w:p>
    <w:p w:rsidR="00610E16" w:rsidRPr="00487029" w:rsidRDefault="00487029" w:rsidP="00487029">
      <w:pPr>
        <w:pStyle w:val="Figure"/>
      </w:pPr>
      <w:r w:rsidRPr="00487029">
        <w:object w:dxaOrig="9920" w:dyaOrig="7651">
          <v:shape id="_x0000_i1062" type="#_x0000_t75" style="width:478.5pt;height:367pt" o:ole="">
            <v:imagedata r:id="rId102" o:title=""/>
          </v:shape>
          <o:OLEObject Type="Embed" ProgID="Visio.Drawing.11" ShapeID="_x0000_i1062" DrawAspect="Content" ObjectID="_1503218959" r:id="rId103"/>
        </w:object>
      </w:r>
    </w:p>
    <w:p w:rsidR="00610E16" w:rsidRPr="00487029" w:rsidRDefault="00610E16" w:rsidP="00610E16">
      <w:pPr>
        <w:pStyle w:val="Heading1"/>
      </w:pPr>
      <w:r w:rsidRPr="00487029">
        <w:t>5</w:t>
      </w:r>
      <w:r w:rsidRPr="00487029">
        <w:tab/>
        <w:t>Transport layer</w:t>
      </w:r>
    </w:p>
    <w:p w:rsidR="00610E16" w:rsidRPr="00487029" w:rsidRDefault="00610E16" w:rsidP="00610E16">
      <w:r w:rsidRPr="00487029">
        <w:t>Refer to Annex 4.</w:t>
      </w:r>
    </w:p>
    <w:p w:rsidR="00610E16" w:rsidRPr="00487029" w:rsidRDefault="00610E16" w:rsidP="00487029">
      <w:r w:rsidRPr="00487029">
        <w:br w:type="page"/>
      </w:r>
    </w:p>
    <w:p w:rsidR="00610E16" w:rsidRPr="00487029" w:rsidRDefault="00610E16" w:rsidP="00610E16">
      <w:pPr>
        <w:pStyle w:val="AnnexNo"/>
      </w:pPr>
      <w:r w:rsidRPr="00487029">
        <w:t>Annex 6</w:t>
      </w:r>
    </w:p>
    <w:p w:rsidR="00610E16" w:rsidRPr="00487029" w:rsidRDefault="00610E16" w:rsidP="00610E16">
      <w:pPr>
        <w:pStyle w:val="Annextitle"/>
      </w:pPr>
      <w:r w:rsidRPr="00487029">
        <w:t>Resource sharing method for VDES Terrestrial and Satellite Services</w:t>
      </w:r>
    </w:p>
    <w:p w:rsidR="00610E16" w:rsidRPr="00487029" w:rsidRDefault="00610E16" w:rsidP="00610E16">
      <w:pPr>
        <w:pStyle w:val="Heading1"/>
      </w:pPr>
      <w:r w:rsidRPr="00487029">
        <w:t>1</w:t>
      </w:r>
      <w:r w:rsidRPr="00487029">
        <w:tab/>
        <w:t>Introduction</w:t>
      </w:r>
    </w:p>
    <w:p w:rsidR="00610E16" w:rsidRPr="00487029" w:rsidRDefault="00610E16" w:rsidP="00610E16">
      <w:r w:rsidRPr="00487029">
        <w:t>This Annex describes how resource sharing (i.e. in time and frequency) for utilizing the VHF spectrum available among different VDE terrestrial and satellite services should be accomplished. The baseline for VDES spectrum allocation is according to the frequency utilization plan illustrated in Figure A6-1.</w:t>
      </w:r>
    </w:p>
    <w:p w:rsidR="00610E16" w:rsidRPr="00487029" w:rsidRDefault="00610E16" w:rsidP="00610E16">
      <w:pPr>
        <w:pStyle w:val="FigureNo"/>
      </w:pPr>
      <w:r w:rsidRPr="00487029">
        <w:t>Figure A6-1</w:t>
      </w:r>
    </w:p>
    <w:p w:rsidR="00610E16" w:rsidRPr="00487029" w:rsidRDefault="00610E16" w:rsidP="00610E16">
      <w:pPr>
        <w:pStyle w:val="Figuretitle"/>
      </w:pPr>
      <w:r w:rsidRPr="00487029">
        <w:t>VDES spectrum allocation</w:t>
      </w:r>
    </w:p>
    <w:p w:rsidR="00610E16" w:rsidRPr="00487029" w:rsidRDefault="00610E16" w:rsidP="00487029">
      <w:pPr>
        <w:pStyle w:val="Figure"/>
      </w:pPr>
      <w:r w:rsidRPr="00487029">
        <w:object w:dxaOrig="25320" w:dyaOrig="6475">
          <v:shape id="_x0000_i1063" type="#_x0000_t75" style="width:478.5pt;height:123pt" o:ole="">
            <v:imagedata r:id="rId104" o:title=""/>
          </v:shape>
          <o:OLEObject Type="Embed" ProgID="Visio.Drawing.11" ShapeID="_x0000_i1063" DrawAspect="Content" ObjectID="_1503218960" r:id="rId105"/>
        </w:object>
      </w:r>
    </w:p>
    <w:p w:rsidR="00610E16" w:rsidRPr="00487029" w:rsidRDefault="00610E16" w:rsidP="00610E16">
      <w:r w:rsidRPr="00487029">
        <w:t>where:</w:t>
      </w:r>
    </w:p>
    <w:p w:rsidR="00610E16" w:rsidRPr="00487029" w:rsidRDefault="00610E16" w:rsidP="00487029">
      <w:pPr>
        <w:pStyle w:val="enumlev1"/>
      </w:pPr>
      <w:r w:rsidRPr="00487029">
        <w:t>–</w:t>
      </w:r>
      <w:r w:rsidRPr="00487029">
        <w:tab/>
        <w:t>Four channels 1024, 1084, 1025 and 1085 are shared between ship-to-shore and ship-to-sate</w:t>
      </w:r>
      <w:r w:rsidR="00A16C62">
        <w:t>llite (VDE-SAT uplink) services</w:t>
      </w:r>
    </w:p>
    <w:p w:rsidR="00610E16" w:rsidRPr="00487029" w:rsidRDefault="00610E16" w:rsidP="00487029">
      <w:pPr>
        <w:pStyle w:val="enumlev1"/>
      </w:pPr>
      <w:r w:rsidRPr="00487029">
        <w:t>–</w:t>
      </w:r>
      <w:r w:rsidRPr="00487029">
        <w:tab/>
        <w:t>Two channels 1026 and 1086 are exclusively reserved for s</w:t>
      </w:r>
      <w:r w:rsidR="00A16C62">
        <w:t>hip-to-satellite communications</w:t>
      </w:r>
    </w:p>
    <w:p w:rsidR="00610E16" w:rsidRPr="00487029" w:rsidRDefault="00610E16" w:rsidP="00487029">
      <w:pPr>
        <w:pStyle w:val="enumlev1"/>
      </w:pPr>
      <w:r w:rsidRPr="00487029">
        <w:t>–</w:t>
      </w:r>
      <w:r w:rsidRPr="00487029">
        <w:tab/>
        <w:t>Four channels 2024, 2084, 2025 and 2085 are shared among shore-to-ship, ship-to-ship and satellite-to-s</w:t>
      </w:r>
      <w:r w:rsidR="00A16C62">
        <w:t>hip (VDE-SAT downlink) services</w:t>
      </w:r>
    </w:p>
    <w:p w:rsidR="00610E16" w:rsidRPr="00487029" w:rsidRDefault="00610E16" w:rsidP="00487029">
      <w:pPr>
        <w:pStyle w:val="enumlev1"/>
      </w:pPr>
      <w:r w:rsidRPr="00487029">
        <w:t>–</w:t>
      </w:r>
      <w:r w:rsidRPr="00487029">
        <w:tab/>
        <w:t>Two channels 2026 and 2086 are exclusively reserved for satellite-to-ship communications services.</w:t>
      </w:r>
    </w:p>
    <w:p w:rsidR="00610E16" w:rsidRPr="00487029" w:rsidRDefault="00610E16" w:rsidP="00610E16">
      <w:r w:rsidRPr="00487029">
        <w:t xml:space="preserve">The VDE-SAT is an effective means to extend the VDES to areas outside of coastal VHF coverage. However, due to the large footprint of satellite, the VDE-SAT downlink signal may interfere with terrestrial VDE in the coastal areas when satellite is in visibility. Similarly, the terrestrial ship-to-shore VDE signals can interfere with the satellite reception of VDE-SAT uplink when a VDE Satellite is in the field of view. </w:t>
      </w:r>
    </w:p>
    <w:p w:rsidR="00610E16" w:rsidRPr="00487029" w:rsidRDefault="00610E16" w:rsidP="00610E16">
      <w:r w:rsidRPr="00487029">
        <w:t xml:space="preserve">The method described in this Annex for resource sharing is derived based on the characteristics of VDE terrestrial and VDE Satellite, particularly the use of bulletin board and announcement signalling channels, as defined in Annex 3, 4 and 5. </w:t>
      </w:r>
    </w:p>
    <w:p w:rsidR="00610E16" w:rsidRPr="00487029" w:rsidRDefault="00610E16" w:rsidP="00610E16">
      <w:pPr>
        <w:pStyle w:val="Heading1"/>
        <w:rPr>
          <w:lang w:eastAsia="ja-JP"/>
        </w:rPr>
      </w:pPr>
      <w:r w:rsidRPr="00487029">
        <w:rPr>
          <w:lang w:eastAsia="ja-JP"/>
        </w:rPr>
        <w:t>2</w:t>
      </w:r>
      <w:r w:rsidRPr="00487029">
        <w:rPr>
          <w:lang w:eastAsia="ja-JP"/>
        </w:rPr>
        <w:tab/>
        <w:t xml:space="preserve">VDES resource sharing </w:t>
      </w:r>
      <w:r w:rsidRPr="00487029">
        <w:t>principles</w:t>
      </w:r>
    </w:p>
    <w:p w:rsidR="00610E16" w:rsidRPr="00487029" w:rsidRDefault="00610E16" w:rsidP="00610E16">
      <w:pPr>
        <w:pStyle w:val="Heading2"/>
        <w:rPr>
          <w:lang w:eastAsia="ja-JP"/>
        </w:rPr>
      </w:pPr>
      <w:r w:rsidRPr="00487029">
        <w:rPr>
          <w:lang w:eastAsia="ja-JP"/>
        </w:rPr>
        <w:t>2.1</w:t>
      </w:r>
      <w:r w:rsidRPr="00487029">
        <w:rPr>
          <w:lang w:eastAsia="ja-JP"/>
        </w:rPr>
        <w:tab/>
        <w:t>Common frequency-time frame structure</w:t>
      </w:r>
    </w:p>
    <w:p w:rsidR="00610E16" w:rsidRPr="00487029" w:rsidRDefault="00610E16" w:rsidP="00610E16">
      <w:pPr>
        <w:rPr>
          <w:lang w:eastAsia="ja-JP"/>
        </w:rPr>
      </w:pPr>
      <w:r w:rsidRPr="00487029">
        <w:rPr>
          <w:lang w:eastAsia="ja-JP"/>
        </w:rPr>
        <w:t xml:space="preserve">The transmission timing of all VDES components (i.e. AIS, ASM, VDE-SAT and VDE terrestrial), is defined based on a common frame structure that is synchronized in time on the </w:t>
      </w:r>
      <w:r w:rsidR="007B145B" w:rsidRPr="00487029">
        <w:rPr>
          <w:lang w:eastAsia="ja-JP"/>
        </w:rPr>
        <w:t xml:space="preserve">Earth’s </w:t>
      </w:r>
      <w:r w:rsidRPr="00487029">
        <w:rPr>
          <w:lang w:eastAsia="ja-JP"/>
        </w:rPr>
        <w:t>surface to the UTC.</w:t>
      </w:r>
    </w:p>
    <w:p w:rsidR="00610E16" w:rsidRPr="00487029" w:rsidRDefault="00610E16" w:rsidP="00610E16">
      <w:pPr>
        <w:rPr>
          <w:lang w:eastAsia="ja-JP"/>
        </w:rPr>
      </w:pPr>
      <w:r w:rsidRPr="00487029">
        <w:rPr>
          <w:lang w:eastAsia="ja-JP"/>
        </w:rPr>
        <w:t xml:space="preserve">The duration of each frame is 60 seconds. Each frame consists of 2 250 slots. </w:t>
      </w:r>
    </w:p>
    <w:p w:rsidR="00610E16" w:rsidRPr="00487029" w:rsidRDefault="00610E16" w:rsidP="00610E16">
      <w:pPr>
        <w:rPr>
          <w:lang w:eastAsia="ja-JP"/>
        </w:rPr>
      </w:pPr>
      <w:r w:rsidRPr="00487029">
        <w:rPr>
          <w:lang w:eastAsia="ja-JP"/>
        </w:rPr>
        <w:t>All VDES transmitters should be synchronized to this common frame structure and use a common addressing of frame constituents (i.e. sub frames and slots), so that each slot can be uniquely identified per frame. Frame 0 starts at 00:00:00 UTC, and there are 1</w:t>
      </w:r>
      <w:r w:rsidR="00534B3D" w:rsidRPr="00534B3D">
        <w:rPr>
          <w:lang w:eastAsia="ja-JP"/>
        </w:rPr>
        <w:t> </w:t>
      </w:r>
      <w:r w:rsidRPr="00487029">
        <w:rPr>
          <w:lang w:eastAsia="ja-JP"/>
        </w:rPr>
        <w:t>440 distinct frames in a day. The impact of leap second should be accounted for to avoid any propagation of error.</w:t>
      </w:r>
    </w:p>
    <w:p w:rsidR="00610E16" w:rsidRPr="00487029" w:rsidRDefault="00610E16" w:rsidP="00610E16">
      <w:pPr>
        <w:rPr>
          <w:lang w:eastAsia="ja-JP"/>
        </w:rPr>
      </w:pPr>
      <w:r w:rsidRPr="00487029">
        <w:rPr>
          <w:lang w:eastAsia="ja-JP"/>
        </w:rPr>
        <w:t xml:space="preserve">The frame and slot boundaries should respected independent of the frequency band to a VDE service. </w:t>
      </w:r>
    </w:p>
    <w:p w:rsidR="00610E16" w:rsidRPr="00487029" w:rsidRDefault="00610E16" w:rsidP="00610E16">
      <w:pPr>
        <w:rPr>
          <w:lang w:eastAsia="ja-JP"/>
        </w:rPr>
      </w:pPr>
      <w:r w:rsidRPr="00487029">
        <w:rPr>
          <w:lang w:eastAsia="ja-JP"/>
        </w:rPr>
        <w:t>Uncertainties due to the propagation delay or Doppler effect should be compensated, or accounted for (e.g. see Annex 3 and 4 for guard time definition and Annex 4 for guard bands)</w:t>
      </w:r>
    </w:p>
    <w:p w:rsidR="00610E16" w:rsidRPr="00487029" w:rsidRDefault="00610E16" w:rsidP="00610E16">
      <w:pPr>
        <w:pStyle w:val="Heading2"/>
        <w:rPr>
          <w:lang w:eastAsia="ja-JP"/>
        </w:rPr>
      </w:pPr>
      <w:r w:rsidRPr="00487029">
        <w:rPr>
          <w:lang w:eastAsia="ja-JP"/>
        </w:rPr>
        <w:t>2.2</w:t>
      </w:r>
      <w:r w:rsidRPr="00487029">
        <w:rPr>
          <w:lang w:eastAsia="ja-JP"/>
        </w:rPr>
        <w:tab/>
        <w:t>AIS priority</w:t>
      </w:r>
    </w:p>
    <w:p w:rsidR="00610E16" w:rsidRPr="00487029" w:rsidRDefault="00610E16" w:rsidP="00610E16">
      <w:pPr>
        <w:rPr>
          <w:lang w:eastAsia="ja-JP"/>
        </w:rPr>
      </w:pPr>
      <w:r w:rsidRPr="00487029">
        <w:rPr>
          <w:lang w:eastAsia="ja-JP"/>
        </w:rPr>
        <w:t>Understanding that when transmissions occurs a VDES mobile station with a single antenna will suffer decreased receiver sensitivity, care must be taken to respect the AIS transmission and reception as the highest priority.</w:t>
      </w:r>
    </w:p>
    <w:p w:rsidR="00610E16" w:rsidRPr="00487029" w:rsidRDefault="00610E16" w:rsidP="00610E16">
      <w:pPr>
        <w:pStyle w:val="Heading2"/>
        <w:rPr>
          <w:lang w:eastAsia="ja-JP"/>
        </w:rPr>
      </w:pPr>
      <w:r w:rsidRPr="00487029">
        <w:rPr>
          <w:lang w:eastAsia="ja-JP"/>
        </w:rPr>
        <w:t>2.3</w:t>
      </w:r>
      <w:r w:rsidRPr="00487029">
        <w:rPr>
          <w:lang w:eastAsia="ja-JP"/>
        </w:rPr>
        <w:tab/>
        <w:t xml:space="preserve">Coordination with ASM </w:t>
      </w:r>
    </w:p>
    <w:p w:rsidR="00610E16" w:rsidRPr="00487029" w:rsidRDefault="00610E16" w:rsidP="00610E16">
      <w:pPr>
        <w:rPr>
          <w:lang w:eastAsia="ja-JP"/>
        </w:rPr>
      </w:pPr>
      <w:r w:rsidRPr="00487029">
        <w:rPr>
          <w:lang w:eastAsia="ja-JP"/>
        </w:rPr>
        <w:t>Similar to all VDES components, ASM transmission respects a common frame structure.</w:t>
      </w:r>
    </w:p>
    <w:p w:rsidR="00610E16" w:rsidRPr="00487029" w:rsidRDefault="00610E16" w:rsidP="00610E16">
      <w:pPr>
        <w:rPr>
          <w:lang w:eastAsia="ja-JP"/>
        </w:rPr>
      </w:pPr>
      <w:r w:rsidRPr="00487029">
        <w:rPr>
          <w:lang w:eastAsia="ja-JP"/>
        </w:rPr>
        <w:t>For the ASM channels and for VDE ship to ship communications on VDE-1B band, transmissions are accomplished through the use of candidate slot selection as described in Annex 2, section 3.3.1.2.</w:t>
      </w:r>
    </w:p>
    <w:p w:rsidR="00610E16" w:rsidRPr="00487029" w:rsidRDefault="00610E16" w:rsidP="00610E16">
      <w:pPr>
        <w:pStyle w:val="Heading2"/>
        <w:rPr>
          <w:lang w:eastAsia="ja-JP"/>
        </w:rPr>
      </w:pPr>
      <w:r w:rsidRPr="00487029">
        <w:rPr>
          <w:lang w:eastAsia="ja-JP"/>
        </w:rPr>
        <w:t>2.4</w:t>
      </w:r>
      <w:r w:rsidRPr="00487029">
        <w:rPr>
          <w:lang w:eastAsia="ja-JP"/>
        </w:rPr>
        <w:tab/>
        <w:t xml:space="preserve">Shore station VDES control area </w:t>
      </w:r>
    </w:p>
    <w:p w:rsidR="00610E16" w:rsidRPr="00487029" w:rsidRDefault="00610E16" w:rsidP="00811736">
      <w:pPr>
        <w:rPr>
          <w:lang w:eastAsia="ja-JP"/>
        </w:rPr>
      </w:pPr>
      <w:r w:rsidRPr="00487029">
        <w:rPr>
          <w:lang w:eastAsia="ja-JP"/>
        </w:rPr>
        <w:t>The VDES resource assignments in the proximity of a shore station is monitored and controlled by a shore station.</w:t>
      </w:r>
      <w:r w:rsidR="00811736">
        <w:rPr>
          <w:lang w:eastAsia="ja-JP"/>
        </w:rPr>
        <w:t xml:space="preserve"> </w:t>
      </w:r>
      <w:r w:rsidRPr="00487029">
        <w:rPr>
          <w:lang w:eastAsia="ja-JP"/>
        </w:rPr>
        <w:t>Shore stations utilize terrestrial bulletin board (TBB) and announcement signalling channels (ASC) to coordinate the resource assignment within the control area. The shore station may incorporate information regarding VDE satellite communications within the TBB and ASC. The shore station may acquire the VDE satellite information directly from the VDE-Satellite downlink (the satellite bulletin board and ASC) or in coordination with the satellite service providers.</w:t>
      </w:r>
    </w:p>
    <w:p w:rsidR="00610E16" w:rsidRPr="00487029" w:rsidRDefault="00610E16" w:rsidP="00610E16">
      <w:pPr>
        <w:rPr>
          <w:lang w:eastAsia="ja-JP"/>
        </w:rPr>
      </w:pPr>
      <w:r w:rsidRPr="00487029">
        <w:rPr>
          <w:lang w:eastAsia="ja-JP"/>
        </w:rPr>
        <w:t>There are dedicated slots and frequency bands for TBB and ASC that are reserved to communicate the required information to each vessel in the control area of a shore station. The default (or initial) assignment are described in Section 4 of this Annex.</w:t>
      </w:r>
    </w:p>
    <w:p w:rsidR="00610E16" w:rsidRPr="00487029" w:rsidRDefault="00610E16" w:rsidP="00610E16">
      <w:pPr>
        <w:pStyle w:val="Heading2"/>
        <w:rPr>
          <w:lang w:eastAsia="ja-JP"/>
        </w:rPr>
      </w:pPr>
      <w:r w:rsidRPr="00487029">
        <w:rPr>
          <w:lang w:eastAsia="ja-JP"/>
        </w:rPr>
        <w:t>2.5</w:t>
      </w:r>
      <w:r w:rsidRPr="00487029">
        <w:rPr>
          <w:lang w:eastAsia="ja-JP"/>
        </w:rPr>
        <w:tab/>
        <w:t>VDE-SAT resource assignment</w:t>
      </w:r>
    </w:p>
    <w:p w:rsidR="00610E16" w:rsidRPr="00487029" w:rsidRDefault="00610E16" w:rsidP="00811736">
      <w:pPr>
        <w:rPr>
          <w:lang w:eastAsia="ja-JP"/>
        </w:rPr>
      </w:pPr>
      <w:r w:rsidRPr="00487029">
        <w:rPr>
          <w:lang w:eastAsia="ja-JP"/>
        </w:rPr>
        <w:t>Each satellite should use bulletin board and announcement channels (as defined in Annex 4) to communicate the VDE-SAT resource assignments (both downlink and uplink) to vessels in the coverage area.</w:t>
      </w:r>
      <w:r w:rsidR="00811736">
        <w:rPr>
          <w:lang w:eastAsia="ja-JP"/>
        </w:rPr>
        <w:t xml:space="preserve"> </w:t>
      </w:r>
    </w:p>
    <w:p w:rsidR="00610E16" w:rsidRPr="00487029" w:rsidRDefault="00610E16" w:rsidP="00610E16">
      <w:pPr>
        <w:rPr>
          <w:lang w:eastAsia="ja-JP"/>
        </w:rPr>
      </w:pPr>
      <w:r w:rsidRPr="00487029">
        <w:rPr>
          <w:lang w:eastAsia="ja-JP"/>
        </w:rPr>
        <w:t xml:space="preserve">There are dedicated slots and frequency bands for the satellite bulletin board and announcement channels that are reserved to communicate the required information to each vessel in the field of view of a satellite. </w:t>
      </w:r>
    </w:p>
    <w:p w:rsidR="00610E16" w:rsidRPr="00487029" w:rsidRDefault="00610E16" w:rsidP="00610E16">
      <w:pPr>
        <w:rPr>
          <w:lang w:eastAsia="ja-JP"/>
        </w:rPr>
      </w:pPr>
      <w:r w:rsidRPr="00487029">
        <w:rPr>
          <w:lang w:eastAsia="ja-JP"/>
        </w:rPr>
        <w:t xml:space="preserve">Since the satellite coverage may include several shore station control areas, the VDE-SAT resource assignment should respect all requirements of shore control areas that are within the field of view at any given time. Within each satellite orbit the information regarding the resource assignment should be updated according to the shore station control areas in the satellite field of view. </w:t>
      </w:r>
    </w:p>
    <w:p w:rsidR="00610E16" w:rsidRPr="00487029" w:rsidRDefault="00610E16" w:rsidP="00610E16">
      <w:pPr>
        <w:rPr>
          <w:lang w:eastAsia="ja-JP"/>
        </w:rPr>
      </w:pPr>
      <w:r w:rsidRPr="00487029">
        <w:rPr>
          <w:lang w:eastAsia="ja-JP"/>
        </w:rPr>
        <w:t>A default (or initial) VDE-SAT resource allocation is defined in Section 4 below to serve as the starting point for the resource sharing.</w:t>
      </w:r>
    </w:p>
    <w:p w:rsidR="00610E16" w:rsidRPr="00487029" w:rsidRDefault="00610E16" w:rsidP="00610E16">
      <w:pPr>
        <w:pStyle w:val="Heading1"/>
        <w:rPr>
          <w:lang w:eastAsia="ja-JP"/>
        </w:rPr>
      </w:pPr>
      <w:r w:rsidRPr="00487029">
        <w:rPr>
          <w:lang w:eastAsia="ja-JP"/>
        </w:rPr>
        <w:t>3</w:t>
      </w:r>
      <w:r w:rsidRPr="00487029">
        <w:rPr>
          <w:lang w:eastAsia="ja-JP"/>
        </w:rPr>
        <w:tab/>
        <w:t>Frame hierarchy definition</w:t>
      </w:r>
    </w:p>
    <w:p w:rsidR="00610E16" w:rsidRPr="00487029" w:rsidRDefault="00610E16" w:rsidP="00610E16">
      <w:pPr>
        <w:rPr>
          <w:lang w:eastAsia="ja-JP"/>
        </w:rPr>
      </w:pPr>
      <w:r w:rsidRPr="00487029">
        <w:rPr>
          <w:lang w:eastAsia="ja-JP"/>
        </w:rPr>
        <w:t xml:space="preserve">The frame hierarchy is shown in Figure </w:t>
      </w:r>
      <w:r w:rsidRPr="00487029">
        <w:t>A7-2</w:t>
      </w:r>
      <w:r w:rsidRPr="00487029">
        <w:rPr>
          <w:lang w:eastAsia="ja-JP"/>
        </w:rPr>
        <w:t>. The frame hierarchy definition is independent of the assigned bandwidth to the VDE channel</w:t>
      </w:r>
    </w:p>
    <w:p w:rsidR="00610E16" w:rsidRPr="00487029" w:rsidRDefault="00534B3D" w:rsidP="00610E16">
      <w:pPr>
        <w:pStyle w:val="Heading2"/>
        <w:rPr>
          <w:lang w:eastAsia="ja-JP"/>
        </w:rPr>
      </w:pPr>
      <w:r>
        <w:rPr>
          <w:lang w:eastAsia="ja-JP"/>
        </w:rPr>
        <w:t>3.1</w:t>
      </w:r>
      <w:r>
        <w:rPr>
          <w:lang w:eastAsia="ja-JP"/>
        </w:rPr>
        <w:tab/>
        <w:t>Time slot</w:t>
      </w:r>
    </w:p>
    <w:p w:rsidR="00610E16" w:rsidRPr="00487029" w:rsidRDefault="00610E16" w:rsidP="00610E16">
      <w:pPr>
        <w:rPr>
          <w:b/>
          <w:lang w:eastAsia="ja-JP"/>
        </w:rPr>
      </w:pPr>
      <w:r w:rsidRPr="00487029">
        <w:rPr>
          <w:szCs w:val="24"/>
          <w:lang w:eastAsia="ja-JP"/>
        </w:rPr>
        <w:t xml:space="preserve">The time slot is a time interval of approximately 26.667 ms (60 000 / 2 250 = 80/3 ≈ 26.667). </w:t>
      </w:r>
    </w:p>
    <w:p w:rsidR="00610E16" w:rsidRPr="00487029" w:rsidRDefault="00534B3D" w:rsidP="00610E16">
      <w:pPr>
        <w:pStyle w:val="Heading2"/>
        <w:rPr>
          <w:lang w:eastAsia="ja-JP"/>
        </w:rPr>
      </w:pPr>
      <w:r>
        <w:rPr>
          <w:lang w:eastAsia="ja-JP"/>
        </w:rPr>
        <w:t>3.2</w:t>
      </w:r>
      <w:r>
        <w:rPr>
          <w:lang w:eastAsia="ja-JP"/>
        </w:rPr>
        <w:tab/>
        <w:t>Hexslot</w:t>
      </w:r>
    </w:p>
    <w:p w:rsidR="00610E16" w:rsidRPr="00487029" w:rsidRDefault="00610E16" w:rsidP="00610E16">
      <w:pPr>
        <w:rPr>
          <w:lang w:eastAsia="ja-JP"/>
        </w:rPr>
      </w:pPr>
      <w:r w:rsidRPr="00487029">
        <w:rPr>
          <w:lang w:eastAsia="ja-JP"/>
        </w:rPr>
        <w:t>Six timeslots should form a Hexslot (HS). The HS has duration of 160 ms.</w:t>
      </w:r>
    </w:p>
    <w:p w:rsidR="00610E16" w:rsidRPr="00487029" w:rsidRDefault="00610E16" w:rsidP="00610E16">
      <w:pPr>
        <w:rPr>
          <w:lang w:eastAsia="ja-JP"/>
        </w:rPr>
      </w:pPr>
      <w:r w:rsidRPr="00487029">
        <w:rPr>
          <w:lang w:eastAsia="ja-JP"/>
        </w:rPr>
        <w:t>The HS should be numbered cyclically from 0 to 4. The HS should be incremented after every 6 time slots.</w:t>
      </w:r>
    </w:p>
    <w:p w:rsidR="00610E16" w:rsidRPr="00487029" w:rsidRDefault="00610E16" w:rsidP="00610E16">
      <w:pPr>
        <w:pStyle w:val="Heading2"/>
        <w:rPr>
          <w:lang w:eastAsia="ja-JP"/>
        </w:rPr>
      </w:pPr>
      <w:r w:rsidRPr="00487029">
        <w:rPr>
          <w:lang w:eastAsia="ja-JP"/>
        </w:rPr>
        <w:t>3.3</w:t>
      </w:r>
      <w:r w:rsidRPr="00487029">
        <w:rPr>
          <w:lang w:eastAsia="ja-JP"/>
        </w:rPr>
        <w:tab/>
        <w:t>Timeslot numbering</w:t>
      </w:r>
    </w:p>
    <w:p w:rsidR="00610E16" w:rsidRPr="00487029" w:rsidRDefault="00610E16" w:rsidP="00610E16">
      <w:pPr>
        <w:rPr>
          <w:lang w:eastAsia="ja-JP"/>
        </w:rPr>
      </w:pPr>
      <w:r w:rsidRPr="00487029">
        <w:rPr>
          <w:lang w:eastAsia="ja-JP"/>
        </w:rPr>
        <w:t>The timeslots within a Hexslot should be numbered from 0 to 5 and a particular timeslot should be referenced by its timeslot number (TN).</w:t>
      </w:r>
    </w:p>
    <w:p w:rsidR="00610E16" w:rsidRPr="00487029" w:rsidRDefault="00610E16" w:rsidP="00610E16">
      <w:pPr>
        <w:pStyle w:val="Heading2"/>
        <w:rPr>
          <w:lang w:eastAsia="ja-JP"/>
        </w:rPr>
      </w:pPr>
      <w:r w:rsidRPr="00487029">
        <w:rPr>
          <w:lang w:eastAsia="ja-JP"/>
        </w:rPr>
        <w:t>3.4</w:t>
      </w:r>
      <w:r w:rsidRPr="00487029">
        <w:rPr>
          <w:lang w:eastAsia="ja-JP"/>
        </w:rPr>
        <w:tab/>
        <w:t>Uberslot</w:t>
      </w:r>
    </w:p>
    <w:p w:rsidR="00610E16" w:rsidRPr="00487029" w:rsidRDefault="00610E16" w:rsidP="00610E16">
      <w:pPr>
        <w:rPr>
          <w:lang w:eastAsia="ja-JP"/>
        </w:rPr>
      </w:pPr>
      <w:r w:rsidRPr="00487029">
        <w:rPr>
          <w:lang w:eastAsia="ja-JP"/>
        </w:rPr>
        <w:t>Five Hexslots should form a Uberslot (US). The US should have duration of 800 ms.</w:t>
      </w:r>
    </w:p>
    <w:p w:rsidR="00610E16" w:rsidRPr="00487029" w:rsidRDefault="00610E16" w:rsidP="00610E16">
      <w:pPr>
        <w:rPr>
          <w:lang w:eastAsia="ja-JP"/>
        </w:rPr>
      </w:pPr>
      <w:r w:rsidRPr="00487029">
        <w:rPr>
          <w:lang w:eastAsia="ja-JP"/>
        </w:rPr>
        <w:t>The US should be numbered by a US Number. The US should be cyclically numbered from 0 to 14. The US should be incremented whenever the Hexslot returns to 0.</w:t>
      </w:r>
    </w:p>
    <w:p w:rsidR="00610E16" w:rsidRPr="00487029" w:rsidRDefault="00610E16" w:rsidP="00610E16">
      <w:pPr>
        <w:pStyle w:val="Heading2"/>
        <w:rPr>
          <w:lang w:eastAsia="ja-JP"/>
        </w:rPr>
      </w:pPr>
      <w:r w:rsidRPr="00487029">
        <w:rPr>
          <w:lang w:eastAsia="ja-JP"/>
        </w:rPr>
        <w:t>3.5</w:t>
      </w:r>
      <w:r w:rsidRPr="00487029">
        <w:rPr>
          <w:lang w:eastAsia="ja-JP"/>
        </w:rPr>
        <w:tab/>
        <w:t>Sub frame</w:t>
      </w:r>
    </w:p>
    <w:p w:rsidR="00610E16" w:rsidRPr="00487029" w:rsidRDefault="00610E16" w:rsidP="00610E16">
      <w:pPr>
        <w:rPr>
          <w:lang w:eastAsia="ja-JP"/>
        </w:rPr>
      </w:pPr>
      <w:r w:rsidRPr="00487029">
        <w:rPr>
          <w:lang w:eastAsia="ja-JP"/>
        </w:rPr>
        <w:t xml:space="preserve">Fifteen US should form a sub frame. The sub frame should have duration of 12 seconds. The sub frame should be numbered by a sub frame Number. The PL-Frame should be cyclically numbered from 0 to 4. The sub frame should be incremented whenever the US returns to 0. </w:t>
      </w:r>
    </w:p>
    <w:p w:rsidR="00610E16" w:rsidRPr="00487029" w:rsidRDefault="00610E16" w:rsidP="00610E16">
      <w:pPr>
        <w:rPr>
          <w:lang w:eastAsia="ja-JP"/>
        </w:rPr>
      </w:pPr>
    </w:p>
    <w:p w:rsidR="00610E16" w:rsidRPr="00487029" w:rsidRDefault="00610E16" w:rsidP="00610E16">
      <w:pPr>
        <w:pStyle w:val="FigureNo"/>
      </w:pPr>
      <w:r w:rsidRPr="00487029">
        <w:t>Figure A6-2</w:t>
      </w:r>
    </w:p>
    <w:p w:rsidR="00610E16" w:rsidRPr="00487029" w:rsidRDefault="00610E16" w:rsidP="00610E16">
      <w:pPr>
        <w:pStyle w:val="Figuretitle"/>
      </w:pPr>
      <w:r w:rsidRPr="00487029">
        <w:t>Frame Hierarchy for shared frequency</w:t>
      </w:r>
    </w:p>
    <w:p w:rsidR="00610E16" w:rsidRPr="00487029" w:rsidRDefault="00610E16" w:rsidP="00534B3D">
      <w:pPr>
        <w:pStyle w:val="Figure"/>
      </w:pPr>
      <w:r w:rsidRPr="00487029">
        <w:object w:dxaOrig="5496" w:dyaOrig="5341">
          <v:shape id="_x0000_i1064" type="#_x0000_t75" style="width:272.5pt;height:268pt" o:ole="">
            <v:imagedata r:id="rId47" o:title=""/>
          </v:shape>
          <o:OLEObject Type="Embed" ProgID="Visio.Drawing.11" ShapeID="_x0000_i1064" DrawAspect="Content" ObjectID="_1503218961" r:id="rId106"/>
        </w:object>
      </w:r>
    </w:p>
    <w:p w:rsidR="00610E16" w:rsidRPr="00487029" w:rsidRDefault="00610E16" w:rsidP="00610E16">
      <w:pPr>
        <w:pStyle w:val="Heading1"/>
        <w:rPr>
          <w:lang w:eastAsia="ja-JP"/>
        </w:rPr>
      </w:pPr>
      <w:r w:rsidRPr="00487029">
        <w:rPr>
          <w:lang w:eastAsia="ja-JP"/>
        </w:rPr>
        <w:t>4</w:t>
      </w:r>
      <w:r w:rsidRPr="00487029">
        <w:rPr>
          <w:lang w:eastAsia="ja-JP"/>
        </w:rPr>
        <w:tab/>
        <w:t xml:space="preserve">VDE terrestrial and VDE-SAT downlink resource sharing </w:t>
      </w:r>
    </w:p>
    <w:p w:rsidR="00610E16" w:rsidRPr="00487029" w:rsidRDefault="00610E16" w:rsidP="00610E16">
      <w:pPr>
        <w:rPr>
          <w:lang w:eastAsia="ja-JP"/>
        </w:rPr>
      </w:pPr>
      <w:r w:rsidRPr="00487029">
        <w:rPr>
          <w:lang w:eastAsia="ja-JP"/>
        </w:rPr>
        <w:t xml:space="preserve">Figure </w:t>
      </w:r>
      <w:r w:rsidRPr="00487029">
        <w:t>A6-3</w:t>
      </w:r>
      <w:r w:rsidRPr="00487029">
        <w:rPr>
          <w:lang w:eastAsia="ja-JP"/>
        </w:rPr>
        <w:t xml:space="preserve"> illustrates the method of frequency and time slot coordination among VDE shore-to-ship, ship-to-ship and satellite downlink systems. </w:t>
      </w:r>
    </w:p>
    <w:p w:rsidR="00610E16" w:rsidRPr="00487029" w:rsidRDefault="00610E16" w:rsidP="00534B3D">
      <w:pPr>
        <w:rPr>
          <w:lang w:eastAsia="ja-JP"/>
        </w:rPr>
      </w:pPr>
      <w:r w:rsidRPr="00487029">
        <w:rPr>
          <w:lang w:eastAsia="ja-JP"/>
        </w:rPr>
        <w:t xml:space="preserve">According to the frequency utilization plan, channels 2026 and 2086 are dedicated to VDE Satellite downlink. Within these exclusive VDE-SAT bands, there are dedicated time slots that are assigned to the satellite bulletin board and announcement signalling channels. Figure </w:t>
      </w:r>
      <w:r w:rsidRPr="00487029">
        <w:t>A6-3</w:t>
      </w:r>
      <w:r w:rsidRPr="00487029">
        <w:rPr>
          <w:lang w:eastAsia="ja-JP"/>
        </w:rPr>
        <w:t xml:space="preserve"> shows the location of these slots in each frame. There are 90 consecutive slots (1/5</w:t>
      </w:r>
      <w:r w:rsidRPr="00487029">
        <w:rPr>
          <w:vertAlign w:val="superscript"/>
          <w:lang w:eastAsia="ja-JP"/>
        </w:rPr>
        <w:t>th</w:t>
      </w:r>
      <w:r w:rsidRPr="00487029">
        <w:rPr>
          <w:lang w:eastAsia="ja-JP"/>
        </w:rPr>
        <w:t xml:space="preserve"> of sub frame duration) that are assigned to the signalling channels and the bulletin board in each sub frame (the assignment is repeated 5 times in each frame). Other slot assignments in the exclusive VDE-SAT frequency bands are managed based on the content of the bulletin board and announcement signalling channels. </w:t>
      </w:r>
    </w:p>
    <w:p w:rsidR="00610E16" w:rsidRPr="00487029" w:rsidRDefault="00610E16" w:rsidP="00610E16">
      <w:pPr>
        <w:rPr>
          <w:lang w:eastAsia="ja-JP"/>
        </w:rPr>
      </w:pPr>
      <w:r w:rsidRPr="00487029">
        <w:rPr>
          <w:lang w:eastAsia="ja-JP"/>
        </w:rPr>
        <w:t>The assignment may change dynamically (according to the satellite coverage or temporal demands).</w:t>
      </w:r>
    </w:p>
    <w:p w:rsidR="00610E16" w:rsidRPr="00487029" w:rsidRDefault="00610E16" w:rsidP="00610E16">
      <w:pPr>
        <w:rPr>
          <w:lang w:eastAsia="ja-JP"/>
        </w:rPr>
      </w:pPr>
      <w:r w:rsidRPr="00487029">
        <w:rPr>
          <w:lang w:eastAsia="ja-JP"/>
        </w:rPr>
        <w:t xml:space="preserve">Channels 2024, 2084, 2025 and 2085 are shared between VDE-SAT Downlink and VDE terrestrial. Depending on the satellite coverage area and the shore control areas, the resource assignment may vary. </w:t>
      </w:r>
    </w:p>
    <w:p w:rsidR="00610E16" w:rsidRPr="00487029" w:rsidRDefault="00610E16" w:rsidP="00811736">
      <w:pPr>
        <w:rPr>
          <w:lang w:eastAsia="ja-JP"/>
        </w:rPr>
      </w:pPr>
      <w:r w:rsidRPr="00487029">
        <w:rPr>
          <w:lang w:eastAsia="ja-JP"/>
        </w:rPr>
        <w:t xml:space="preserve">There are dedicated time slots in channel 2024 and 2084 that are assigned to the terrestrial signalling channel and terrestrial bulletin board, as shown in Figure </w:t>
      </w:r>
      <w:r w:rsidRPr="00487029">
        <w:t>A6-3</w:t>
      </w:r>
      <w:r w:rsidRPr="00487029">
        <w:rPr>
          <w:lang w:eastAsia="ja-JP"/>
        </w:rPr>
        <w:t>.</w:t>
      </w:r>
      <w:r w:rsidR="00811736">
        <w:rPr>
          <w:lang w:eastAsia="ja-JP"/>
        </w:rPr>
        <w:t xml:space="preserve"> </w:t>
      </w:r>
      <w:r w:rsidRPr="00487029">
        <w:rPr>
          <w:lang w:eastAsia="ja-JP"/>
        </w:rPr>
        <w:t>These slots should not be used by VDE-SAT downlink. In each sub frame, 90 slots are assigned for the signalling. The same time slots are considered for ship-to-ship when ships are outside the control area of a shore VDE station.</w:t>
      </w:r>
      <w:r w:rsidR="00811736">
        <w:rPr>
          <w:lang w:eastAsia="ja-JP"/>
        </w:rPr>
        <w:t xml:space="preserve"> </w:t>
      </w:r>
    </w:p>
    <w:p w:rsidR="00610E16" w:rsidRPr="00487029" w:rsidRDefault="00610E16" w:rsidP="00610E16">
      <w:pPr>
        <w:rPr>
          <w:lang w:eastAsia="ja-JP"/>
        </w:rPr>
      </w:pPr>
      <w:r w:rsidRPr="00487029">
        <w:rPr>
          <w:lang w:eastAsia="ja-JP"/>
        </w:rPr>
        <w:t>A shore station may assign all the slots of VDE-1B for terrestrial services when there is no transmitting VDE satellite in the field of view.</w:t>
      </w:r>
    </w:p>
    <w:p w:rsidR="00610E16" w:rsidRPr="00487029" w:rsidRDefault="00610E16" w:rsidP="00610E16">
      <w:pPr>
        <w:pStyle w:val="FigureNo"/>
      </w:pPr>
      <w:r w:rsidRPr="00487029">
        <w:t>Figure A6-3</w:t>
      </w:r>
    </w:p>
    <w:p w:rsidR="00610E16" w:rsidRPr="00487029" w:rsidRDefault="00610E16" w:rsidP="00610E16">
      <w:pPr>
        <w:pStyle w:val="Figuretitle"/>
      </w:pPr>
      <w:r w:rsidRPr="00487029">
        <w:t>Resource sharing between VDE-SAT downlink and VDE terrestrial</w:t>
      </w:r>
    </w:p>
    <w:p w:rsidR="00610E16" w:rsidRPr="00487029" w:rsidRDefault="00610E16" w:rsidP="00534B3D">
      <w:pPr>
        <w:pStyle w:val="Figure"/>
        <w:rPr>
          <w:lang w:eastAsia="ja-JP"/>
        </w:rPr>
      </w:pPr>
      <w:r w:rsidRPr="00487029">
        <w:rPr>
          <w:lang w:eastAsia="ja-JP"/>
        </w:rPr>
        <w:object w:dxaOrig="7382" w:dyaOrig="7061">
          <v:shape id="_x0000_i1065" type="#_x0000_t75" style="width:369pt;height:355.5pt" o:ole="">
            <v:imagedata r:id="rId107" o:title=""/>
          </v:shape>
          <o:OLEObject Type="Embed" ProgID="Visio.Drawing.11" ShapeID="_x0000_i1065" DrawAspect="Content" ObjectID="_1503218962" r:id="rId108"/>
        </w:object>
      </w:r>
    </w:p>
    <w:p w:rsidR="00610E16" w:rsidRPr="00487029" w:rsidRDefault="00610E16" w:rsidP="00610E16">
      <w:pPr>
        <w:pStyle w:val="Heading2"/>
        <w:rPr>
          <w:lang w:eastAsia="ja-JP"/>
        </w:rPr>
      </w:pPr>
      <w:r w:rsidRPr="00487029">
        <w:rPr>
          <w:lang w:eastAsia="ja-JP"/>
        </w:rPr>
        <w:t>4.1</w:t>
      </w:r>
      <w:r w:rsidRPr="00487029">
        <w:rPr>
          <w:lang w:eastAsia="ja-JP"/>
        </w:rPr>
        <w:tab/>
        <w:t>Initial resource sharing configuration</w:t>
      </w:r>
    </w:p>
    <w:p w:rsidR="00610E16" w:rsidRPr="00487029" w:rsidRDefault="00610E16" w:rsidP="00610E16">
      <w:pPr>
        <w:rPr>
          <w:lang w:eastAsia="ja-JP"/>
        </w:rPr>
      </w:pPr>
      <w:r w:rsidRPr="00487029">
        <w:rPr>
          <w:lang w:eastAsia="ja-JP"/>
        </w:rPr>
        <w:t>The resource sharing between VDE-SAT downlink and VDE shore-to-ship and ship-to-ship relies on the bulletin board and announcement channels of the satellite and shore stations. As an initial configuration for resource sharing, a static assignment in time and frequency should be adopted by the terrestrial and satellite entities. Figure A6-4 illustrates the initial configuration where:</w:t>
      </w:r>
    </w:p>
    <w:p w:rsidR="00610E16" w:rsidRPr="00487029" w:rsidRDefault="00610E16" w:rsidP="00610E16">
      <w:pPr>
        <w:pStyle w:val="enumlev1"/>
        <w:rPr>
          <w:lang w:eastAsia="ja-JP"/>
        </w:rPr>
      </w:pPr>
      <w:r w:rsidRPr="00487029">
        <w:rPr>
          <w:lang w:eastAsia="ja-JP"/>
        </w:rPr>
        <w:t>–</w:t>
      </w:r>
      <w:r w:rsidRPr="00487029">
        <w:rPr>
          <w:lang w:eastAsia="ja-JP"/>
        </w:rPr>
        <w:tab/>
        <w:t xml:space="preserve">Channels 2024 and 2084 are exclusively used for terrestrial VDE, maintaining the original signalling assignment that was described above (as per Figure </w:t>
      </w:r>
      <w:r w:rsidRPr="00487029">
        <w:t>A6-3</w:t>
      </w:r>
      <w:r w:rsidRPr="00487029">
        <w:rPr>
          <w:lang w:eastAsia="ja-JP"/>
        </w:rPr>
        <w:t>).</w:t>
      </w:r>
    </w:p>
    <w:p w:rsidR="00610E16" w:rsidRPr="00487029" w:rsidRDefault="00610E16" w:rsidP="00610E16">
      <w:pPr>
        <w:pStyle w:val="enumlev1"/>
        <w:rPr>
          <w:lang w:eastAsia="ja-JP"/>
        </w:rPr>
      </w:pPr>
      <w:r w:rsidRPr="00487029">
        <w:rPr>
          <w:lang w:eastAsia="ja-JP"/>
        </w:rPr>
        <w:t>–</w:t>
      </w:r>
      <w:r w:rsidRPr="00487029">
        <w:rPr>
          <w:lang w:eastAsia="ja-JP"/>
        </w:rPr>
        <w:tab/>
        <w:t xml:space="preserve">Channels 2026 and 2086 are exclusively used for VDE-SAT downlink, maintaining the original signalling assignment that was described above (as per Figure </w:t>
      </w:r>
      <w:r w:rsidRPr="00487029">
        <w:t>A6-3</w:t>
      </w:r>
      <w:r w:rsidRPr="00487029">
        <w:rPr>
          <w:lang w:eastAsia="ja-JP"/>
        </w:rPr>
        <w:t>).</w:t>
      </w:r>
    </w:p>
    <w:p w:rsidR="00610E16" w:rsidRPr="00487029" w:rsidRDefault="00610E16" w:rsidP="00610E16">
      <w:pPr>
        <w:pStyle w:val="enumlev1"/>
        <w:rPr>
          <w:lang w:eastAsia="ja-JP"/>
        </w:rPr>
      </w:pPr>
      <w:r w:rsidRPr="00487029">
        <w:rPr>
          <w:lang w:eastAsia="ja-JP"/>
        </w:rPr>
        <w:t>–</w:t>
      </w:r>
      <w:r w:rsidRPr="00487029">
        <w:rPr>
          <w:lang w:eastAsia="ja-JP"/>
        </w:rPr>
        <w:tab/>
        <w:t xml:space="preserve">Channels 2025 and 2085 are time-shared between VDE-SAT downlink and VDE terrestrial services. The time sharing is based on time intervals of 2.4 s (90 slots) that are assigned periodically to VDE-SAT and VDE terrestrial services (as shown in Figure </w:t>
      </w:r>
      <w:r w:rsidRPr="00487029">
        <w:t>A6-4</w:t>
      </w:r>
      <w:r w:rsidRPr="00487029">
        <w:rPr>
          <w:lang w:eastAsia="ja-JP"/>
        </w:rPr>
        <w:t>).</w:t>
      </w:r>
    </w:p>
    <w:p w:rsidR="00610E16" w:rsidRPr="00487029" w:rsidRDefault="00610E16" w:rsidP="00610E16">
      <w:pPr>
        <w:rPr>
          <w:lang w:eastAsia="ja-JP"/>
        </w:rPr>
      </w:pPr>
      <w:r w:rsidRPr="00487029">
        <w:rPr>
          <w:lang w:eastAsia="ja-JP"/>
        </w:rPr>
        <w:t>As the starting point of VDES resource sharing or in the absence of coordination between the shore and satellite operation, this resource sharing method should be used.</w:t>
      </w:r>
    </w:p>
    <w:p w:rsidR="00610E16" w:rsidRPr="00487029" w:rsidRDefault="00610E16" w:rsidP="00610E16">
      <w:pPr>
        <w:pStyle w:val="FigureNo"/>
      </w:pPr>
      <w:r w:rsidRPr="00487029">
        <w:t xml:space="preserve">Figure A6-4 </w:t>
      </w:r>
    </w:p>
    <w:p w:rsidR="00610E16" w:rsidRPr="00487029" w:rsidRDefault="00610E16" w:rsidP="00610E16">
      <w:pPr>
        <w:pStyle w:val="Figuretitle"/>
      </w:pPr>
      <w:r w:rsidRPr="00487029">
        <w:t>Initial resource sharing between VDE-SAT downlink and VDE terrestrial</w:t>
      </w:r>
    </w:p>
    <w:p w:rsidR="00610E16" w:rsidRPr="00487029" w:rsidRDefault="00610E16" w:rsidP="00534B3D">
      <w:pPr>
        <w:pStyle w:val="Figure"/>
        <w:rPr>
          <w:lang w:eastAsia="ja-JP"/>
        </w:rPr>
      </w:pPr>
      <w:r w:rsidRPr="00487029">
        <w:rPr>
          <w:lang w:eastAsia="ja-JP"/>
        </w:rPr>
        <w:object w:dxaOrig="7346" w:dyaOrig="7061">
          <v:shape id="_x0000_i1066" type="#_x0000_t75" style="width:370pt;height:355.5pt" o:ole="">
            <v:imagedata r:id="rId109" o:title=""/>
          </v:shape>
          <o:OLEObject Type="Embed" ProgID="Visio.Drawing.11" ShapeID="_x0000_i1066" DrawAspect="Content" ObjectID="_1503218963" r:id="rId110"/>
        </w:object>
      </w:r>
    </w:p>
    <w:p w:rsidR="00610E16" w:rsidRPr="00487029" w:rsidRDefault="00610E16" w:rsidP="00610E16">
      <w:pPr>
        <w:pStyle w:val="Heading1"/>
        <w:rPr>
          <w:lang w:eastAsia="ja-JP"/>
        </w:rPr>
      </w:pPr>
      <w:r w:rsidRPr="00487029">
        <w:rPr>
          <w:lang w:eastAsia="ja-JP"/>
        </w:rPr>
        <w:t>5</w:t>
      </w:r>
      <w:r w:rsidRPr="00487029">
        <w:rPr>
          <w:lang w:eastAsia="ja-JP"/>
        </w:rPr>
        <w:tab/>
        <w:t>Sharing between different VDE satellite systems</w:t>
      </w:r>
    </w:p>
    <w:p w:rsidR="00610E16" w:rsidRPr="00487029" w:rsidRDefault="00610E16" w:rsidP="00610E16">
      <w:r w:rsidRPr="00487029">
        <w:t>The sharing between two or more satellite system is organized by using the bulletin board, delivered by satellites in VDE-Sat downlink band (channels 2026 and 2086), as described in Annex 6.</w:t>
      </w:r>
    </w:p>
    <w:p w:rsidR="00610E16" w:rsidRPr="00487029" w:rsidRDefault="00610E16" w:rsidP="00610E16">
      <w:r w:rsidRPr="00487029">
        <w:t>The bulletin board provides as a minimum:</w:t>
      </w:r>
    </w:p>
    <w:p w:rsidR="00610E16" w:rsidRPr="00487029" w:rsidRDefault="00610E16" w:rsidP="00534B3D">
      <w:pPr>
        <w:pStyle w:val="enumlev1"/>
      </w:pPr>
      <w:r w:rsidRPr="00487029">
        <w:t>–</w:t>
      </w:r>
      <w:r w:rsidR="00A16C62">
        <w:tab/>
        <w:t>Satellite and constellation ID</w:t>
      </w:r>
    </w:p>
    <w:p w:rsidR="00610E16" w:rsidRPr="00487029" w:rsidRDefault="00610E16" w:rsidP="00534B3D">
      <w:pPr>
        <w:pStyle w:val="enumlev1"/>
      </w:pPr>
      <w:r w:rsidRPr="00487029">
        <w:t>–</w:t>
      </w:r>
      <w:r w:rsidRPr="00487029">
        <w:tab/>
        <w:t>S</w:t>
      </w:r>
      <w:r w:rsidR="00A16C62">
        <w:t>atellite ephemeris</w:t>
      </w:r>
    </w:p>
    <w:p w:rsidR="00610E16" w:rsidRPr="00487029" w:rsidRDefault="00610E16" w:rsidP="00534B3D">
      <w:pPr>
        <w:pStyle w:val="enumlev1"/>
      </w:pPr>
      <w:r w:rsidRPr="00487029">
        <w:t>–</w:t>
      </w:r>
      <w:r w:rsidRPr="00487029">
        <w:tab/>
        <w:t>Downlink communication characteristics: spreading code (if any), time slots for broadcast, time slots for other communicati</w:t>
      </w:r>
      <w:r w:rsidR="00A16C62">
        <w:t>ons, volume of data to downlink,</w:t>
      </w:r>
      <w:r w:rsidRPr="00487029">
        <w:t xml:space="preserve"> and</w:t>
      </w:r>
    </w:p>
    <w:p w:rsidR="00610E16" w:rsidRPr="00487029" w:rsidRDefault="00610E16" w:rsidP="00534B3D">
      <w:pPr>
        <w:pStyle w:val="enumlev1"/>
      </w:pPr>
      <w:r w:rsidRPr="00487029">
        <w:t>–</w:t>
      </w:r>
      <w:r w:rsidRPr="00487029">
        <w:tab/>
        <w:t>Uplink communication characteristics: spreading code (if any), available time slots for interrogation, available time slots for uplink, global communication channel load, etc.</w:t>
      </w:r>
    </w:p>
    <w:p w:rsidR="00610E16" w:rsidRPr="00487029" w:rsidRDefault="00610E16" w:rsidP="00610E16">
      <w:r w:rsidRPr="00487029">
        <w:t>By listening the bulletin board (transmitted every minute), ships can determine:</w:t>
      </w:r>
    </w:p>
    <w:p w:rsidR="00610E16" w:rsidRPr="00487029" w:rsidRDefault="00610E16" w:rsidP="00534B3D">
      <w:pPr>
        <w:pStyle w:val="enumlev1"/>
      </w:pPr>
      <w:r w:rsidRPr="00487029">
        <w:t>–</w:t>
      </w:r>
      <w:r w:rsidRPr="00487029">
        <w:tab/>
        <w:t>When a satellite will be visi</w:t>
      </w:r>
      <w:r w:rsidR="00A16C62">
        <w:t>ble, and identify the satellite</w:t>
      </w:r>
    </w:p>
    <w:p w:rsidR="00610E16" w:rsidRPr="00487029" w:rsidRDefault="00610E16" w:rsidP="00534B3D">
      <w:pPr>
        <w:pStyle w:val="enumlev1"/>
      </w:pPr>
      <w:r w:rsidRPr="00487029">
        <w:t>–</w:t>
      </w:r>
      <w:r w:rsidRPr="00487029">
        <w:tab/>
        <w:t>When a satellite will next be vi</w:t>
      </w:r>
      <w:r w:rsidR="00A16C62">
        <w:t>sible (based on ephemeris data)</w:t>
      </w:r>
    </w:p>
    <w:p w:rsidR="00610E16" w:rsidRPr="00487029" w:rsidRDefault="00610E16" w:rsidP="00534B3D">
      <w:pPr>
        <w:pStyle w:val="enumlev1"/>
      </w:pPr>
      <w:r w:rsidRPr="00487029">
        <w:t>–</w:t>
      </w:r>
      <w:r w:rsidRPr="00487029">
        <w:tab/>
        <w:t xml:space="preserve">A satellite’s transmission characteristics (Doppler and </w:t>
      </w:r>
      <w:r w:rsidR="00A16C62">
        <w:t>delay, based on ephemeris data)</w:t>
      </w:r>
    </w:p>
    <w:p w:rsidR="00610E16" w:rsidRPr="00487029" w:rsidRDefault="00610E16" w:rsidP="00534B3D">
      <w:pPr>
        <w:pStyle w:val="enumlev1"/>
      </w:pPr>
      <w:r w:rsidRPr="00487029">
        <w:t>–</w:t>
      </w:r>
      <w:r w:rsidRPr="00487029">
        <w:tab/>
        <w:t>Which data a ship shall receive (the security-related and safety-related broadcast downlink) and when t</w:t>
      </w:r>
      <w:r w:rsidR="00A16C62">
        <w:t>hey will be transmitted,</w:t>
      </w:r>
      <w:r w:rsidRPr="00487029">
        <w:t xml:space="preserve"> and</w:t>
      </w:r>
    </w:p>
    <w:p w:rsidR="00610E16" w:rsidRPr="00487029" w:rsidRDefault="00610E16" w:rsidP="00534B3D">
      <w:pPr>
        <w:pStyle w:val="enumlev1"/>
      </w:pPr>
      <w:r w:rsidRPr="00487029">
        <w:t>–</w:t>
      </w:r>
      <w:r w:rsidRPr="00487029">
        <w:tab/>
        <w:t>When it may initiate a communication for uplink or downlink of data, and globally in which part of the frame this initiated communication will take place.</w:t>
      </w:r>
    </w:p>
    <w:p w:rsidR="00610E16" w:rsidRPr="00487029" w:rsidRDefault="00610E16" w:rsidP="00610E16">
      <w:pPr>
        <w:rPr>
          <w:lang w:eastAsia="ja-JP"/>
        </w:rPr>
      </w:pPr>
      <w:r w:rsidRPr="00487029">
        <w:rPr>
          <w:lang w:eastAsia="ja-JP"/>
        </w:rPr>
        <w:t>The physical channel used for the bulletin board should allow for detection of overlapping signals received from multiple satellites. The use of direct sequence spreading as defined in Annex 4 (PL</w:t>
      </w:r>
      <w:r w:rsidRPr="00487029">
        <w:rPr>
          <w:lang w:eastAsia="ja-JP"/>
        </w:rPr>
        <w:noBreakHyphen/>
        <w:t xml:space="preserve">Frame format 1) allows for detection of up to 8 overlapping signals. </w:t>
      </w:r>
    </w:p>
    <w:p w:rsidR="00610E16" w:rsidRPr="00487029" w:rsidRDefault="00610E16" w:rsidP="00610E16">
      <w:pPr>
        <w:pStyle w:val="Heading1"/>
        <w:rPr>
          <w:lang w:eastAsia="ja-JP"/>
        </w:rPr>
      </w:pPr>
      <w:r w:rsidRPr="00487029">
        <w:rPr>
          <w:lang w:eastAsia="ja-JP"/>
        </w:rPr>
        <w:t>6</w:t>
      </w:r>
      <w:r w:rsidRPr="00487029">
        <w:rPr>
          <w:lang w:eastAsia="ja-JP"/>
        </w:rPr>
        <w:tab/>
        <w:t>VDE-1A terrestrial and VDE-SAT uplink resource sharing</w:t>
      </w:r>
    </w:p>
    <w:p w:rsidR="00610E16" w:rsidRPr="00487029" w:rsidRDefault="00610E16" w:rsidP="00610E16">
      <w:pPr>
        <w:rPr>
          <w:lang w:eastAsia="ja-JP"/>
        </w:rPr>
      </w:pPr>
      <w:r w:rsidRPr="00487029">
        <w:rPr>
          <w:lang w:eastAsia="ja-JP"/>
        </w:rPr>
        <w:t xml:space="preserve">At the lower frequency bands, channel 1026 and 1086 are dedicated to VDE-SAT uplink while </w:t>
      </w:r>
      <w:r w:rsidRPr="00487029">
        <w:t>channels 102</w:t>
      </w:r>
      <w:r w:rsidRPr="00487029">
        <w:rPr>
          <w:lang w:eastAsia="ja-JP"/>
        </w:rPr>
        <w:t>4, 1084, 1025 and 1085</w:t>
      </w:r>
      <w:r w:rsidRPr="00487029">
        <w:t xml:space="preserve"> are shared for terrestrial and satellite communications.</w:t>
      </w:r>
    </w:p>
    <w:p w:rsidR="00610E16" w:rsidRPr="00487029" w:rsidRDefault="00610E16" w:rsidP="00610E16">
      <w:r w:rsidRPr="00487029">
        <w:t xml:space="preserve">The exclusive VDE-SAT uplink channels may be used for dedicated (demand assigned) or random access to satellite. Since there is no VDE terrestrial interference on these two channels, these channels should be used for higher priority message (safety, distress, acknowledgement, etc.). </w:t>
      </w:r>
    </w:p>
    <w:p w:rsidR="00610E16" w:rsidRPr="00487029" w:rsidRDefault="00610E16" w:rsidP="00610E16">
      <w:r w:rsidRPr="00487029">
        <w:t>The coordination between the VDE terrestrial (ship-to-shore) and VDE-SAT uplink is achieved using the bulletin board signalling channel as defined on the VDE-SAT downlink.</w:t>
      </w:r>
    </w:p>
    <w:p w:rsidR="00610E16" w:rsidRPr="00487029" w:rsidRDefault="00610E16" w:rsidP="00610E16">
      <w:r w:rsidRPr="00487029">
        <w:t>The use of direct sequence spreading for VDE-SAT uplink channel may provide a higher level of resilience in the presence of VDE ship-to-shore interfering signals.</w:t>
      </w:r>
    </w:p>
    <w:p w:rsidR="00610E16" w:rsidRPr="00534B3D" w:rsidRDefault="00610E16" w:rsidP="00534B3D">
      <w:r w:rsidRPr="00487029">
        <w:br w:type="page"/>
      </w:r>
    </w:p>
    <w:p w:rsidR="00610E16" w:rsidRPr="00487029" w:rsidRDefault="00610E16" w:rsidP="00534B3D">
      <w:pPr>
        <w:pStyle w:val="AnnexNo"/>
      </w:pPr>
      <w:r w:rsidRPr="00534B3D">
        <w:t>ANNEX</w:t>
      </w:r>
      <w:r w:rsidRPr="00487029">
        <w:t xml:space="preserve"> 7</w:t>
      </w:r>
    </w:p>
    <w:p w:rsidR="00610E16" w:rsidRPr="00487029" w:rsidRDefault="00610E16" w:rsidP="00610E16">
      <w:pPr>
        <w:pStyle w:val="Annextitle"/>
      </w:pPr>
      <w:r w:rsidRPr="00487029">
        <w:t>Original design considerations to validate the VDES concept</w:t>
      </w:r>
    </w:p>
    <w:p w:rsidR="00610E16" w:rsidRPr="00487029" w:rsidRDefault="00610E16" w:rsidP="00610E16">
      <w:pPr>
        <w:pStyle w:val="Heading1"/>
      </w:pPr>
      <w:r w:rsidRPr="00487029">
        <w:t>1</w:t>
      </w:r>
      <w:r w:rsidRPr="00487029">
        <w:tab/>
        <w:t>Introduction</w:t>
      </w:r>
    </w:p>
    <w:p w:rsidR="00610E16" w:rsidRPr="00487029" w:rsidRDefault="00610E16" w:rsidP="00610E16">
      <w:r w:rsidRPr="00487029">
        <w:t xml:space="preserve">This annex provides additional information on the technical considerations of the VDES. It identifies aspects of both terrestrial and satellite VDE components, including access scheme options, antenna design and system sharing. </w:t>
      </w:r>
    </w:p>
    <w:p w:rsidR="00610E16" w:rsidRPr="00487029" w:rsidRDefault="00610E16" w:rsidP="00610E16">
      <w:r w:rsidRPr="00487029">
        <w:t>The annex reflects all original materials that were used to develop Annexes 2 through 6.</w:t>
      </w:r>
    </w:p>
    <w:p w:rsidR="00610E16" w:rsidRPr="00487029" w:rsidRDefault="00610E16" w:rsidP="00610E16">
      <w:pPr>
        <w:pStyle w:val="Heading1"/>
      </w:pPr>
      <w:r w:rsidRPr="00487029">
        <w:t>2</w:t>
      </w:r>
      <w:r w:rsidRPr="00487029">
        <w:tab/>
        <w:t>Summary of operational capability and performance</w:t>
      </w:r>
    </w:p>
    <w:p w:rsidR="00610E16" w:rsidRPr="00487029" w:rsidRDefault="00610E16" w:rsidP="00534B3D">
      <w:r w:rsidRPr="00487029">
        <w:t xml:space="preserve">This Annex demonstrates the </w:t>
      </w:r>
      <w:r w:rsidRPr="00534B3D">
        <w:t>following</w:t>
      </w:r>
      <w:r w:rsidRPr="00487029">
        <w:t xml:space="preserve"> operational capability and performance:</w:t>
      </w:r>
    </w:p>
    <w:p w:rsidR="00610E16" w:rsidRPr="00534B3D" w:rsidRDefault="00610E16" w:rsidP="00534B3D">
      <w:pPr>
        <w:pStyle w:val="enumlev1"/>
      </w:pPr>
      <w:r w:rsidRPr="00487029">
        <w:t>–</w:t>
      </w:r>
      <w:r w:rsidRPr="00487029">
        <w:tab/>
        <w:t xml:space="preserve">Protection of GMDSS and AIS, i.e., recognizing that the implementation of VDES must ensure that the function of digital selective calling, AIS and voice distress, safety and calling </w:t>
      </w:r>
      <w:r w:rsidRPr="00534B3D">
        <w:t>communication (chan</w:t>
      </w:r>
      <w:r w:rsidR="00F34DEB">
        <w:t>nel 16), are not impaired</w:t>
      </w:r>
    </w:p>
    <w:p w:rsidR="00610E16" w:rsidRPr="00534B3D" w:rsidRDefault="00A16C62" w:rsidP="00534B3D">
      <w:pPr>
        <w:pStyle w:val="enumlev1"/>
      </w:pPr>
      <w:r>
        <w:t>–</w:t>
      </w:r>
      <w:r>
        <w:tab/>
        <w:t>Relief of AIS VDL congestion</w:t>
      </w:r>
    </w:p>
    <w:p w:rsidR="00610E16" w:rsidRPr="00534B3D" w:rsidRDefault="00610E16" w:rsidP="00534B3D">
      <w:pPr>
        <w:pStyle w:val="enumlev1"/>
      </w:pPr>
      <w:r w:rsidRPr="00534B3D">
        <w:t>–</w:t>
      </w:r>
      <w:r w:rsidRPr="00534B3D">
        <w:tab/>
        <w:t>Raw AS</w:t>
      </w:r>
      <w:r w:rsidR="00A16C62">
        <w:t>M data transfer at 28.8 kbits/s</w:t>
      </w:r>
    </w:p>
    <w:p w:rsidR="00610E16" w:rsidRPr="00534B3D" w:rsidRDefault="00610E16" w:rsidP="00534B3D">
      <w:pPr>
        <w:pStyle w:val="enumlev1"/>
      </w:pPr>
      <w:r w:rsidRPr="00534B3D">
        <w:t>–</w:t>
      </w:r>
      <w:r w:rsidRPr="00534B3D">
        <w:tab/>
        <w:t>Raw VDE data transfer ship-to-ship, ship-to-shore and</w:t>
      </w:r>
      <w:r w:rsidR="00A16C62">
        <w:t xml:space="preserve"> shore-to-ship at 307.2 kbits/s</w:t>
      </w:r>
    </w:p>
    <w:p w:rsidR="00610E16" w:rsidRPr="00534B3D" w:rsidRDefault="00610E16" w:rsidP="00534B3D">
      <w:pPr>
        <w:pStyle w:val="enumlev1"/>
      </w:pPr>
      <w:r w:rsidRPr="00534B3D">
        <w:t>–</w:t>
      </w:r>
      <w:r w:rsidRPr="00534B3D">
        <w:tab/>
        <w:t xml:space="preserve">Raw VDE satellite </w:t>
      </w:r>
      <w:r w:rsidR="00A16C62">
        <w:t>data transfer up to 240 kbits/s</w:t>
      </w:r>
    </w:p>
    <w:p w:rsidR="00610E16" w:rsidRPr="00534B3D" w:rsidRDefault="00610E16" w:rsidP="00534B3D">
      <w:pPr>
        <w:pStyle w:val="enumlev1"/>
      </w:pPr>
      <w:r w:rsidRPr="00534B3D">
        <w:t>–</w:t>
      </w:r>
      <w:r w:rsidRPr="00534B3D">
        <w:tab/>
        <w:t>VDE satellite downlink that sati</w:t>
      </w:r>
      <w:r w:rsidR="00A16C62">
        <w:t>sfies the PFD mask requirements</w:t>
      </w:r>
    </w:p>
    <w:p w:rsidR="00610E16" w:rsidRPr="00534B3D" w:rsidRDefault="00610E16" w:rsidP="00534B3D">
      <w:pPr>
        <w:pStyle w:val="enumlev1"/>
      </w:pPr>
      <w:r w:rsidRPr="00534B3D">
        <w:t>–</w:t>
      </w:r>
      <w:r w:rsidRPr="00534B3D">
        <w:tab/>
        <w:t>VDE shore-to-ship and ship-to</w:t>
      </w:r>
      <w:r w:rsidR="00A16C62">
        <w:t>-shore service to 85 km (46 NM)</w:t>
      </w:r>
    </w:p>
    <w:p w:rsidR="00610E16" w:rsidRPr="00534B3D" w:rsidRDefault="00610E16" w:rsidP="00534B3D">
      <w:pPr>
        <w:pStyle w:val="enumlev1"/>
      </w:pPr>
      <w:r w:rsidRPr="00534B3D">
        <w:t>–</w:t>
      </w:r>
      <w:r w:rsidRPr="00534B3D">
        <w:tab/>
        <w:t>Channel access and sharing schemes that organize t</w:t>
      </w:r>
      <w:r w:rsidR="00A16C62">
        <w:t>he links and mitigate conflicts</w:t>
      </w:r>
    </w:p>
    <w:p w:rsidR="00610E16" w:rsidRPr="00487029" w:rsidRDefault="00610E16" w:rsidP="00534B3D">
      <w:pPr>
        <w:pStyle w:val="enumlev1"/>
      </w:pPr>
      <w:r w:rsidRPr="00534B3D">
        <w:t>–</w:t>
      </w:r>
      <w:r w:rsidRPr="00534B3D">
        <w:tab/>
        <w:t>Full VDES satellite</w:t>
      </w:r>
      <w:r w:rsidRPr="00487029">
        <w:t xml:space="preserve"> and terrestrial functionality from a single shipborne antenna.</w:t>
      </w:r>
    </w:p>
    <w:p w:rsidR="00610E16" w:rsidRPr="00487029" w:rsidRDefault="00610E16" w:rsidP="00610E16">
      <w:pPr>
        <w:pStyle w:val="Heading1"/>
      </w:pPr>
      <w:r w:rsidRPr="00487029">
        <w:t>3</w:t>
      </w:r>
      <w:r w:rsidRPr="00487029">
        <w:tab/>
        <w:t>Technical considerations for VHF data exchange system access schemes</w:t>
      </w:r>
    </w:p>
    <w:p w:rsidR="00610E16" w:rsidRPr="00487029" w:rsidRDefault="00610E16" w:rsidP="00610E16">
      <w:r w:rsidRPr="00487029">
        <w:t>This section provides technical considerations in designing access schemes for VDE terrestrial, VDE Satellite and the interaction between these VDES components.</w:t>
      </w:r>
    </w:p>
    <w:p w:rsidR="00610E16" w:rsidRPr="00487029" w:rsidRDefault="00610E16" w:rsidP="00610E16">
      <w:r w:rsidRPr="00487029">
        <w:t xml:space="preserve">From </w:t>
      </w:r>
      <w:r w:rsidRPr="00487029">
        <w:fldChar w:fldCharType="begin"/>
      </w:r>
      <w:r w:rsidRPr="00487029">
        <w:instrText xml:space="preserve"> REF _Ref397632616 \h  \* MERGEFORMAT </w:instrText>
      </w:r>
      <w:r w:rsidRPr="00487029">
        <w:fldChar w:fldCharType="separate"/>
      </w:r>
      <w:r w:rsidR="00D53815" w:rsidRPr="00487029">
        <w:t xml:space="preserve">Figure </w:t>
      </w:r>
      <w:r w:rsidRPr="00487029">
        <w:fldChar w:fldCharType="end"/>
      </w:r>
      <w:r w:rsidRPr="00487029">
        <w:t>A1-1, the satellite downlink shares the spectrum with the terrestrial ship-to-ship and shore-to-ship links, and the satellite uplink shares the spectrum with the terrestrial ship-to-shore link. Thus, access schemes should be considered to mitigate potential conflicts between the links.</w:t>
      </w:r>
    </w:p>
    <w:p w:rsidR="00610E16" w:rsidRPr="00487029" w:rsidRDefault="00610E16" w:rsidP="00610E16">
      <w:pPr>
        <w:pStyle w:val="Heading1"/>
      </w:pPr>
      <w:r w:rsidRPr="00487029">
        <w:rPr>
          <w:rFonts w:ascii="Times New Roman Bold" w:hAnsi="Times New Roman Bold"/>
        </w:rPr>
        <w:t>4</w:t>
      </w:r>
      <w:r w:rsidRPr="00487029">
        <w:rPr>
          <w:rFonts w:ascii="Times New Roman Bold" w:hAnsi="Times New Roman Bold"/>
        </w:rPr>
        <w:tab/>
      </w:r>
      <w:r w:rsidRPr="00487029">
        <w:t>Time division multiple access scheme for the VHF date exchange terrestrial service</w:t>
      </w:r>
    </w:p>
    <w:p w:rsidR="00610E16" w:rsidRPr="00487029" w:rsidRDefault="00610E16" w:rsidP="00610E16">
      <w:r w:rsidRPr="00487029">
        <w:t xml:space="preserve">The VDES terrestrial service is comprised of ASM, VDE ship-to-shore, VDE shore-to-ship and VDE ship-to-ship. An example </w:t>
      </w:r>
      <w:r w:rsidRPr="00487029">
        <w:rPr>
          <w:rStyle w:val="BodyTextChar"/>
        </w:rPr>
        <w:t xml:space="preserve">of a </w:t>
      </w:r>
      <w:r w:rsidRPr="00487029">
        <w:t xml:space="preserve">shipborne VDES transceiver implementation is illustrated in Figure A7-1. Note that in this implementation example all receivers, including the AIS receivers, are protected from blocking from the shipborne VHF radio by the band-pass filter that attenuates signals from the lower side of RR Appendix </w:t>
      </w:r>
      <w:r w:rsidRPr="00487029">
        <w:rPr>
          <w:b/>
        </w:rPr>
        <w:t>18</w:t>
      </w:r>
      <w:r w:rsidRPr="00487029">
        <w:t xml:space="preserve"> band. The AIS receiver blocking issue, along with the fact that the AIS can share the same antenna with the other VDES functions, is incentive for manufacturers to consider this implementation for their VDES system designs.</w:t>
      </w:r>
    </w:p>
    <w:p w:rsidR="00610E16" w:rsidRPr="00487029" w:rsidRDefault="00610E16" w:rsidP="002D663D">
      <w:pPr>
        <w:pStyle w:val="FigureNo"/>
      </w:pPr>
      <w:r w:rsidRPr="00487029">
        <w:t>Figure A7-1</w:t>
      </w:r>
    </w:p>
    <w:p w:rsidR="00610E16" w:rsidRPr="00487029" w:rsidRDefault="00610E16" w:rsidP="002D663D">
      <w:pPr>
        <w:pStyle w:val="Figuretitle"/>
      </w:pPr>
      <w:r w:rsidRPr="00487029">
        <w:t>Example VHF data exchange system transceiver implementation</w:t>
      </w:r>
    </w:p>
    <w:p w:rsidR="00610E16" w:rsidRPr="00487029" w:rsidRDefault="00610E16" w:rsidP="002D663D">
      <w:pPr>
        <w:pStyle w:val="Figure"/>
      </w:pPr>
      <w:r w:rsidRPr="00487029">
        <w:rPr>
          <w:noProof/>
          <w:lang w:eastAsia="zh-CN"/>
        </w:rPr>
        <w:drawing>
          <wp:inline distT="0" distB="0" distL="0" distR="0" wp14:anchorId="59C6A261" wp14:editId="34504EC3">
            <wp:extent cx="5315803" cy="3022979"/>
            <wp:effectExtent l="0" t="0" r="0" b="635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18204" cy="3024344"/>
                    </a:xfrm>
                    <a:prstGeom prst="rect">
                      <a:avLst/>
                    </a:prstGeom>
                    <a:noFill/>
                    <a:ln>
                      <a:noFill/>
                    </a:ln>
                    <a:extLst/>
                  </pic:spPr>
                </pic:pic>
              </a:graphicData>
            </a:graphic>
          </wp:inline>
        </w:drawing>
      </w:r>
    </w:p>
    <w:p w:rsidR="00610E16" w:rsidRPr="00487029" w:rsidRDefault="00610E16" w:rsidP="00610E16">
      <w:pPr>
        <w:pStyle w:val="Heading2"/>
      </w:pPr>
      <w:r w:rsidRPr="00487029">
        <w:t>4.1</w:t>
      </w:r>
      <w:r w:rsidRPr="00487029">
        <w:tab/>
        <w:t>Time division multiple access schemes</w:t>
      </w:r>
    </w:p>
    <w:p w:rsidR="00610E16" w:rsidRPr="00487029" w:rsidRDefault="00610E16" w:rsidP="00610E16">
      <w:pPr>
        <w:pStyle w:val="Heading3"/>
      </w:pPr>
      <w:r w:rsidRPr="00487029">
        <w:t>4.1.1</w:t>
      </w:r>
      <w:r w:rsidRPr="00487029">
        <w:tab/>
        <w:t>Time division multiple access scheme for the VHF data exchange system application specific message channels</w:t>
      </w:r>
    </w:p>
    <w:p w:rsidR="00610E16" w:rsidRPr="00487029" w:rsidRDefault="00610E16" w:rsidP="002D663D">
      <w:r w:rsidRPr="00487029">
        <w:t xml:space="preserve">Note that Recommendation </w:t>
      </w:r>
      <w:hyperlink r:id="rId112" w:history="1">
        <w:r w:rsidRPr="00487029">
          <w:t>ITU-R M.1371</w:t>
        </w:r>
      </w:hyperlink>
      <w:r w:rsidRPr="00487029">
        <w:t xml:space="preserve"> specifies the access schemes for the AIS messages, including ITDMA, on the AIS channels. </w:t>
      </w:r>
      <w:r w:rsidRPr="00487029">
        <w:rPr>
          <w:rFonts w:eastAsiaTheme="minorEastAsia"/>
        </w:rPr>
        <w:t>It also</w:t>
      </w:r>
      <w:r w:rsidRPr="00487029">
        <w:t xml:space="preserve"> specifies the structure for ASM </w:t>
      </w:r>
      <w:r w:rsidRPr="00487029">
        <w:rPr>
          <w:rFonts w:eastAsiaTheme="minorEastAsia"/>
        </w:rPr>
        <w:t>and the</w:t>
      </w:r>
      <w:r w:rsidRPr="00487029">
        <w:t xml:space="preserve"> content </w:t>
      </w:r>
      <w:r w:rsidRPr="00487029">
        <w:rPr>
          <w:rFonts w:eastAsiaTheme="minorEastAsia"/>
        </w:rPr>
        <w:t>options for these messages</w:t>
      </w:r>
      <w:r w:rsidRPr="00487029">
        <w:t xml:space="preserve">. </w:t>
      </w:r>
      <w:r w:rsidRPr="002D663D">
        <w:t>VDES</w:t>
      </w:r>
      <w:r w:rsidRPr="00487029">
        <w:t xml:space="preserve"> </w:t>
      </w:r>
      <w:r w:rsidRPr="00487029">
        <w:rPr>
          <w:rFonts w:eastAsiaTheme="minorEastAsia"/>
        </w:rPr>
        <w:t>provides</w:t>
      </w:r>
      <w:r w:rsidRPr="00487029">
        <w:t xml:space="preserve"> dedicated ASM channels to relieve congestion on the AIS channels. Under VDES, the access scheme for using the ASM channels could initially </w:t>
      </w:r>
      <w:r w:rsidRPr="00487029">
        <w:rPr>
          <w:rFonts w:eastAsiaTheme="minorEastAsia"/>
        </w:rPr>
        <w:t>be</w:t>
      </w:r>
      <w:r w:rsidRPr="00487029">
        <w:t xml:space="preserve"> Carrier-Sense TDMA (CSTDMA) for the first transmission in a frame, followed by ITDMA for subsequent transmissions in that frame. This scheme mitigates simultaneous transmissions by ships and/or shore stations on the ASM channels. An ASM transmission should not exceed five contiguous slots.</w:t>
      </w:r>
    </w:p>
    <w:p w:rsidR="00610E16" w:rsidRPr="00487029" w:rsidRDefault="00610E16" w:rsidP="00610E16">
      <w:pPr>
        <w:pStyle w:val="Heading3"/>
      </w:pPr>
      <w:r w:rsidRPr="00487029">
        <w:rPr>
          <w:rFonts w:ascii="Times New Roman Bold" w:hAnsi="Times New Roman Bold"/>
        </w:rPr>
        <w:t>4.1.2</w:t>
      </w:r>
      <w:r w:rsidRPr="00487029">
        <w:rPr>
          <w:rFonts w:ascii="Times New Roman Bold" w:hAnsi="Times New Roman Bold"/>
        </w:rPr>
        <w:tab/>
      </w:r>
      <w:r w:rsidRPr="00487029">
        <w:t>Time division multiple access scheme for the VHF data exchange system ship-to-shore link</w:t>
      </w:r>
    </w:p>
    <w:p w:rsidR="00610E16" w:rsidRPr="00487029" w:rsidRDefault="00610E16" w:rsidP="002D663D">
      <w:r w:rsidRPr="00487029">
        <w:t>The TDMA access scheme for the VDE1-A, ship-to-shore link, could be by reservation through ITDMA from an ASM on either one of the ASM channels, as described in section 4.1.1. A VDE1-A ship-to-shore transmission should not exceed five contiguous slots.</w:t>
      </w:r>
    </w:p>
    <w:p w:rsidR="00610E16" w:rsidRPr="00487029" w:rsidRDefault="00610E16" w:rsidP="00610E16">
      <w:pPr>
        <w:pStyle w:val="Heading3"/>
      </w:pPr>
      <w:r w:rsidRPr="00487029">
        <w:rPr>
          <w:rFonts w:ascii="Times New Roman Bold" w:hAnsi="Times New Roman Bold"/>
        </w:rPr>
        <w:t>4.1.3</w:t>
      </w:r>
      <w:r w:rsidRPr="00487029">
        <w:rPr>
          <w:rFonts w:ascii="Times New Roman Bold" w:hAnsi="Times New Roman Bold"/>
        </w:rPr>
        <w:tab/>
      </w:r>
      <w:r w:rsidRPr="00487029">
        <w:t>Time division multiple access scheme for the VHF data exchange system ship-to-ship link</w:t>
      </w:r>
    </w:p>
    <w:p w:rsidR="00610E16" w:rsidRPr="00487029" w:rsidRDefault="00610E16" w:rsidP="002D663D">
      <w:r w:rsidRPr="00487029">
        <w:t>The TDMA access scheme for the VDE1-B, ship-to-ship link, could be the same as for the ASM channels, i.e. initially by CSTDMA for the first transmission in a frame, followed by ITDMA for subsequent transmissions in that frame. This scheme mitigates simultaneous ship-to-ship transmissions. A VDE1-B ship-to-ship transmission should not exceed five contiguous slots.</w:t>
      </w:r>
    </w:p>
    <w:p w:rsidR="00610E16" w:rsidRPr="00487029" w:rsidRDefault="00610E16" w:rsidP="002D663D">
      <w:pPr>
        <w:pStyle w:val="Heading3"/>
      </w:pPr>
      <w:r w:rsidRPr="00487029">
        <w:t>4.1.4</w:t>
      </w:r>
      <w:r w:rsidRPr="00487029">
        <w:tab/>
        <w:t>Time division multiple access scheme for the VHF data exchange system shore</w:t>
      </w:r>
      <w:r w:rsidR="002D663D">
        <w:noBreakHyphen/>
      </w:r>
      <w:r w:rsidRPr="00487029">
        <w:t>to</w:t>
      </w:r>
      <w:r w:rsidR="002D663D">
        <w:noBreakHyphen/>
      </w:r>
      <w:r w:rsidRPr="00487029">
        <w:t>ship link</w:t>
      </w:r>
    </w:p>
    <w:p w:rsidR="00610E16" w:rsidRPr="00487029" w:rsidRDefault="00610E16" w:rsidP="002D663D">
      <w:r w:rsidRPr="00487029">
        <w:t>The TDMA access scheme for the VDE1-B, shore-to-ship link, could be the same as for the VDE1 ship-to-shore link, i.e. by reservation through ITDMA from an ASM on either one of the ASM channels. This is necessary because the shore station usually has a very wide coverage area compared to ships, and it needs to have priority access to the VDE1 channel in its coverage area. A</w:t>
      </w:r>
      <w:r w:rsidR="002D663D" w:rsidRPr="002D663D">
        <w:t> </w:t>
      </w:r>
      <w:r w:rsidRPr="00487029">
        <w:t>VDE1-B shore-to-ship transmission should not exceed five contiguous slots.</w:t>
      </w:r>
    </w:p>
    <w:p w:rsidR="00610E16" w:rsidRPr="00487029" w:rsidRDefault="00610E16" w:rsidP="00610E16">
      <w:pPr>
        <w:pStyle w:val="Heading2"/>
      </w:pPr>
      <w:r w:rsidRPr="00487029">
        <w:t>4.2</w:t>
      </w:r>
      <w:r w:rsidRPr="00487029">
        <w:tab/>
        <w:t>Sharing options for the VHF data exchange terrestrial and VHF data exchange satellite services</w:t>
      </w:r>
    </w:p>
    <w:p w:rsidR="00610E16" w:rsidRPr="00487029" w:rsidRDefault="00610E16" w:rsidP="00610E16">
      <w:pPr>
        <w:pStyle w:val="Heading3"/>
      </w:pPr>
      <w:r w:rsidRPr="00487029">
        <w:t>4.2.1</w:t>
      </w:r>
      <w:r w:rsidRPr="00487029">
        <w:tab/>
        <w:t>VHF data exchange terrestrial links on the upper legs (VDE1-B) and VHF data exchange satellite downlink</w:t>
      </w:r>
    </w:p>
    <w:p w:rsidR="00610E16" w:rsidRPr="00487029" w:rsidRDefault="00610E16" w:rsidP="002D663D">
      <w:r w:rsidRPr="00487029">
        <w:t>Table A4-1 provides</w:t>
      </w:r>
      <w:r w:rsidRPr="00487029">
        <w:rPr>
          <w:kern w:val="36"/>
          <w:szCs w:val="24"/>
        </w:rPr>
        <w:t xml:space="preserve"> t</w:t>
      </w:r>
      <w:r w:rsidRPr="00487029">
        <w:t xml:space="preserve">he PFD at the Earth’s surface from the satellite downlink at various elevation angles </w:t>
      </w:r>
      <w:r w:rsidRPr="002D663D">
        <w:t>from 0</w:t>
      </w:r>
      <w:r w:rsidR="002D663D">
        <w:sym w:font="Symbol" w:char="F0B0"/>
      </w:r>
      <w:r w:rsidRPr="002D663D">
        <w:t xml:space="preserve"> to 90</w:t>
      </w:r>
      <w:r w:rsidR="002D663D">
        <w:sym w:font="Symbol" w:char="F0B0"/>
      </w:r>
      <w:r w:rsidRPr="002D663D">
        <w:t>. Although the PFD mask</w:t>
      </w:r>
      <w:r w:rsidRPr="00487029">
        <w:t xml:space="preserve"> is selected to minimize interference to the land mobile service and to maximize reception by ship VDES stations, there is a potential effect of raising the noise floor for reception of the terrestrial VDES links during satellite VDE downlink transmissions when the satellite is the field of view.</w:t>
      </w:r>
    </w:p>
    <w:p w:rsidR="00610E16" w:rsidRPr="00487029" w:rsidRDefault="00610E16" w:rsidP="00610E16">
      <w:r w:rsidRPr="00487029">
        <w:t>Issues to be considered for the sharing the VDE1-B frequencies and the VDE-SAT Downlink are:</w:t>
      </w:r>
    </w:p>
    <w:p w:rsidR="00610E16" w:rsidRPr="00487029" w:rsidRDefault="00610E16" w:rsidP="002D663D">
      <w:pPr>
        <w:pStyle w:val="enumlev1"/>
      </w:pPr>
      <w:r w:rsidRPr="00487029">
        <w:t>–</w:t>
      </w:r>
      <w:r w:rsidRPr="00487029">
        <w:tab/>
        <w:t>When shipborne VDES transceivers are simplex they ca</w:t>
      </w:r>
      <w:r w:rsidR="00A16C62">
        <w:t>nnot receive while transmitting</w:t>
      </w:r>
    </w:p>
    <w:p w:rsidR="00610E16" w:rsidRPr="00487029" w:rsidRDefault="00610E16" w:rsidP="002D663D">
      <w:pPr>
        <w:pStyle w:val="enumlev1"/>
      </w:pPr>
      <w:r w:rsidRPr="00487029">
        <w:t>–</w:t>
      </w:r>
      <w:r w:rsidRPr="00487029">
        <w:tab/>
        <w:t>VDE-SAT downlink transmission levels, by raising the noise floor, will potentially have an impact on reception of ship-to-ship and shore-to-s</w:t>
      </w:r>
      <w:r w:rsidR="00A16C62">
        <w:t>hip VDES</w:t>
      </w:r>
    </w:p>
    <w:p w:rsidR="00610E16" w:rsidRPr="00487029" w:rsidRDefault="00610E16" w:rsidP="002D663D">
      <w:pPr>
        <w:pStyle w:val="enumlev1"/>
      </w:pPr>
      <w:r w:rsidRPr="00487029">
        <w:t>–</w:t>
      </w:r>
      <w:r w:rsidRPr="00487029">
        <w:tab/>
        <w:t>Ship-to-ship and shore-to-ship VDES transmissions, depending on the distance, by co</w:t>
      </w:r>
      <w:r w:rsidRPr="00487029">
        <w:noBreakHyphen/>
        <w:t>channel interference, will potentially interfere with reception of the VDE-SAT downlink.</w:t>
      </w:r>
    </w:p>
    <w:p w:rsidR="00610E16" w:rsidRPr="00487029" w:rsidRDefault="00610E16" w:rsidP="00610E16">
      <w:pPr>
        <w:pStyle w:val="Heading4"/>
      </w:pPr>
      <w:r w:rsidRPr="00487029">
        <w:t>4.2.1.1</w:t>
      </w:r>
      <w:r w:rsidRPr="00487029">
        <w:tab/>
        <w:t>Frequency division multiple access</w:t>
      </w:r>
    </w:p>
    <w:p w:rsidR="00610E16" w:rsidRPr="00487029" w:rsidRDefault="00610E16" w:rsidP="00610E16">
      <w:r w:rsidRPr="00487029">
        <w:t xml:space="preserve">Frequency division multiple access </w:t>
      </w:r>
      <w:r w:rsidRPr="00487029">
        <w:rPr>
          <w:rStyle w:val="BodyTextChar"/>
        </w:rPr>
        <w:t>(FDMA)</w:t>
      </w:r>
      <w:r w:rsidRPr="00487029">
        <w:t xml:space="preserve"> is accomplished by using only the upper 50 kHz for the VDE-SAT downlink, i.e., the two channels 2026 and 2086. The FDMA would mitigate the last two issues stated above. Compared to other techniques proposed below, the FDMA would be the most straightforward to implement. However it would result in a reduction of the bandwidth to 1/3, and cause the VDE-SAT downlink transmissions to last three times longer for the same payload, and it would not mitigate the first issue stated above.</w:t>
      </w:r>
    </w:p>
    <w:p w:rsidR="00610E16" w:rsidRPr="00487029" w:rsidRDefault="00610E16" w:rsidP="00610E16">
      <w:pPr>
        <w:pStyle w:val="Heading4"/>
      </w:pPr>
      <w:r w:rsidRPr="00487029">
        <w:t>4.2.1.2</w:t>
      </w:r>
      <w:r w:rsidRPr="00487029">
        <w:tab/>
        <w:t xml:space="preserve">Time division multiple access </w:t>
      </w:r>
    </w:p>
    <w:p w:rsidR="00610E16" w:rsidRPr="00487029" w:rsidRDefault="00610E16" w:rsidP="00610E16">
      <w:r w:rsidRPr="00487029">
        <w:rPr>
          <w:rStyle w:val="BodyTextChar"/>
        </w:rPr>
        <w:t>TDMA</w:t>
      </w:r>
      <w:r w:rsidRPr="00487029">
        <w:t xml:space="preserve"> approach for shore-to-ship/ship-to-ship and VDE-SAT downlink services would allow the full use of the spectrum assigned to each service in a time sharing manner. Time sharing can mitigate all the three of the issues stated in section 4.2.1 above. However, it would impose some design challenges for the VDE-SAT components and compromise the throughput of the VDE</w:t>
      </w:r>
      <w:r w:rsidRPr="00487029">
        <w:noBreakHyphen/>
        <w:t>SAT downlink.</w:t>
      </w:r>
    </w:p>
    <w:p w:rsidR="00610E16" w:rsidRPr="00487029" w:rsidRDefault="00610E16" w:rsidP="00610E16">
      <w:r w:rsidRPr="00487029">
        <w:t>The AIS-based TDMA slot structure (2</w:t>
      </w:r>
      <w:r w:rsidR="002D663D" w:rsidRPr="002D663D">
        <w:t> </w:t>
      </w:r>
      <w:r w:rsidRPr="00487029">
        <w:t xml:space="preserve">250 slots/minute/frame) and access schemes (ITDMA, CSTDMA and FATDMA) that are used for VDES are defined in Recommendation </w:t>
      </w:r>
      <w:hyperlink r:id="rId113" w:history="1">
        <w:r w:rsidRPr="00487029">
          <w:rPr>
            <w:rStyle w:val="Hyperlink"/>
          </w:rPr>
          <w:t>ITU-R M.1371</w:t>
        </w:r>
      </w:hyperlink>
      <w:r w:rsidRPr="00487029">
        <w:t xml:space="preserve">. This TDMA organization scheme protects the integrity of the AIS and is used to organize and synchronize the ASM and VDE transmissions. </w:t>
      </w:r>
    </w:p>
    <w:p w:rsidR="00610E16" w:rsidRPr="00487029" w:rsidRDefault="00610E16" w:rsidP="00610E16">
      <w:pPr>
        <w:pStyle w:val="Heading4"/>
      </w:pPr>
      <w:r w:rsidRPr="00487029">
        <w:rPr>
          <w:rFonts w:ascii="Times New Roman Bold" w:hAnsi="Times New Roman Bold"/>
        </w:rPr>
        <w:t>4.2.1.3</w:t>
      </w:r>
      <w:r w:rsidRPr="00487029">
        <w:rPr>
          <w:rFonts w:ascii="Times New Roman Bold" w:hAnsi="Times New Roman Bold"/>
        </w:rPr>
        <w:tab/>
      </w:r>
      <w:r w:rsidRPr="00487029">
        <w:t>Full frequency reuse (simultaneous transmission)</w:t>
      </w:r>
    </w:p>
    <w:p w:rsidR="00610E16" w:rsidRPr="00487029" w:rsidRDefault="00610E16" w:rsidP="00610E16">
      <w:r w:rsidRPr="00487029">
        <w:t>In this approach, the terrestrial and satellite components are allowed to simultaneously use channels 2024, 2084, 2025 and 2085. The VDE-SAT downlink will additionally use channels 2026 and 2086. The VDE-SAT downlink could continuously broadcast to maximize the data dissemination to a large number of ships in its field of view. This would allow for more efficient implementation of the VDE-SAT receivers. The interference caused by the VDE-SAT downlink on the VDE terrestrial could, in principle, be compensated for by the use of more protected coding scheme in the terrestrial link, only during the satellite passage.</w:t>
      </w:r>
    </w:p>
    <w:p w:rsidR="00610E16" w:rsidRPr="00487029" w:rsidRDefault="00610E16" w:rsidP="00610E16">
      <w:r w:rsidRPr="00487029">
        <w:t>For a most likely scenario of Low Earth Orbit satellites with a polar orbit, the impact of satellite interference could be limited to only less than 15 minutes per day per satellite for geographical locations with latitudes within ±50 degrees, as shown in Figure A7-2.</w:t>
      </w:r>
    </w:p>
    <w:p w:rsidR="00610E16" w:rsidRPr="00487029" w:rsidRDefault="00610E16" w:rsidP="002D663D">
      <w:pPr>
        <w:pStyle w:val="FigureNo"/>
      </w:pPr>
      <w:r w:rsidRPr="00487029">
        <w:t>Figure A7-2</w:t>
      </w:r>
    </w:p>
    <w:p w:rsidR="00610E16" w:rsidRPr="00487029" w:rsidRDefault="00610E16" w:rsidP="00BA3B8B">
      <w:pPr>
        <w:pStyle w:val="Figuretitle"/>
      </w:pPr>
      <w:r w:rsidRPr="00487029">
        <w:t xml:space="preserve">Time duration where signal level exceeds </w:t>
      </w:r>
      <w:r w:rsidR="00BA3B8B" w:rsidRPr="00BA3B8B">
        <w:t>−</w:t>
      </w:r>
      <w:r w:rsidRPr="00487029">
        <w:t xml:space="preserve">117 dBm as a function </w:t>
      </w:r>
      <w:r w:rsidRPr="002D663D">
        <w:t>of</w:t>
      </w:r>
      <w:r w:rsidRPr="00487029">
        <w:t xml:space="preserve"> geographical position </w:t>
      </w:r>
    </w:p>
    <w:p w:rsidR="00610E16" w:rsidRPr="00487029" w:rsidRDefault="00610E16" w:rsidP="002D663D">
      <w:pPr>
        <w:pStyle w:val="Figure"/>
      </w:pPr>
      <w:r w:rsidRPr="00487029">
        <w:rPr>
          <w:noProof/>
          <w:lang w:eastAsia="zh-CN"/>
        </w:rPr>
        <w:drawing>
          <wp:inline distT="0" distB="0" distL="0" distR="0" wp14:anchorId="07EA5B6C" wp14:editId="44C1E3C6">
            <wp:extent cx="5223053" cy="3551482"/>
            <wp:effectExtent l="0" t="0" r="0"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21298" cy="3550289"/>
                    </a:xfrm>
                    <a:prstGeom prst="rect">
                      <a:avLst/>
                    </a:prstGeom>
                    <a:noFill/>
                    <a:ln>
                      <a:noFill/>
                    </a:ln>
                  </pic:spPr>
                </pic:pic>
              </a:graphicData>
            </a:graphic>
          </wp:inline>
        </w:drawing>
      </w:r>
    </w:p>
    <w:p w:rsidR="00610E16" w:rsidRPr="00487029" w:rsidRDefault="00610E16" w:rsidP="00610E16">
      <w:pPr>
        <w:pStyle w:val="Heading3"/>
      </w:pPr>
      <w:r w:rsidRPr="00487029">
        <w:t>4.2.2</w:t>
      </w:r>
      <w:r w:rsidRPr="00487029">
        <w:tab/>
        <w:t>VHF data exchange terrestrial (VDE1-A) and VHF data exchange satellite uplink</w:t>
      </w:r>
    </w:p>
    <w:p w:rsidR="00610E16" w:rsidRPr="00487029" w:rsidRDefault="00610E16" w:rsidP="00610E16">
      <w:r w:rsidRPr="00487029">
        <w:t>Due to the large field of view, a passing satellite would receive a number of colliding messages from different VDE-terrestrial links (ship-to-shore) simultaneously that would interfere with ship</w:t>
      </w:r>
      <w:r w:rsidRPr="00487029">
        <w:noBreakHyphen/>
        <w:t>to-satellite links (channels 1024, 1084, 1025 and 1085). The following multiple access schemes can be envisaged to mitigate/minimize the impact of VDE terrestrial link on VDE satellite uplink.</w:t>
      </w:r>
    </w:p>
    <w:p w:rsidR="00610E16" w:rsidRPr="00487029" w:rsidRDefault="00610E16" w:rsidP="00610E16">
      <w:pPr>
        <w:pStyle w:val="Heading4"/>
      </w:pPr>
      <w:r w:rsidRPr="00487029">
        <w:t>4.2.2.1</w:t>
      </w:r>
      <w:r w:rsidRPr="00487029">
        <w:tab/>
        <w:t>Frequency division multiple access</w:t>
      </w:r>
    </w:p>
    <w:p w:rsidR="00610E16" w:rsidRPr="00487029" w:rsidRDefault="00610E16" w:rsidP="00610E16">
      <w:r w:rsidRPr="00487029">
        <w:t>The frequency division multi-access scheme separates the satellite channels into two groups: Channels 1024, 1084, 1025 and 1085 that are subject to terrestrial interference are considered as a single or multi-carrier satellite uplink channel(s). Highly robust waveforms would be selected for these channels to allow for interference mitigations caused by VDE terrestrial.</w:t>
      </w:r>
    </w:p>
    <w:p w:rsidR="00610E16" w:rsidRPr="00487029" w:rsidRDefault="00610E16" w:rsidP="002D663D">
      <w:r w:rsidRPr="00487029">
        <w:t xml:space="preserve">The second group of carriers are considered to occupy channels 1026 </w:t>
      </w:r>
      <w:r w:rsidRPr="002D663D">
        <w:t>and</w:t>
      </w:r>
      <w:r w:rsidRPr="00487029">
        <w:t xml:space="preserve"> 1086 where no VDE terrestrial transmission is present.</w:t>
      </w:r>
    </w:p>
    <w:p w:rsidR="00610E16" w:rsidRPr="00487029" w:rsidRDefault="00610E16" w:rsidP="00610E16">
      <w:pPr>
        <w:pStyle w:val="Heading4"/>
      </w:pPr>
      <w:r w:rsidRPr="00487029">
        <w:t>4.2.2.2</w:t>
      </w:r>
      <w:r w:rsidRPr="00487029">
        <w:tab/>
        <w:t>Time division multiple access</w:t>
      </w:r>
    </w:p>
    <w:p w:rsidR="00610E16" w:rsidRPr="00487029" w:rsidRDefault="00610E16" w:rsidP="00610E16">
      <w:r w:rsidRPr="00487029">
        <w:t>VDE-SAT uplink follows the same frame structure as VDE terrestrial occupying VDE1-A channels. There are pre-assigned time slots dedicated to satellite transmission preventing interference from any VDE terrestrial link.</w:t>
      </w:r>
    </w:p>
    <w:p w:rsidR="00610E16" w:rsidRPr="00487029" w:rsidRDefault="00610E16" w:rsidP="002D663D">
      <w:r w:rsidRPr="00487029">
        <w:t xml:space="preserve">Recommendation </w:t>
      </w:r>
      <w:hyperlink r:id="rId115" w:history="1">
        <w:r w:rsidRPr="00487029">
          <w:rPr>
            <w:rStyle w:val="Hyperlink"/>
          </w:rPr>
          <w:t>ITU-R M.1371</w:t>
        </w:r>
      </w:hyperlink>
      <w:r w:rsidRPr="00487029">
        <w:t xml:space="preserve"> specifies the access schemes for the AIS Messages, including ITDMA, on the AIS channels, and it specifies the structure for ASM with various contents. VDES provides dedicated ASM channels to relieve congestion on the AIS channels. Under VDES, the access scheme for using </w:t>
      </w:r>
      <w:r w:rsidRPr="002D663D">
        <w:t>the</w:t>
      </w:r>
      <w:r w:rsidRPr="00487029">
        <w:t xml:space="preserve"> ASM channels could be initially by CSTDMA (Carrier-Sense TDMA) for the first transmission in a frame, followed by ITDMA for subsequent transmissions in that frame. This scheme mitigates simultaneous transmissions by ships and/or shore stations on the ASM channels.</w:t>
      </w:r>
    </w:p>
    <w:p w:rsidR="00610E16" w:rsidRPr="00487029" w:rsidRDefault="00610E16" w:rsidP="00610E16">
      <w:pPr>
        <w:pStyle w:val="Heading4"/>
      </w:pPr>
      <w:r w:rsidRPr="00487029">
        <w:rPr>
          <w:rFonts w:ascii="Times New Roman Bold" w:hAnsi="Times New Roman Bold"/>
        </w:rPr>
        <w:t>4.2.2.3</w:t>
      </w:r>
      <w:r w:rsidRPr="00487029">
        <w:rPr>
          <w:rFonts w:ascii="Times New Roman Bold" w:hAnsi="Times New Roman Bold"/>
        </w:rPr>
        <w:tab/>
      </w:r>
      <w:r w:rsidRPr="00487029">
        <w:t>Full frequency reuse</w:t>
      </w:r>
    </w:p>
    <w:p w:rsidR="00610E16" w:rsidRPr="00487029" w:rsidRDefault="00610E16" w:rsidP="00811736">
      <w:r w:rsidRPr="00487029">
        <w:t>The terrestrial and satellite components are allowed to simultaneously use channels 1024, 1084, 1025 and 1085.</w:t>
      </w:r>
      <w:r w:rsidR="00811736">
        <w:t xml:space="preserve"> </w:t>
      </w:r>
      <w:r w:rsidRPr="00487029">
        <w:t>The VDE-SAT uplink would use properly designed waveforms occupying the VDE-SAT uplink channels to minimize the impact of interference caused by the VDE terrestrial transmissions.</w:t>
      </w:r>
    </w:p>
    <w:p w:rsidR="00610E16" w:rsidRPr="00487029" w:rsidRDefault="00610E16" w:rsidP="00572BB0">
      <w:pPr>
        <w:pStyle w:val="Heading1"/>
      </w:pPr>
      <w:r w:rsidRPr="00487029">
        <w:t>5</w:t>
      </w:r>
      <w:r w:rsidRPr="00487029">
        <w:tab/>
        <w:t>VHF data exchange</w:t>
      </w:r>
      <w:r w:rsidR="00572BB0" w:rsidRPr="00487029">
        <w:t xml:space="preserve"> </w:t>
      </w:r>
      <w:r w:rsidR="00572BB0">
        <w:t>–</w:t>
      </w:r>
      <w:r w:rsidR="00572BB0" w:rsidRPr="00487029">
        <w:t xml:space="preserve"> </w:t>
      </w:r>
      <w:r w:rsidRPr="00487029">
        <w:t>terrestrial</w:t>
      </w:r>
    </w:p>
    <w:p w:rsidR="00610E16" w:rsidRPr="00BA3B8B" w:rsidRDefault="00610E16" w:rsidP="00BA3B8B">
      <w:pPr>
        <w:pStyle w:val="Heading2"/>
        <w:rPr>
          <w:highlight w:val="yellow"/>
        </w:rPr>
      </w:pPr>
      <w:r w:rsidRPr="00BA3B8B">
        <w:t>5.1</w:t>
      </w:r>
      <w:r w:rsidRPr="00BA3B8B">
        <w:tab/>
        <w:t>Waveforms for VHF data exchange</w:t>
      </w:r>
    </w:p>
    <w:p w:rsidR="00610E16" w:rsidRPr="00487029" w:rsidRDefault="00610E16" w:rsidP="00610E16">
      <w:pPr>
        <w:pStyle w:val="Heading3"/>
        <w:rPr>
          <w:rFonts w:eastAsia="Calibri"/>
        </w:rPr>
      </w:pPr>
      <w:r w:rsidRPr="00487029">
        <w:t>5.1.1</w:t>
      </w:r>
      <w:r w:rsidRPr="00487029">
        <w:tab/>
        <w:t>Transmission waveforms for VHF data exchange terrestrial links</w:t>
      </w:r>
    </w:p>
    <w:p w:rsidR="00610E16" w:rsidRPr="00487029" w:rsidRDefault="00610E16" w:rsidP="00BA3B8B">
      <w:r w:rsidRPr="00487029">
        <w:t xml:space="preserve">ITU-approved waveforms for spectrum-efficient data transmission in the VHF maritime band are described in Recommendation </w:t>
      </w:r>
      <w:hyperlink r:id="rId116" w:history="1">
        <w:r w:rsidRPr="00BA3B8B">
          <w:rPr>
            <w:rStyle w:val="Hyperlink"/>
          </w:rPr>
          <w:t>ITU-R M.1842</w:t>
        </w:r>
      </w:hyperlink>
      <w:r w:rsidRPr="00487029">
        <w:t xml:space="preserve">. These waveforms have been demonstrated in the land-mobile service and in maritime trials, to provide robust data service and to mitigate multipath degradation at extended propagation ranges in intense electromagnetic environments. Table A7-1 below provides a comparison of performance between the current AIS standard, Recommendation </w:t>
      </w:r>
      <w:hyperlink r:id="rId117" w:history="1">
        <w:r w:rsidRPr="00487029">
          <w:rPr>
            <w:rStyle w:val="Hyperlink"/>
          </w:rPr>
          <w:t>ITU-R M.1371</w:t>
        </w:r>
      </w:hyperlink>
      <w:r w:rsidRPr="00487029">
        <w:t>, and the new applications introduced for the terrestrial VDES links, ASM and VDE. Note that the spectrum efficiency for the AIS is much lower than for VDES, but the AIS modulation has superior co-channel rejection which provides better range discrimination and improved safety of navigation for ships. Each modulation type is intended to best fit its designated application (AIS, ASM and VDE).</w:t>
      </w:r>
    </w:p>
    <w:p w:rsidR="00610E16" w:rsidRPr="00487029" w:rsidRDefault="00610E16" w:rsidP="00610E16">
      <w:pPr>
        <w:rPr>
          <w:rFonts w:eastAsia="Calibri"/>
        </w:rPr>
      </w:pPr>
      <w:r w:rsidRPr="00487029">
        <w:rPr>
          <w:rFonts w:eastAsia="Calibri"/>
        </w:rPr>
        <w:t xml:space="preserve">Propagation range predictions for the terrestrial links are provided in Annex 3 in accordance with the ITU propagation standard Recommendation </w:t>
      </w:r>
      <w:hyperlink r:id="rId118" w:history="1">
        <w:r w:rsidRPr="00BA3B8B">
          <w:rPr>
            <w:rStyle w:val="Hyperlink"/>
          </w:rPr>
          <w:t>ITU-R P.1546-5</w:t>
        </w:r>
      </w:hyperlink>
      <w:r w:rsidRPr="00487029">
        <w:rPr>
          <w:rFonts w:eastAsia="Calibri"/>
        </w:rPr>
        <w:t>.</w:t>
      </w:r>
    </w:p>
    <w:p w:rsidR="00610E16" w:rsidRPr="00BA3B8B" w:rsidRDefault="00610E16" w:rsidP="00BA3B8B">
      <w:r w:rsidRPr="00487029">
        <w:br w:type="page"/>
      </w:r>
    </w:p>
    <w:p w:rsidR="00610E16" w:rsidRPr="00487029" w:rsidRDefault="00610E16" w:rsidP="00BA3B8B">
      <w:pPr>
        <w:pStyle w:val="TableNo"/>
      </w:pPr>
      <w:r w:rsidRPr="00487029">
        <w:t>Table A7-1</w:t>
      </w:r>
    </w:p>
    <w:p w:rsidR="00610E16" w:rsidRPr="00487029" w:rsidRDefault="00610E16" w:rsidP="00BA3B8B">
      <w:pPr>
        <w:pStyle w:val="Tabletitle"/>
      </w:pPr>
      <w:r w:rsidRPr="00487029">
        <w:t>ITU-standard transmission waveforms for automatic identification system, application specific message and VHF data exchange terrestrial links</w:t>
      </w:r>
    </w:p>
    <w:tbl>
      <w:tblPr>
        <w:tblStyle w:val="TableGrid23"/>
        <w:tblW w:w="9634" w:type="dxa"/>
        <w:jc w:val="center"/>
        <w:tblLook w:val="04A0" w:firstRow="1" w:lastRow="0" w:firstColumn="1" w:lastColumn="0" w:noHBand="0" w:noVBand="1"/>
      </w:tblPr>
      <w:tblGrid>
        <w:gridCol w:w="2178"/>
        <w:gridCol w:w="2160"/>
        <w:gridCol w:w="2340"/>
        <w:gridCol w:w="2956"/>
      </w:tblGrid>
      <w:tr w:rsidR="00610E16" w:rsidRPr="00BA3B8B" w:rsidTr="00BA3B8B">
        <w:trPr>
          <w:jc w:val="center"/>
        </w:trPr>
        <w:tc>
          <w:tcPr>
            <w:tcW w:w="2178" w:type="dxa"/>
          </w:tcPr>
          <w:p w:rsidR="00610E16" w:rsidRPr="00BA3B8B" w:rsidRDefault="00610E16" w:rsidP="00BA3B8B">
            <w:pPr>
              <w:pStyle w:val="Tablehead"/>
            </w:pPr>
          </w:p>
        </w:tc>
        <w:tc>
          <w:tcPr>
            <w:tcW w:w="2160" w:type="dxa"/>
          </w:tcPr>
          <w:p w:rsidR="00610E16" w:rsidRPr="00BA3B8B" w:rsidRDefault="00610E16" w:rsidP="00BA3B8B">
            <w:pPr>
              <w:pStyle w:val="Tablehead"/>
            </w:pPr>
            <w:r w:rsidRPr="00BA3B8B">
              <w:t>25 kHz Channels</w:t>
            </w:r>
            <w:r w:rsidR="00BA3B8B">
              <w:rPr>
                <w:lang w:val="ru-RU"/>
              </w:rPr>
              <w:t xml:space="preserve"> </w:t>
            </w:r>
            <w:r w:rsidR="00BA3B8B">
              <w:rPr>
                <w:lang w:val="ru-RU"/>
              </w:rPr>
              <w:br/>
            </w:r>
            <w:r w:rsidRPr="00BA3B8B">
              <w:t>for AIS</w:t>
            </w:r>
          </w:p>
        </w:tc>
        <w:tc>
          <w:tcPr>
            <w:tcW w:w="2340" w:type="dxa"/>
          </w:tcPr>
          <w:p w:rsidR="00610E16" w:rsidRPr="00BA3B8B" w:rsidRDefault="00610E16" w:rsidP="00BA3B8B">
            <w:pPr>
              <w:pStyle w:val="Tablehead"/>
            </w:pPr>
            <w:r w:rsidRPr="00BA3B8B">
              <w:t>25 kHz Channels</w:t>
            </w:r>
            <w:r w:rsidR="00BA3B8B" w:rsidRPr="00BA3B8B">
              <w:t xml:space="preserve"> </w:t>
            </w:r>
            <w:r w:rsidR="00BA3B8B" w:rsidRPr="00BA3B8B">
              <w:br/>
            </w:r>
            <w:r w:rsidRPr="00BA3B8B">
              <w:t>for ASM</w:t>
            </w:r>
          </w:p>
        </w:tc>
        <w:tc>
          <w:tcPr>
            <w:tcW w:w="2956" w:type="dxa"/>
          </w:tcPr>
          <w:p w:rsidR="00610E16" w:rsidRPr="00BA3B8B" w:rsidRDefault="00610E16" w:rsidP="00BA3B8B">
            <w:pPr>
              <w:pStyle w:val="Tablehead"/>
            </w:pPr>
            <w:r w:rsidRPr="00BA3B8B">
              <w:t>100 kHz Channels</w:t>
            </w:r>
            <w:r w:rsidR="00BA3B8B">
              <w:rPr>
                <w:lang w:val="ru-RU"/>
              </w:rPr>
              <w:t xml:space="preserve"> </w:t>
            </w:r>
            <w:r w:rsidRPr="00BA3B8B">
              <w:br/>
              <w:t>for VDE</w:t>
            </w:r>
          </w:p>
        </w:tc>
      </w:tr>
      <w:tr w:rsidR="00610E16" w:rsidRPr="00BA3B8B" w:rsidTr="00BA3B8B">
        <w:trPr>
          <w:jc w:val="center"/>
        </w:trPr>
        <w:tc>
          <w:tcPr>
            <w:tcW w:w="2178" w:type="dxa"/>
          </w:tcPr>
          <w:p w:rsidR="00610E16" w:rsidRPr="00BA3B8B" w:rsidRDefault="00610E16" w:rsidP="00BA3B8B">
            <w:pPr>
              <w:pStyle w:val="Tabletext"/>
            </w:pPr>
            <w:r w:rsidRPr="00BA3B8B">
              <w:t>ITU standard</w:t>
            </w:r>
          </w:p>
        </w:tc>
        <w:tc>
          <w:tcPr>
            <w:tcW w:w="2160" w:type="dxa"/>
          </w:tcPr>
          <w:p w:rsidR="00610E16" w:rsidRPr="00BA3B8B" w:rsidRDefault="004F3EA9" w:rsidP="00BA3B8B">
            <w:pPr>
              <w:pStyle w:val="Tabletext"/>
            </w:pPr>
            <w:hyperlink r:id="rId119" w:history="1">
              <w:r w:rsidR="00610E16" w:rsidRPr="00BA3B8B">
                <w:rPr>
                  <w:rStyle w:val="Hyperlink"/>
                </w:rPr>
                <w:t>ITU-R M.1371</w:t>
              </w:r>
            </w:hyperlink>
          </w:p>
        </w:tc>
        <w:tc>
          <w:tcPr>
            <w:tcW w:w="2340" w:type="dxa"/>
          </w:tcPr>
          <w:p w:rsidR="00610E16" w:rsidRPr="00BA3B8B" w:rsidRDefault="004F3EA9" w:rsidP="00BA3B8B">
            <w:pPr>
              <w:pStyle w:val="Tabletext"/>
            </w:pPr>
            <w:hyperlink r:id="rId120" w:history="1">
              <w:r w:rsidR="00610E16" w:rsidRPr="00BA3B8B">
                <w:rPr>
                  <w:rStyle w:val="Hyperlink"/>
                </w:rPr>
                <w:t>ITU-R M.1842-1</w:t>
              </w:r>
            </w:hyperlink>
            <w:r w:rsidR="00610E16" w:rsidRPr="00BA3B8B">
              <w:t xml:space="preserve"> </w:t>
            </w:r>
            <w:r w:rsidR="00610E16" w:rsidRPr="00BA3B8B">
              <w:br/>
              <w:t>Annex 1</w:t>
            </w:r>
          </w:p>
        </w:tc>
        <w:tc>
          <w:tcPr>
            <w:tcW w:w="2956" w:type="dxa"/>
          </w:tcPr>
          <w:p w:rsidR="00610E16" w:rsidRPr="00BA3B8B" w:rsidRDefault="004F3EA9" w:rsidP="00BA3B8B">
            <w:pPr>
              <w:pStyle w:val="Tabletext"/>
            </w:pPr>
            <w:hyperlink r:id="rId121" w:history="1">
              <w:r w:rsidR="00610E16" w:rsidRPr="00BA3B8B">
                <w:rPr>
                  <w:rStyle w:val="Hyperlink"/>
                </w:rPr>
                <w:t>ITU-R M.1842-1</w:t>
              </w:r>
            </w:hyperlink>
            <w:r w:rsidR="00610E16" w:rsidRPr="00BA3B8B">
              <w:t xml:space="preserve"> </w:t>
            </w:r>
            <w:r w:rsidR="00610E16" w:rsidRPr="00BA3B8B">
              <w:br/>
              <w:t>Annex 4</w:t>
            </w:r>
            <w:r w:rsidR="00610E16" w:rsidRPr="00BA3B8B">
              <w:rPr>
                <w:rStyle w:val="FootnoteReference"/>
              </w:rPr>
              <w:t>***</w:t>
            </w:r>
          </w:p>
        </w:tc>
      </w:tr>
      <w:tr w:rsidR="00610E16" w:rsidRPr="00BA3B8B" w:rsidTr="00BA3B8B">
        <w:trPr>
          <w:jc w:val="center"/>
        </w:trPr>
        <w:tc>
          <w:tcPr>
            <w:tcW w:w="2178" w:type="dxa"/>
          </w:tcPr>
          <w:p w:rsidR="00610E16" w:rsidRPr="00BA3B8B" w:rsidRDefault="00610E16" w:rsidP="00BA3B8B">
            <w:pPr>
              <w:pStyle w:val="Tabletext"/>
            </w:pPr>
            <w:r w:rsidRPr="00BA3B8B">
              <w:t>Digital modulation</w:t>
            </w:r>
          </w:p>
        </w:tc>
        <w:tc>
          <w:tcPr>
            <w:tcW w:w="2160" w:type="dxa"/>
          </w:tcPr>
          <w:p w:rsidR="00610E16" w:rsidRPr="00BA3B8B" w:rsidRDefault="00610E16" w:rsidP="00BA3B8B">
            <w:pPr>
              <w:pStyle w:val="Tabletext"/>
            </w:pPr>
            <w:r w:rsidRPr="00BA3B8B">
              <w:t xml:space="preserve">GMSK, </w:t>
            </w:r>
            <w:r w:rsidRPr="00BA3B8B">
              <w:br/>
              <w:t>single carrier</w:t>
            </w:r>
          </w:p>
        </w:tc>
        <w:tc>
          <w:tcPr>
            <w:tcW w:w="2340" w:type="dxa"/>
          </w:tcPr>
          <w:p w:rsidR="00610E16" w:rsidRPr="00BA3B8B" w:rsidRDefault="00610E16" w:rsidP="00BA3B8B">
            <w:pPr>
              <w:pStyle w:val="Tabletext"/>
            </w:pPr>
            <w:r w:rsidRPr="00BA3B8B">
              <w:t xml:space="preserve">π/4 DQPSK, </w:t>
            </w:r>
            <w:r w:rsidRPr="00BA3B8B">
              <w:br/>
              <w:t>single carrier</w:t>
            </w:r>
          </w:p>
        </w:tc>
        <w:tc>
          <w:tcPr>
            <w:tcW w:w="2956" w:type="dxa"/>
          </w:tcPr>
          <w:p w:rsidR="00610E16" w:rsidRPr="00BA3B8B" w:rsidRDefault="00610E16" w:rsidP="00BA3B8B">
            <w:pPr>
              <w:pStyle w:val="Tabletext"/>
            </w:pPr>
            <w:r w:rsidRPr="00BA3B8B">
              <w:t>16-QAM, 32 multi-carriers,</w:t>
            </w:r>
            <w:r w:rsidR="00BA3B8B" w:rsidRPr="00BA3B8B">
              <w:t xml:space="preserve"> </w:t>
            </w:r>
            <w:r w:rsidR="00BA3B8B" w:rsidRPr="00BA3B8B">
              <w:br/>
            </w:r>
            <w:r w:rsidRPr="00BA3B8B">
              <w:t>2.7 kHz spacing</w:t>
            </w:r>
          </w:p>
        </w:tc>
      </w:tr>
      <w:tr w:rsidR="00610E16" w:rsidRPr="00BA3B8B" w:rsidTr="00BA3B8B">
        <w:trPr>
          <w:jc w:val="center"/>
        </w:trPr>
        <w:tc>
          <w:tcPr>
            <w:tcW w:w="2178" w:type="dxa"/>
          </w:tcPr>
          <w:p w:rsidR="00610E16" w:rsidRPr="00BA3B8B" w:rsidRDefault="00610E16" w:rsidP="00BA3B8B">
            <w:pPr>
              <w:pStyle w:val="Tabletext"/>
            </w:pPr>
            <w:r w:rsidRPr="00BA3B8B">
              <w:t>Data rate (raw)</w:t>
            </w:r>
            <w:r w:rsidRPr="00BA3B8B">
              <w:rPr>
                <w:rStyle w:val="FootnoteReference"/>
              </w:rPr>
              <w:t>*</w:t>
            </w:r>
          </w:p>
        </w:tc>
        <w:tc>
          <w:tcPr>
            <w:tcW w:w="2160" w:type="dxa"/>
          </w:tcPr>
          <w:p w:rsidR="00610E16" w:rsidRPr="00BA3B8B" w:rsidRDefault="00610E16" w:rsidP="00BA3B8B">
            <w:pPr>
              <w:pStyle w:val="Tabletext"/>
            </w:pPr>
            <w:r w:rsidRPr="00BA3B8B">
              <w:t>9.6 kbits/s (1X)</w:t>
            </w:r>
          </w:p>
        </w:tc>
        <w:tc>
          <w:tcPr>
            <w:tcW w:w="2340" w:type="dxa"/>
          </w:tcPr>
          <w:p w:rsidR="00610E16" w:rsidRPr="00BA3B8B" w:rsidRDefault="00610E16" w:rsidP="00BA3B8B">
            <w:pPr>
              <w:pStyle w:val="Tabletext"/>
            </w:pPr>
            <w:r w:rsidRPr="00BA3B8B">
              <w:t>28.8 kbits/s (3X)</w:t>
            </w:r>
          </w:p>
        </w:tc>
        <w:tc>
          <w:tcPr>
            <w:tcW w:w="2956" w:type="dxa"/>
          </w:tcPr>
          <w:p w:rsidR="00610E16" w:rsidRPr="00BA3B8B" w:rsidRDefault="00610E16" w:rsidP="00BA3B8B">
            <w:pPr>
              <w:pStyle w:val="Tabletext"/>
            </w:pPr>
            <w:r w:rsidRPr="00BA3B8B">
              <w:t>307.2 kbits/s (32X)</w:t>
            </w:r>
          </w:p>
        </w:tc>
      </w:tr>
      <w:tr w:rsidR="00610E16" w:rsidRPr="00BA3B8B" w:rsidTr="00BA3B8B">
        <w:trPr>
          <w:jc w:val="center"/>
        </w:trPr>
        <w:tc>
          <w:tcPr>
            <w:tcW w:w="2178" w:type="dxa"/>
          </w:tcPr>
          <w:p w:rsidR="00610E16" w:rsidRPr="00BA3B8B" w:rsidRDefault="00610E16" w:rsidP="00BA3B8B">
            <w:pPr>
              <w:pStyle w:val="Tabletext"/>
            </w:pPr>
            <w:r w:rsidRPr="00BA3B8B">
              <w:t>Sensitivity</w:t>
            </w:r>
            <w:r w:rsidRPr="00BA3B8B">
              <w:rPr>
                <w:rStyle w:val="FootnoteReference"/>
              </w:rPr>
              <w:t>**</w:t>
            </w:r>
          </w:p>
        </w:tc>
        <w:tc>
          <w:tcPr>
            <w:tcW w:w="2160" w:type="dxa"/>
          </w:tcPr>
          <w:p w:rsidR="00610E16" w:rsidRPr="00BA3B8B" w:rsidRDefault="00BA3B8B" w:rsidP="00BA3B8B">
            <w:pPr>
              <w:pStyle w:val="Tabletext"/>
            </w:pPr>
            <w:r>
              <w:rPr>
                <w:lang w:val="ru-RU"/>
              </w:rPr>
              <w:t>−</w:t>
            </w:r>
            <w:r w:rsidR="00610E16" w:rsidRPr="00BA3B8B">
              <w:t>107 dBm (min)</w:t>
            </w:r>
            <w:r w:rsidR="00610E16" w:rsidRPr="00BA3B8B">
              <w:br/>
            </w:r>
            <w:r>
              <w:rPr>
                <w:lang w:val="ru-RU"/>
              </w:rPr>
              <w:t>−</w:t>
            </w:r>
            <w:r w:rsidR="00610E16" w:rsidRPr="00BA3B8B">
              <w:t>112 dBm (typical)</w:t>
            </w:r>
          </w:p>
        </w:tc>
        <w:tc>
          <w:tcPr>
            <w:tcW w:w="2340" w:type="dxa"/>
          </w:tcPr>
          <w:p w:rsidR="00610E16" w:rsidRPr="00BA3B8B" w:rsidRDefault="00BA3B8B" w:rsidP="00BA3B8B">
            <w:pPr>
              <w:pStyle w:val="Tabletext"/>
            </w:pPr>
            <w:r>
              <w:rPr>
                <w:lang w:val="ru-RU"/>
              </w:rPr>
              <w:t>−</w:t>
            </w:r>
            <w:r w:rsidR="00610E16" w:rsidRPr="00BA3B8B">
              <w:t>107 dBm (min)</w:t>
            </w:r>
            <w:r w:rsidR="00610E16" w:rsidRPr="00BA3B8B">
              <w:br/>
            </w:r>
            <w:r>
              <w:rPr>
                <w:lang w:val="ru-RU"/>
              </w:rPr>
              <w:t>−</w:t>
            </w:r>
            <w:r w:rsidR="00610E16" w:rsidRPr="00BA3B8B">
              <w:t>112 dBm (typical)</w:t>
            </w:r>
          </w:p>
        </w:tc>
        <w:tc>
          <w:tcPr>
            <w:tcW w:w="2956" w:type="dxa"/>
          </w:tcPr>
          <w:p w:rsidR="00610E16" w:rsidRPr="00BA3B8B" w:rsidRDefault="00BA3B8B" w:rsidP="00BA3B8B">
            <w:pPr>
              <w:pStyle w:val="Tabletext"/>
            </w:pPr>
            <w:r w:rsidRPr="00012A85">
              <w:t>−</w:t>
            </w:r>
            <w:r w:rsidR="00610E16" w:rsidRPr="00BA3B8B">
              <w:t>98 dBm (ships)</w:t>
            </w:r>
            <w:r w:rsidR="00610E16" w:rsidRPr="00BA3B8B">
              <w:br/>
            </w:r>
            <w:r w:rsidRPr="00012A85">
              <w:t>−</w:t>
            </w:r>
            <w:r w:rsidR="00610E16" w:rsidRPr="00BA3B8B">
              <w:t>103 dBm (base stations)</w:t>
            </w:r>
          </w:p>
        </w:tc>
      </w:tr>
      <w:tr w:rsidR="00610E16" w:rsidRPr="00BA3B8B" w:rsidTr="00BA3B8B">
        <w:trPr>
          <w:jc w:val="center"/>
        </w:trPr>
        <w:tc>
          <w:tcPr>
            <w:tcW w:w="2178" w:type="dxa"/>
          </w:tcPr>
          <w:p w:rsidR="00610E16" w:rsidRPr="00BA3B8B" w:rsidRDefault="00610E16" w:rsidP="00BA3B8B">
            <w:pPr>
              <w:pStyle w:val="Tabletext"/>
            </w:pPr>
            <w:r w:rsidRPr="00BA3B8B">
              <w:t>Co-channel rejection (CCR)</w:t>
            </w:r>
            <w:r w:rsidRPr="00BA3B8B">
              <w:rPr>
                <w:rStyle w:val="FootnoteReference"/>
              </w:rPr>
              <w:t>**</w:t>
            </w:r>
          </w:p>
        </w:tc>
        <w:tc>
          <w:tcPr>
            <w:tcW w:w="2160" w:type="dxa"/>
          </w:tcPr>
          <w:p w:rsidR="00610E16" w:rsidRPr="00BA3B8B" w:rsidRDefault="00610E16" w:rsidP="00BA3B8B">
            <w:pPr>
              <w:pStyle w:val="Tabletext"/>
            </w:pPr>
            <w:r w:rsidRPr="00BA3B8B">
              <w:t>10 dB</w:t>
            </w:r>
          </w:p>
        </w:tc>
        <w:tc>
          <w:tcPr>
            <w:tcW w:w="2340" w:type="dxa"/>
          </w:tcPr>
          <w:p w:rsidR="00610E16" w:rsidRPr="00BA3B8B" w:rsidRDefault="00610E16" w:rsidP="00BA3B8B">
            <w:pPr>
              <w:pStyle w:val="Tabletext"/>
            </w:pPr>
            <w:r w:rsidRPr="00BA3B8B">
              <w:t xml:space="preserve">19 dB </w:t>
            </w:r>
          </w:p>
        </w:tc>
        <w:tc>
          <w:tcPr>
            <w:tcW w:w="2956" w:type="dxa"/>
          </w:tcPr>
          <w:p w:rsidR="00610E16" w:rsidRPr="00BA3B8B" w:rsidRDefault="00610E16" w:rsidP="00BA3B8B">
            <w:pPr>
              <w:pStyle w:val="Tabletext"/>
            </w:pPr>
            <w:r w:rsidRPr="00BA3B8B">
              <w:t xml:space="preserve">19 dB </w:t>
            </w:r>
          </w:p>
        </w:tc>
      </w:tr>
      <w:tr w:rsidR="00610E16" w:rsidRPr="00BA3B8B" w:rsidTr="00BA3B8B">
        <w:trPr>
          <w:jc w:val="center"/>
        </w:trPr>
        <w:tc>
          <w:tcPr>
            <w:tcW w:w="2178" w:type="dxa"/>
          </w:tcPr>
          <w:p w:rsidR="00610E16" w:rsidRPr="00BA3B8B" w:rsidRDefault="00610E16" w:rsidP="00BA3B8B">
            <w:pPr>
              <w:pStyle w:val="Tabletext"/>
            </w:pPr>
            <w:r w:rsidRPr="00BA3B8B">
              <w:t>AIS message types</w:t>
            </w:r>
          </w:p>
        </w:tc>
        <w:tc>
          <w:tcPr>
            <w:tcW w:w="2160" w:type="dxa"/>
          </w:tcPr>
          <w:p w:rsidR="00610E16" w:rsidRPr="00BA3B8B" w:rsidRDefault="00610E16" w:rsidP="00BA3B8B">
            <w:pPr>
              <w:pStyle w:val="Tabletext"/>
            </w:pPr>
            <w:r w:rsidRPr="00BA3B8B">
              <w:t>1, 2, 3, 5, 18, 19, 27 …</w:t>
            </w:r>
          </w:p>
        </w:tc>
        <w:tc>
          <w:tcPr>
            <w:tcW w:w="2340" w:type="dxa"/>
          </w:tcPr>
          <w:p w:rsidR="00610E16" w:rsidRPr="00BA3B8B" w:rsidRDefault="00610E16" w:rsidP="00BA3B8B">
            <w:pPr>
              <w:pStyle w:val="Tabletext"/>
            </w:pPr>
            <w:r w:rsidRPr="00BA3B8B">
              <w:t>6, 7, 8, 12, 13, 14, 25, 26</w:t>
            </w:r>
            <w:r w:rsidR="00BA3B8B">
              <w:rPr>
                <w:lang w:val="ru-RU"/>
              </w:rPr>
              <w:t xml:space="preserve"> </w:t>
            </w:r>
            <w:r w:rsidRPr="00BA3B8B">
              <w:br/>
              <w:t>and ASM</w:t>
            </w:r>
          </w:p>
        </w:tc>
        <w:tc>
          <w:tcPr>
            <w:tcW w:w="2956" w:type="dxa"/>
          </w:tcPr>
          <w:p w:rsidR="00610E16" w:rsidRPr="00BA3B8B" w:rsidRDefault="00610E16" w:rsidP="00BA3B8B">
            <w:pPr>
              <w:pStyle w:val="Tabletext"/>
            </w:pPr>
            <w:r w:rsidRPr="00BA3B8B">
              <w:t>VDE messages</w:t>
            </w:r>
          </w:p>
        </w:tc>
      </w:tr>
      <w:tr w:rsidR="00610E16" w:rsidRPr="00BA3B8B" w:rsidTr="00BA3B8B">
        <w:trPr>
          <w:jc w:val="center"/>
        </w:trPr>
        <w:tc>
          <w:tcPr>
            <w:tcW w:w="2178" w:type="dxa"/>
          </w:tcPr>
          <w:p w:rsidR="00610E16" w:rsidRPr="00BA3B8B" w:rsidRDefault="00610E16" w:rsidP="00BA3B8B">
            <w:pPr>
              <w:pStyle w:val="Tabletext"/>
            </w:pPr>
            <w:r w:rsidRPr="00BA3B8B">
              <w:t>Rationale</w:t>
            </w:r>
          </w:p>
        </w:tc>
        <w:tc>
          <w:tcPr>
            <w:tcW w:w="2160" w:type="dxa"/>
          </w:tcPr>
          <w:p w:rsidR="00610E16" w:rsidRPr="00BA3B8B" w:rsidRDefault="00610E16" w:rsidP="00BA3B8B">
            <w:pPr>
              <w:pStyle w:val="Tabletext"/>
            </w:pPr>
            <w:r w:rsidRPr="00BA3B8B">
              <w:t>Optimum choice (better CCR) for position reports in a ship-to-ship navigation safety environment.</w:t>
            </w:r>
          </w:p>
        </w:tc>
        <w:tc>
          <w:tcPr>
            <w:tcW w:w="2340" w:type="dxa"/>
          </w:tcPr>
          <w:p w:rsidR="00610E16" w:rsidRPr="00BA3B8B" w:rsidRDefault="00610E16" w:rsidP="00BA3B8B">
            <w:pPr>
              <w:pStyle w:val="Tabletext"/>
            </w:pPr>
            <w:r w:rsidRPr="00BA3B8B">
              <w:t>Provides higher (3X) data transmission than AIS. Inferior CCR (+9 dB) and range discrimination compared to AIS.</w:t>
            </w:r>
          </w:p>
        </w:tc>
        <w:tc>
          <w:tcPr>
            <w:tcW w:w="2956" w:type="dxa"/>
          </w:tcPr>
          <w:p w:rsidR="00610E16" w:rsidRPr="00BA3B8B" w:rsidRDefault="00610E16" w:rsidP="00BA3B8B">
            <w:pPr>
              <w:pStyle w:val="Tabletext"/>
            </w:pPr>
            <w:r w:rsidRPr="00BA3B8B">
              <w:t xml:space="preserve">Provides much higher (32X) data transmission than AIS. Inferior CCR (+9 dB) and range discrimination compared to AIS. </w:t>
            </w:r>
          </w:p>
        </w:tc>
      </w:tr>
      <w:tr w:rsidR="00BA3B8B" w:rsidRPr="00BA3B8B" w:rsidTr="00C64828">
        <w:trPr>
          <w:jc w:val="center"/>
        </w:trPr>
        <w:tc>
          <w:tcPr>
            <w:tcW w:w="9634" w:type="dxa"/>
            <w:gridSpan w:val="4"/>
          </w:tcPr>
          <w:p w:rsidR="00BA3B8B" w:rsidRPr="00487029" w:rsidRDefault="00BA3B8B" w:rsidP="00BA3B8B">
            <w:pPr>
              <w:pStyle w:val="Tablelegend"/>
            </w:pPr>
            <w:r w:rsidRPr="00BA3B8B">
              <w:rPr>
                <w:rStyle w:val="FootnoteReference"/>
              </w:rPr>
              <w:t>*</w:t>
            </w:r>
            <w:r w:rsidRPr="00487029">
              <w:t xml:space="preserve"> </w:t>
            </w:r>
            <w:r>
              <w:tab/>
            </w:r>
            <w:r w:rsidRPr="00487029">
              <w:t>These figures are raw, over the air, bit transmission rates. The data rates are less, subject to coding, packet structure and forward error correction (FEC).</w:t>
            </w:r>
          </w:p>
          <w:p w:rsidR="00BA3B8B" w:rsidRPr="00487029" w:rsidRDefault="00BA3B8B" w:rsidP="00BA3B8B">
            <w:pPr>
              <w:pStyle w:val="Tablelegend"/>
            </w:pPr>
            <w:r w:rsidRPr="00BA3B8B">
              <w:rPr>
                <w:rStyle w:val="FootnoteReference"/>
              </w:rPr>
              <w:t>**</w:t>
            </w:r>
            <w:r w:rsidRPr="00487029">
              <w:t xml:space="preserve"> </w:t>
            </w:r>
            <w:r>
              <w:tab/>
            </w:r>
            <w:r w:rsidRPr="00487029">
              <w:t>These figures are based on published standards. For AIS, the standard is IEC 61993-2 and for VDE the standard is ETSI EN 300 392-2 version 3.4.1, which refers to a land mobile application TETRA.</w:t>
            </w:r>
          </w:p>
          <w:p w:rsidR="00BA3B8B" w:rsidRPr="00BA3B8B" w:rsidRDefault="00BA3B8B" w:rsidP="00BA3B8B">
            <w:pPr>
              <w:pStyle w:val="Tablelegend"/>
            </w:pPr>
            <w:r w:rsidRPr="00BA3B8B">
              <w:rPr>
                <w:rStyle w:val="FootnoteReference"/>
              </w:rPr>
              <w:t>***</w:t>
            </w:r>
            <w:r w:rsidRPr="00487029">
              <w:t xml:space="preserve"> </w:t>
            </w:r>
            <w:r>
              <w:tab/>
            </w:r>
            <w:r w:rsidRPr="00487029">
              <w:t xml:space="preserve">For greater robustness where needed, </w:t>
            </w:r>
            <w:hyperlink r:id="rId122" w:history="1">
              <w:r w:rsidRPr="00BA3B8B">
                <w:rPr>
                  <w:rStyle w:val="Hyperlink"/>
                </w:rPr>
                <w:t>ITU-R M.1842-1</w:t>
              </w:r>
            </w:hyperlink>
            <w:r w:rsidRPr="00487029">
              <w:t xml:space="preserve"> Annex 1 may be used.</w:t>
            </w:r>
          </w:p>
        </w:tc>
      </w:tr>
    </w:tbl>
    <w:p w:rsidR="00610E16" w:rsidRPr="00487029" w:rsidRDefault="00610E16" w:rsidP="00610E16">
      <w:pPr>
        <w:pStyle w:val="Heading3"/>
      </w:pPr>
      <w:r w:rsidRPr="00487029">
        <w:t>5.1.2</w:t>
      </w:r>
      <w:r w:rsidRPr="00487029">
        <w:tab/>
        <w:t>Transmission waveform for the 25 kHz application specific message channels</w:t>
      </w:r>
    </w:p>
    <w:p w:rsidR="00610E16" w:rsidRPr="00487029" w:rsidRDefault="00610E16" w:rsidP="00610E16">
      <w:r w:rsidRPr="00487029">
        <w:t xml:space="preserve">Transmission of ASM on 25 kHz channels should be by π/4 DQPSK single-carrier modulation as described in Annex 1 of Recommendation </w:t>
      </w:r>
      <w:hyperlink r:id="rId123" w:history="1">
        <w:r w:rsidRPr="00BA3B8B">
          <w:rPr>
            <w:rStyle w:val="Hyperlink"/>
          </w:rPr>
          <w:t>ITU-R M.1842-1</w:t>
        </w:r>
      </w:hyperlink>
      <w:r w:rsidRPr="00487029">
        <w:t xml:space="preserve">. FEC is applied due to the fact that the ASM messages are not repeated as are AIS position reports (which do not have FEC). The waveform is recommended because it has high sensitivity, 70 dB adjacent channel power ratio (ACPR) and 28.8 kbits/s data rate. </w:t>
      </w:r>
    </w:p>
    <w:p w:rsidR="00610E16" w:rsidRPr="00487029" w:rsidRDefault="00610E16" w:rsidP="00BA3B8B">
      <w:pPr>
        <w:pStyle w:val="enumlev1"/>
      </w:pPr>
      <w:r w:rsidRPr="00487029">
        <w:t>–</w:t>
      </w:r>
      <w:r w:rsidRPr="00487029">
        <w:tab/>
        <w:t>It is generated by phase modulation with an inter-symbol rotation of π/4 radians. This produces an amplitude envelope with very moderate peak to average power ratio (PAPR);</w:t>
      </w:r>
    </w:p>
    <w:p w:rsidR="00610E16" w:rsidRPr="00487029" w:rsidRDefault="00610E16" w:rsidP="00BA3B8B">
      <w:pPr>
        <w:pStyle w:val="enumlev1"/>
      </w:pPr>
      <w:r w:rsidRPr="00487029">
        <w:t>–</w:t>
      </w:r>
      <w:r w:rsidRPr="00487029">
        <w:tab/>
        <w:t>It has excellent characteristics for detection by satellites as required by the channel plan.</w:t>
      </w:r>
    </w:p>
    <w:p w:rsidR="00610E16" w:rsidRPr="00487029" w:rsidRDefault="00610E16" w:rsidP="00610E16">
      <w:pPr>
        <w:pStyle w:val="Heading3"/>
      </w:pPr>
      <w:r w:rsidRPr="00487029">
        <w:t>5.1.3</w:t>
      </w:r>
      <w:r w:rsidRPr="00487029">
        <w:tab/>
        <w:t>Transmission waveform for the 100 kHz VHF data exchange channels</w:t>
      </w:r>
    </w:p>
    <w:p w:rsidR="00610E16" w:rsidRPr="00487029" w:rsidRDefault="00610E16" w:rsidP="00930501">
      <w:r w:rsidRPr="00487029">
        <w:t xml:space="preserve">Transmission of VDE on 100 kHz channels should be by 16-QAM, 32 multi-carriers, with 2.7 kHz spacing and 307.2 kbits/s data rate as described in Recommendation </w:t>
      </w:r>
      <w:hyperlink r:id="rId124" w:history="1">
        <w:r w:rsidRPr="00BA3B8B">
          <w:rPr>
            <w:rStyle w:val="Hyperlink"/>
          </w:rPr>
          <w:t>ITU-R M.1842-1</w:t>
        </w:r>
      </w:hyperlink>
      <w:r w:rsidRPr="00487029">
        <w:t xml:space="preserve"> Annex 4. This multi-carrier scheme is not OFDM (orthogonal frequency division multiple access) since the carrier spacing is 2.7 kHz which provides more inter-carrier margin than OFDM which would require 2.4 kHz spacing. This waveform is comprised of 32 multi-carriers. Each carrier is modulated by 16</w:t>
      </w:r>
      <w:r w:rsidRPr="00487029">
        <w:noBreakHyphen/>
        <w:t xml:space="preserve">QAM to generate 4-bit symbols at 2 400 symbols/s (2 400 symbols/s/carrier </w:t>
      </w:r>
      <w:r w:rsidR="00930501">
        <w:sym w:font="Symbol" w:char="F0B4"/>
      </w:r>
      <w:r w:rsidRPr="00487029">
        <w:t xml:space="preserve"> 4</w:t>
      </w:r>
      <w:r w:rsidR="00BA3B8B" w:rsidRPr="00BA3B8B">
        <w:t> </w:t>
      </w:r>
      <w:r w:rsidRPr="00487029">
        <w:t>bits/symbol = 9 600 bits/s/carrier).</w:t>
      </w:r>
    </w:p>
    <w:p w:rsidR="00610E16" w:rsidRPr="00487029" w:rsidRDefault="00610E16" w:rsidP="00811736">
      <w:r w:rsidRPr="00487029">
        <w:t xml:space="preserve">The long symbol duration (2 400 symbols/s = 416.7 µs/symbol) is designed to mitigate multi-path inter-symbol interference, since (ref: Report </w:t>
      </w:r>
      <w:hyperlink r:id="rId125" w:history="1">
        <w:r w:rsidRPr="00487029">
          <w:rPr>
            <w:rStyle w:val="Hyperlink"/>
          </w:rPr>
          <w:t>ITU-R M.2317</w:t>
        </w:r>
      </w:hyperlink>
      <w:r w:rsidRPr="00487029">
        <w:t>) reflections in a 100 kHz maritime channel environment have been found to be contained primarily within the first 10.4 µs. It is noted that further reflections were beyond this, some as far as 50 µs.</w:t>
      </w:r>
      <w:r w:rsidR="00811736">
        <w:t xml:space="preserve"> </w:t>
      </w:r>
      <w:r w:rsidRPr="00487029">
        <w:t>By comparison, note that AIS uses GMSK to generate 2-bit symbols at 4 800 symbols/s (9 600 bits/s) and that its excellent propagation characteristics have been proven in practice.</w:t>
      </w:r>
      <w:r w:rsidR="00811736">
        <w:t xml:space="preserve"> </w:t>
      </w:r>
    </w:p>
    <w:p w:rsidR="00610E16" w:rsidRPr="00021819" w:rsidRDefault="00610E16" w:rsidP="00021819">
      <w:r w:rsidRPr="00487029">
        <w:t xml:space="preserve">The modulation, coding and scrambling techniques described in EN 300 392-2 v.3.4.1 are combined to reduce the amplitude envelope PAPR (PAPR ≤ 10dB) to mitigate the RF power transmitter design difficulty. Both analogue, e.g. Doherty amplifier (DA), and digital, e.g. envelope tracking (ET) and digital pre-distortion (DPD), design techniques for RF power amplifiers are available to provide better than 50% efficiency with this waveform. By comparison, the AIS power amplifiers used by ships and base stations are also approximately 50% efficient. A technical report describing these techniques and others for modern high efficiency power amplifiers with actual test results can be found at: </w:t>
      </w:r>
      <w:hyperlink r:id="rId126" w:history="1">
        <w:r w:rsidRPr="00021819">
          <w:rPr>
            <w:rStyle w:val="Hyperlink"/>
          </w:rPr>
          <w:t>http://www.microwavejournal.com/articles/21965-modern-high-efficiency-amplifier-design-envelope-tracking-doherty-and-outphasing</w:t>
        </w:r>
      </w:hyperlink>
      <w:r w:rsidR="00021819" w:rsidRPr="00021819">
        <w:t>.</w:t>
      </w:r>
    </w:p>
    <w:p w:rsidR="00610E16" w:rsidRPr="00487029" w:rsidRDefault="00610E16" w:rsidP="00021819">
      <w:r w:rsidRPr="00021819">
        <w:t>Note that the analogue design approach using Doherty amplifiers provides efficiency over 50% and the original patent for this technology has expired. Solid state Doherty amplifiers are currently in</w:t>
      </w:r>
      <w:r w:rsidRPr="00487029">
        <w:t xml:space="preserve"> service in cellular terrestrial infrastructures which produce the range of power levels needed for shipborne VDES transceivers (12.5 W) and VDES base stations (50 W).</w:t>
      </w:r>
    </w:p>
    <w:p w:rsidR="00610E16" w:rsidRPr="00487029" w:rsidRDefault="00610E16" w:rsidP="00610E16">
      <w:pPr>
        <w:pStyle w:val="Heading2"/>
      </w:pPr>
      <w:r w:rsidRPr="00487029">
        <w:t>5.2</w:t>
      </w:r>
      <w:r w:rsidRPr="00487029">
        <w:tab/>
        <w:t>Antenna options for VHF data exchange system terrestrial stations</w:t>
      </w:r>
    </w:p>
    <w:p w:rsidR="00610E16" w:rsidRPr="00487029" w:rsidRDefault="00610E16" w:rsidP="00610E16">
      <w:r w:rsidRPr="00487029">
        <w:t xml:space="preserve">Commercially available antenna options for the VDES terrestrial stations are characterized in Figure A7-3 below. Since the shipborne antenna is required to receive the VDES satellite downlink at high elevation angles, the 0 dBd (2.1 dBi) option is selected. To achieve optimum satellite reception, this antenna should be mounted as high as possible, preferably on an extension pole, on the ship to minimize obstructions to the antenna’s view of the horizon. For the terrestrial VDES base station, the 6 dBd (8 dBi) option is selected. These two antennas are used in the propagation range predictions in Annex 2. </w:t>
      </w:r>
    </w:p>
    <w:p w:rsidR="00610E16" w:rsidRPr="00487029" w:rsidRDefault="00610E16" w:rsidP="00610E16">
      <w:r w:rsidRPr="00487029">
        <w:rPr>
          <w:bCs/>
          <w:szCs w:val="24"/>
        </w:rPr>
        <w:t xml:space="preserve">Figure A7-4 presents a mask for the receiving antenna gain as a function of elevation that would allow </w:t>
      </w:r>
      <w:r w:rsidRPr="00487029">
        <w:t>the received signal from satellite to be at constant power level at the receiver input for a wide range of elevation angles, taking into account the PFD constraints imposed on the VDE-SAT downlink (ref. Table A4-1 of Annex 1). Although this mask may not represent the antenna pattern associated with a commercially available antenna, it could serve as a guide for designing an antenna to enhance the satellite reception. The same mask is also applicable to the design of shipborne antenna for VDE terrestrial link due its high directivity in the horizontal direction. Annex 3 provides further rationale for the selection of this mask.</w:t>
      </w:r>
    </w:p>
    <w:p w:rsidR="00610E16" w:rsidRPr="00487029" w:rsidRDefault="00610E16" w:rsidP="00021819">
      <w:pPr>
        <w:pStyle w:val="FigureNo"/>
      </w:pPr>
      <w:r w:rsidRPr="00487029">
        <w:t>Figure A7-3</w:t>
      </w:r>
    </w:p>
    <w:p w:rsidR="00610E16" w:rsidRPr="00487029" w:rsidRDefault="00610E16" w:rsidP="00021819">
      <w:pPr>
        <w:pStyle w:val="Figuretitle"/>
      </w:pPr>
      <w:r w:rsidRPr="00487029">
        <w:t>Antenna options for shipborne VHF data exchange system stations</w:t>
      </w:r>
    </w:p>
    <w:p w:rsidR="00610E16" w:rsidRPr="00487029" w:rsidRDefault="00610E16" w:rsidP="00021819">
      <w:pPr>
        <w:pStyle w:val="Figure"/>
        <w:rPr>
          <w:szCs w:val="24"/>
        </w:rPr>
      </w:pPr>
      <w:r w:rsidRPr="00487029">
        <w:rPr>
          <w:noProof/>
          <w:lang w:eastAsia="zh-CN"/>
        </w:rPr>
        <w:drawing>
          <wp:inline distT="0" distB="0" distL="0" distR="0" wp14:anchorId="5D4BFCD8" wp14:editId="472FC31C">
            <wp:extent cx="5943600" cy="3869690"/>
            <wp:effectExtent l="0" t="0" r="0" b="16510"/>
            <wp:docPr id="831" name="Chart 8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021819" w:rsidRPr="00021819" w:rsidRDefault="00021819" w:rsidP="00021819"/>
    <w:p w:rsidR="00610E16" w:rsidRPr="00487029" w:rsidRDefault="00610E16" w:rsidP="00021819">
      <w:pPr>
        <w:pStyle w:val="FigureNo"/>
      </w:pPr>
      <w:r w:rsidRPr="00487029">
        <w:t>Figure A7-4</w:t>
      </w:r>
    </w:p>
    <w:p w:rsidR="00610E16" w:rsidRPr="00487029" w:rsidRDefault="00732750" w:rsidP="00021819">
      <w:pPr>
        <w:pStyle w:val="Figuretitle"/>
      </w:pPr>
      <w:r>
        <w:t>Mask for “Ideal”</w:t>
      </w:r>
      <w:r w:rsidR="00610E16" w:rsidRPr="00487029">
        <w:t xml:space="preserve"> antenna</w:t>
      </w:r>
    </w:p>
    <w:p w:rsidR="00610E16" w:rsidRPr="00487029" w:rsidRDefault="00610E16" w:rsidP="00610E16">
      <w:pPr>
        <w:jc w:val="center"/>
      </w:pPr>
      <w:r w:rsidRPr="00487029">
        <w:rPr>
          <w:noProof/>
          <w:lang w:eastAsia="zh-CN"/>
        </w:rPr>
        <mc:AlternateContent>
          <mc:Choice Requires="wpg">
            <w:drawing>
              <wp:anchor distT="0" distB="0" distL="114300" distR="114300" simplePos="0" relativeHeight="251700224" behindDoc="0" locked="0" layoutInCell="1" allowOverlap="1" wp14:anchorId="0E5CDE72" wp14:editId="1BCE63A7">
                <wp:simplePos x="0" y="0"/>
                <wp:positionH relativeFrom="column">
                  <wp:posOffset>149860</wp:posOffset>
                </wp:positionH>
                <wp:positionV relativeFrom="paragraph">
                  <wp:posOffset>20320</wp:posOffset>
                </wp:positionV>
                <wp:extent cx="5575301" cy="2597752"/>
                <wp:effectExtent l="0" t="0" r="6350" b="0"/>
                <wp:wrapNone/>
                <wp:docPr id="1" name="Group 1"/>
                <wp:cNvGraphicFramePr/>
                <a:graphic xmlns:a="http://schemas.openxmlformats.org/drawingml/2006/main">
                  <a:graphicData uri="http://schemas.microsoft.com/office/word/2010/wordprocessingGroup">
                    <wpg:wgp>
                      <wpg:cNvGrpSpPr/>
                      <wpg:grpSpPr>
                        <a:xfrm>
                          <a:off x="0" y="0"/>
                          <a:ext cx="5575301" cy="2597752"/>
                          <a:chOff x="-171450" y="0"/>
                          <a:chExt cx="5575301" cy="2597752"/>
                        </a:xfrm>
                      </wpg:grpSpPr>
                      <wps:wsp>
                        <wps:cNvPr id="3" name="Text Box 3"/>
                        <wps:cNvSpPr txBox="1"/>
                        <wps:spPr>
                          <a:xfrm>
                            <a:off x="2028825" y="0"/>
                            <a:ext cx="1324800" cy="266400"/>
                          </a:xfrm>
                          <a:prstGeom prst="rect">
                            <a:avLst/>
                          </a:prstGeom>
                          <a:solidFill>
                            <a:sysClr val="window" lastClr="FFFFFF"/>
                          </a:solidFill>
                          <a:ln w="6350">
                            <a:noFill/>
                          </a:ln>
                          <a:effectLst/>
                        </wps:spPr>
                        <wps:txbx>
                          <w:txbxContent>
                            <w:p w:rsidR="004F3EA9" w:rsidRPr="006206BC" w:rsidRDefault="004F3EA9" w:rsidP="00610E16">
                              <w:pPr>
                                <w:spacing w:before="0"/>
                                <w:rPr>
                                  <w:sz w:val="22"/>
                                  <w:szCs w:val="22"/>
                                </w:rPr>
                              </w:pPr>
                              <w:r w:rsidRPr="006206BC">
                                <w:rPr>
                                  <w:sz w:val="22"/>
                                  <w:szCs w:val="22"/>
                                </w:rPr>
                                <w:t>Antenna gain dBi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 name="Group 4"/>
                        <wpg:cNvGrpSpPr/>
                        <wpg:grpSpPr>
                          <a:xfrm>
                            <a:off x="-171450" y="981075"/>
                            <a:ext cx="5575301" cy="1616677"/>
                            <a:chOff x="-171450" y="0"/>
                            <a:chExt cx="5575301" cy="1616677"/>
                          </a:xfrm>
                        </wpg:grpSpPr>
                        <wps:wsp>
                          <wps:cNvPr id="5" name="Text Box 5"/>
                          <wps:cNvSpPr txBox="1"/>
                          <wps:spPr>
                            <a:xfrm>
                              <a:off x="3256948" y="1372202"/>
                              <a:ext cx="1894205" cy="244475"/>
                            </a:xfrm>
                            <a:prstGeom prst="rect">
                              <a:avLst/>
                            </a:prstGeom>
                            <a:noFill/>
                            <a:ln w="6350">
                              <a:noFill/>
                            </a:ln>
                            <a:effectLst/>
                          </wps:spPr>
                          <wps:txbx>
                            <w:txbxContent>
                              <w:p w:rsidR="004F3EA9" w:rsidRPr="00137444" w:rsidRDefault="004F3EA9" w:rsidP="00610E16">
                                <w:pPr>
                                  <w:spacing w:before="0"/>
                                  <w:jc w:val="center"/>
                                  <w:rPr>
                                    <w:sz w:val="14"/>
                                    <w:szCs w:val="14"/>
                                  </w:rPr>
                                </w:pPr>
                                <w:r w:rsidRPr="00137444">
                                  <w:rPr>
                                    <w:sz w:val="14"/>
                                    <w:szCs w:val="14"/>
                                  </w:rPr>
                                  <w:t>Elevation in degrees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rot="16200000">
                              <a:off x="-762602" y="591152"/>
                              <a:ext cx="1438210" cy="255905"/>
                            </a:xfrm>
                            <a:prstGeom prst="rect">
                              <a:avLst/>
                            </a:prstGeom>
                            <a:noFill/>
                            <a:ln w="6350">
                              <a:noFill/>
                            </a:ln>
                            <a:effectLst/>
                          </wps:spPr>
                          <wps:txbx>
                            <w:txbxContent>
                              <w:p w:rsidR="004F3EA9" w:rsidRPr="00137444" w:rsidRDefault="004F3EA9" w:rsidP="00610E16">
                                <w:pPr>
                                  <w:spacing w:before="0"/>
                                  <w:jc w:val="center"/>
                                  <w:rPr>
                                    <w:sz w:val="14"/>
                                    <w:szCs w:val="14"/>
                                  </w:rPr>
                                </w:pPr>
                                <w:r w:rsidRPr="00137444">
                                  <w:rPr>
                                    <w:sz w:val="14"/>
                                    <w:szCs w:val="14"/>
                                  </w:rPr>
                                  <w:t>Gain in dBi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4565651" y="770097"/>
                              <a:ext cx="838200" cy="381600"/>
                            </a:xfrm>
                            <a:prstGeom prst="rect">
                              <a:avLst/>
                            </a:prstGeom>
                            <a:solidFill>
                              <a:sysClr val="window" lastClr="FFFFFF"/>
                            </a:solidFill>
                            <a:ln w="6350">
                              <a:noFill/>
                            </a:ln>
                            <a:effectLst/>
                          </wps:spPr>
                          <wps:txbx>
                            <w:txbxContent>
                              <w:p w:rsidR="004F3EA9" w:rsidRPr="00137444" w:rsidRDefault="004F3EA9" w:rsidP="00610E16">
                                <w:pPr>
                                  <w:spacing w:before="0"/>
                                  <w:ind w:left="-113" w:right="-113"/>
                                  <w:rPr>
                                    <w:sz w:val="14"/>
                                    <w:szCs w:val="14"/>
                                    <w:lang w:val="en-US"/>
                                  </w:rPr>
                                </w:pPr>
                                <w:r w:rsidRPr="00137444">
                                  <w:rPr>
                                    <w:sz w:val="14"/>
                                    <w:szCs w:val="14"/>
                                    <w:lang w:val="en-US"/>
                                  </w:rPr>
                                  <w:t xml:space="preserve">Antenna gain </w:t>
                                </w:r>
                                <w:r>
                                  <w:rPr>
                                    <w:sz w:val="14"/>
                                    <w:szCs w:val="14"/>
                                    <w:lang w:val="en-US"/>
                                  </w:rPr>
                                  <w:t xml:space="preserve">in </w:t>
                                </w:r>
                                <w:r w:rsidRPr="00137444">
                                  <w:rPr>
                                    <w:sz w:val="14"/>
                                    <w:szCs w:val="14"/>
                                    <w:lang w:val="en-US"/>
                                  </w:rPr>
                                  <w:t>dBi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E5CDE72" id="Group 1" o:spid="_x0000_s1026" style="position:absolute;left:0;text-align:left;margin-left:11.8pt;margin-top:1.6pt;width:439pt;height:204.55pt;z-index:251700224;mso-width-relative:margin;mso-height-relative:margin" coordorigin="-1714" coordsize="55753,2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">
                <v:shapetype id="_x0000_t202" coordsize="21600,21600" o:spt="202" path="m,l,21600r21600,l21600,xe">
                  <v:stroke joinstyle="miter"/>
                  <v:path gradientshapeok="t" o:connecttype="rect"/>
                </v:shapetype>
                <v:shape id="Text Box 3" o:spid="_x0000_s1027" type="#_x0000_t202" style="position:absolute;left:20288;width:13248;height:2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msQA&#10;AADaAAAADwAAAGRycy9kb3ducmV2LnhtbESPQWvCQBSE7wX/w/KE3urGFkqJriLSUoUGNQpeH9ln&#10;Es2+Dbtbk/rru4WCx2FmvmGm89404krO15YVjEcJCOLC6ppLBYf9x9MbCB+QNTaWScEPeZjPBg9T&#10;TLXteEfXPJQiQtinqKAKoU2l9EVFBv3ItsTRO1lnMETpSqkddhFuGvmcJK/SYM1xocKWlhUVl/zb&#10;KDh2+afbrNfnbbvKbptbnn3Re6bU47BfTEAE6sM9/N9eaQUv8Hcl3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f25rEAAAA2gAAAA8AAAAAAAAAAAAAAAAAmAIAAGRycy9k&#10;b3ducmV2LnhtbFBLBQYAAAAABAAEAPUAAACJAwAAAAA=&#10;" fillcolor="window" stroked="f" strokeweight=".5pt">
                  <v:textbox>
                    <w:txbxContent>
                      <w:p w:rsidR="004F3EA9" w:rsidRPr="006206BC" w:rsidRDefault="004F3EA9" w:rsidP="00610E16">
                        <w:pPr>
                          <w:spacing w:before="0"/>
                          <w:rPr>
                            <w:sz w:val="22"/>
                            <w:szCs w:val="22"/>
                          </w:rPr>
                        </w:pPr>
                        <w:r w:rsidRPr="006206BC">
                          <w:rPr>
                            <w:sz w:val="22"/>
                            <w:szCs w:val="22"/>
                          </w:rPr>
                          <w:t>Antenna gain dBi</w:t>
                        </w:r>
                      </w:p>
                    </w:txbxContent>
                  </v:textbox>
                </v:shape>
                <v:group id="Group 4" o:spid="_x0000_s1028" style="position:absolute;left:-1714;top:9810;width:55752;height:16167" coordorigin="-1714" coordsize="55753,16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_x0000_s1029" type="#_x0000_t202" style="position:absolute;left:32569;top:13722;width:1894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4F3EA9" w:rsidRPr="00137444" w:rsidRDefault="004F3EA9" w:rsidP="00610E16">
                          <w:pPr>
                            <w:spacing w:before="0"/>
                            <w:jc w:val="center"/>
                            <w:rPr>
                              <w:sz w:val="14"/>
                              <w:szCs w:val="14"/>
                            </w:rPr>
                          </w:pPr>
                          <w:r w:rsidRPr="00137444">
                            <w:rPr>
                              <w:sz w:val="14"/>
                              <w:szCs w:val="14"/>
                            </w:rPr>
                            <w:t>Elevation in degrees</w:t>
                          </w:r>
                        </w:p>
                      </w:txbxContent>
                    </v:textbox>
                  </v:shape>
                  <v:shape id="Text Box 6" o:spid="_x0000_s1030" type="#_x0000_t202" style="position:absolute;left:-7626;top:5912;width:14382;height:255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zq8MA&#10;AADaAAAADwAAAGRycy9kb3ducmV2LnhtbESPQYvCMBSE7wv+h/AEb2taD+JWoxRB1IMHq7B7fDbP&#10;ttq8lCZq9ddvFoQ9DjPzDTNbdKYWd2pdZVlBPIxAEOdWV1woOB5WnxMQziNrrC2Tgic5WMx7HzNM&#10;tH3wnu6ZL0SAsEtQQel9k0jp8pIMuqFtiIN3tq1BH2RbSN3iI8BNLUdRNJYGKw4LJTa0LCm/Zjej&#10;4GLc6Wvyovg7XT/NaJf9NNu1VWrQ79IpCE+d/w+/2xutYAx/V8IN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Xzq8MAAADaAAAADwAAAAAAAAAAAAAAAACYAgAAZHJzL2Rv&#10;d25yZXYueG1sUEsFBgAAAAAEAAQA9QAAAIgDAAAAAA==&#10;" filled="f" stroked="f" strokeweight=".5pt">
                    <v:textbox>
                      <w:txbxContent>
                        <w:p w:rsidR="004F3EA9" w:rsidRPr="00137444" w:rsidRDefault="004F3EA9" w:rsidP="00610E16">
                          <w:pPr>
                            <w:spacing w:before="0"/>
                            <w:jc w:val="center"/>
                            <w:rPr>
                              <w:sz w:val="14"/>
                              <w:szCs w:val="14"/>
                            </w:rPr>
                          </w:pPr>
                          <w:r w:rsidRPr="00137444">
                            <w:rPr>
                              <w:sz w:val="14"/>
                              <w:szCs w:val="14"/>
                            </w:rPr>
                            <w:t>Gain in dBi</w:t>
                          </w:r>
                        </w:p>
                      </w:txbxContent>
                    </v:textbox>
                  </v:shape>
                  <v:shape id="Text Box 7" o:spid="_x0000_s1031" type="#_x0000_t202" style="position:absolute;left:45656;top:7700;width:8382;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dmcQA&#10;AADaAAAADwAAAGRycy9kb3ducmV2LnhtbESPQWvCQBSE7wX/w/KE3urGHtoSXUWkpQoNahS8PrLP&#10;JJp9G3a3JvXXdwsFj8PMfMNM571pxJWcry0rGI8SEMSF1TWXCg77j6c3ED4ga2wsk4If8jCfDR6m&#10;mGrb8Y6ueShFhLBPUUEVQptK6YuKDPqRbYmjd7LOYIjSlVI77CLcNPI5SV6kwZrjQoUtLSsqLvm3&#10;UXDs8k+3Wa/P23aV3Ta3PPui90ypx2G/mIAI1Id7+L+90gpe4e9Kv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k3ZnEAAAA2gAAAA8AAAAAAAAAAAAAAAAAmAIAAGRycy9k&#10;b3ducmV2LnhtbFBLBQYAAAAABAAEAPUAAACJAwAAAAA=&#10;" fillcolor="window" stroked="f" strokeweight=".5pt">
                    <v:textbox>
                      <w:txbxContent>
                        <w:p w:rsidR="004F3EA9" w:rsidRPr="00137444" w:rsidRDefault="004F3EA9" w:rsidP="00610E16">
                          <w:pPr>
                            <w:spacing w:before="0"/>
                            <w:ind w:left="-113" w:right="-113"/>
                            <w:rPr>
                              <w:sz w:val="14"/>
                              <w:szCs w:val="14"/>
                              <w:lang w:val="en-US"/>
                            </w:rPr>
                          </w:pPr>
                          <w:r w:rsidRPr="00137444">
                            <w:rPr>
                              <w:sz w:val="14"/>
                              <w:szCs w:val="14"/>
                              <w:lang w:val="en-US"/>
                            </w:rPr>
                            <w:t xml:space="preserve">Antenna gain </w:t>
                          </w:r>
                          <w:r>
                            <w:rPr>
                              <w:sz w:val="14"/>
                              <w:szCs w:val="14"/>
                              <w:lang w:val="en-US"/>
                            </w:rPr>
                            <w:t xml:space="preserve">in </w:t>
                          </w:r>
                          <w:r w:rsidRPr="00137444">
                            <w:rPr>
                              <w:sz w:val="14"/>
                              <w:szCs w:val="14"/>
                              <w:lang w:val="en-US"/>
                            </w:rPr>
                            <w:t>dBi</w:t>
                          </w:r>
                        </w:p>
                      </w:txbxContent>
                    </v:textbox>
                  </v:shape>
                </v:group>
              </v:group>
            </w:pict>
          </mc:Fallback>
        </mc:AlternateContent>
      </w:r>
      <w:r w:rsidRPr="00487029">
        <w:rPr>
          <w:noProof/>
          <w:lang w:eastAsia="zh-CN"/>
        </w:rPr>
        <w:drawing>
          <wp:inline distT="0" distB="0" distL="0" distR="0" wp14:anchorId="57D1C5E6" wp14:editId="25A1E64B">
            <wp:extent cx="5404904" cy="3533242"/>
            <wp:effectExtent l="0" t="0" r="5715" b="0"/>
            <wp:docPr id="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srcRect/>
                    <a:stretch>
                      <a:fillRect/>
                    </a:stretch>
                  </pic:blipFill>
                  <pic:spPr bwMode="auto">
                    <a:xfrm>
                      <a:off x="0" y="0"/>
                      <a:ext cx="5409264" cy="3536092"/>
                    </a:xfrm>
                    <a:prstGeom prst="rect">
                      <a:avLst/>
                    </a:prstGeom>
                    <a:noFill/>
                    <a:ln w="9525">
                      <a:noFill/>
                      <a:miter lim="800000"/>
                      <a:headEnd/>
                      <a:tailEnd/>
                    </a:ln>
                  </pic:spPr>
                </pic:pic>
              </a:graphicData>
            </a:graphic>
          </wp:inline>
        </w:drawing>
      </w:r>
    </w:p>
    <w:p w:rsidR="00610E16" w:rsidRPr="00021819" w:rsidRDefault="00610E16" w:rsidP="00021819">
      <w:pPr>
        <w:pStyle w:val="Heading1"/>
      </w:pPr>
      <w:r w:rsidRPr="00021819">
        <w:t>6</w:t>
      </w:r>
      <w:r w:rsidRPr="00021819">
        <w:tab/>
        <w:t>VHF data exchange by satellite</w:t>
      </w:r>
    </w:p>
    <w:p w:rsidR="00610E16" w:rsidRPr="00487029" w:rsidRDefault="00610E16" w:rsidP="00610E16">
      <w:r w:rsidRPr="00487029">
        <w:t>VHF data exchange by satellite should use the channels designated for satellite in Table A1-1 of Annex 1 and should be in accordance with this Recommendation. This is further described below.</w:t>
      </w:r>
    </w:p>
    <w:p w:rsidR="00610E16" w:rsidRPr="00487029" w:rsidRDefault="00610E16" w:rsidP="00610E16">
      <w:pPr>
        <w:pStyle w:val="Heading2"/>
      </w:pPr>
      <w:r w:rsidRPr="00487029">
        <w:rPr>
          <w:rFonts w:ascii="Times New Roman Bold" w:hAnsi="Times New Roman Bold"/>
        </w:rPr>
        <w:t>6.1</w:t>
      </w:r>
      <w:r w:rsidRPr="00487029">
        <w:rPr>
          <w:rFonts w:ascii="Times New Roman Bold" w:hAnsi="Times New Roman Bold"/>
        </w:rPr>
        <w:tab/>
      </w:r>
      <w:r w:rsidRPr="00487029">
        <w:t>General</w:t>
      </w:r>
    </w:p>
    <w:p w:rsidR="00610E16" w:rsidRPr="00487029" w:rsidRDefault="00610E16" w:rsidP="00610E16">
      <w:pPr>
        <w:pStyle w:val="Heading3"/>
      </w:pPr>
      <w:r w:rsidRPr="00487029">
        <w:rPr>
          <w:rFonts w:ascii="Times New Roman Bold" w:hAnsi="Times New Roman Bold"/>
        </w:rPr>
        <w:t>6.1.1</w:t>
      </w:r>
      <w:r w:rsidRPr="00487029">
        <w:rPr>
          <w:rFonts w:ascii="Times New Roman Bold" w:hAnsi="Times New Roman Bold"/>
        </w:rPr>
        <w:tab/>
      </w:r>
      <w:r w:rsidRPr="00487029">
        <w:t>VHF data exchange system satellite component</w:t>
      </w:r>
    </w:p>
    <w:p w:rsidR="00610E16" w:rsidRPr="00487029" w:rsidRDefault="00610E16" w:rsidP="00610E16">
      <w:r w:rsidRPr="00487029">
        <w:t>The VHF data exchange VDE satellite component is an effective means to extend the VDES to areas outside of coastal VHF coverage. Hereafter, the satellite component is referred to as the VDE</w:t>
      </w:r>
      <w:r w:rsidRPr="00487029">
        <w:noBreakHyphen/>
        <w:t>SAT.</w:t>
      </w:r>
    </w:p>
    <w:p w:rsidR="00610E16" w:rsidRPr="00487029" w:rsidRDefault="00610E16" w:rsidP="00610E16">
      <w:r w:rsidRPr="00487029">
        <w:t xml:space="preserve">Satellite communications is able to deliver information in a </w:t>
      </w:r>
      <w:r w:rsidRPr="00487029">
        <w:rPr>
          <w:bCs/>
        </w:rPr>
        <w:t>broadcast</w:t>
      </w:r>
      <w:r w:rsidRPr="00487029">
        <w:t xml:space="preserve">, </w:t>
      </w:r>
      <w:r w:rsidRPr="00487029">
        <w:rPr>
          <w:bCs/>
        </w:rPr>
        <w:t>multicast</w:t>
      </w:r>
      <w:r w:rsidRPr="00487029">
        <w:t xml:space="preserve"> or </w:t>
      </w:r>
      <w:r w:rsidRPr="00487029">
        <w:rPr>
          <w:bCs/>
        </w:rPr>
        <w:t>unicast</w:t>
      </w:r>
      <w:r w:rsidRPr="00487029">
        <w:t xml:space="preserve"> mode to a large number of ships, i.e. efficiently addressing many ships using only minimal radio spectrum resources.</w:t>
      </w:r>
    </w:p>
    <w:p w:rsidR="00610E16" w:rsidRPr="00487029" w:rsidRDefault="00610E16" w:rsidP="00610E16">
      <w:r w:rsidRPr="00487029">
        <w:t xml:space="preserve">The VDE-SAT provides a communication channel that is </w:t>
      </w:r>
      <w:r w:rsidRPr="00487029">
        <w:rPr>
          <w:bCs/>
        </w:rPr>
        <w:t>complementary</w:t>
      </w:r>
      <w:r w:rsidRPr="00487029">
        <w:t xml:space="preserve"> to the terrestrial components of the VDES system (i.e. coordinated with terrestrial VDE, ASM and AIS functionalities and their supporting systems). </w:t>
      </w:r>
    </w:p>
    <w:p w:rsidR="00610E16" w:rsidRPr="00487029" w:rsidRDefault="00610E16" w:rsidP="00610E16">
      <w:pPr>
        <w:pStyle w:val="Heading3"/>
      </w:pPr>
      <w:r w:rsidRPr="00487029">
        <w:rPr>
          <w:rFonts w:ascii="Times New Roman Bold" w:hAnsi="Times New Roman Bold"/>
        </w:rPr>
        <w:t>6.1.2</w:t>
      </w:r>
      <w:r w:rsidRPr="00487029">
        <w:rPr>
          <w:rFonts w:ascii="Times New Roman Bold" w:hAnsi="Times New Roman Bold"/>
        </w:rPr>
        <w:tab/>
      </w:r>
      <w:r w:rsidRPr="00487029">
        <w:t>Applications</w:t>
      </w:r>
    </w:p>
    <w:p w:rsidR="00610E16" w:rsidRPr="00487029" w:rsidRDefault="00610E16" w:rsidP="00610E16">
      <w:r w:rsidRPr="00487029">
        <w:t>Continuous exchanges with the maritime community will provide further insight into the priorities, quality of service, security, integrity and other requirements of future VDES services.</w:t>
      </w:r>
    </w:p>
    <w:p w:rsidR="00610E16" w:rsidRPr="00487029" w:rsidRDefault="00610E16" w:rsidP="00610E16">
      <w:r w:rsidRPr="00487029">
        <w:t>There is a large population of smaller size ships which have no satellite communication equipment on board, but do have regular VHF/AIS reception equipment that could benefit from the services mentioned above. This would be of particular benefit for vessel populations in areas with limited shore based infrastructure.</w:t>
      </w:r>
    </w:p>
    <w:p w:rsidR="00610E16" w:rsidRPr="00487029" w:rsidRDefault="00610E16" w:rsidP="00610E16">
      <w:r w:rsidRPr="00487029">
        <w:t>Using low-cost satellite reception technology, VDE-SAT can address a large population of ships and offer services for small vessels, fishing vessels and recreational vessels.</w:t>
      </w:r>
    </w:p>
    <w:p w:rsidR="00610E16" w:rsidRPr="00487029" w:rsidRDefault="00610E16" w:rsidP="00610E16">
      <w:pPr>
        <w:pStyle w:val="Heading2"/>
      </w:pPr>
      <w:r w:rsidRPr="00487029">
        <w:rPr>
          <w:rFonts w:ascii="Times New Roman Bold" w:hAnsi="Times New Roman Bold"/>
        </w:rPr>
        <w:t>6.2</w:t>
      </w:r>
      <w:r w:rsidRPr="00487029">
        <w:rPr>
          <w:rFonts w:ascii="Times New Roman Bold" w:hAnsi="Times New Roman Bold"/>
        </w:rPr>
        <w:tab/>
      </w:r>
      <w:r w:rsidRPr="00487029">
        <w:t>Overall architecture, operational characteristics and assumptions</w:t>
      </w:r>
    </w:p>
    <w:p w:rsidR="00610E16" w:rsidRPr="00487029" w:rsidRDefault="00610E16" w:rsidP="00021819">
      <w:pPr>
        <w:pStyle w:val="Heading3"/>
      </w:pPr>
      <w:r w:rsidRPr="00487029">
        <w:rPr>
          <w:rFonts w:ascii="Times New Roman Bold" w:hAnsi="Times New Roman Bold"/>
        </w:rPr>
        <w:t>6.2.1</w:t>
      </w:r>
      <w:r w:rsidRPr="00487029">
        <w:rPr>
          <w:rFonts w:ascii="Times New Roman Bold" w:hAnsi="Times New Roman Bold"/>
        </w:rPr>
        <w:tab/>
      </w:r>
      <w:r w:rsidRPr="00487029">
        <w:t>Architecture</w:t>
      </w:r>
    </w:p>
    <w:p w:rsidR="00610E16" w:rsidRPr="00487029" w:rsidRDefault="00610E16" w:rsidP="00610E16">
      <w:r w:rsidRPr="00487029">
        <w:t>The VHF data exchange system architecture is shown in Figure A7-5 below. The VDE-SAT is composed of one or more satellites transmitting and receiving in the maritime VHF bands this is the space segment.</w:t>
      </w:r>
    </w:p>
    <w:p w:rsidR="00610E16" w:rsidRPr="00487029" w:rsidRDefault="00610E16" w:rsidP="00610E16">
      <w:r w:rsidRPr="00487029">
        <w:t>Due to the frequencies used, it is likely that VDE-SAT will consist of low-earth orbiting (LEO) or medium-earth orbiting (MEO) satellites. VDE-SAT could also consist of hosted payloads on spacecraft in such orbits.</w:t>
      </w:r>
    </w:p>
    <w:p w:rsidR="00610E16" w:rsidRPr="00487029" w:rsidRDefault="00610E16" w:rsidP="00610E16">
      <w:r w:rsidRPr="00487029">
        <w:t>The VDE-SAT user terminals may be integrated in ship-borne VDES equipment. This is called the user segment. These terminals could be integrated in the terrestrial VDE equipment along with ASM and AIS functionalities. Also VDE-SAT receive-only terminals can be considered: these would provide a very cost-effective means to disseminate maritime information to smaller ships outside terrestrial VHF coverage, for example in areas with limited shore based infrastructure.</w:t>
      </w:r>
    </w:p>
    <w:p w:rsidR="00610E16" w:rsidRPr="00487029" w:rsidRDefault="00610E16" w:rsidP="00610E16">
      <w:r w:rsidRPr="00487029">
        <w:t xml:space="preserve">There will be a ground segment which consists of one of more ground stations that will send and receive maritime information to/from ships for further processing or dissemination, via the space segment. Communication between the coastal VDE station, maritime information provider, </w:t>
      </w:r>
      <w:r w:rsidRPr="00487029">
        <w:br/>
        <w:t>VDE-SAT ground station and feeder link is not part of the VDES architecture.</w:t>
      </w:r>
    </w:p>
    <w:p w:rsidR="00610E16" w:rsidRPr="00487029" w:rsidRDefault="00610E16" w:rsidP="00610E16">
      <w:pPr>
        <w:pStyle w:val="FigureNo"/>
      </w:pPr>
      <w:r w:rsidRPr="00487029">
        <w:t>Figure A7-5</w:t>
      </w:r>
    </w:p>
    <w:p w:rsidR="00610E16" w:rsidRPr="00487029" w:rsidRDefault="00610E16" w:rsidP="00610E16">
      <w:pPr>
        <w:pStyle w:val="Figuretitle"/>
      </w:pPr>
      <w:r w:rsidRPr="00487029">
        <w:t>VHF data exchange-satellite component architecture</w:t>
      </w:r>
    </w:p>
    <w:p w:rsidR="00610E16" w:rsidRPr="00487029" w:rsidRDefault="00610E16" w:rsidP="00021819">
      <w:pPr>
        <w:pStyle w:val="Figure"/>
      </w:pPr>
      <w:r w:rsidRPr="00487029">
        <w:object w:dxaOrig="17366" w:dyaOrig="11631">
          <v:shape id="_x0000_i1067" type="#_x0000_t75" style="width:422pt;height:282.5pt" o:ole="">
            <v:imagedata r:id="rId129" o:title=""/>
          </v:shape>
          <o:OLEObject Type="Embed" ProgID="Visio.Drawing.11" ShapeID="_x0000_i1067" DrawAspect="Content" ObjectID="_1503218964" r:id="rId130"/>
        </w:object>
      </w:r>
    </w:p>
    <w:p w:rsidR="00610E16" w:rsidRPr="00487029" w:rsidRDefault="00610E16" w:rsidP="00610E16">
      <w:pPr>
        <w:pStyle w:val="Heading3"/>
      </w:pPr>
      <w:r w:rsidRPr="00487029">
        <w:rPr>
          <w:rFonts w:ascii="Times New Roman Bold" w:hAnsi="Times New Roman Bold"/>
        </w:rPr>
        <w:t>6.2.2</w:t>
      </w:r>
      <w:r w:rsidRPr="00487029">
        <w:rPr>
          <w:rFonts w:ascii="Times New Roman Bold" w:hAnsi="Times New Roman Bold"/>
        </w:rPr>
        <w:tab/>
      </w:r>
      <w:r w:rsidRPr="00487029">
        <w:t>Operational characteristics</w:t>
      </w:r>
    </w:p>
    <w:p w:rsidR="00610E16" w:rsidRPr="00487029" w:rsidRDefault="00610E16" w:rsidP="00610E16">
      <w:r w:rsidRPr="00487029">
        <w:t>The VDE-SAT should complement the VDE terrestrial in areas in which no terrestrial VDE coverage is available, i.e. at the high-seas.</w:t>
      </w:r>
    </w:p>
    <w:p w:rsidR="00610E16" w:rsidRPr="00487029" w:rsidRDefault="00610E16" w:rsidP="00610E16">
      <w:r w:rsidRPr="00487029">
        <w:t>The VDE-SAT should provide a downlink capability (i.e. allow to send information from a ground station to one or more ships). Note that VDE-SAT will likely use its specific unicast, multicast or broadcast capability which is inherent in a satellite downlink.</w:t>
      </w:r>
    </w:p>
    <w:p w:rsidR="00610E16" w:rsidRPr="00487029" w:rsidRDefault="00610E16" w:rsidP="00610E16">
      <w:r w:rsidRPr="00487029">
        <w:t>The VDE-SAT should provide an uplink capability (i.e. allow a ship to send information to the satellite, for further relaying to a ground station).</w:t>
      </w:r>
    </w:p>
    <w:p w:rsidR="00610E16" w:rsidRPr="00487029" w:rsidRDefault="00610E16" w:rsidP="00610E16">
      <w:r w:rsidRPr="00487029">
        <w:t>As VDE-SAT will be based on LEO or MEO satellite(s), provisions will need to be taken for the discontinuous contact that ships will have with individual satellites. Furthermore, if there are multiple VDE-SAT satellites or payload footprints that overlap, some coordination between them may be required.</w:t>
      </w:r>
    </w:p>
    <w:p w:rsidR="00610E16" w:rsidRPr="00487029" w:rsidRDefault="00610E16" w:rsidP="00610E16">
      <w:r w:rsidRPr="00487029">
        <w:t>It is proposed that VDE-SAT supports priority, pre-emption and precedence for different services; this could be mapped into different downlinks.</w:t>
      </w:r>
    </w:p>
    <w:p w:rsidR="00610E16" w:rsidRPr="00487029" w:rsidRDefault="00610E16" w:rsidP="00610E16">
      <w:pPr>
        <w:pStyle w:val="Heading2"/>
      </w:pPr>
      <w:r w:rsidRPr="00487029">
        <w:rPr>
          <w:rFonts w:ascii="Times New Roman Bold" w:hAnsi="Times New Roman Bold"/>
        </w:rPr>
        <w:t>6.3</w:t>
      </w:r>
      <w:r w:rsidRPr="00487029">
        <w:rPr>
          <w:rFonts w:ascii="Times New Roman Bold" w:hAnsi="Times New Roman Bold"/>
        </w:rPr>
        <w:tab/>
      </w:r>
      <w:r w:rsidRPr="00487029">
        <w:t>Technical characteristics</w:t>
      </w:r>
    </w:p>
    <w:p w:rsidR="00610E16" w:rsidRPr="00487029" w:rsidRDefault="00610E16" w:rsidP="00610E16">
      <w:pPr>
        <w:pStyle w:val="Heading3"/>
      </w:pPr>
      <w:r w:rsidRPr="00487029">
        <w:rPr>
          <w:rFonts w:ascii="Times New Roman Bold" w:hAnsi="Times New Roman Bold"/>
        </w:rPr>
        <w:t>6.3.1</w:t>
      </w:r>
      <w:r w:rsidRPr="00487029">
        <w:rPr>
          <w:rFonts w:ascii="Times New Roman Bold" w:hAnsi="Times New Roman Bold"/>
        </w:rPr>
        <w:tab/>
      </w:r>
      <w:r w:rsidRPr="00487029">
        <w:t>VHF data exchange-satellite channels and spectrum</w:t>
      </w:r>
    </w:p>
    <w:p w:rsidR="00610E16" w:rsidRPr="00487029" w:rsidRDefault="00610E16" w:rsidP="00610E16">
      <w:r w:rsidRPr="00487029">
        <w:t>The VDE-SAT downlink should be used for data downlink from the satellite to vessels in a broadcast, multicast or unicast manner. The VDE-SAT should also provide data uplink from vessels to satellites using one or several multiple-access schemes. The VHF data exchange system via satellite uses the channel allocation shown in Figure A7-6.</w:t>
      </w:r>
    </w:p>
    <w:p w:rsidR="00610E16" w:rsidRPr="00487029" w:rsidRDefault="00610E16" w:rsidP="00021819">
      <w:pPr>
        <w:pStyle w:val="FigureNo"/>
      </w:pPr>
      <w:r w:rsidRPr="00487029">
        <w:t>Figure A7-6</w:t>
      </w:r>
    </w:p>
    <w:p w:rsidR="00610E16" w:rsidRPr="00487029" w:rsidRDefault="00610E16" w:rsidP="00021819">
      <w:pPr>
        <w:pStyle w:val="Figuretitle"/>
      </w:pPr>
      <w:r w:rsidRPr="00487029">
        <w:t xml:space="preserve">VHF data exchange system </w:t>
      </w:r>
      <w:r w:rsidRPr="00021819">
        <w:t>channel</w:t>
      </w:r>
      <w:r w:rsidRPr="00487029">
        <w:t xml:space="preserve"> allocation</w:t>
      </w:r>
    </w:p>
    <w:p w:rsidR="00610E16" w:rsidRPr="00487029" w:rsidRDefault="00610E16" w:rsidP="00021819">
      <w:pPr>
        <w:pStyle w:val="Figure"/>
      </w:pPr>
      <w:r w:rsidRPr="00487029">
        <w:rPr>
          <w:noProof/>
          <w:lang w:eastAsia="zh-CN"/>
        </w:rPr>
        <mc:AlternateContent>
          <mc:Choice Requires="wps">
            <w:drawing>
              <wp:anchor distT="0" distB="0" distL="114300" distR="114300" simplePos="0" relativeHeight="251703296" behindDoc="0" locked="0" layoutInCell="1" allowOverlap="1" wp14:anchorId="4F0C87A3" wp14:editId="2EBC617E">
                <wp:simplePos x="0" y="0"/>
                <wp:positionH relativeFrom="column">
                  <wp:posOffset>2654617</wp:posOffset>
                </wp:positionH>
                <wp:positionV relativeFrom="paragraph">
                  <wp:posOffset>163195</wp:posOffset>
                </wp:positionV>
                <wp:extent cx="161925" cy="521335"/>
                <wp:effectExtent l="19050" t="19050" r="28575" b="12065"/>
                <wp:wrapNone/>
                <wp:docPr id="1021" name="Straight Connector 1021"/>
                <wp:cNvGraphicFramePr/>
                <a:graphic xmlns:a="http://schemas.openxmlformats.org/drawingml/2006/main">
                  <a:graphicData uri="http://schemas.microsoft.com/office/word/2010/wordprocessingShape">
                    <wps:wsp>
                      <wps:cNvCnPr/>
                      <wps:spPr>
                        <a:xfrm flipV="1">
                          <a:off x="0" y="0"/>
                          <a:ext cx="161925" cy="5213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28552F" id="Straight Connector 1021"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pt,12.85pt" to="221.7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" strokecolor="white [3212]" strokeweight="3.5pt"/>
            </w:pict>
          </mc:Fallback>
        </mc:AlternateContent>
      </w:r>
      <w:r w:rsidRPr="00487029">
        <w:rPr>
          <w:noProof/>
          <w:lang w:eastAsia="zh-CN"/>
        </w:rPr>
        <mc:AlternateContent>
          <mc:Choice Requires="wps">
            <w:drawing>
              <wp:anchor distT="0" distB="0" distL="114300" distR="114300" simplePos="0" relativeHeight="251704320" behindDoc="0" locked="0" layoutInCell="1" allowOverlap="1" wp14:anchorId="0BF4DA1F" wp14:editId="4B608558">
                <wp:simplePos x="0" y="0"/>
                <wp:positionH relativeFrom="column">
                  <wp:posOffset>2653665</wp:posOffset>
                </wp:positionH>
                <wp:positionV relativeFrom="paragraph">
                  <wp:posOffset>214154</wp:posOffset>
                </wp:positionV>
                <wp:extent cx="9525" cy="652145"/>
                <wp:effectExtent l="0" t="0" r="28575" b="14605"/>
                <wp:wrapNone/>
                <wp:docPr id="1022" name="Straight Connector 1022"/>
                <wp:cNvGraphicFramePr/>
                <a:graphic xmlns:a="http://schemas.openxmlformats.org/drawingml/2006/main">
                  <a:graphicData uri="http://schemas.microsoft.com/office/word/2010/wordprocessingShape">
                    <wps:wsp>
                      <wps:cNvCnPr/>
                      <wps:spPr>
                        <a:xfrm flipH="1">
                          <a:off x="0" y="0"/>
                          <a:ext cx="9525" cy="6521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5E9D57" id="Straight Connector 1022"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95pt,16.85pt" to="209.7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" strokecolor="black [3213]"/>
            </w:pict>
          </mc:Fallback>
        </mc:AlternateContent>
      </w:r>
      <w:r w:rsidRPr="00487029">
        <w:rPr>
          <w:noProof/>
          <w:lang w:eastAsia="zh-CN"/>
        </w:rPr>
        <w:drawing>
          <wp:inline distT="0" distB="0" distL="0" distR="0" wp14:anchorId="50E84FA5" wp14:editId="7B443C23">
            <wp:extent cx="31750" cy="87630"/>
            <wp:effectExtent l="0" t="0" r="6350" b="762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1750" cy="87630"/>
                    </a:xfrm>
                    <a:prstGeom prst="rect">
                      <a:avLst/>
                    </a:prstGeom>
                    <a:noFill/>
                    <a:ln>
                      <a:noFill/>
                    </a:ln>
                  </pic:spPr>
                </pic:pic>
              </a:graphicData>
            </a:graphic>
          </wp:inline>
        </w:drawing>
      </w:r>
      <w:r w:rsidRPr="00487029">
        <w:rPr>
          <w:noProof/>
          <w:lang w:eastAsia="zh-CN"/>
        </w:rPr>
        <w:drawing>
          <wp:inline distT="0" distB="0" distL="0" distR="0" wp14:anchorId="03C40AB2" wp14:editId="12DB0B6F">
            <wp:extent cx="31750" cy="87630"/>
            <wp:effectExtent l="0" t="0" r="6350" b="762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1750" cy="87630"/>
                    </a:xfrm>
                    <a:prstGeom prst="rect">
                      <a:avLst/>
                    </a:prstGeom>
                    <a:noFill/>
                    <a:ln>
                      <a:noFill/>
                    </a:ln>
                  </pic:spPr>
                </pic:pic>
              </a:graphicData>
            </a:graphic>
          </wp:inline>
        </w:drawing>
      </w:r>
      <w:r w:rsidRPr="00487029">
        <w:rPr>
          <w:noProof/>
          <w:lang w:eastAsia="zh-CN"/>
        </w:rPr>
        <w:drawing>
          <wp:inline distT="0" distB="0" distL="0" distR="0" wp14:anchorId="785260B6" wp14:editId="0B551996">
            <wp:extent cx="6266698" cy="1052423"/>
            <wp:effectExtent l="0" t="0" r="127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VDES CHANNEL PLAN A-with frequencies.jpg"/>
                    <pic:cNvPicPr/>
                  </pic:nvPicPr>
                  <pic:blipFill rotWithShape="1">
                    <a:blip r:embed="rId132" cstate="print">
                      <a:extLst>
                        <a:ext uri="{28A0092B-C50C-407E-A947-70E740481C1C}">
                          <a14:useLocalDpi xmlns:a14="http://schemas.microsoft.com/office/drawing/2010/main" val="0"/>
                        </a:ext>
                      </a:extLst>
                    </a:blip>
                    <a:srcRect l="2820" t="71315" r="4835" b="6773"/>
                    <a:stretch/>
                  </pic:blipFill>
                  <pic:spPr bwMode="auto">
                    <a:xfrm>
                      <a:off x="0" y="0"/>
                      <a:ext cx="6268884" cy="1052790"/>
                    </a:xfrm>
                    <a:prstGeom prst="rect">
                      <a:avLst/>
                    </a:prstGeom>
                    <a:ln>
                      <a:noFill/>
                    </a:ln>
                    <a:extLst>
                      <a:ext uri="{53640926-AAD7-44D8-BBD7-CCE9431645EC}">
                        <a14:shadowObscured xmlns:a14="http://schemas.microsoft.com/office/drawing/2010/main"/>
                      </a:ext>
                    </a:extLst>
                  </pic:spPr>
                </pic:pic>
              </a:graphicData>
            </a:graphic>
          </wp:inline>
        </w:drawing>
      </w:r>
    </w:p>
    <w:p w:rsidR="00610E16" w:rsidRPr="00487029" w:rsidRDefault="00610E16" w:rsidP="00610E16">
      <w:pPr>
        <w:pStyle w:val="Heading4"/>
      </w:pPr>
      <w:r w:rsidRPr="00487029">
        <w:rPr>
          <w:rFonts w:ascii="Times New Roman Bold" w:hAnsi="Times New Roman Bold"/>
        </w:rPr>
        <w:t>6.3.1.1</w:t>
      </w:r>
      <w:r w:rsidRPr="00487029">
        <w:rPr>
          <w:rFonts w:ascii="Times New Roman Bold" w:hAnsi="Times New Roman Bold"/>
        </w:rPr>
        <w:tab/>
      </w:r>
      <w:r w:rsidRPr="00487029">
        <w:t>SAT downlink</w:t>
      </w:r>
    </w:p>
    <w:p w:rsidR="00610E16" w:rsidRPr="00487029" w:rsidRDefault="00610E16" w:rsidP="00610E16">
      <w:r w:rsidRPr="00487029">
        <w:t>The satellite downlink frequency spectrum consists of six 25 kHz channels (2024 to 2086). These channels may be bundled into one 150 kHz channel to reduce the guard band (needed due to the frequency Doppler shift of incoming signals from LEO satellites), increase the throughput, and more importantly, improve the power efficiency of the satellite power amplifier (avoiding multi-carrier transmission which typically requires a larger output back-off). (refer to section 5.1.3).</w:t>
      </w:r>
    </w:p>
    <w:p w:rsidR="00610E16" w:rsidRPr="00487029" w:rsidRDefault="00610E16" w:rsidP="00610E16">
      <w:r w:rsidRPr="00487029">
        <w:t>Due to the PFD limit imposed on the VDE-SAT downlink (as part of sharing the frequencies with land mobile), a certain level of redundancy (in the form of frame repetition, forward error correction or higher layer redundancy) is implemented in the VDE-SAT protocol in order to mitigate the error and enhance the data detection probability.</w:t>
      </w:r>
    </w:p>
    <w:p w:rsidR="00610E16" w:rsidRPr="00487029" w:rsidRDefault="00610E16" w:rsidP="00610E16">
      <w:pPr>
        <w:rPr>
          <w:b/>
        </w:rPr>
      </w:pPr>
      <w:r w:rsidRPr="00487029">
        <w:t>The VDE-SAT downlink signal also includes repeated known symbols (e.g. pilots, preamble, post-amble) to facilitate signal detection and synchronization as well as possible interference mitigation and channel estimation. In order to avoid unwanted in-band spectral lines, the data symbols are scrambled with a known sequence. The example in section 6.4.2.19 concludes that a downlink data rate of 240 kbits/s</w:t>
      </w:r>
      <w:r w:rsidRPr="00487029">
        <w:rPr>
          <w:b/>
        </w:rPr>
        <w:t xml:space="preserve"> </w:t>
      </w:r>
      <w:r w:rsidRPr="00487029">
        <w:t>is possible.</w:t>
      </w:r>
    </w:p>
    <w:p w:rsidR="00610E16" w:rsidRPr="00021819" w:rsidRDefault="00610E16" w:rsidP="00610E16">
      <w:r w:rsidRPr="00487029">
        <w:t>The signal level generated by the satellite should be kept below the P</w:t>
      </w:r>
      <w:r w:rsidR="00732750">
        <w:t>FD mask limit (referred to the E</w:t>
      </w:r>
      <w:r w:rsidRPr="00487029">
        <w:t>arth’s surface) specified in Table A7-2 below. Note that this is based on coordination with terrestrial VHF services and that the PFD level refers to the vertical component of radiation normal to</w:t>
      </w:r>
      <w:r w:rsidR="00732750">
        <w:t xml:space="preserve"> the E</w:t>
      </w:r>
      <w:r w:rsidRPr="00487029">
        <w:t>arth’s</w:t>
      </w:r>
      <w:r w:rsidR="00021819" w:rsidRPr="00021819">
        <w:t>.</w:t>
      </w:r>
    </w:p>
    <w:p w:rsidR="00610E16" w:rsidRPr="00487029" w:rsidRDefault="00610E16" w:rsidP="00610E16">
      <w:pPr>
        <w:pStyle w:val="TableNo"/>
      </w:pPr>
      <w:r w:rsidRPr="00487029">
        <w:t>Table A7-2</w:t>
      </w:r>
    </w:p>
    <w:p w:rsidR="00610E16" w:rsidRPr="00487029" w:rsidRDefault="00610E16" w:rsidP="00610E16">
      <w:pPr>
        <w:pStyle w:val="Tabletitle"/>
      </w:pPr>
      <w:r w:rsidRPr="00487029">
        <w:t>Power flux-density mask</w:t>
      </w:r>
    </w:p>
    <w:p w:rsidR="00610E16" w:rsidRPr="00487029" w:rsidRDefault="00021819" w:rsidP="0030202E">
      <w:pPr>
        <w:pStyle w:val="Equation"/>
      </w:pPr>
      <m:oMathPara>
        <m:oMath>
          <m:r>
            <m:rPr>
              <m:sty m:val="b"/>
            </m:rPr>
            <w:rPr>
              <w:rFonts w:ascii="Cambria Math" w:hAnsi="Cambria Math"/>
            </w:rPr>
            <m:t>θ</m:t>
          </m:r>
          <m:r>
            <m:rPr>
              <m:sty m:val="p"/>
            </m:rPr>
            <w:rPr>
              <w:rFonts w:ascii="Cambria Math" w:hAnsi="Cambria Math"/>
            </w:rPr>
            <m:t>°=</m:t>
          </m:r>
          <m:r>
            <m:rPr>
              <m:sty m:val="bi"/>
            </m:rPr>
            <w:rPr>
              <w:rFonts w:ascii="Cambria Math" w:hAnsi="Cambria Math"/>
            </w:rPr>
            <m:t>earth</m:t>
          </m:r>
          <m:r>
            <m:rPr>
              <m:sty m:val="p"/>
            </m:rPr>
            <w:rPr>
              <w:rFonts w:ascii="Cambria Math" w:hAnsi="Cambria Math"/>
            </w:rPr>
            <m:t>-</m:t>
          </m:r>
          <m:r>
            <m:rPr>
              <m:sty m:val="bi"/>
            </m:rPr>
            <w:rPr>
              <w:rFonts w:ascii="Cambria Math" w:hAnsi="Cambria Math"/>
            </w:rPr>
            <m:t>satellite</m:t>
          </m:r>
          <m:r>
            <m:rPr>
              <m:sty m:val="p"/>
            </m:rPr>
            <w:rPr>
              <w:rFonts w:ascii="Cambria Math" w:hAnsi="Cambria Math"/>
            </w:rPr>
            <m:t xml:space="preserve"> </m:t>
          </m:r>
          <m:r>
            <m:rPr>
              <m:sty m:val="bi"/>
            </m:rPr>
            <w:rPr>
              <w:rFonts w:ascii="Cambria Math" w:hAnsi="Cambria Math"/>
            </w:rPr>
            <m:t>elevation</m:t>
          </m:r>
          <m:r>
            <m:rPr>
              <m:sty m:val="p"/>
            </m:rPr>
            <w:rPr>
              <w:rFonts w:ascii="Cambria Math" w:hAnsi="Cambria Math"/>
            </w:rPr>
            <m:t xml:space="preserve"> </m:t>
          </m:r>
          <m:r>
            <m:rPr>
              <m:sty m:val="bi"/>
            </m:rPr>
            <w:rPr>
              <w:rFonts w:ascii="Cambria Math" w:hAnsi="Cambria Math"/>
            </w:rPr>
            <m:t>angle</m:t>
          </m:r>
        </m:oMath>
      </m:oMathPara>
    </w:p>
    <w:p w:rsidR="00610E16" w:rsidRPr="0030202E" w:rsidRDefault="004F3EA9" w:rsidP="00811736">
      <w:pPr>
        <w:pStyle w:val="Equation"/>
      </w:pPr>
      <m:oMathPara>
        <m:oMath>
          <m:sSub>
            <m:sSubPr>
              <m:ctrlPr>
                <w:rPr>
                  <w:rFonts w:ascii="Cambria Math" w:hAnsi="Cambria Math"/>
                </w:rPr>
              </m:ctrlPr>
            </m:sSubPr>
            <m:e>
              <m:r>
                <w:rPr>
                  <w:rFonts w:ascii="Cambria Math" w:hAnsi="Cambria Math"/>
                </w:rPr>
                <m:t>PFD</m:t>
              </m:r>
              <m:d>
                <m:dPr>
                  <m:ctrlPr>
                    <w:rPr>
                      <w:rFonts w:ascii="Cambria Math" w:hAnsi="Cambria Math"/>
                    </w:rPr>
                  </m:ctrlPr>
                </m:dPr>
                <m:e>
                  <m:r>
                    <m:rPr>
                      <m:sty m:val="p"/>
                    </m:rPr>
                    <w:rPr>
                      <w:rFonts w:ascii="Cambria Math" w:hAnsi="Cambria Math"/>
                    </w:rPr>
                    <m:t>θ°</m:t>
                  </m:r>
                </m:e>
              </m:d>
              <m:r>
                <m:rPr>
                  <m:sty m:val="p"/>
                </m:rPr>
                <w:rPr>
                  <w:rFonts w:ascii="Cambria Math" w:hAnsi="Cambria Math"/>
                </w:rPr>
                <m:t xml:space="preserve"> </m:t>
              </m:r>
            </m:e>
            <m:sub>
              <m:r>
                <m:rPr>
                  <m:sty m:val="p"/>
                </m:rPr>
                <w:rPr>
                  <w:rFonts w:ascii="Cambria Math" w:hAnsi="Cambria Math"/>
                </w:rPr>
                <m:t>(dBW/(</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*4 kHz))</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-149+0.16*θ°                        0°≤θ&lt;45°;</m:t>
                  </m:r>
                </m:e>
                <m:e>
                  <m:r>
                    <m:rPr>
                      <m:sty m:val="p"/>
                    </m:rPr>
                    <w:rPr>
                      <w:rFonts w:ascii="Cambria Math" w:hAnsi="Cambria Math"/>
                    </w:rPr>
                    <m:t>-142+0.53*</m:t>
                  </m:r>
                  <m:d>
                    <m:dPr>
                      <m:ctrlPr>
                        <w:rPr>
                          <w:rFonts w:ascii="Cambria Math" w:hAnsi="Cambria Math"/>
                        </w:rPr>
                      </m:ctrlPr>
                    </m:dPr>
                    <m:e>
                      <m:r>
                        <m:rPr>
                          <m:sty m:val="p"/>
                        </m:rPr>
                        <w:rPr>
                          <w:rFonts w:ascii="Cambria Math" w:hAnsi="Cambria Math"/>
                        </w:rPr>
                        <m:t>θ°-45°</m:t>
                      </m:r>
                    </m:e>
                  </m:d>
                  <m:r>
                    <m:rPr>
                      <m:sty m:val="p"/>
                    </m:rPr>
                    <w:rPr>
                      <w:rFonts w:ascii="Cambria Math" w:hAnsi="Cambria Math"/>
                    </w:rPr>
                    <m:t xml:space="preserve">      45°≤θ&lt;60°;</m:t>
                  </m:r>
                </m:e>
                <m:e>
                  <m:r>
                    <m:rPr>
                      <m:sty m:val="p"/>
                    </m:rPr>
                    <w:rPr>
                      <w:rFonts w:ascii="Cambria Math" w:hAnsi="Cambria Math"/>
                    </w:rPr>
                    <m:t>-134+0.1*</m:t>
                  </m:r>
                  <m:d>
                    <m:dPr>
                      <m:ctrlPr>
                        <w:rPr>
                          <w:rFonts w:ascii="Cambria Math" w:hAnsi="Cambria Math"/>
                        </w:rPr>
                      </m:ctrlPr>
                    </m:dPr>
                    <m:e>
                      <m:r>
                        <m:rPr>
                          <m:sty m:val="p"/>
                        </m:rPr>
                        <w:rPr>
                          <w:rFonts w:ascii="Cambria Math" w:hAnsi="Cambria Math"/>
                        </w:rPr>
                        <m:t>θ°-60°</m:t>
                      </m:r>
                    </m:e>
                  </m:d>
                  <m:r>
                    <m:rPr>
                      <m:sty m:val="p"/>
                    </m:rPr>
                    <w:rPr>
                      <w:rFonts w:ascii="Cambria Math" w:hAnsi="Cambria Math"/>
                    </w:rPr>
                    <m:t xml:space="preserve">         60°≤θ≤90°.</m:t>
                  </m:r>
                </m:e>
              </m:eqArr>
            </m:e>
          </m:d>
        </m:oMath>
      </m:oMathPara>
    </w:p>
    <w:p w:rsidR="00610E16" w:rsidRPr="00487029" w:rsidRDefault="00610E16" w:rsidP="0030202E">
      <w:r w:rsidRPr="00487029">
        <w:t>This PFD mask is to ensure that there is no harmful interference caused by the satellite downlink on non-maritime terrestrial services sharing the same frequency (ensuring in-band carrier</w:t>
      </w:r>
      <w:r w:rsidR="0030202E">
        <w:noBreakHyphen/>
      </w:r>
      <w:r w:rsidRPr="00487029">
        <w:t>to</w:t>
      </w:r>
      <w:r w:rsidR="0030202E">
        <w:noBreakHyphen/>
      </w:r>
      <w:r w:rsidRPr="00487029">
        <w:t>interference requirements of terrestrial service receivers).</w:t>
      </w:r>
    </w:p>
    <w:p w:rsidR="00610E16" w:rsidRPr="00487029" w:rsidRDefault="00610E16" w:rsidP="00610E16">
      <w:pPr>
        <w:pStyle w:val="Heading4"/>
      </w:pPr>
      <w:r w:rsidRPr="00487029">
        <w:rPr>
          <w:rFonts w:ascii="Times New Roman Bold" w:hAnsi="Times New Roman Bold"/>
        </w:rPr>
        <w:t>6.3.1.2</w:t>
      </w:r>
      <w:r w:rsidRPr="00487029">
        <w:rPr>
          <w:rFonts w:ascii="Times New Roman Bold" w:hAnsi="Times New Roman Bold"/>
        </w:rPr>
        <w:tab/>
      </w:r>
      <w:r w:rsidRPr="00487029">
        <w:t>SAT 3 uplink</w:t>
      </w:r>
    </w:p>
    <w:p w:rsidR="00610E16" w:rsidRPr="00487029" w:rsidRDefault="00610E16" w:rsidP="00610E16">
      <w:r w:rsidRPr="00487029">
        <w:t>The frequency spectrum corresponding to 6 lower VDE channels (starting from Channel 1024) are used for satellite data uplink. Compared to the AIS channels, and long range AIS, these 6 channels provide a significant data uplink capability via satellite.</w:t>
      </w:r>
    </w:p>
    <w:p w:rsidR="00610E16" w:rsidRPr="00487029" w:rsidRDefault="00610E16" w:rsidP="00610E16">
      <w:r w:rsidRPr="00487029">
        <w:t>The access scheme protocol for data uplink via satellite is designed to take into account the entire satellite field of view and to maximize the probability of message detections by avoiding message collisions.</w:t>
      </w:r>
    </w:p>
    <w:p w:rsidR="00610E16" w:rsidRPr="00487029" w:rsidRDefault="00610E16" w:rsidP="00610E16">
      <w:pPr>
        <w:pStyle w:val="Heading3"/>
      </w:pPr>
      <w:r w:rsidRPr="00487029">
        <w:rPr>
          <w:rFonts w:ascii="Times New Roman Bold" w:hAnsi="Times New Roman Bold"/>
        </w:rPr>
        <w:t>6.3.2</w:t>
      </w:r>
      <w:r w:rsidRPr="00487029">
        <w:rPr>
          <w:rFonts w:ascii="Times New Roman Bold" w:hAnsi="Times New Roman Bold"/>
        </w:rPr>
        <w:tab/>
      </w:r>
      <w:r w:rsidRPr="00487029">
        <w:t>Rationale of channel allocation for VHF data exchange-satellite</w:t>
      </w:r>
    </w:p>
    <w:p w:rsidR="00610E16" w:rsidRPr="00487029" w:rsidRDefault="00610E16" w:rsidP="00610E16">
      <w:r w:rsidRPr="00487029">
        <w:t>The frequency plan for the entire VDES, as depicted in Figure A7-6 above, facilitates a realistic implementation of the proposed system in co-existence with, and complementing, the current AIS. The following points regarding the frequency plan are highlighted:</w:t>
      </w:r>
    </w:p>
    <w:p w:rsidR="00610E16" w:rsidRPr="00487029" w:rsidRDefault="00610E16" w:rsidP="0030202E">
      <w:pPr>
        <w:pStyle w:val="enumlev1"/>
      </w:pPr>
      <w:r w:rsidRPr="00487029">
        <w:t>−</w:t>
      </w:r>
      <w:r w:rsidRPr="00487029">
        <w:tab/>
        <w:t>The requirements for VDES concentrate the reception frequencies on board of the ship to a limited range of 250 kHz at the upper maritime VHF band. This provides an efficient implementation of VDES on-board receivers by narrowing the input filter bandwidth, reducing potential impairments due to other activities within the maritime VHF band;</w:t>
      </w:r>
    </w:p>
    <w:p w:rsidR="00610E16" w:rsidRPr="00487029" w:rsidRDefault="00610E16" w:rsidP="0030202E">
      <w:pPr>
        <w:pStyle w:val="enumlev1"/>
      </w:pPr>
      <w:r w:rsidRPr="00487029">
        <w:t>−</w:t>
      </w:r>
      <w:r w:rsidRPr="00487029">
        <w:tab/>
        <w:t>The VDE-SAT downlink shares the same frequency range as the terrestrial VDE and AIS. This allows sharing the same antenna as well as the receiver front-end design;</w:t>
      </w:r>
    </w:p>
    <w:p w:rsidR="00610E16" w:rsidRPr="00487029" w:rsidRDefault="00610E16" w:rsidP="0030202E">
      <w:pPr>
        <w:pStyle w:val="enumlev1"/>
      </w:pPr>
      <w:r w:rsidRPr="00487029">
        <w:t>−</w:t>
      </w:r>
      <w:r w:rsidRPr="00487029">
        <w:tab/>
        <w:t>Satellite and shore reception frequencies of shipborne VDE signals occupy the lower end of the VHF maritime band. This allows for a complementary service close to the shore and at the high sea while sharing the same spectrum. The frequency separation between the upper and lower spectra (with 4.6 MHz separation) provides an acceptable level of isolation between VDES receiving chain and the VDE ship-borne transmitters;</w:t>
      </w:r>
    </w:p>
    <w:p w:rsidR="00610E16" w:rsidRPr="00487029" w:rsidRDefault="00610E16" w:rsidP="0030202E">
      <w:pPr>
        <w:pStyle w:val="enumlev1"/>
      </w:pPr>
      <w:r w:rsidRPr="00487029">
        <w:t>−</w:t>
      </w:r>
      <w:r w:rsidRPr="00487029">
        <w:tab/>
        <w:t>The frequency separation between the uplink and downlink allows hosting VDE-SAT transmitter and receiver on the same satellite which allows for a more cost-effective satellite mission concepts (i.e. reduce number of satellites, improved efficiency and possible interactivity).</w:t>
      </w:r>
    </w:p>
    <w:p w:rsidR="00610E16" w:rsidRPr="00487029" w:rsidRDefault="00610E16" w:rsidP="00610E16">
      <w:pPr>
        <w:pStyle w:val="Heading2"/>
      </w:pPr>
      <w:r w:rsidRPr="00487029">
        <w:rPr>
          <w:rFonts w:ascii="Times New Roman Bold" w:hAnsi="Times New Roman Bold"/>
        </w:rPr>
        <w:t>6.4</w:t>
      </w:r>
      <w:r w:rsidRPr="00487029">
        <w:rPr>
          <w:rFonts w:ascii="Times New Roman Bold" w:hAnsi="Times New Roman Bold"/>
        </w:rPr>
        <w:tab/>
      </w:r>
      <w:r w:rsidRPr="00487029">
        <w:t xml:space="preserve">Example VHF data exchange system satellite implementation </w:t>
      </w:r>
    </w:p>
    <w:p w:rsidR="00610E16" w:rsidRPr="00487029" w:rsidRDefault="00610E16" w:rsidP="00610E16">
      <w:r w:rsidRPr="00487029">
        <w:t>The following example VDES satellite implementation fits the PFD angular mask and supports the requirements of this Recommendation.</w:t>
      </w:r>
    </w:p>
    <w:p w:rsidR="00610E16" w:rsidRPr="00487029" w:rsidRDefault="00610E16" w:rsidP="00610E16">
      <w:pPr>
        <w:pStyle w:val="Heading3"/>
      </w:pPr>
      <w:r w:rsidRPr="00487029">
        <w:rPr>
          <w:rFonts w:ascii="Times New Roman Bold" w:hAnsi="Times New Roman Bold"/>
        </w:rPr>
        <w:t>6.4.1</w:t>
      </w:r>
      <w:r w:rsidRPr="00487029">
        <w:rPr>
          <w:rFonts w:ascii="Times New Roman Bold" w:hAnsi="Times New Roman Bold"/>
        </w:rPr>
        <w:tab/>
      </w:r>
      <w:r w:rsidRPr="00487029">
        <w:t>Determine the VHF data exchange system satellite orbital characteristics</w:t>
      </w:r>
    </w:p>
    <w:p w:rsidR="00610E16" w:rsidRPr="00487029" w:rsidRDefault="00610E16" w:rsidP="00610E16">
      <w:r w:rsidRPr="00487029">
        <w:t>The following VDES satellite implementation is considered. The satellite orbital characteristics that are needed to support this application are determined as follows.</w:t>
      </w:r>
    </w:p>
    <w:p w:rsidR="00610E16" w:rsidRPr="00487029" w:rsidRDefault="00610E16" w:rsidP="00610E16">
      <w:pPr>
        <w:pStyle w:val="Heading4"/>
      </w:pPr>
      <w:r w:rsidRPr="00487029">
        <w:rPr>
          <w:rFonts w:ascii="Times New Roman Bold" w:hAnsi="Times New Roman Bold"/>
        </w:rPr>
        <w:t>6.4.1.1</w:t>
      </w:r>
      <w:r w:rsidRPr="00487029">
        <w:rPr>
          <w:rFonts w:ascii="Times New Roman Bold" w:hAnsi="Times New Roman Bold"/>
        </w:rPr>
        <w:tab/>
      </w:r>
      <w:r w:rsidRPr="00487029">
        <w:t xml:space="preserve">Determine the satellite’s orbit </w:t>
      </w:r>
    </w:p>
    <w:p w:rsidR="00610E16" w:rsidRPr="00487029" w:rsidRDefault="00610E16" w:rsidP="007B145B">
      <w:pPr>
        <w:tabs>
          <w:tab w:val="left" w:pos="3969"/>
        </w:tabs>
      </w:pPr>
      <w:r w:rsidRPr="00487029">
        <w:t xml:space="preserve">The example VDES satellite employs a polar orbit at a height of 550 km above the surface of the </w:t>
      </w:r>
      <w:r w:rsidR="007B145B" w:rsidRPr="00487029">
        <w:t>Earth</w:t>
      </w:r>
      <w:r w:rsidRPr="00487029">
        <w:t>. The velocity, acceleration and orbital period of the satellite are determined, given:</w:t>
      </w:r>
      <w:r w:rsidR="007B145B">
        <w:t xml:space="preserve"> </w:t>
      </w:r>
      <w:r w:rsidRPr="0030202E">
        <w:rPr>
          <w:i/>
          <w:iCs/>
        </w:rPr>
        <w:t>M</w:t>
      </w:r>
      <w:r w:rsidRPr="0030202E">
        <w:rPr>
          <w:vertAlign w:val="subscript"/>
        </w:rPr>
        <w:t>earth</w:t>
      </w:r>
      <w:r w:rsidR="007B145B">
        <w:t> </w:t>
      </w:r>
      <w:r w:rsidRPr="00487029">
        <w:t>=</w:t>
      </w:r>
      <w:r w:rsidR="007B145B">
        <w:t> </w:t>
      </w:r>
      <w:r w:rsidRPr="00487029">
        <w:t xml:space="preserve">5.98 </w:t>
      </w:r>
      <w:r w:rsidR="00930501">
        <w:sym w:font="Symbol" w:char="F0B4"/>
      </w:r>
      <w:r w:rsidRPr="00487029">
        <w:t xml:space="preserve"> 10</w:t>
      </w:r>
      <w:r w:rsidRPr="00487029">
        <w:rPr>
          <w:vertAlign w:val="superscript"/>
        </w:rPr>
        <w:t>24</w:t>
      </w:r>
      <w:r w:rsidRPr="00487029">
        <w:t xml:space="preserve"> kg, </w:t>
      </w:r>
      <w:r w:rsidRPr="0030202E">
        <w:rPr>
          <w:i/>
          <w:iCs/>
        </w:rPr>
        <w:t>R</w:t>
      </w:r>
      <w:r w:rsidRPr="0030202E">
        <w:rPr>
          <w:vertAlign w:val="subscript"/>
        </w:rPr>
        <w:t>earth</w:t>
      </w:r>
      <w:r w:rsidRPr="00487029">
        <w:t xml:space="preserve"> = 6.37</w:t>
      </w:r>
      <w:r w:rsidR="00930501" w:rsidRPr="00487029">
        <w:t xml:space="preserve"> </w:t>
      </w:r>
      <w:r w:rsidR="00930501">
        <w:sym w:font="Symbol" w:char="F0B4"/>
      </w:r>
      <w:r w:rsidR="00930501" w:rsidRPr="00487029">
        <w:t xml:space="preserve"> </w:t>
      </w:r>
      <w:r w:rsidRPr="00487029">
        <w:t>10</w:t>
      </w:r>
      <w:r w:rsidRPr="00487029">
        <w:rPr>
          <w:vertAlign w:val="superscript"/>
        </w:rPr>
        <w:t>6</w:t>
      </w:r>
      <w:r w:rsidRPr="00487029">
        <w:t xml:space="preserve"> m. </w:t>
      </w:r>
    </w:p>
    <w:p w:rsidR="00610E16" w:rsidRPr="00487029" w:rsidRDefault="00610E16" w:rsidP="00610E16">
      <w:pPr>
        <w:rPr>
          <w:szCs w:val="24"/>
        </w:rPr>
      </w:pPr>
      <w:r w:rsidRPr="00487029">
        <w:rPr>
          <w:szCs w:val="24"/>
        </w:rPr>
        <w:t>The satellite’s orbit and the known and unknown parameters are shown in Figure A7-7 below.</w:t>
      </w:r>
    </w:p>
    <w:p w:rsidR="00610E16" w:rsidRPr="00487029" w:rsidRDefault="00610E16" w:rsidP="0030202E">
      <w:pPr>
        <w:pStyle w:val="FigureNo"/>
      </w:pPr>
      <w:r w:rsidRPr="0030202E">
        <w:t>Figure</w:t>
      </w:r>
      <w:r w:rsidRPr="00487029">
        <w:t xml:space="preserve"> A7-7</w:t>
      </w:r>
    </w:p>
    <w:p w:rsidR="00610E16" w:rsidRPr="00487029" w:rsidRDefault="00610E16" w:rsidP="0030202E">
      <w:pPr>
        <w:pStyle w:val="Figuretitle"/>
      </w:pPr>
      <w:r w:rsidRPr="00487029">
        <w:t>Satellite orbital characteristics</w:t>
      </w:r>
    </w:p>
    <w:tbl>
      <w:tblPr>
        <w:tblW w:w="4000" w:type="pct"/>
        <w:jc w:val="center"/>
        <w:tblCellSpacing w:w="15" w:type="dxa"/>
        <w:tblCellMar>
          <w:left w:w="0" w:type="dxa"/>
          <w:right w:w="0" w:type="dxa"/>
        </w:tblCellMar>
        <w:tblLook w:val="04A0" w:firstRow="1" w:lastRow="0" w:firstColumn="1" w:lastColumn="0" w:noHBand="0" w:noVBand="1"/>
      </w:tblPr>
      <w:tblGrid>
        <w:gridCol w:w="7654"/>
        <w:gridCol w:w="57"/>
      </w:tblGrid>
      <w:tr w:rsidR="00610E16" w:rsidRPr="00487029" w:rsidTr="00610E16">
        <w:trPr>
          <w:tblCellSpacing w:w="15" w:type="dxa"/>
          <w:jc w:val="center"/>
        </w:trPr>
        <w:tc>
          <w:tcPr>
            <w:tcW w:w="0" w:type="auto"/>
            <w:tcBorders>
              <w:top w:val="nil"/>
              <w:left w:val="nil"/>
              <w:bottom w:val="nil"/>
              <w:right w:val="nil"/>
            </w:tcBorders>
            <w:shd w:val="clear" w:color="auto" w:fill="auto"/>
          </w:tcPr>
          <w:p w:rsidR="00610E16" w:rsidRPr="00487029" w:rsidRDefault="00610E16" w:rsidP="0030202E">
            <w:pPr>
              <w:pStyle w:val="Figure"/>
            </w:pPr>
            <w:r w:rsidRPr="00487029">
              <w:rPr>
                <w:noProof/>
                <w:lang w:eastAsia="zh-CN"/>
              </w:rPr>
              <w:drawing>
                <wp:anchor distT="0" distB="0" distL="0" distR="0" simplePos="0" relativeHeight="251660288" behindDoc="0" locked="0" layoutInCell="1" allowOverlap="0" wp14:anchorId="5AC33F85" wp14:editId="0F68BBB8">
                  <wp:simplePos x="0" y="0"/>
                  <wp:positionH relativeFrom="column">
                    <wp:posOffset>-552450</wp:posOffset>
                  </wp:positionH>
                  <wp:positionV relativeFrom="line">
                    <wp:posOffset>323850</wp:posOffset>
                  </wp:positionV>
                  <wp:extent cx="2457450" cy="1323975"/>
                  <wp:effectExtent l="0" t="0" r="0" b="9525"/>
                  <wp:wrapSquare wrapText="bothSides"/>
                  <wp:docPr id="917" name="Picture 4" descr="u6l4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6l4c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457450" cy="1323975"/>
                          </a:xfrm>
                          <a:prstGeom prst="rect">
                            <a:avLst/>
                          </a:prstGeom>
                          <a:noFill/>
                          <a:ln>
                            <a:noFill/>
                          </a:ln>
                        </pic:spPr>
                      </pic:pic>
                    </a:graphicData>
                  </a:graphic>
                </wp:anchor>
              </w:drawing>
            </w:r>
            <w:r w:rsidRPr="00487029">
              <w:rPr>
                <w:noProof/>
                <w:lang w:eastAsia="zh-CN"/>
              </w:rPr>
              <mc:AlternateContent>
                <mc:Choice Requires="wps">
                  <w:drawing>
                    <wp:anchor distT="0" distB="0" distL="114300" distR="114300" simplePos="0" relativeHeight="251661312" behindDoc="0" locked="0" layoutInCell="1" allowOverlap="1" wp14:anchorId="3FF6329F" wp14:editId="6300E11D">
                      <wp:simplePos x="0" y="0"/>
                      <wp:positionH relativeFrom="column">
                        <wp:posOffset>2426335</wp:posOffset>
                      </wp:positionH>
                      <wp:positionV relativeFrom="paragraph">
                        <wp:posOffset>337820</wp:posOffset>
                      </wp:positionV>
                      <wp:extent cx="3114675" cy="1219200"/>
                      <wp:effectExtent l="0" t="0" r="28575" b="19050"/>
                      <wp:wrapNone/>
                      <wp:docPr id="87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219200"/>
                              </a:xfrm>
                              <a:prstGeom prst="rect">
                                <a:avLst/>
                              </a:prstGeom>
                              <a:solidFill>
                                <a:srgbClr val="FFFFFF"/>
                              </a:solidFill>
                              <a:ln w="9525">
                                <a:solidFill>
                                  <a:schemeClr val="bg1"/>
                                </a:solidFill>
                                <a:miter lim="800000"/>
                                <a:headEnd/>
                                <a:tailEnd/>
                              </a:ln>
                            </wps:spPr>
                            <wps:txbx>
                              <w:txbxContent>
                                <w:tbl>
                                  <w:tblPr>
                                    <w:tblW w:w="4770" w:type="pct"/>
                                    <w:tblCellSpacing w:w="15" w:type="dxa"/>
                                    <w:tblCellMar>
                                      <w:left w:w="0" w:type="dxa"/>
                                      <w:right w:w="0" w:type="dxa"/>
                                    </w:tblCellMar>
                                    <w:tblLook w:val="04A0" w:firstRow="1" w:lastRow="0" w:firstColumn="1" w:lastColumn="0" w:noHBand="0" w:noVBand="1"/>
                                  </w:tblPr>
                                  <w:tblGrid>
                                    <w:gridCol w:w="3296"/>
                                    <w:gridCol w:w="1095"/>
                                  </w:tblGrid>
                                  <w:tr w:rsidR="004F3EA9" w:rsidRPr="00C608C4" w:rsidTr="00610E16">
                                    <w:trPr>
                                      <w:trHeight w:val="2039"/>
                                      <w:tblCellSpacing w:w="15" w:type="dxa"/>
                                    </w:trPr>
                                    <w:tc>
                                      <w:tcPr>
                                        <w:tcW w:w="0" w:type="auto"/>
                                        <w:shd w:val="clear" w:color="auto" w:fill="auto"/>
                                        <w:hideMark/>
                                      </w:tcPr>
                                      <w:p w:rsidR="004F3EA9" w:rsidRPr="006417B9" w:rsidRDefault="004F3EA9" w:rsidP="00610E16">
                                        <w:r w:rsidRPr="006417B9">
                                          <w:t xml:space="preserve">Known: </w:t>
                                        </w:r>
                                      </w:p>
                                      <w:p w:rsidR="004F3EA9" w:rsidRPr="006417B9" w:rsidRDefault="004F3EA9" w:rsidP="00610E16">
                                        <w:r w:rsidRPr="0030202E">
                                          <w:rPr>
                                            <w:i/>
                                            <w:iCs/>
                                          </w:rPr>
                                          <w:t>R</w:t>
                                        </w:r>
                                        <w:r w:rsidRPr="006417B9">
                                          <w:t xml:space="preserve"> = </w:t>
                                        </w:r>
                                        <w:r w:rsidRPr="0030202E">
                                          <w:rPr>
                                            <w:i/>
                                            <w:iCs/>
                                          </w:rPr>
                                          <w:t>R</w:t>
                                        </w:r>
                                        <w:r w:rsidRPr="006417B9">
                                          <w:rPr>
                                            <w:sz w:val="18"/>
                                            <w:szCs w:val="18"/>
                                            <w:vertAlign w:val="subscript"/>
                                          </w:rPr>
                                          <w:t>earth</w:t>
                                        </w:r>
                                        <w:r w:rsidRPr="006417B9">
                                          <w:t xml:space="preserve"> + height = 6.92</w:t>
                                        </w:r>
                                        <w:r w:rsidRPr="00487029">
                                          <w:t xml:space="preserve"> </w:t>
                                        </w:r>
                                        <w:r>
                                          <w:sym w:font="Symbol" w:char="F0B4"/>
                                        </w:r>
                                        <w:r w:rsidRPr="00487029">
                                          <w:t xml:space="preserve"> </w:t>
                                        </w:r>
                                        <w:r w:rsidRPr="006417B9">
                                          <w:t>10</w:t>
                                        </w:r>
                                        <w:r w:rsidRPr="008B4910">
                                          <w:rPr>
                                            <w:szCs w:val="24"/>
                                            <w:vertAlign w:val="superscript"/>
                                          </w:rPr>
                                          <w:t>6</w:t>
                                        </w:r>
                                        <w:r w:rsidRPr="006417B9">
                                          <w:t xml:space="preserve"> m</w:t>
                                        </w:r>
                                      </w:p>
                                      <w:p w:rsidR="004F3EA9" w:rsidRPr="006417B9" w:rsidRDefault="004F3EA9" w:rsidP="00610E16">
                                        <w:r w:rsidRPr="0030202E">
                                          <w:rPr>
                                            <w:i/>
                                            <w:iCs/>
                                          </w:rPr>
                                          <w:t>M</w:t>
                                        </w:r>
                                        <w:r w:rsidRPr="006417B9">
                                          <w:rPr>
                                            <w:sz w:val="18"/>
                                            <w:szCs w:val="18"/>
                                            <w:vertAlign w:val="subscript"/>
                                          </w:rPr>
                                          <w:t>earth</w:t>
                                        </w:r>
                                        <w:r w:rsidRPr="0030202E">
                                          <w:rPr>
                                            <w:sz w:val="18"/>
                                            <w:szCs w:val="18"/>
                                          </w:rPr>
                                          <w:t xml:space="preserve"> </w:t>
                                        </w:r>
                                        <w:r w:rsidRPr="006417B9">
                                          <w:t>= 5.98</w:t>
                                        </w:r>
                                        <w:r w:rsidRPr="00487029">
                                          <w:t xml:space="preserve"> </w:t>
                                        </w:r>
                                        <w:r>
                                          <w:sym w:font="Symbol" w:char="F0B4"/>
                                        </w:r>
                                        <w:r w:rsidRPr="00487029">
                                          <w:t xml:space="preserve"> </w:t>
                                        </w:r>
                                        <w:r w:rsidRPr="006417B9">
                                          <w:t>10</w:t>
                                        </w:r>
                                        <w:r w:rsidRPr="008B4910">
                                          <w:rPr>
                                            <w:szCs w:val="24"/>
                                            <w:vertAlign w:val="superscript"/>
                                          </w:rPr>
                                          <w:t>24</w:t>
                                        </w:r>
                                        <w:r w:rsidRPr="006417B9">
                                          <w:t xml:space="preserve"> kg</w:t>
                                        </w:r>
                                      </w:p>
                                      <w:p w:rsidR="004F3EA9" w:rsidRPr="006417B9" w:rsidRDefault="004F3EA9" w:rsidP="0030202E">
                                        <w:r w:rsidRPr="0030202E">
                                          <w:rPr>
                                            <w:i/>
                                            <w:iCs/>
                                          </w:rPr>
                                          <w:t>G</w:t>
                                        </w:r>
                                        <w:r w:rsidRPr="006417B9">
                                          <w:t xml:space="preserve"> = 6.673</w:t>
                                        </w:r>
                                        <w:r w:rsidRPr="00487029">
                                          <w:t xml:space="preserve"> </w:t>
                                        </w:r>
                                        <w:r>
                                          <w:sym w:font="Symbol" w:char="F0B4"/>
                                        </w:r>
                                        <w:r w:rsidRPr="00487029">
                                          <w:t xml:space="preserve"> </w:t>
                                        </w:r>
                                        <w:r w:rsidRPr="006417B9">
                                          <w:t>10</w:t>
                                        </w:r>
                                        <w:r>
                                          <w:rPr>
                                            <w:szCs w:val="24"/>
                                            <w:vertAlign w:val="superscript"/>
                                            <w:lang w:val="ru-RU"/>
                                          </w:rPr>
                                          <w:t>−</w:t>
                                        </w:r>
                                        <w:r w:rsidRPr="008B4910">
                                          <w:rPr>
                                            <w:szCs w:val="24"/>
                                            <w:vertAlign w:val="superscript"/>
                                          </w:rPr>
                                          <w:t>11</w:t>
                                        </w:r>
                                        <w:r w:rsidRPr="006417B9">
                                          <w:t xml:space="preserve"> </w:t>
                                        </w:r>
                                        <w:r w:rsidRPr="0030202E">
                                          <w:rPr>
                                            <w:i/>
                                            <w:iCs/>
                                          </w:rPr>
                                          <w:t>N</w:t>
                                        </w:r>
                                        <w:r w:rsidRPr="006417B9">
                                          <w:t xml:space="preserve"> m</w:t>
                                        </w:r>
                                        <w:r w:rsidRPr="006417B9">
                                          <w:rPr>
                                            <w:sz w:val="18"/>
                                            <w:szCs w:val="18"/>
                                            <w:vertAlign w:val="superscript"/>
                                          </w:rPr>
                                          <w:t>2</w:t>
                                        </w:r>
                                        <w:r w:rsidRPr="006417B9">
                                          <w:t>/kg</w:t>
                                        </w:r>
                                        <w:r w:rsidRPr="006417B9">
                                          <w:rPr>
                                            <w:sz w:val="18"/>
                                            <w:szCs w:val="18"/>
                                            <w:vertAlign w:val="superscript"/>
                                          </w:rPr>
                                          <w:t>2</w:t>
                                        </w:r>
                                      </w:p>
                                    </w:tc>
                                    <w:tc>
                                      <w:tcPr>
                                        <w:tcW w:w="0" w:type="auto"/>
                                        <w:shd w:val="clear" w:color="auto" w:fill="auto"/>
                                        <w:hideMark/>
                                      </w:tcPr>
                                      <w:p w:rsidR="004F3EA9" w:rsidRPr="006417B9" w:rsidRDefault="004F3EA9" w:rsidP="00610E16">
                                        <w:r w:rsidRPr="006417B9">
                                          <w:t>Unknown:</w:t>
                                        </w:r>
                                      </w:p>
                                      <w:p w:rsidR="004F3EA9" w:rsidRPr="0030202E" w:rsidRDefault="004F3EA9" w:rsidP="00610E16">
                                        <w:pPr>
                                          <w:jc w:val="center"/>
                                          <w:rPr>
                                            <w:i/>
                                            <w:iCs/>
                                          </w:rPr>
                                        </w:pPr>
                                        <w:r w:rsidRPr="0030202E">
                                          <w:rPr>
                                            <w:i/>
                                            <w:iCs/>
                                          </w:rPr>
                                          <w:t>v</w:t>
                                        </w:r>
                                      </w:p>
                                      <w:p w:rsidR="004F3EA9" w:rsidRPr="0030202E" w:rsidRDefault="004F3EA9" w:rsidP="00610E16">
                                        <w:pPr>
                                          <w:jc w:val="center"/>
                                          <w:rPr>
                                            <w:i/>
                                            <w:iCs/>
                                          </w:rPr>
                                        </w:pPr>
                                        <w:r w:rsidRPr="0030202E">
                                          <w:rPr>
                                            <w:i/>
                                            <w:iCs/>
                                          </w:rPr>
                                          <w:t>a</w:t>
                                        </w:r>
                                      </w:p>
                                      <w:p w:rsidR="004F3EA9" w:rsidRPr="0030202E" w:rsidRDefault="004F3EA9" w:rsidP="00610E16">
                                        <w:pPr>
                                          <w:jc w:val="center"/>
                                          <w:rPr>
                                            <w:i/>
                                            <w:iCs/>
                                          </w:rPr>
                                        </w:pPr>
                                        <w:r w:rsidRPr="0030202E">
                                          <w:rPr>
                                            <w:i/>
                                            <w:iCs/>
                                          </w:rPr>
                                          <w:t>T</w:t>
                                        </w:r>
                                      </w:p>
                                    </w:tc>
                                  </w:tr>
                                  <w:tr w:rsidR="004F3EA9" w:rsidRPr="00C608C4" w:rsidTr="00610E16">
                                    <w:trPr>
                                      <w:trHeight w:val="2039"/>
                                      <w:tblCellSpacing w:w="15" w:type="dxa"/>
                                    </w:trPr>
                                    <w:tc>
                                      <w:tcPr>
                                        <w:tcW w:w="0" w:type="auto"/>
                                        <w:shd w:val="clear" w:color="auto" w:fill="auto"/>
                                      </w:tcPr>
                                      <w:p w:rsidR="004F3EA9" w:rsidRPr="006417B9" w:rsidRDefault="004F3EA9" w:rsidP="00610E16">
                                        <w:r>
                                          <w:t xml:space="preserve">  </w:t>
                                        </w:r>
                                      </w:p>
                                    </w:tc>
                                    <w:tc>
                                      <w:tcPr>
                                        <w:tcW w:w="0" w:type="auto"/>
                                        <w:shd w:val="clear" w:color="auto" w:fill="auto"/>
                                      </w:tcPr>
                                      <w:p w:rsidR="004F3EA9" w:rsidRPr="006417B9" w:rsidRDefault="004F3EA9" w:rsidP="00610E16"/>
                                    </w:tc>
                                  </w:tr>
                                </w:tbl>
                                <w:p w:rsidR="004F3EA9" w:rsidRDefault="004F3EA9" w:rsidP="00610E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6329F" id="Text Box 5" o:spid="_x0000_s1032" type="#_x0000_t202" style="position:absolute;left:0;text-align:left;margin-left:191.05pt;margin-top:26.6pt;width:245.25pt;height: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" strokecolor="white [3212]">
                      <v:textbox>
                        <w:txbxContent>
                          <w:tbl>
                            <w:tblPr>
                              <w:tblW w:w="4770" w:type="pct"/>
                              <w:tblCellSpacing w:w="15" w:type="dxa"/>
                              <w:tblCellMar>
                                <w:left w:w="0" w:type="dxa"/>
                                <w:right w:w="0" w:type="dxa"/>
                              </w:tblCellMar>
                              <w:tblLook w:val="04A0" w:firstRow="1" w:lastRow="0" w:firstColumn="1" w:lastColumn="0" w:noHBand="0" w:noVBand="1"/>
                            </w:tblPr>
                            <w:tblGrid>
                              <w:gridCol w:w="3296"/>
                              <w:gridCol w:w="1095"/>
                            </w:tblGrid>
                            <w:tr w:rsidR="004F3EA9" w:rsidRPr="00C608C4" w:rsidTr="00610E16">
                              <w:trPr>
                                <w:trHeight w:val="2039"/>
                                <w:tblCellSpacing w:w="15" w:type="dxa"/>
                              </w:trPr>
                              <w:tc>
                                <w:tcPr>
                                  <w:tcW w:w="0" w:type="auto"/>
                                  <w:shd w:val="clear" w:color="auto" w:fill="auto"/>
                                  <w:hideMark/>
                                </w:tcPr>
                                <w:p w:rsidR="004F3EA9" w:rsidRPr="006417B9" w:rsidRDefault="004F3EA9" w:rsidP="00610E16">
                                  <w:r w:rsidRPr="006417B9">
                                    <w:t xml:space="preserve">Known: </w:t>
                                  </w:r>
                                </w:p>
                                <w:p w:rsidR="004F3EA9" w:rsidRPr="006417B9" w:rsidRDefault="004F3EA9" w:rsidP="00610E16">
                                  <w:r w:rsidRPr="0030202E">
                                    <w:rPr>
                                      <w:i/>
                                      <w:iCs/>
                                    </w:rPr>
                                    <w:t>R</w:t>
                                  </w:r>
                                  <w:r w:rsidRPr="006417B9">
                                    <w:t xml:space="preserve"> = </w:t>
                                  </w:r>
                                  <w:r w:rsidRPr="0030202E">
                                    <w:rPr>
                                      <w:i/>
                                      <w:iCs/>
                                    </w:rPr>
                                    <w:t>R</w:t>
                                  </w:r>
                                  <w:r w:rsidRPr="006417B9">
                                    <w:rPr>
                                      <w:sz w:val="18"/>
                                      <w:szCs w:val="18"/>
                                      <w:vertAlign w:val="subscript"/>
                                    </w:rPr>
                                    <w:t>earth</w:t>
                                  </w:r>
                                  <w:r w:rsidRPr="006417B9">
                                    <w:t xml:space="preserve"> + height = 6.92</w:t>
                                  </w:r>
                                  <w:r w:rsidRPr="00487029">
                                    <w:t xml:space="preserve"> </w:t>
                                  </w:r>
                                  <w:r>
                                    <w:sym w:font="Symbol" w:char="F0B4"/>
                                  </w:r>
                                  <w:r w:rsidRPr="00487029">
                                    <w:t xml:space="preserve"> </w:t>
                                  </w:r>
                                  <w:r w:rsidRPr="006417B9">
                                    <w:t>10</w:t>
                                  </w:r>
                                  <w:r w:rsidRPr="008B4910">
                                    <w:rPr>
                                      <w:szCs w:val="24"/>
                                      <w:vertAlign w:val="superscript"/>
                                    </w:rPr>
                                    <w:t>6</w:t>
                                  </w:r>
                                  <w:r w:rsidRPr="006417B9">
                                    <w:t xml:space="preserve"> m</w:t>
                                  </w:r>
                                </w:p>
                                <w:p w:rsidR="004F3EA9" w:rsidRPr="006417B9" w:rsidRDefault="004F3EA9" w:rsidP="00610E16">
                                  <w:r w:rsidRPr="0030202E">
                                    <w:rPr>
                                      <w:i/>
                                      <w:iCs/>
                                    </w:rPr>
                                    <w:t>M</w:t>
                                  </w:r>
                                  <w:r w:rsidRPr="006417B9">
                                    <w:rPr>
                                      <w:sz w:val="18"/>
                                      <w:szCs w:val="18"/>
                                      <w:vertAlign w:val="subscript"/>
                                    </w:rPr>
                                    <w:t>earth</w:t>
                                  </w:r>
                                  <w:r w:rsidRPr="0030202E">
                                    <w:rPr>
                                      <w:sz w:val="18"/>
                                      <w:szCs w:val="18"/>
                                    </w:rPr>
                                    <w:t xml:space="preserve"> </w:t>
                                  </w:r>
                                  <w:r w:rsidRPr="006417B9">
                                    <w:t>= 5.98</w:t>
                                  </w:r>
                                  <w:r w:rsidRPr="00487029">
                                    <w:t xml:space="preserve"> </w:t>
                                  </w:r>
                                  <w:r>
                                    <w:sym w:font="Symbol" w:char="F0B4"/>
                                  </w:r>
                                  <w:r w:rsidRPr="00487029">
                                    <w:t xml:space="preserve"> </w:t>
                                  </w:r>
                                  <w:r w:rsidRPr="006417B9">
                                    <w:t>10</w:t>
                                  </w:r>
                                  <w:r w:rsidRPr="008B4910">
                                    <w:rPr>
                                      <w:szCs w:val="24"/>
                                      <w:vertAlign w:val="superscript"/>
                                    </w:rPr>
                                    <w:t>24</w:t>
                                  </w:r>
                                  <w:r w:rsidRPr="006417B9">
                                    <w:t xml:space="preserve"> kg</w:t>
                                  </w:r>
                                </w:p>
                                <w:p w:rsidR="004F3EA9" w:rsidRPr="006417B9" w:rsidRDefault="004F3EA9" w:rsidP="0030202E">
                                  <w:r w:rsidRPr="0030202E">
                                    <w:rPr>
                                      <w:i/>
                                      <w:iCs/>
                                    </w:rPr>
                                    <w:t>G</w:t>
                                  </w:r>
                                  <w:r w:rsidRPr="006417B9">
                                    <w:t xml:space="preserve"> = 6.673</w:t>
                                  </w:r>
                                  <w:r w:rsidRPr="00487029">
                                    <w:t xml:space="preserve"> </w:t>
                                  </w:r>
                                  <w:r>
                                    <w:sym w:font="Symbol" w:char="F0B4"/>
                                  </w:r>
                                  <w:r w:rsidRPr="00487029">
                                    <w:t xml:space="preserve"> </w:t>
                                  </w:r>
                                  <w:r w:rsidRPr="006417B9">
                                    <w:t>10</w:t>
                                  </w:r>
                                  <w:r>
                                    <w:rPr>
                                      <w:szCs w:val="24"/>
                                      <w:vertAlign w:val="superscript"/>
                                      <w:lang w:val="ru-RU"/>
                                    </w:rPr>
                                    <w:t>−</w:t>
                                  </w:r>
                                  <w:r w:rsidRPr="008B4910">
                                    <w:rPr>
                                      <w:szCs w:val="24"/>
                                      <w:vertAlign w:val="superscript"/>
                                    </w:rPr>
                                    <w:t>11</w:t>
                                  </w:r>
                                  <w:r w:rsidRPr="006417B9">
                                    <w:t xml:space="preserve"> </w:t>
                                  </w:r>
                                  <w:r w:rsidRPr="0030202E">
                                    <w:rPr>
                                      <w:i/>
                                      <w:iCs/>
                                    </w:rPr>
                                    <w:t>N</w:t>
                                  </w:r>
                                  <w:r w:rsidRPr="006417B9">
                                    <w:t xml:space="preserve"> m</w:t>
                                  </w:r>
                                  <w:r w:rsidRPr="006417B9">
                                    <w:rPr>
                                      <w:sz w:val="18"/>
                                      <w:szCs w:val="18"/>
                                      <w:vertAlign w:val="superscript"/>
                                    </w:rPr>
                                    <w:t>2</w:t>
                                  </w:r>
                                  <w:r w:rsidRPr="006417B9">
                                    <w:t>/kg</w:t>
                                  </w:r>
                                  <w:r w:rsidRPr="006417B9">
                                    <w:rPr>
                                      <w:sz w:val="18"/>
                                      <w:szCs w:val="18"/>
                                      <w:vertAlign w:val="superscript"/>
                                    </w:rPr>
                                    <w:t>2</w:t>
                                  </w:r>
                                </w:p>
                              </w:tc>
                              <w:tc>
                                <w:tcPr>
                                  <w:tcW w:w="0" w:type="auto"/>
                                  <w:shd w:val="clear" w:color="auto" w:fill="auto"/>
                                  <w:hideMark/>
                                </w:tcPr>
                                <w:p w:rsidR="004F3EA9" w:rsidRPr="006417B9" w:rsidRDefault="004F3EA9" w:rsidP="00610E16">
                                  <w:r w:rsidRPr="006417B9">
                                    <w:t>Unknown:</w:t>
                                  </w:r>
                                </w:p>
                                <w:p w:rsidR="004F3EA9" w:rsidRPr="0030202E" w:rsidRDefault="004F3EA9" w:rsidP="00610E16">
                                  <w:pPr>
                                    <w:jc w:val="center"/>
                                    <w:rPr>
                                      <w:i/>
                                      <w:iCs/>
                                    </w:rPr>
                                  </w:pPr>
                                  <w:r w:rsidRPr="0030202E">
                                    <w:rPr>
                                      <w:i/>
                                      <w:iCs/>
                                    </w:rPr>
                                    <w:t>v</w:t>
                                  </w:r>
                                </w:p>
                                <w:p w:rsidR="004F3EA9" w:rsidRPr="0030202E" w:rsidRDefault="004F3EA9" w:rsidP="00610E16">
                                  <w:pPr>
                                    <w:jc w:val="center"/>
                                    <w:rPr>
                                      <w:i/>
                                      <w:iCs/>
                                    </w:rPr>
                                  </w:pPr>
                                  <w:r w:rsidRPr="0030202E">
                                    <w:rPr>
                                      <w:i/>
                                      <w:iCs/>
                                    </w:rPr>
                                    <w:t>a</w:t>
                                  </w:r>
                                </w:p>
                                <w:p w:rsidR="004F3EA9" w:rsidRPr="0030202E" w:rsidRDefault="004F3EA9" w:rsidP="00610E16">
                                  <w:pPr>
                                    <w:jc w:val="center"/>
                                    <w:rPr>
                                      <w:i/>
                                      <w:iCs/>
                                    </w:rPr>
                                  </w:pPr>
                                  <w:r w:rsidRPr="0030202E">
                                    <w:rPr>
                                      <w:i/>
                                      <w:iCs/>
                                    </w:rPr>
                                    <w:t>T</w:t>
                                  </w:r>
                                </w:p>
                              </w:tc>
                            </w:tr>
                            <w:tr w:rsidR="004F3EA9" w:rsidRPr="00C608C4" w:rsidTr="00610E16">
                              <w:trPr>
                                <w:trHeight w:val="2039"/>
                                <w:tblCellSpacing w:w="15" w:type="dxa"/>
                              </w:trPr>
                              <w:tc>
                                <w:tcPr>
                                  <w:tcW w:w="0" w:type="auto"/>
                                  <w:shd w:val="clear" w:color="auto" w:fill="auto"/>
                                </w:tcPr>
                                <w:p w:rsidR="004F3EA9" w:rsidRPr="006417B9" w:rsidRDefault="004F3EA9" w:rsidP="00610E16">
                                  <w:r>
                                    <w:t xml:space="preserve">  </w:t>
                                  </w:r>
                                </w:p>
                              </w:tc>
                              <w:tc>
                                <w:tcPr>
                                  <w:tcW w:w="0" w:type="auto"/>
                                  <w:shd w:val="clear" w:color="auto" w:fill="auto"/>
                                </w:tcPr>
                                <w:p w:rsidR="004F3EA9" w:rsidRPr="006417B9" w:rsidRDefault="004F3EA9" w:rsidP="00610E16"/>
                              </w:tc>
                            </w:tr>
                          </w:tbl>
                          <w:p w:rsidR="004F3EA9" w:rsidRDefault="004F3EA9" w:rsidP="00610E16"/>
                        </w:txbxContent>
                      </v:textbox>
                    </v:shape>
                  </w:pict>
                </mc:Fallback>
              </mc:AlternateContent>
            </w:r>
          </w:p>
        </w:tc>
        <w:tc>
          <w:tcPr>
            <w:tcW w:w="0" w:type="auto"/>
            <w:tcBorders>
              <w:top w:val="nil"/>
              <w:left w:val="nil"/>
              <w:bottom w:val="nil"/>
              <w:right w:val="nil"/>
            </w:tcBorders>
            <w:shd w:val="clear" w:color="auto" w:fill="auto"/>
          </w:tcPr>
          <w:p w:rsidR="00610E16" w:rsidRPr="00487029" w:rsidRDefault="00610E16" w:rsidP="0030202E">
            <w:pPr>
              <w:pStyle w:val="Figure"/>
            </w:pPr>
          </w:p>
        </w:tc>
      </w:tr>
    </w:tbl>
    <w:p w:rsidR="00610E16" w:rsidRPr="00487029" w:rsidRDefault="00610E16" w:rsidP="00CD4F22">
      <w:r w:rsidRPr="00487029">
        <w:t>The radius of a satellite</w:t>
      </w:r>
      <w:r w:rsidR="00CD4F22">
        <w:t>’</w:t>
      </w:r>
      <w:r w:rsidRPr="00487029">
        <w:t xml:space="preserve">s orbit can be determined from the </w:t>
      </w:r>
      <w:r w:rsidR="007B145B" w:rsidRPr="00487029">
        <w:t xml:space="preserve">Earth's </w:t>
      </w:r>
      <w:r w:rsidRPr="00487029">
        <w:t xml:space="preserve">radius and the height of the satellite above the </w:t>
      </w:r>
      <w:r w:rsidR="007B145B" w:rsidRPr="00487029">
        <w:t>Earth</w:t>
      </w:r>
      <w:r w:rsidRPr="00487029">
        <w:t xml:space="preserve">. As shown in Figure A7-7, the radius of orbit for a satellite is equal to the sum of the </w:t>
      </w:r>
      <w:r w:rsidR="007B145B" w:rsidRPr="00487029">
        <w:t xml:space="preserve">Earth's </w:t>
      </w:r>
      <w:r w:rsidRPr="00487029">
        <w:t xml:space="preserve">radius and the height above the </w:t>
      </w:r>
      <w:r w:rsidR="007B145B" w:rsidRPr="00487029">
        <w:t>Earth</w:t>
      </w:r>
      <w:r w:rsidRPr="00487029">
        <w:t>. These two quantities are added to yield the orbital radius. The 550 km altitude is first converted to 0.550</w:t>
      </w:r>
      <w:r w:rsidR="00930501" w:rsidRPr="00487029">
        <w:t xml:space="preserve"> </w:t>
      </w:r>
      <w:r w:rsidR="00930501">
        <w:sym w:font="Symbol" w:char="F0B4"/>
      </w:r>
      <w:r w:rsidR="00930501" w:rsidRPr="00487029">
        <w:t xml:space="preserve"> </w:t>
      </w:r>
      <w:r w:rsidRPr="00487029">
        <w:t>10</w:t>
      </w:r>
      <w:r w:rsidRPr="00487029">
        <w:rPr>
          <w:vertAlign w:val="superscript"/>
        </w:rPr>
        <w:t xml:space="preserve">6 </w:t>
      </w:r>
      <w:r w:rsidRPr="00487029">
        <w:t xml:space="preserve">m and then added to the radius of the </w:t>
      </w:r>
      <w:r w:rsidR="007B145B" w:rsidRPr="00487029">
        <w:t>Earth</w:t>
      </w:r>
      <w:r w:rsidRPr="00487029">
        <w:t>.</w:t>
      </w:r>
    </w:p>
    <w:p w:rsidR="00610E16" w:rsidRPr="00487029" w:rsidRDefault="00610E16" w:rsidP="0030202E">
      <w:r w:rsidRPr="00487029">
        <w:t>Determine the velocity of the satellite,</w:t>
      </w:r>
    </w:p>
    <w:p w:rsidR="00610E16" w:rsidRPr="00487029" w:rsidRDefault="00610E16" w:rsidP="00930501">
      <w:pPr>
        <w:jc w:val="both"/>
        <w:rPr>
          <w:szCs w:val="24"/>
        </w:rPr>
      </w:pPr>
      <w:r w:rsidRPr="0030202E">
        <w:rPr>
          <w:i/>
          <w:iCs/>
          <w:szCs w:val="24"/>
        </w:rPr>
        <w:t>v</w:t>
      </w:r>
      <w:r w:rsidRPr="00487029">
        <w:rPr>
          <w:szCs w:val="24"/>
        </w:rPr>
        <w:t xml:space="preserve"> = SQRT ((</w:t>
      </w:r>
      <w:r w:rsidRPr="0030202E">
        <w:rPr>
          <w:i/>
          <w:iCs/>
          <w:szCs w:val="24"/>
        </w:rPr>
        <w:t>G</w:t>
      </w:r>
      <w:r w:rsidR="00930501" w:rsidRPr="00487029">
        <w:t xml:space="preserve"> </w:t>
      </w:r>
      <w:r w:rsidR="00930501">
        <w:sym w:font="Symbol" w:char="F0B4"/>
      </w:r>
      <w:r w:rsidR="00930501" w:rsidRPr="00487029">
        <w:t xml:space="preserve"> </w:t>
      </w:r>
      <w:r w:rsidRPr="0030202E">
        <w:rPr>
          <w:i/>
          <w:iCs/>
          <w:szCs w:val="24"/>
        </w:rPr>
        <w:t>M</w:t>
      </w:r>
      <w:r w:rsidR="00DC1143">
        <w:rPr>
          <w:szCs w:val="24"/>
          <w:vertAlign w:val="subscript"/>
          <w:lang w:val="ru-RU"/>
        </w:rPr>
        <w:t>с</w:t>
      </w:r>
      <w:r w:rsidRPr="00487029">
        <w:rPr>
          <w:szCs w:val="24"/>
          <w:vertAlign w:val="subscript"/>
        </w:rPr>
        <w:t xml:space="preserve">entral </w:t>
      </w:r>
      <w:r w:rsidRPr="00487029">
        <w:rPr>
          <w:szCs w:val="24"/>
        </w:rPr>
        <w:t xml:space="preserve">) / </w:t>
      </w:r>
      <w:r w:rsidRPr="0030202E">
        <w:rPr>
          <w:i/>
          <w:iCs/>
          <w:szCs w:val="24"/>
        </w:rPr>
        <w:t>R</w:t>
      </w:r>
      <w:r w:rsidR="00F34DEB">
        <w:rPr>
          <w:szCs w:val="24"/>
        </w:rPr>
        <w:t>)</w:t>
      </w:r>
    </w:p>
    <w:p w:rsidR="00610E16" w:rsidRPr="00487029" w:rsidRDefault="00610E16" w:rsidP="00930501">
      <w:pPr>
        <w:jc w:val="both"/>
        <w:rPr>
          <w:szCs w:val="24"/>
        </w:rPr>
      </w:pPr>
      <w:r w:rsidRPr="0030202E">
        <w:rPr>
          <w:i/>
          <w:iCs/>
          <w:szCs w:val="24"/>
        </w:rPr>
        <w:t>v</w:t>
      </w:r>
      <w:r w:rsidRPr="00487029">
        <w:rPr>
          <w:szCs w:val="24"/>
        </w:rPr>
        <w:t xml:space="preserve"> = SQRT ((6.673</w:t>
      </w:r>
      <w:r w:rsidR="00930501" w:rsidRPr="00487029">
        <w:t xml:space="preserve"> </w:t>
      </w:r>
      <w:r w:rsidR="00930501">
        <w:sym w:font="Symbol" w:char="F0B4"/>
      </w:r>
      <w:r w:rsidR="00930501" w:rsidRPr="00487029">
        <w:t xml:space="preserve"> </w:t>
      </w:r>
      <w:r w:rsidRPr="00487029">
        <w:rPr>
          <w:szCs w:val="24"/>
        </w:rPr>
        <w:t>10</w:t>
      </w:r>
      <w:r w:rsidR="0030202E" w:rsidRPr="0030202E">
        <w:rPr>
          <w:szCs w:val="24"/>
          <w:vertAlign w:val="superscript"/>
        </w:rPr>
        <w:t>−</w:t>
      </w:r>
      <w:r w:rsidRPr="00487029">
        <w:rPr>
          <w:szCs w:val="24"/>
          <w:vertAlign w:val="superscript"/>
        </w:rPr>
        <w:t>11</w:t>
      </w:r>
      <w:r w:rsidRPr="00487029">
        <w:rPr>
          <w:szCs w:val="24"/>
        </w:rPr>
        <w:t xml:space="preserve"> </w:t>
      </w:r>
      <w:r w:rsidRPr="0030202E">
        <w:rPr>
          <w:i/>
          <w:iCs/>
          <w:szCs w:val="24"/>
        </w:rPr>
        <w:t>N</w:t>
      </w:r>
      <w:r w:rsidRPr="00487029">
        <w:rPr>
          <w:szCs w:val="24"/>
        </w:rPr>
        <w:t xml:space="preserve"> m</w:t>
      </w:r>
      <w:r w:rsidRPr="00487029">
        <w:rPr>
          <w:szCs w:val="24"/>
          <w:vertAlign w:val="superscript"/>
        </w:rPr>
        <w:t>2</w:t>
      </w:r>
      <w:r w:rsidRPr="00487029">
        <w:rPr>
          <w:szCs w:val="24"/>
        </w:rPr>
        <w:t>/kg</w:t>
      </w:r>
      <w:r w:rsidRPr="00487029">
        <w:rPr>
          <w:szCs w:val="24"/>
          <w:vertAlign w:val="superscript"/>
        </w:rPr>
        <w:t>2</w:t>
      </w:r>
      <w:r w:rsidRPr="00487029">
        <w:rPr>
          <w:szCs w:val="24"/>
        </w:rPr>
        <w:t>)</w:t>
      </w:r>
      <w:r w:rsidR="00930501" w:rsidRPr="00487029">
        <w:t xml:space="preserve"> </w:t>
      </w:r>
      <w:r w:rsidR="00930501">
        <w:sym w:font="Symbol" w:char="F0B4"/>
      </w:r>
      <w:r w:rsidR="00930501" w:rsidRPr="00487029">
        <w:t xml:space="preserve"> </w:t>
      </w:r>
      <w:r w:rsidRPr="00487029">
        <w:rPr>
          <w:szCs w:val="24"/>
        </w:rPr>
        <w:t>(5.98</w:t>
      </w:r>
      <w:r w:rsidR="00930501" w:rsidRPr="00487029">
        <w:t xml:space="preserve"> </w:t>
      </w:r>
      <w:r w:rsidR="00930501">
        <w:sym w:font="Symbol" w:char="F0B4"/>
      </w:r>
      <w:r w:rsidR="00930501" w:rsidRPr="00487029">
        <w:t xml:space="preserve"> </w:t>
      </w:r>
      <w:r w:rsidRPr="00487029">
        <w:rPr>
          <w:szCs w:val="24"/>
        </w:rPr>
        <w:t>10</w:t>
      </w:r>
      <w:r w:rsidRPr="00487029">
        <w:rPr>
          <w:szCs w:val="24"/>
          <w:vertAlign w:val="superscript"/>
        </w:rPr>
        <w:t>24</w:t>
      </w:r>
      <w:r w:rsidRPr="00487029">
        <w:rPr>
          <w:szCs w:val="24"/>
        </w:rPr>
        <w:t xml:space="preserve"> kg)</w:t>
      </w:r>
      <w:r w:rsidRPr="00DC1143">
        <w:rPr>
          <w:szCs w:val="24"/>
        </w:rPr>
        <w:t xml:space="preserve"> </w:t>
      </w:r>
      <w:r w:rsidRPr="00487029">
        <w:rPr>
          <w:szCs w:val="24"/>
        </w:rPr>
        <w:t>/ (6.92</w:t>
      </w:r>
      <w:r w:rsidR="00930501" w:rsidRPr="00487029">
        <w:t xml:space="preserve"> </w:t>
      </w:r>
      <w:r w:rsidR="00930501">
        <w:sym w:font="Symbol" w:char="F0B4"/>
      </w:r>
      <w:r w:rsidR="00930501" w:rsidRPr="00487029">
        <w:t xml:space="preserve"> </w:t>
      </w:r>
      <w:r w:rsidRPr="00487029">
        <w:rPr>
          <w:szCs w:val="24"/>
        </w:rPr>
        <w:t>10</w:t>
      </w:r>
      <w:r w:rsidRPr="00487029">
        <w:rPr>
          <w:szCs w:val="24"/>
          <w:vertAlign w:val="superscript"/>
        </w:rPr>
        <w:t>6</w:t>
      </w:r>
      <w:r w:rsidR="00F34DEB">
        <w:rPr>
          <w:szCs w:val="24"/>
        </w:rPr>
        <w:t xml:space="preserve"> m))</w:t>
      </w:r>
    </w:p>
    <w:p w:rsidR="00610E16" w:rsidRPr="00487029" w:rsidRDefault="00610E16" w:rsidP="00930501">
      <w:pPr>
        <w:jc w:val="both"/>
        <w:rPr>
          <w:szCs w:val="24"/>
        </w:rPr>
      </w:pPr>
      <w:r w:rsidRPr="0030202E">
        <w:rPr>
          <w:i/>
          <w:iCs/>
          <w:szCs w:val="24"/>
        </w:rPr>
        <w:t>v</w:t>
      </w:r>
      <w:r w:rsidRPr="00487029">
        <w:rPr>
          <w:szCs w:val="24"/>
        </w:rPr>
        <w:t xml:space="preserve"> = 7.594</w:t>
      </w:r>
      <w:r w:rsidR="00930501" w:rsidRPr="00487029">
        <w:t xml:space="preserve"> </w:t>
      </w:r>
      <w:r w:rsidR="00930501">
        <w:sym w:font="Symbol" w:char="F0B4"/>
      </w:r>
      <w:r w:rsidR="00930501" w:rsidRPr="00487029">
        <w:t xml:space="preserve"> </w:t>
      </w:r>
      <w:r w:rsidRPr="00487029">
        <w:rPr>
          <w:szCs w:val="24"/>
        </w:rPr>
        <w:t>10</w:t>
      </w:r>
      <w:r w:rsidRPr="00487029">
        <w:rPr>
          <w:szCs w:val="24"/>
          <w:vertAlign w:val="superscript"/>
        </w:rPr>
        <w:t>3</w:t>
      </w:r>
      <w:r w:rsidRPr="00487029">
        <w:rPr>
          <w:szCs w:val="24"/>
        </w:rPr>
        <w:t xml:space="preserve"> m/s.</w:t>
      </w:r>
    </w:p>
    <w:p w:rsidR="00610E16" w:rsidRPr="00487029" w:rsidRDefault="00610E16" w:rsidP="00DC1143">
      <w:r w:rsidRPr="00487029">
        <w:t xml:space="preserve">Determine the </w:t>
      </w:r>
      <w:r w:rsidRPr="00DC1143">
        <w:t>acceleration</w:t>
      </w:r>
      <w:r w:rsidRPr="00487029">
        <w:t xml:space="preserve"> of the satellite,</w:t>
      </w:r>
    </w:p>
    <w:p w:rsidR="0030202E" w:rsidRDefault="0030202E" w:rsidP="00930501">
      <w:pPr>
        <w:jc w:val="both"/>
        <w:rPr>
          <w:szCs w:val="24"/>
        </w:rPr>
      </w:pPr>
      <w:r w:rsidRPr="0030202E">
        <w:rPr>
          <w:i/>
          <w:iCs/>
          <w:szCs w:val="24"/>
        </w:rPr>
        <w:t>a</w:t>
      </w:r>
      <w:r w:rsidRPr="00487029">
        <w:rPr>
          <w:szCs w:val="24"/>
        </w:rPr>
        <w:t xml:space="preserve"> = (</w:t>
      </w:r>
      <w:r w:rsidRPr="00DC1143">
        <w:rPr>
          <w:i/>
          <w:iCs/>
          <w:szCs w:val="24"/>
        </w:rPr>
        <w:t>G</w:t>
      </w:r>
      <w:r w:rsidR="00930501" w:rsidRPr="00487029">
        <w:t xml:space="preserve"> </w:t>
      </w:r>
      <w:r w:rsidR="00930501">
        <w:sym w:font="Symbol" w:char="F0B4"/>
      </w:r>
      <w:r w:rsidR="00930501" w:rsidRPr="00487029">
        <w:t xml:space="preserve"> </w:t>
      </w:r>
      <w:r w:rsidRPr="00DC1143">
        <w:rPr>
          <w:i/>
          <w:iCs/>
          <w:szCs w:val="24"/>
        </w:rPr>
        <w:t>M</w:t>
      </w:r>
      <w:r w:rsidRPr="00487029">
        <w:rPr>
          <w:szCs w:val="24"/>
          <w:vertAlign w:val="subscript"/>
        </w:rPr>
        <w:t>central</w:t>
      </w:r>
      <w:r w:rsidRPr="00487029">
        <w:rPr>
          <w:szCs w:val="24"/>
        </w:rPr>
        <w:t>)/</w:t>
      </w:r>
      <w:r w:rsidRPr="00DC1143">
        <w:rPr>
          <w:i/>
          <w:iCs/>
          <w:szCs w:val="24"/>
        </w:rPr>
        <w:t>R</w:t>
      </w:r>
      <w:r w:rsidRPr="00487029">
        <w:rPr>
          <w:szCs w:val="24"/>
          <w:vertAlign w:val="superscript"/>
        </w:rPr>
        <w:t>2</w:t>
      </w:r>
    </w:p>
    <w:p w:rsidR="00610E16" w:rsidRPr="00487029" w:rsidRDefault="00610E16" w:rsidP="00930501">
      <w:pPr>
        <w:jc w:val="both"/>
        <w:rPr>
          <w:szCs w:val="24"/>
        </w:rPr>
      </w:pPr>
      <w:r w:rsidRPr="0030202E">
        <w:rPr>
          <w:i/>
          <w:iCs/>
          <w:szCs w:val="24"/>
        </w:rPr>
        <w:t>a</w:t>
      </w:r>
      <w:r w:rsidRPr="00487029">
        <w:rPr>
          <w:szCs w:val="24"/>
        </w:rPr>
        <w:t xml:space="preserve"> = (6.673</w:t>
      </w:r>
      <w:r w:rsidR="00930501" w:rsidRPr="00487029">
        <w:t xml:space="preserve"> </w:t>
      </w:r>
      <w:r w:rsidR="00930501">
        <w:sym w:font="Symbol" w:char="F0B4"/>
      </w:r>
      <w:r w:rsidR="00930501" w:rsidRPr="00487029">
        <w:t xml:space="preserve"> </w:t>
      </w:r>
      <w:r w:rsidRPr="00487029">
        <w:rPr>
          <w:szCs w:val="24"/>
        </w:rPr>
        <w:t>10</w:t>
      </w:r>
      <w:r w:rsidRPr="00487029">
        <w:rPr>
          <w:szCs w:val="24"/>
          <w:vertAlign w:val="superscript"/>
        </w:rPr>
        <w:t>-11</w:t>
      </w:r>
      <w:r w:rsidRPr="00487029">
        <w:rPr>
          <w:szCs w:val="24"/>
        </w:rPr>
        <w:t xml:space="preserve"> </w:t>
      </w:r>
      <w:r w:rsidRPr="00DC1143">
        <w:rPr>
          <w:i/>
          <w:iCs/>
          <w:szCs w:val="24"/>
        </w:rPr>
        <w:t>N</w:t>
      </w:r>
      <w:r w:rsidRPr="00487029">
        <w:rPr>
          <w:szCs w:val="24"/>
        </w:rPr>
        <w:t xml:space="preserve"> m</w:t>
      </w:r>
      <w:r w:rsidRPr="00487029">
        <w:rPr>
          <w:szCs w:val="24"/>
          <w:vertAlign w:val="superscript"/>
        </w:rPr>
        <w:t>2</w:t>
      </w:r>
      <w:r w:rsidRPr="00487029">
        <w:rPr>
          <w:szCs w:val="24"/>
        </w:rPr>
        <w:t>/kg</w:t>
      </w:r>
      <w:r w:rsidRPr="00487029">
        <w:rPr>
          <w:szCs w:val="24"/>
          <w:vertAlign w:val="superscript"/>
        </w:rPr>
        <w:t>2</w:t>
      </w:r>
      <w:r w:rsidRPr="00487029">
        <w:rPr>
          <w:szCs w:val="24"/>
        </w:rPr>
        <w:t>)</w:t>
      </w:r>
      <w:r w:rsidR="00930501" w:rsidRPr="00487029">
        <w:t xml:space="preserve"> </w:t>
      </w:r>
      <w:r w:rsidR="00930501">
        <w:sym w:font="Symbol" w:char="F0B4"/>
      </w:r>
      <w:r w:rsidR="00930501" w:rsidRPr="00487029">
        <w:t xml:space="preserve"> </w:t>
      </w:r>
      <w:r w:rsidRPr="00487029">
        <w:rPr>
          <w:szCs w:val="24"/>
        </w:rPr>
        <w:t>(5.98</w:t>
      </w:r>
      <w:r w:rsidR="00930501" w:rsidRPr="00487029">
        <w:t xml:space="preserve"> </w:t>
      </w:r>
      <w:r w:rsidR="00930501">
        <w:sym w:font="Symbol" w:char="F0B4"/>
      </w:r>
      <w:r w:rsidR="00930501" w:rsidRPr="00487029">
        <w:t xml:space="preserve"> </w:t>
      </w:r>
      <w:r w:rsidRPr="00487029">
        <w:rPr>
          <w:szCs w:val="24"/>
        </w:rPr>
        <w:t>10</w:t>
      </w:r>
      <w:r w:rsidRPr="00487029">
        <w:rPr>
          <w:szCs w:val="24"/>
          <w:vertAlign w:val="superscript"/>
        </w:rPr>
        <w:t>24</w:t>
      </w:r>
      <w:r w:rsidRPr="00487029">
        <w:rPr>
          <w:szCs w:val="24"/>
        </w:rPr>
        <w:t xml:space="preserve"> kg) / (6.92</w:t>
      </w:r>
      <w:r w:rsidR="00930501" w:rsidRPr="00487029">
        <w:t xml:space="preserve"> </w:t>
      </w:r>
      <w:r w:rsidR="00930501">
        <w:sym w:font="Symbol" w:char="F0B4"/>
      </w:r>
      <w:r w:rsidR="00930501" w:rsidRPr="00487029">
        <w:t xml:space="preserve"> </w:t>
      </w:r>
      <w:r w:rsidRPr="00487029">
        <w:rPr>
          <w:szCs w:val="24"/>
        </w:rPr>
        <w:t>10</w:t>
      </w:r>
      <w:r w:rsidRPr="00487029">
        <w:rPr>
          <w:szCs w:val="24"/>
          <w:vertAlign w:val="superscript"/>
        </w:rPr>
        <w:t>6</w:t>
      </w:r>
      <w:r w:rsidRPr="00487029">
        <w:rPr>
          <w:szCs w:val="24"/>
        </w:rPr>
        <w:t xml:space="preserve"> m)</w:t>
      </w:r>
      <w:r w:rsidRPr="00487029">
        <w:rPr>
          <w:szCs w:val="24"/>
          <w:vertAlign w:val="superscript"/>
        </w:rPr>
        <w:t>2</w:t>
      </w:r>
    </w:p>
    <w:p w:rsidR="00610E16" w:rsidRPr="00487029" w:rsidRDefault="00610E16" w:rsidP="00610E16">
      <w:pPr>
        <w:jc w:val="both"/>
        <w:rPr>
          <w:szCs w:val="24"/>
        </w:rPr>
      </w:pPr>
      <w:r w:rsidRPr="0030202E">
        <w:rPr>
          <w:i/>
          <w:iCs/>
          <w:szCs w:val="24"/>
        </w:rPr>
        <w:t>a</w:t>
      </w:r>
      <w:r w:rsidRPr="00487029">
        <w:rPr>
          <w:szCs w:val="24"/>
        </w:rPr>
        <w:t xml:space="preserve"> = 8.333 m/s</w:t>
      </w:r>
      <w:r w:rsidRPr="00487029">
        <w:rPr>
          <w:szCs w:val="24"/>
          <w:vertAlign w:val="superscript"/>
        </w:rPr>
        <w:t>2</w:t>
      </w:r>
      <w:r w:rsidRPr="00487029">
        <w:rPr>
          <w:szCs w:val="24"/>
        </w:rPr>
        <w:t>.</w:t>
      </w:r>
    </w:p>
    <w:p w:rsidR="00610E16" w:rsidRPr="00487029" w:rsidRDefault="00610E16" w:rsidP="00610E16">
      <w:pPr>
        <w:jc w:val="both"/>
        <w:rPr>
          <w:szCs w:val="24"/>
        </w:rPr>
      </w:pPr>
      <w:r w:rsidRPr="00487029">
        <w:rPr>
          <w:szCs w:val="24"/>
        </w:rPr>
        <w:t>Determine the orbital period of the satellite,</w:t>
      </w:r>
    </w:p>
    <w:p w:rsidR="00610E16" w:rsidRPr="0030202E" w:rsidRDefault="00610E16" w:rsidP="00930501">
      <w:pPr>
        <w:jc w:val="both"/>
        <w:rPr>
          <w:szCs w:val="24"/>
          <w:lang w:val="fr-CH"/>
        </w:rPr>
      </w:pPr>
      <w:r w:rsidRPr="0030202E">
        <w:rPr>
          <w:i/>
          <w:iCs/>
          <w:szCs w:val="24"/>
          <w:lang w:val="fr-CH"/>
        </w:rPr>
        <w:t>T</w:t>
      </w:r>
      <w:r w:rsidRPr="0030202E">
        <w:rPr>
          <w:szCs w:val="24"/>
          <w:lang w:val="fr-CH"/>
        </w:rPr>
        <w:t xml:space="preserve"> = SQRT ((4</w:t>
      </w:r>
      <w:r w:rsidR="00930501" w:rsidRPr="00930501">
        <w:rPr>
          <w:lang w:val="fr-CH"/>
        </w:rPr>
        <w:t xml:space="preserve"> </w:t>
      </w:r>
      <w:r w:rsidR="00930501">
        <w:sym w:font="Symbol" w:char="F0B4"/>
      </w:r>
      <w:r w:rsidR="00930501" w:rsidRPr="00930501">
        <w:rPr>
          <w:lang w:val="fr-CH"/>
        </w:rPr>
        <w:t xml:space="preserve"> </w:t>
      </w:r>
      <w:r w:rsidRPr="00487029">
        <w:rPr>
          <w:szCs w:val="24"/>
        </w:rPr>
        <w:t>π</w:t>
      </w:r>
      <w:r w:rsidRPr="0030202E">
        <w:rPr>
          <w:szCs w:val="24"/>
          <w:vertAlign w:val="superscript"/>
          <w:lang w:val="fr-CH"/>
        </w:rPr>
        <w:t>2</w:t>
      </w:r>
      <w:r w:rsidR="00930501" w:rsidRPr="00930501">
        <w:rPr>
          <w:lang w:val="fr-CH"/>
        </w:rPr>
        <w:t xml:space="preserve"> </w:t>
      </w:r>
      <w:r w:rsidR="00930501">
        <w:sym w:font="Symbol" w:char="F0B4"/>
      </w:r>
      <w:r w:rsidR="00930501" w:rsidRPr="00930501">
        <w:rPr>
          <w:lang w:val="fr-CH"/>
        </w:rPr>
        <w:t xml:space="preserve"> </w:t>
      </w:r>
      <w:r w:rsidRPr="0030202E">
        <w:rPr>
          <w:i/>
          <w:iCs/>
          <w:szCs w:val="24"/>
          <w:lang w:val="fr-CH"/>
        </w:rPr>
        <w:t>R</w:t>
      </w:r>
      <w:r w:rsidRPr="0030202E">
        <w:rPr>
          <w:szCs w:val="24"/>
          <w:vertAlign w:val="superscript"/>
          <w:lang w:val="fr-CH"/>
        </w:rPr>
        <w:t>3</w:t>
      </w:r>
      <w:r w:rsidRPr="0030202E">
        <w:rPr>
          <w:szCs w:val="24"/>
          <w:lang w:val="fr-CH"/>
        </w:rPr>
        <w:t>) / (</w:t>
      </w:r>
      <w:r w:rsidRPr="0030202E">
        <w:rPr>
          <w:i/>
          <w:iCs/>
          <w:szCs w:val="24"/>
          <w:lang w:val="fr-CH"/>
        </w:rPr>
        <w:t>G</w:t>
      </w:r>
      <w:r w:rsidR="00930501" w:rsidRPr="00930501">
        <w:rPr>
          <w:lang w:val="fr-CH"/>
        </w:rPr>
        <w:t xml:space="preserve"> </w:t>
      </w:r>
      <w:r w:rsidR="00930501">
        <w:sym w:font="Symbol" w:char="F0B4"/>
      </w:r>
      <w:r w:rsidR="00930501" w:rsidRPr="00930501">
        <w:rPr>
          <w:lang w:val="fr-CH"/>
        </w:rPr>
        <w:t xml:space="preserve"> </w:t>
      </w:r>
      <w:r w:rsidRPr="0030202E">
        <w:rPr>
          <w:i/>
          <w:iCs/>
          <w:szCs w:val="24"/>
          <w:lang w:val="fr-CH"/>
        </w:rPr>
        <w:t>M</w:t>
      </w:r>
      <w:r w:rsidRPr="0030202E">
        <w:rPr>
          <w:szCs w:val="24"/>
          <w:vertAlign w:val="subscript"/>
          <w:lang w:val="fr-CH"/>
        </w:rPr>
        <w:t>central</w:t>
      </w:r>
      <w:r w:rsidR="0030202E" w:rsidRPr="0030202E">
        <w:rPr>
          <w:szCs w:val="24"/>
          <w:lang w:val="fr-CH"/>
        </w:rPr>
        <w:t>))</w:t>
      </w:r>
    </w:p>
    <w:p w:rsidR="00610E16" w:rsidRPr="0030202E" w:rsidRDefault="00610E16" w:rsidP="00930501">
      <w:pPr>
        <w:rPr>
          <w:szCs w:val="24"/>
          <w:lang w:val="fr-CH"/>
        </w:rPr>
      </w:pPr>
      <w:r w:rsidRPr="0030202E">
        <w:rPr>
          <w:i/>
          <w:iCs/>
          <w:szCs w:val="24"/>
          <w:lang w:val="fr-CH"/>
        </w:rPr>
        <w:t>T</w:t>
      </w:r>
      <w:r w:rsidRPr="0030202E">
        <w:rPr>
          <w:szCs w:val="24"/>
          <w:lang w:val="fr-CH"/>
        </w:rPr>
        <w:t xml:space="preserve"> = SQRT ((4</w:t>
      </w:r>
      <w:r w:rsidR="00930501" w:rsidRPr="00930501">
        <w:rPr>
          <w:lang w:val="fr-CH"/>
        </w:rPr>
        <w:t xml:space="preserve"> </w:t>
      </w:r>
      <w:r w:rsidR="00930501">
        <w:sym w:font="Symbol" w:char="F0B4"/>
      </w:r>
      <w:r w:rsidR="00930501" w:rsidRPr="00930501">
        <w:rPr>
          <w:lang w:val="fr-CH"/>
        </w:rPr>
        <w:t xml:space="preserve"> </w:t>
      </w:r>
      <w:r w:rsidRPr="0030202E">
        <w:rPr>
          <w:szCs w:val="24"/>
          <w:lang w:val="fr-CH"/>
        </w:rPr>
        <w:t>(3.1415)</w:t>
      </w:r>
      <w:r w:rsidRPr="0030202E">
        <w:rPr>
          <w:szCs w:val="24"/>
          <w:vertAlign w:val="superscript"/>
          <w:lang w:val="fr-CH"/>
        </w:rPr>
        <w:t>2</w:t>
      </w:r>
      <w:r w:rsidR="00930501" w:rsidRPr="00930501">
        <w:rPr>
          <w:lang w:val="fr-CH"/>
        </w:rPr>
        <w:t xml:space="preserve"> </w:t>
      </w:r>
      <w:r w:rsidR="00930501">
        <w:sym w:font="Symbol" w:char="F0B4"/>
      </w:r>
      <w:r w:rsidR="00930501" w:rsidRPr="00930501">
        <w:rPr>
          <w:lang w:val="fr-CH"/>
        </w:rPr>
        <w:t xml:space="preserve"> </w:t>
      </w:r>
      <w:r w:rsidRPr="0030202E">
        <w:rPr>
          <w:szCs w:val="24"/>
          <w:lang w:val="fr-CH"/>
        </w:rPr>
        <w:t>(6.92</w:t>
      </w:r>
      <w:r w:rsidR="00930501" w:rsidRPr="00930501">
        <w:rPr>
          <w:lang w:val="fr-CH"/>
        </w:rPr>
        <w:t xml:space="preserve"> </w:t>
      </w:r>
      <w:r w:rsidR="00930501">
        <w:sym w:font="Symbol" w:char="F0B4"/>
      </w:r>
      <w:r w:rsidR="00930501" w:rsidRPr="00930501">
        <w:rPr>
          <w:lang w:val="fr-CH"/>
        </w:rPr>
        <w:t xml:space="preserve"> </w:t>
      </w:r>
      <w:r w:rsidRPr="0030202E">
        <w:rPr>
          <w:szCs w:val="24"/>
          <w:lang w:val="fr-CH"/>
        </w:rPr>
        <w:t>10</w:t>
      </w:r>
      <w:r w:rsidRPr="0030202E">
        <w:rPr>
          <w:szCs w:val="24"/>
          <w:vertAlign w:val="superscript"/>
          <w:lang w:val="fr-CH"/>
        </w:rPr>
        <w:t>6</w:t>
      </w:r>
      <w:r w:rsidRPr="0030202E">
        <w:rPr>
          <w:szCs w:val="24"/>
          <w:lang w:val="fr-CH"/>
        </w:rPr>
        <w:t xml:space="preserve"> m)</w:t>
      </w:r>
      <w:r w:rsidRPr="0030202E">
        <w:rPr>
          <w:szCs w:val="24"/>
          <w:vertAlign w:val="superscript"/>
          <w:lang w:val="fr-CH"/>
        </w:rPr>
        <w:t>3</w:t>
      </w:r>
      <w:r w:rsidRPr="0030202E">
        <w:rPr>
          <w:szCs w:val="24"/>
          <w:lang w:val="fr-CH"/>
        </w:rPr>
        <w:t>) / (6.673</w:t>
      </w:r>
      <w:r w:rsidR="00930501" w:rsidRPr="00930501">
        <w:rPr>
          <w:lang w:val="fr-CH"/>
        </w:rPr>
        <w:t xml:space="preserve"> </w:t>
      </w:r>
      <w:r w:rsidR="00930501">
        <w:sym w:font="Symbol" w:char="F0B4"/>
      </w:r>
      <w:r w:rsidR="00930501" w:rsidRPr="00930501">
        <w:rPr>
          <w:lang w:val="fr-CH"/>
        </w:rPr>
        <w:t xml:space="preserve"> </w:t>
      </w:r>
      <w:r w:rsidRPr="0030202E">
        <w:rPr>
          <w:szCs w:val="24"/>
          <w:lang w:val="fr-CH"/>
        </w:rPr>
        <w:t>10</w:t>
      </w:r>
      <w:r w:rsidR="0030202E" w:rsidRPr="0030202E">
        <w:rPr>
          <w:szCs w:val="24"/>
          <w:vertAlign w:val="superscript"/>
          <w:lang w:val="fr-CH"/>
        </w:rPr>
        <w:t>−</w:t>
      </w:r>
      <w:r w:rsidRPr="0030202E">
        <w:rPr>
          <w:szCs w:val="24"/>
          <w:vertAlign w:val="superscript"/>
          <w:lang w:val="fr-CH"/>
        </w:rPr>
        <w:t>11</w:t>
      </w:r>
      <w:r w:rsidRPr="0030202E">
        <w:rPr>
          <w:szCs w:val="24"/>
          <w:lang w:val="fr-CH"/>
        </w:rPr>
        <w:t xml:space="preserve"> </w:t>
      </w:r>
      <w:r w:rsidRPr="0030202E">
        <w:rPr>
          <w:i/>
          <w:iCs/>
          <w:szCs w:val="24"/>
          <w:lang w:val="fr-CH"/>
        </w:rPr>
        <w:t>N</w:t>
      </w:r>
      <w:r w:rsidRPr="0030202E">
        <w:rPr>
          <w:szCs w:val="24"/>
          <w:lang w:val="fr-CH"/>
        </w:rPr>
        <w:t xml:space="preserve"> m</w:t>
      </w:r>
      <w:r w:rsidRPr="0030202E">
        <w:rPr>
          <w:szCs w:val="24"/>
          <w:vertAlign w:val="superscript"/>
          <w:lang w:val="fr-CH"/>
        </w:rPr>
        <w:t>2</w:t>
      </w:r>
      <w:r w:rsidRPr="0030202E">
        <w:rPr>
          <w:szCs w:val="24"/>
          <w:lang w:val="fr-CH"/>
        </w:rPr>
        <w:t>/kg</w:t>
      </w:r>
      <w:r w:rsidRPr="0030202E">
        <w:rPr>
          <w:szCs w:val="24"/>
          <w:vertAlign w:val="superscript"/>
          <w:lang w:val="fr-CH"/>
        </w:rPr>
        <w:t>2</w:t>
      </w:r>
      <w:r w:rsidRPr="0030202E">
        <w:rPr>
          <w:szCs w:val="24"/>
          <w:lang w:val="fr-CH"/>
        </w:rPr>
        <w:t>)</w:t>
      </w:r>
      <w:r w:rsidR="00930501" w:rsidRPr="00930501">
        <w:rPr>
          <w:lang w:val="fr-CH"/>
        </w:rPr>
        <w:t xml:space="preserve"> </w:t>
      </w:r>
      <w:r w:rsidR="00930501">
        <w:sym w:font="Symbol" w:char="F0B4"/>
      </w:r>
      <w:r w:rsidR="00930501" w:rsidRPr="00930501">
        <w:rPr>
          <w:lang w:val="fr-CH"/>
        </w:rPr>
        <w:t xml:space="preserve"> </w:t>
      </w:r>
      <w:r w:rsidRPr="0030202E">
        <w:rPr>
          <w:szCs w:val="24"/>
          <w:lang w:val="fr-CH"/>
        </w:rPr>
        <w:t>(5.98</w:t>
      </w:r>
      <w:r w:rsidR="00930501" w:rsidRPr="00930501">
        <w:rPr>
          <w:lang w:val="fr-CH"/>
        </w:rPr>
        <w:t xml:space="preserve"> </w:t>
      </w:r>
      <w:r w:rsidR="00930501">
        <w:sym w:font="Symbol" w:char="F0B4"/>
      </w:r>
      <w:r w:rsidR="00930501" w:rsidRPr="00930501">
        <w:rPr>
          <w:lang w:val="fr-CH"/>
        </w:rPr>
        <w:t xml:space="preserve"> </w:t>
      </w:r>
      <w:r w:rsidRPr="0030202E">
        <w:rPr>
          <w:szCs w:val="24"/>
          <w:lang w:val="fr-CH"/>
        </w:rPr>
        <w:t>10</w:t>
      </w:r>
      <w:r w:rsidRPr="0030202E">
        <w:rPr>
          <w:szCs w:val="24"/>
          <w:vertAlign w:val="superscript"/>
          <w:lang w:val="fr-CH"/>
        </w:rPr>
        <w:t>24</w:t>
      </w:r>
      <w:r w:rsidR="00F34DEB">
        <w:rPr>
          <w:szCs w:val="24"/>
          <w:lang w:val="fr-CH"/>
        </w:rPr>
        <w:t xml:space="preserve"> kg))</w:t>
      </w:r>
    </w:p>
    <w:p w:rsidR="00610E16" w:rsidRPr="00487029" w:rsidRDefault="00610E16" w:rsidP="00610E16">
      <w:pPr>
        <w:rPr>
          <w:szCs w:val="24"/>
        </w:rPr>
      </w:pPr>
      <w:r w:rsidRPr="0030202E">
        <w:rPr>
          <w:i/>
          <w:iCs/>
          <w:szCs w:val="24"/>
        </w:rPr>
        <w:t>T</w:t>
      </w:r>
      <w:r w:rsidRPr="00487029">
        <w:rPr>
          <w:szCs w:val="24"/>
        </w:rPr>
        <w:t xml:space="preserve"> = 5725.7 s = 1.59 h.</w:t>
      </w:r>
    </w:p>
    <w:p w:rsidR="00610E16" w:rsidRPr="00487029" w:rsidRDefault="00610E16" w:rsidP="00610E16">
      <w:pPr>
        <w:pStyle w:val="Heading3"/>
      </w:pPr>
      <w:r w:rsidRPr="00487029">
        <w:rPr>
          <w:rFonts w:ascii="Times New Roman Bold" w:hAnsi="Times New Roman Bold"/>
        </w:rPr>
        <w:t>6.4.2</w:t>
      </w:r>
      <w:r w:rsidRPr="00487029">
        <w:rPr>
          <w:rFonts w:ascii="Times New Roman Bold" w:hAnsi="Times New Roman Bold"/>
        </w:rPr>
        <w:tab/>
      </w:r>
      <w:r w:rsidRPr="00487029">
        <w:t>VHF data exchange system satellite antenna and downlink characteristics</w:t>
      </w:r>
    </w:p>
    <w:p w:rsidR="00610E16" w:rsidRPr="00487029" w:rsidRDefault="00610E16" w:rsidP="00610E16">
      <w:r w:rsidRPr="00487029">
        <w:t xml:space="preserve">A directional vertically polarized Yagi-Uda antenna is used for communicating with ships’ vertical antennas and also for conformance with the PFD angular mask. </w:t>
      </w:r>
    </w:p>
    <w:p w:rsidR="00610E16" w:rsidRPr="00487029" w:rsidRDefault="00610E16" w:rsidP="00610E16">
      <w:pPr>
        <w:pStyle w:val="Heading4"/>
      </w:pPr>
      <w:r w:rsidRPr="00487029">
        <w:rPr>
          <w:rFonts w:ascii="Times New Roman Bold" w:hAnsi="Times New Roman Bold"/>
        </w:rPr>
        <w:t>6.4.2.1</w:t>
      </w:r>
      <w:r w:rsidRPr="00487029">
        <w:rPr>
          <w:rFonts w:ascii="Times New Roman Bold" w:hAnsi="Times New Roman Bold"/>
        </w:rPr>
        <w:tab/>
      </w:r>
      <w:r w:rsidRPr="00487029">
        <w:t xml:space="preserve">Determine the </w:t>
      </w:r>
      <w:r w:rsidR="007B145B" w:rsidRPr="00487029">
        <w:t xml:space="preserve">Earth’s </w:t>
      </w:r>
      <w:r w:rsidRPr="00487029">
        <w:t>rotation at the equator between each satellite orbit:</w:t>
      </w:r>
    </w:p>
    <w:p w:rsidR="00610E16" w:rsidRPr="00487029" w:rsidRDefault="00610E16" w:rsidP="00930501">
      <w:r w:rsidRPr="00487029">
        <w:t xml:space="preserve">The period of the </w:t>
      </w:r>
      <w:r w:rsidR="007B145B" w:rsidRPr="00487029">
        <w:t xml:space="preserve">Earth </w:t>
      </w:r>
      <w:r w:rsidRPr="003912B9">
        <w:rPr>
          <w:b/>
          <w:i/>
          <w:iCs/>
        </w:rPr>
        <w:t>T</w:t>
      </w:r>
      <w:r w:rsidRPr="003912B9">
        <w:rPr>
          <w:b/>
          <w:i/>
          <w:iCs/>
          <w:vertAlign w:val="subscript"/>
        </w:rPr>
        <w:t>e</w:t>
      </w:r>
      <w:r w:rsidRPr="003912B9">
        <w:rPr>
          <w:bCs/>
        </w:rPr>
        <w:t xml:space="preserve"> </w:t>
      </w:r>
      <w:r w:rsidRPr="00487029">
        <w:t>is approximately 24 hours (86.4</w:t>
      </w:r>
      <w:r w:rsidR="00930501" w:rsidRPr="00487029">
        <w:t xml:space="preserve"> </w:t>
      </w:r>
      <w:r w:rsidR="00930501">
        <w:sym w:font="Symbol" w:char="F0B4"/>
      </w:r>
      <w:r w:rsidR="00930501" w:rsidRPr="00487029">
        <w:t xml:space="preserve"> </w:t>
      </w:r>
      <w:r w:rsidRPr="00487029">
        <w:t>10</w:t>
      </w:r>
      <w:r w:rsidRPr="00487029">
        <w:rPr>
          <w:vertAlign w:val="superscript"/>
        </w:rPr>
        <w:t>3</w:t>
      </w:r>
      <w:r w:rsidRPr="00487029">
        <w:t xml:space="preserve"> s), the radius of the </w:t>
      </w:r>
      <w:r w:rsidR="007B145B" w:rsidRPr="00487029">
        <w:t xml:space="preserve">Earth </w:t>
      </w:r>
      <w:r w:rsidRPr="003912B9">
        <w:rPr>
          <w:b/>
          <w:i/>
          <w:iCs/>
        </w:rPr>
        <w:t>R</w:t>
      </w:r>
      <w:r w:rsidRPr="003912B9">
        <w:rPr>
          <w:b/>
          <w:i/>
          <w:iCs/>
          <w:vertAlign w:val="subscript"/>
        </w:rPr>
        <w:t>e</w:t>
      </w:r>
      <w:r w:rsidRPr="00487029">
        <w:t xml:space="preserve"> is 6.37</w:t>
      </w:r>
      <w:r w:rsidR="00930501">
        <w:t> </w:t>
      </w:r>
      <w:r w:rsidR="00930501">
        <w:sym w:font="Symbol" w:char="F0B4"/>
      </w:r>
      <w:r w:rsidR="00930501" w:rsidRPr="00487029">
        <w:t xml:space="preserve"> </w:t>
      </w:r>
      <w:r w:rsidRPr="00487029">
        <w:t>10</w:t>
      </w:r>
      <w:r w:rsidRPr="00487029">
        <w:rPr>
          <w:vertAlign w:val="superscript"/>
        </w:rPr>
        <w:t xml:space="preserve">6 </w:t>
      </w:r>
      <w:r w:rsidRPr="00487029">
        <w:t xml:space="preserve">m and the circumference of the </w:t>
      </w:r>
      <w:r w:rsidR="007B145B" w:rsidRPr="00487029">
        <w:t xml:space="preserve">Earth </w:t>
      </w:r>
      <w:r w:rsidRPr="00487029">
        <w:t xml:space="preserve">(distance around the equator) is </w:t>
      </w:r>
      <w:r w:rsidRPr="003912B9">
        <w:rPr>
          <w:i/>
          <w:iCs/>
        </w:rPr>
        <w:t>C</w:t>
      </w:r>
      <w:r w:rsidRPr="00487029">
        <w:rPr>
          <w:vertAlign w:val="subscript"/>
        </w:rPr>
        <w:t>earth</w:t>
      </w:r>
      <w:r w:rsidRPr="003912B9">
        <w:t xml:space="preserve"> </w:t>
      </w:r>
      <w:r w:rsidRPr="00487029">
        <w:t>= 2</w:t>
      </w:r>
      <w:r w:rsidR="00930501" w:rsidRPr="00487029">
        <w:t xml:space="preserve"> </w:t>
      </w:r>
      <w:r w:rsidR="00930501">
        <w:sym w:font="Symbol" w:char="F0B4"/>
      </w:r>
      <w:r w:rsidR="00930501" w:rsidRPr="00487029">
        <w:t xml:space="preserve"> </w:t>
      </w:r>
      <w:r w:rsidRPr="00487029">
        <w:t>(3.1415)</w:t>
      </w:r>
      <w:r w:rsidR="00930501" w:rsidRPr="00487029">
        <w:t xml:space="preserve"> </w:t>
      </w:r>
      <w:r w:rsidR="00930501">
        <w:sym w:font="Symbol" w:char="F0B4"/>
      </w:r>
      <w:r w:rsidR="00930501" w:rsidRPr="00487029">
        <w:t xml:space="preserve"> </w:t>
      </w:r>
      <w:r w:rsidRPr="00487029">
        <w:t>(6.37</w:t>
      </w:r>
      <w:r w:rsidR="00930501" w:rsidRPr="00487029">
        <w:t xml:space="preserve"> </w:t>
      </w:r>
      <w:r w:rsidR="00930501">
        <w:sym w:font="Symbol" w:char="F0B4"/>
      </w:r>
      <w:r w:rsidR="00930501" w:rsidRPr="00487029">
        <w:t xml:space="preserve"> </w:t>
      </w:r>
      <w:r w:rsidRPr="00487029">
        <w:t>10</w:t>
      </w:r>
      <w:r w:rsidRPr="00487029">
        <w:rPr>
          <w:vertAlign w:val="superscript"/>
        </w:rPr>
        <w:t xml:space="preserve">6 </w:t>
      </w:r>
      <w:r w:rsidRPr="00487029">
        <w:t>m) = 40.0239</w:t>
      </w:r>
      <w:r w:rsidR="00930501" w:rsidRPr="00487029">
        <w:t xml:space="preserve"> </w:t>
      </w:r>
      <w:r w:rsidR="00930501">
        <w:sym w:font="Symbol" w:char="F0B4"/>
      </w:r>
      <w:r w:rsidR="00930501" w:rsidRPr="00487029">
        <w:t xml:space="preserve"> </w:t>
      </w:r>
      <w:r w:rsidRPr="00487029">
        <w:t>10</w:t>
      </w:r>
      <w:r w:rsidRPr="00487029">
        <w:rPr>
          <w:vertAlign w:val="superscript"/>
        </w:rPr>
        <w:t xml:space="preserve">6 </w:t>
      </w:r>
      <w:r w:rsidRPr="00487029">
        <w:t xml:space="preserve">m. Therefore, in each pass of the satellite, the </w:t>
      </w:r>
      <w:r w:rsidR="007B145B" w:rsidRPr="00487029">
        <w:t xml:space="preserve">Earth </w:t>
      </w:r>
      <w:r w:rsidRPr="00487029">
        <w:t xml:space="preserve">will have rotated at the equator by </w:t>
      </w:r>
      <w:r w:rsidRPr="003912B9">
        <w:rPr>
          <w:i/>
          <w:iCs/>
        </w:rPr>
        <w:t>ROT</w:t>
      </w:r>
      <w:r w:rsidRPr="00487029">
        <w:rPr>
          <w:vertAlign w:val="subscript"/>
        </w:rPr>
        <w:t>equator</w:t>
      </w:r>
      <w:r w:rsidRPr="00487029">
        <w:t xml:space="preserve"> = </w:t>
      </w:r>
      <w:r w:rsidRPr="003912B9">
        <w:rPr>
          <w:i/>
          <w:iCs/>
        </w:rPr>
        <w:t>C</w:t>
      </w:r>
      <w:r w:rsidRPr="00487029">
        <w:rPr>
          <w:vertAlign w:val="subscript"/>
        </w:rPr>
        <w:t>earth</w:t>
      </w:r>
      <w:r w:rsidR="00930501" w:rsidRPr="00487029">
        <w:t xml:space="preserve"> </w:t>
      </w:r>
      <w:r w:rsidR="00930501">
        <w:sym w:font="Symbol" w:char="F0B4"/>
      </w:r>
      <w:r w:rsidR="00930501" w:rsidRPr="00487029">
        <w:t xml:space="preserve"> </w:t>
      </w:r>
      <w:r w:rsidRPr="003912B9">
        <w:rPr>
          <w:bCs/>
          <w:i/>
          <w:iCs/>
        </w:rPr>
        <w:t>T</w:t>
      </w:r>
      <w:r w:rsidRPr="00487029">
        <w:t xml:space="preserve"> / </w:t>
      </w:r>
      <w:r w:rsidRPr="003912B9">
        <w:rPr>
          <w:i/>
          <w:iCs/>
        </w:rPr>
        <w:t>T</w:t>
      </w:r>
      <w:r w:rsidRPr="003912B9">
        <w:rPr>
          <w:i/>
          <w:iCs/>
          <w:vertAlign w:val="subscript"/>
        </w:rPr>
        <w:t>e</w:t>
      </w:r>
      <w:r w:rsidR="003912B9">
        <w:t xml:space="preserve"> </w:t>
      </w:r>
      <w:r w:rsidRPr="00487029">
        <w:t>= 40.0239</w:t>
      </w:r>
      <w:r w:rsidR="00930501" w:rsidRPr="00487029">
        <w:t xml:space="preserve"> </w:t>
      </w:r>
      <w:r w:rsidR="00930501">
        <w:sym w:font="Symbol" w:char="F0B4"/>
      </w:r>
      <w:r w:rsidR="00930501" w:rsidRPr="00487029">
        <w:t xml:space="preserve"> </w:t>
      </w:r>
      <w:r w:rsidRPr="00487029">
        <w:t>10</w:t>
      </w:r>
      <w:r w:rsidRPr="00487029">
        <w:rPr>
          <w:vertAlign w:val="superscript"/>
        </w:rPr>
        <w:t xml:space="preserve">6 </w:t>
      </w:r>
      <w:r w:rsidRPr="00487029">
        <w:t>m</w:t>
      </w:r>
      <w:r w:rsidR="00930501" w:rsidRPr="00487029">
        <w:t xml:space="preserve"> </w:t>
      </w:r>
      <w:r w:rsidR="00930501">
        <w:sym w:font="Symbol" w:char="F0B4"/>
      </w:r>
      <w:r w:rsidR="00930501" w:rsidRPr="00487029">
        <w:t xml:space="preserve"> </w:t>
      </w:r>
      <w:r w:rsidRPr="00487029">
        <w:t>5725.7 s /86.4</w:t>
      </w:r>
      <w:r w:rsidR="00930501" w:rsidRPr="00487029">
        <w:t xml:space="preserve"> </w:t>
      </w:r>
      <w:r w:rsidR="00930501">
        <w:sym w:font="Symbol" w:char="F0B4"/>
      </w:r>
      <w:r w:rsidR="00930501" w:rsidRPr="00487029">
        <w:t xml:space="preserve"> </w:t>
      </w:r>
      <w:r w:rsidRPr="00487029">
        <w:t>10</w:t>
      </w:r>
      <w:r w:rsidRPr="00487029">
        <w:rPr>
          <w:vertAlign w:val="superscript"/>
        </w:rPr>
        <w:t xml:space="preserve">3 </w:t>
      </w:r>
      <w:r w:rsidRPr="00487029">
        <w:t>s = 2.6524</w:t>
      </w:r>
      <w:r w:rsidR="00930501" w:rsidRPr="00487029">
        <w:t xml:space="preserve"> </w:t>
      </w:r>
      <w:r w:rsidR="00930501">
        <w:sym w:font="Symbol" w:char="F0B4"/>
      </w:r>
      <w:r w:rsidR="00930501" w:rsidRPr="00487029">
        <w:t xml:space="preserve"> </w:t>
      </w:r>
      <w:r w:rsidRPr="00487029">
        <w:t>10</w:t>
      </w:r>
      <w:r w:rsidRPr="00487029">
        <w:rPr>
          <w:vertAlign w:val="superscript"/>
        </w:rPr>
        <w:t xml:space="preserve">6 </w:t>
      </w:r>
      <w:r w:rsidRPr="00487029">
        <w:t>m = 2652.4 km.</w:t>
      </w:r>
    </w:p>
    <w:p w:rsidR="00610E16" w:rsidRPr="00487029" w:rsidRDefault="00610E16" w:rsidP="00610E16">
      <w:pPr>
        <w:pStyle w:val="Heading4"/>
      </w:pPr>
      <w:r w:rsidRPr="00487029">
        <w:rPr>
          <w:rFonts w:ascii="Times New Roman Bold" w:hAnsi="Times New Roman Bold"/>
        </w:rPr>
        <w:t>6.4.2.2</w:t>
      </w:r>
      <w:r w:rsidRPr="00487029">
        <w:rPr>
          <w:rFonts w:ascii="Times New Roman Bold" w:hAnsi="Times New Roman Bold"/>
        </w:rPr>
        <w:tab/>
      </w:r>
      <w:r w:rsidRPr="00487029">
        <w:t xml:space="preserve">Determine the slant distance to the </w:t>
      </w:r>
      <w:r w:rsidR="007B145B" w:rsidRPr="00487029">
        <w:t xml:space="preserve">Earth’s </w:t>
      </w:r>
      <w:r w:rsidRPr="00487029">
        <w:t xml:space="preserve">horizon: </w:t>
      </w:r>
    </w:p>
    <w:p w:rsidR="00610E16" w:rsidRPr="00487029" w:rsidRDefault="00610E16" w:rsidP="00930501">
      <w:r w:rsidRPr="00487029">
        <w:t xml:space="preserve">The slant distance </w:t>
      </w:r>
      <w:r w:rsidRPr="003912B9">
        <w:rPr>
          <w:b/>
          <w:i/>
          <w:iCs/>
        </w:rPr>
        <w:t>D</w:t>
      </w:r>
      <w:r w:rsidRPr="003912B9">
        <w:rPr>
          <w:b/>
          <w:i/>
          <w:iCs/>
          <w:vertAlign w:val="subscript"/>
        </w:rPr>
        <w:t>s</w:t>
      </w:r>
      <w:r w:rsidRPr="003912B9">
        <w:t xml:space="preserve"> </w:t>
      </w:r>
      <w:r w:rsidRPr="00487029">
        <w:t xml:space="preserve">from the satellite to the </w:t>
      </w:r>
      <w:r w:rsidR="007B145B" w:rsidRPr="00487029">
        <w:t xml:space="preserve">Earth’s </w:t>
      </w:r>
      <w:r w:rsidRPr="00487029">
        <w:t xml:space="preserve">horizon is </w:t>
      </w:r>
      <w:r w:rsidRPr="003912B9">
        <w:rPr>
          <w:b/>
          <w:i/>
          <w:iCs/>
        </w:rPr>
        <w:t>D</w:t>
      </w:r>
      <w:r w:rsidRPr="003912B9">
        <w:rPr>
          <w:b/>
          <w:i/>
          <w:iCs/>
          <w:vertAlign w:val="subscript"/>
        </w:rPr>
        <w:t>s</w:t>
      </w:r>
      <w:r w:rsidRPr="003912B9">
        <w:rPr>
          <w:bCs/>
        </w:rPr>
        <w:t xml:space="preserve"> </w:t>
      </w:r>
      <w:r w:rsidRPr="00487029">
        <w:t>= SQRT (</w:t>
      </w:r>
      <w:r w:rsidRPr="003912B9">
        <w:rPr>
          <w:b/>
          <w:i/>
          <w:iCs/>
        </w:rPr>
        <w:t>R</w:t>
      </w:r>
      <w:r w:rsidRPr="00487029">
        <w:rPr>
          <w:b/>
          <w:vertAlign w:val="superscript"/>
        </w:rPr>
        <w:t>2</w:t>
      </w:r>
      <w:r w:rsidRPr="00487029">
        <w:t xml:space="preserve"> – </w:t>
      </w:r>
      <w:r w:rsidRPr="003912B9">
        <w:rPr>
          <w:b/>
          <w:i/>
          <w:iCs/>
        </w:rPr>
        <w:t>R</w:t>
      </w:r>
      <w:r w:rsidRPr="003912B9">
        <w:rPr>
          <w:b/>
          <w:i/>
          <w:iCs/>
          <w:vertAlign w:val="subscript"/>
        </w:rPr>
        <w:t>e</w:t>
      </w:r>
      <w:r w:rsidRPr="00487029">
        <w:rPr>
          <w:b/>
          <w:vertAlign w:val="superscript"/>
        </w:rPr>
        <w:t>2</w:t>
      </w:r>
      <w:r w:rsidRPr="00487029">
        <w:t>) = SQRT</w:t>
      </w:r>
      <w:r w:rsidR="003912B9" w:rsidRPr="003912B9">
        <w:t> </w:t>
      </w:r>
      <w:r w:rsidRPr="00487029">
        <w:t>((6.92</w:t>
      </w:r>
      <w:r w:rsidR="00930501" w:rsidRPr="00487029">
        <w:t xml:space="preserve"> </w:t>
      </w:r>
      <w:r w:rsidR="00930501">
        <w:sym w:font="Symbol" w:char="F0B4"/>
      </w:r>
      <w:r w:rsidR="00930501" w:rsidRPr="00487029">
        <w:t xml:space="preserve"> </w:t>
      </w:r>
      <w:r w:rsidRPr="00487029">
        <w:t>10</w:t>
      </w:r>
      <w:r w:rsidRPr="00487029">
        <w:rPr>
          <w:vertAlign w:val="superscript"/>
        </w:rPr>
        <w:t>6</w:t>
      </w:r>
      <w:r w:rsidRPr="00487029">
        <w:t xml:space="preserve"> m)</w:t>
      </w:r>
      <w:r w:rsidRPr="00487029">
        <w:rPr>
          <w:vertAlign w:val="superscript"/>
        </w:rPr>
        <w:t>2</w:t>
      </w:r>
      <w:r w:rsidRPr="00487029">
        <w:t xml:space="preserve"> – (6.37</w:t>
      </w:r>
      <w:r w:rsidR="00930501" w:rsidRPr="00487029">
        <w:t xml:space="preserve"> </w:t>
      </w:r>
      <w:r w:rsidR="00930501">
        <w:sym w:font="Symbol" w:char="F0B4"/>
      </w:r>
      <w:r w:rsidR="00930501" w:rsidRPr="00487029">
        <w:t xml:space="preserve"> </w:t>
      </w:r>
      <w:r w:rsidRPr="00487029">
        <w:t>10</w:t>
      </w:r>
      <w:r w:rsidRPr="00487029">
        <w:rPr>
          <w:vertAlign w:val="superscript"/>
        </w:rPr>
        <w:t>6</w:t>
      </w:r>
      <w:r w:rsidRPr="00487029">
        <w:t xml:space="preserve"> m)</w:t>
      </w:r>
      <w:r w:rsidRPr="00487029">
        <w:rPr>
          <w:vertAlign w:val="superscript"/>
        </w:rPr>
        <w:t>2</w:t>
      </w:r>
      <w:r w:rsidRPr="00487029">
        <w:t>) = 2.7036</w:t>
      </w:r>
      <w:r w:rsidR="00930501" w:rsidRPr="00487029">
        <w:t xml:space="preserve"> </w:t>
      </w:r>
      <w:r w:rsidR="00930501">
        <w:sym w:font="Symbol" w:char="F0B4"/>
      </w:r>
      <w:r w:rsidR="00930501" w:rsidRPr="00487029">
        <w:t xml:space="preserve"> </w:t>
      </w:r>
      <w:r w:rsidRPr="00487029">
        <w:t>10</w:t>
      </w:r>
      <w:r w:rsidRPr="00487029">
        <w:rPr>
          <w:vertAlign w:val="superscript"/>
        </w:rPr>
        <w:t xml:space="preserve">6 </w:t>
      </w:r>
      <w:r w:rsidRPr="00487029">
        <w:t>m = 2</w:t>
      </w:r>
      <w:r w:rsidR="003912B9" w:rsidRPr="003912B9">
        <w:t xml:space="preserve"> </w:t>
      </w:r>
      <w:r w:rsidRPr="00487029">
        <w:t>703.6 km.</w:t>
      </w:r>
    </w:p>
    <w:p w:rsidR="00610E16" w:rsidRPr="00487029" w:rsidRDefault="00610E16" w:rsidP="00610E16">
      <w:pPr>
        <w:pStyle w:val="Heading4"/>
      </w:pPr>
      <w:r w:rsidRPr="00487029">
        <w:rPr>
          <w:rFonts w:ascii="Times New Roman Bold" w:hAnsi="Times New Roman Bold"/>
        </w:rPr>
        <w:t>6.4.2.3</w:t>
      </w:r>
      <w:r w:rsidRPr="00487029">
        <w:rPr>
          <w:rFonts w:ascii="Times New Roman Bold" w:hAnsi="Times New Roman Bold"/>
        </w:rPr>
        <w:tab/>
      </w:r>
      <w:r w:rsidRPr="00487029">
        <w:t xml:space="preserve">Determine the slant downward tilt angle to the </w:t>
      </w:r>
      <w:r w:rsidR="007B145B" w:rsidRPr="00487029">
        <w:t xml:space="preserve">Earth’s </w:t>
      </w:r>
      <w:r w:rsidRPr="00487029">
        <w:t>horizon:</w:t>
      </w:r>
    </w:p>
    <w:p w:rsidR="00610E16" w:rsidRPr="00487029" w:rsidRDefault="00610E16" w:rsidP="003912B9">
      <w:r w:rsidRPr="00487029">
        <w:t xml:space="preserve">The satellite’s </w:t>
      </w:r>
      <w:r w:rsidRPr="003912B9">
        <w:t>downward</w:t>
      </w:r>
      <w:r w:rsidRPr="00487029">
        <w:t xml:space="preserve"> tilt angle to the </w:t>
      </w:r>
      <w:r w:rsidR="007B145B" w:rsidRPr="00487029">
        <w:t xml:space="preserve">Earth’s </w:t>
      </w:r>
      <w:r w:rsidRPr="00487029">
        <w:t>horizon is:</w:t>
      </w:r>
    </w:p>
    <w:p w:rsidR="00610E16" w:rsidRPr="003912B9" w:rsidRDefault="00610E16" w:rsidP="00930501">
      <w:r w:rsidRPr="00487029">
        <w:t>θ</w:t>
      </w:r>
      <w:r w:rsidRPr="003912B9">
        <w:rPr>
          <w:i/>
          <w:iCs/>
          <w:vertAlign w:val="subscript"/>
        </w:rPr>
        <w:t>d</w:t>
      </w:r>
      <w:r w:rsidRPr="003912B9">
        <w:t xml:space="preserve"> = 90</w:t>
      </w:r>
      <w:r w:rsidR="003912B9" w:rsidRPr="003912B9">
        <w:sym w:font="Symbol" w:char="F0B0"/>
      </w:r>
      <w:r w:rsidRPr="003912B9">
        <w:t xml:space="preserve"> </w:t>
      </w:r>
      <w:r w:rsidR="003912B9" w:rsidRPr="003912B9">
        <w:t>−</w:t>
      </w:r>
      <w:r w:rsidRPr="003912B9">
        <w:t xml:space="preserve"> sin</w:t>
      </w:r>
      <w:r w:rsidR="003912B9" w:rsidRPr="003912B9">
        <w:rPr>
          <w:vertAlign w:val="superscript"/>
        </w:rPr>
        <w:t>−</w:t>
      </w:r>
      <w:r w:rsidRPr="003912B9">
        <w:rPr>
          <w:vertAlign w:val="superscript"/>
        </w:rPr>
        <w:t>1</w:t>
      </w:r>
      <w:r w:rsidRPr="003912B9">
        <w:t xml:space="preserve"> (</w:t>
      </w:r>
      <w:r w:rsidRPr="003912B9">
        <w:rPr>
          <w:i/>
          <w:iCs/>
        </w:rPr>
        <w:t>R</w:t>
      </w:r>
      <w:r w:rsidRPr="003912B9">
        <w:rPr>
          <w:i/>
          <w:iCs/>
          <w:vertAlign w:val="subscript"/>
        </w:rPr>
        <w:t>e</w:t>
      </w:r>
      <w:r w:rsidR="003912B9" w:rsidRPr="003912B9">
        <w:rPr>
          <w:i/>
          <w:iCs/>
        </w:rPr>
        <w:t xml:space="preserve"> </w:t>
      </w:r>
      <w:r w:rsidR="003912B9">
        <w:t>/</w:t>
      </w:r>
      <w:r w:rsidR="003912B9" w:rsidRPr="003912B9">
        <w:t xml:space="preserve"> </w:t>
      </w:r>
      <w:r w:rsidRPr="003912B9">
        <w:rPr>
          <w:i/>
          <w:iCs/>
        </w:rPr>
        <w:t>R</w:t>
      </w:r>
      <w:r w:rsidRPr="003912B9">
        <w:t>) = 90</w:t>
      </w:r>
      <w:r w:rsidR="003912B9" w:rsidRPr="003912B9">
        <w:sym w:font="Symbol" w:char="F0B0"/>
      </w:r>
      <w:r w:rsidRPr="003912B9">
        <w:t xml:space="preserve"> </w:t>
      </w:r>
      <w:r w:rsidR="003912B9" w:rsidRPr="003912B9">
        <w:t>−</w:t>
      </w:r>
      <w:r w:rsidRPr="003912B9">
        <w:t xml:space="preserve"> sin</w:t>
      </w:r>
      <w:r w:rsidR="003912B9" w:rsidRPr="003912B9">
        <w:rPr>
          <w:vertAlign w:val="superscript"/>
        </w:rPr>
        <w:t>−</w:t>
      </w:r>
      <w:r w:rsidRPr="003912B9">
        <w:rPr>
          <w:vertAlign w:val="superscript"/>
        </w:rPr>
        <w:t>1</w:t>
      </w:r>
      <w:r w:rsidRPr="003912B9">
        <w:t>(6.37</w:t>
      </w:r>
      <w:r w:rsidR="00930501" w:rsidRPr="00487029">
        <w:t xml:space="preserve"> </w:t>
      </w:r>
      <w:r w:rsidR="00930501">
        <w:sym w:font="Symbol" w:char="F0B4"/>
      </w:r>
      <w:r w:rsidR="00930501" w:rsidRPr="00487029">
        <w:t xml:space="preserve"> </w:t>
      </w:r>
      <w:r w:rsidRPr="003912B9">
        <w:t>10</w:t>
      </w:r>
      <w:r w:rsidRPr="003912B9">
        <w:rPr>
          <w:vertAlign w:val="superscript"/>
        </w:rPr>
        <w:t>6</w:t>
      </w:r>
      <w:r w:rsidRPr="003912B9">
        <w:t xml:space="preserve"> m / 6.92</w:t>
      </w:r>
      <w:r w:rsidR="00930501" w:rsidRPr="00487029">
        <w:t xml:space="preserve"> </w:t>
      </w:r>
      <w:r w:rsidR="00930501">
        <w:sym w:font="Symbol" w:char="F0B4"/>
      </w:r>
      <w:r w:rsidR="00930501" w:rsidRPr="00487029">
        <w:t xml:space="preserve"> </w:t>
      </w:r>
      <w:r w:rsidRPr="003912B9">
        <w:t>10</w:t>
      </w:r>
      <w:r w:rsidRPr="003912B9">
        <w:rPr>
          <w:vertAlign w:val="superscript"/>
        </w:rPr>
        <w:t>6</w:t>
      </w:r>
      <w:r w:rsidRPr="003912B9">
        <w:t xml:space="preserve"> m) = 90</w:t>
      </w:r>
      <w:r w:rsidR="003912B9">
        <w:sym w:font="Symbol" w:char="F0B0"/>
      </w:r>
      <w:r w:rsidRPr="003912B9">
        <w:t xml:space="preserve"> </w:t>
      </w:r>
      <w:r w:rsidR="003912B9" w:rsidRPr="003912B9">
        <w:t>−</w:t>
      </w:r>
      <w:r w:rsidRPr="003912B9">
        <w:t xml:space="preserve"> 67</w:t>
      </w:r>
      <w:r w:rsidR="003912B9">
        <w:sym w:font="Symbol" w:char="F0B0"/>
      </w:r>
      <w:r w:rsidR="00811736">
        <w:t xml:space="preserve"> </w:t>
      </w:r>
      <w:r w:rsidRPr="003912B9">
        <w:t>= 23 degrees.</w:t>
      </w:r>
    </w:p>
    <w:p w:rsidR="00610E16" w:rsidRPr="00487029" w:rsidRDefault="00610E16" w:rsidP="00610E16">
      <w:pPr>
        <w:pStyle w:val="Heading4"/>
      </w:pPr>
      <w:r w:rsidRPr="00487029">
        <w:rPr>
          <w:rFonts w:ascii="Times New Roman Bold" w:hAnsi="Times New Roman Bold"/>
        </w:rPr>
        <w:t>6.4.2.4</w:t>
      </w:r>
      <w:r w:rsidRPr="00487029">
        <w:rPr>
          <w:rFonts w:ascii="Times New Roman Bold" w:hAnsi="Times New Roman Bold"/>
        </w:rPr>
        <w:tab/>
      </w:r>
      <w:r w:rsidRPr="00487029">
        <w:t>Determine the width of the antenna coverage path:</w:t>
      </w:r>
    </w:p>
    <w:p w:rsidR="00610E16" w:rsidRPr="00487029" w:rsidRDefault="00610E16" w:rsidP="004F3EA9">
      <w:r w:rsidRPr="00487029">
        <w:t xml:space="preserve">The example </w:t>
      </w:r>
      <w:r w:rsidRPr="003912B9">
        <w:t>VDES</w:t>
      </w:r>
      <w:r w:rsidRPr="00487029">
        <w:t xml:space="preserve"> satellite antenna pattern is shown in Figure A7-8 below. The beam width (</w:t>
      </w:r>
      <w:r w:rsidR="004F3EA9">
        <w:t>±</w:t>
      </w:r>
      <w:r w:rsidRPr="00487029">
        <w:t>3</w:t>
      </w:r>
      <w:r w:rsidR="003912B9" w:rsidRPr="00012A85">
        <w:t> </w:t>
      </w:r>
      <w:r w:rsidRPr="00487029">
        <w:t>dB) of the antenna is 80 degrees. The width of the satellite antenna’s coverage path is:</w:t>
      </w:r>
    </w:p>
    <w:p w:rsidR="00610E16" w:rsidRPr="003912B9" w:rsidRDefault="00610E16" w:rsidP="003912B9">
      <w:r w:rsidRPr="003912B9">
        <w:rPr>
          <w:bCs/>
          <w:i/>
          <w:iCs/>
        </w:rPr>
        <w:t>W</w:t>
      </w:r>
      <w:r w:rsidRPr="003912B9">
        <w:rPr>
          <w:bCs/>
          <w:i/>
          <w:iCs/>
          <w:vertAlign w:val="subscript"/>
        </w:rPr>
        <w:t>c</w:t>
      </w:r>
      <w:r w:rsidRPr="003912B9">
        <w:rPr>
          <w:bCs/>
        </w:rPr>
        <w:t xml:space="preserve"> </w:t>
      </w:r>
      <w:r w:rsidRPr="00487029">
        <w:rPr>
          <w:bCs/>
        </w:rPr>
        <w:t>= 2</w:t>
      </w:r>
      <w:r w:rsidR="003912B9" w:rsidRPr="003912B9">
        <w:rPr>
          <w:bCs/>
        </w:rPr>
        <w:t xml:space="preserve"> </w:t>
      </w:r>
      <w:r w:rsidRPr="00487029">
        <w:rPr>
          <w:bCs/>
        </w:rPr>
        <w:t>(</w:t>
      </w:r>
      <w:r w:rsidRPr="003912B9">
        <w:rPr>
          <w:i/>
          <w:iCs/>
        </w:rPr>
        <w:t>D</w:t>
      </w:r>
      <w:r w:rsidRPr="003912B9">
        <w:rPr>
          <w:i/>
          <w:iCs/>
          <w:vertAlign w:val="subscript"/>
        </w:rPr>
        <w:t>s</w:t>
      </w:r>
      <w:r w:rsidRPr="003912B9">
        <w:t xml:space="preserve"> </w:t>
      </w:r>
      <w:r w:rsidRPr="00487029">
        <w:t>cos (90</w:t>
      </w:r>
      <w:r w:rsidR="003912B9">
        <w:sym w:font="Symbol" w:char="F0B0"/>
      </w:r>
      <w:r w:rsidR="003912B9" w:rsidRPr="003912B9">
        <w:t xml:space="preserve"> − </w:t>
      </w:r>
      <w:r w:rsidRPr="00487029">
        <w:t>θ</w:t>
      </w:r>
      <w:r w:rsidRPr="003912B9">
        <w:rPr>
          <w:i/>
          <w:iCs/>
          <w:vertAlign w:val="subscript"/>
        </w:rPr>
        <w:t>a</w:t>
      </w:r>
      <w:r w:rsidRPr="00487029">
        <w:t>/2))</w:t>
      </w:r>
    </w:p>
    <w:p w:rsidR="00610E16" w:rsidRPr="00487029" w:rsidRDefault="00610E16" w:rsidP="00930501">
      <w:pPr>
        <w:rPr>
          <w:szCs w:val="24"/>
        </w:rPr>
      </w:pPr>
      <w:r w:rsidRPr="003912B9">
        <w:rPr>
          <w:bCs/>
          <w:i/>
          <w:iCs/>
          <w:szCs w:val="24"/>
        </w:rPr>
        <w:t>W</w:t>
      </w:r>
      <w:r w:rsidRPr="003912B9">
        <w:rPr>
          <w:bCs/>
          <w:i/>
          <w:iCs/>
          <w:szCs w:val="24"/>
          <w:vertAlign w:val="subscript"/>
        </w:rPr>
        <w:t>c</w:t>
      </w:r>
      <w:r w:rsidRPr="003912B9">
        <w:rPr>
          <w:bCs/>
          <w:szCs w:val="24"/>
        </w:rPr>
        <w:t xml:space="preserve"> </w:t>
      </w:r>
      <w:r w:rsidRPr="00487029">
        <w:rPr>
          <w:bCs/>
          <w:szCs w:val="24"/>
        </w:rPr>
        <w:t>= 2</w:t>
      </w:r>
      <w:r w:rsidR="00930501" w:rsidRPr="00487029">
        <w:t xml:space="preserve"> </w:t>
      </w:r>
      <w:r w:rsidR="00930501">
        <w:sym w:font="Symbol" w:char="F0B4"/>
      </w:r>
      <w:r w:rsidR="00930501" w:rsidRPr="00487029">
        <w:t xml:space="preserve"> </w:t>
      </w:r>
      <w:r w:rsidRPr="00487029">
        <w:rPr>
          <w:szCs w:val="24"/>
        </w:rPr>
        <w:t>2.7036</w:t>
      </w:r>
      <w:r w:rsidR="00930501" w:rsidRPr="00487029">
        <w:t xml:space="preserve"> </w:t>
      </w:r>
      <w:r w:rsidR="00930501">
        <w:sym w:font="Symbol" w:char="F0B4"/>
      </w:r>
      <w:r w:rsidR="00930501" w:rsidRPr="00487029">
        <w:t xml:space="preserve"> </w:t>
      </w:r>
      <w:r w:rsidRPr="00487029">
        <w:rPr>
          <w:szCs w:val="24"/>
        </w:rPr>
        <w:t>10</w:t>
      </w:r>
      <w:r w:rsidRPr="00487029">
        <w:rPr>
          <w:szCs w:val="24"/>
          <w:vertAlign w:val="superscript"/>
        </w:rPr>
        <w:t xml:space="preserve">6 </w:t>
      </w:r>
      <w:r w:rsidRPr="00487029">
        <w:rPr>
          <w:szCs w:val="24"/>
        </w:rPr>
        <w:t>m</w:t>
      </w:r>
      <w:r w:rsidR="00930501" w:rsidRPr="00487029">
        <w:t xml:space="preserve"> </w:t>
      </w:r>
      <w:r w:rsidR="00930501">
        <w:sym w:font="Symbol" w:char="F0B4"/>
      </w:r>
      <w:r w:rsidR="00930501" w:rsidRPr="00487029">
        <w:t xml:space="preserve"> </w:t>
      </w:r>
      <w:r w:rsidRPr="00487029">
        <w:rPr>
          <w:szCs w:val="24"/>
        </w:rPr>
        <w:t>cos (90</w:t>
      </w:r>
      <w:r w:rsidR="003912B9">
        <w:rPr>
          <w:szCs w:val="24"/>
        </w:rPr>
        <w:sym w:font="Symbol" w:char="F0B0"/>
      </w:r>
      <w:r w:rsidR="003912B9" w:rsidRPr="003912B9">
        <w:rPr>
          <w:szCs w:val="24"/>
        </w:rPr>
        <w:t xml:space="preserve"> − </w:t>
      </w:r>
      <w:r w:rsidRPr="00487029">
        <w:rPr>
          <w:szCs w:val="24"/>
        </w:rPr>
        <w:t>80</w:t>
      </w:r>
      <w:r w:rsidR="003912B9">
        <w:rPr>
          <w:szCs w:val="24"/>
        </w:rPr>
        <w:sym w:font="Symbol" w:char="F0B0"/>
      </w:r>
      <w:r w:rsidR="003912B9" w:rsidRPr="003912B9">
        <w:rPr>
          <w:szCs w:val="24"/>
        </w:rPr>
        <w:t xml:space="preserve"> </w:t>
      </w:r>
      <w:r w:rsidRPr="00487029">
        <w:rPr>
          <w:szCs w:val="24"/>
        </w:rPr>
        <w:t>/</w:t>
      </w:r>
      <w:r w:rsidR="003912B9" w:rsidRPr="003912B9">
        <w:rPr>
          <w:szCs w:val="24"/>
        </w:rPr>
        <w:t xml:space="preserve"> </w:t>
      </w:r>
      <w:r w:rsidRPr="00487029">
        <w:rPr>
          <w:szCs w:val="24"/>
        </w:rPr>
        <w:t>2) = 3.4757</w:t>
      </w:r>
      <w:r w:rsidR="00930501" w:rsidRPr="00487029">
        <w:t xml:space="preserve"> </w:t>
      </w:r>
      <w:r w:rsidR="00930501">
        <w:sym w:font="Symbol" w:char="F0B4"/>
      </w:r>
      <w:r w:rsidR="00930501" w:rsidRPr="00487029">
        <w:t xml:space="preserve"> </w:t>
      </w:r>
      <w:r w:rsidRPr="00487029">
        <w:rPr>
          <w:szCs w:val="24"/>
        </w:rPr>
        <w:t>10</w:t>
      </w:r>
      <w:r w:rsidRPr="00487029">
        <w:rPr>
          <w:szCs w:val="24"/>
          <w:vertAlign w:val="superscript"/>
        </w:rPr>
        <w:t>6</w:t>
      </w:r>
      <w:r w:rsidRPr="00487029">
        <w:rPr>
          <w:szCs w:val="24"/>
        </w:rPr>
        <w:t xml:space="preserve"> m = 3</w:t>
      </w:r>
      <w:r w:rsidR="003912B9" w:rsidRPr="003912B9">
        <w:rPr>
          <w:szCs w:val="24"/>
        </w:rPr>
        <w:t xml:space="preserve"> </w:t>
      </w:r>
      <w:r w:rsidRPr="00487029">
        <w:rPr>
          <w:szCs w:val="24"/>
        </w:rPr>
        <w:t>475.6 km.</w:t>
      </w:r>
    </w:p>
    <w:p w:rsidR="00610E16" w:rsidRPr="00487029" w:rsidRDefault="00610E16" w:rsidP="003912B9">
      <w:pPr>
        <w:pStyle w:val="Note"/>
      </w:pPr>
      <w:r w:rsidRPr="00487029">
        <w:t xml:space="preserve">Note: from 4.2.1 that since </w:t>
      </w:r>
      <w:r w:rsidRPr="003912B9">
        <w:rPr>
          <w:i/>
          <w:iCs/>
        </w:rPr>
        <w:t>ROT</w:t>
      </w:r>
      <w:r w:rsidRPr="00487029">
        <w:rPr>
          <w:vertAlign w:val="subscript"/>
        </w:rPr>
        <w:t>equator</w:t>
      </w:r>
      <w:r w:rsidRPr="003912B9">
        <w:t xml:space="preserve"> </w:t>
      </w:r>
      <w:r w:rsidRPr="00487029">
        <w:t xml:space="preserve">= 2 652.4 km, this antenna beamwidth </w:t>
      </w:r>
      <w:r w:rsidRPr="00487029">
        <w:rPr>
          <w:bCs/>
        </w:rPr>
        <w:t>(</w:t>
      </w:r>
      <w:r w:rsidRPr="00487029">
        <w:t>θ</w:t>
      </w:r>
      <w:r w:rsidRPr="003912B9">
        <w:rPr>
          <w:i/>
          <w:iCs/>
          <w:vertAlign w:val="subscript"/>
        </w:rPr>
        <w:t>a</w:t>
      </w:r>
      <w:r w:rsidRPr="003912B9">
        <w:t xml:space="preserve"> </w:t>
      </w:r>
      <w:r w:rsidRPr="00487029">
        <w:t>= 80</w:t>
      </w:r>
      <w:r w:rsidR="003912B9">
        <w:sym w:font="Symbol" w:char="F0B0"/>
      </w:r>
      <w:r w:rsidRPr="00487029">
        <w:t>) is sufficiently wide for contiguous earth coverage by one satellite every 24 hours. This vertically-polarized Yagi-Uda antenna is pointed in the forward direction with an optimized downward tilt angle to provide the vertical component of radiation for reception by ships’ vertical dipole antennas.</w:t>
      </w:r>
    </w:p>
    <w:p w:rsidR="00610E16" w:rsidRPr="00487029" w:rsidRDefault="00610E16" w:rsidP="00610E16">
      <w:pPr>
        <w:pStyle w:val="FigureNo"/>
      </w:pPr>
      <w:r w:rsidRPr="00487029">
        <w:t>Figure A7-8</w:t>
      </w:r>
    </w:p>
    <w:p w:rsidR="00610E16" w:rsidRPr="00487029" w:rsidRDefault="00610E16" w:rsidP="00610E16">
      <w:pPr>
        <w:pStyle w:val="Figuretitle"/>
      </w:pPr>
      <w:r w:rsidRPr="00487029">
        <w:t>Example VDES satellite antenna pattern</w:t>
      </w:r>
    </w:p>
    <w:p w:rsidR="00610E16" w:rsidRPr="00487029" w:rsidRDefault="00610E16" w:rsidP="003912B9">
      <w:pPr>
        <w:pStyle w:val="Figure"/>
      </w:pPr>
      <w:r w:rsidRPr="00487029">
        <w:rPr>
          <w:noProof/>
          <w:lang w:eastAsia="zh-CN"/>
        </w:rPr>
        <w:drawing>
          <wp:inline distT="0" distB="0" distL="0" distR="0" wp14:anchorId="33C91032" wp14:editId="437F0EE7">
            <wp:extent cx="5943600" cy="3373200"/>
            <wp:effectExtent l="0" t="0" r="0" b="17780"/>
            <wp:docPr id="918" name="Chart 9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610E16" w:rsidRPr="00487029" w:rsidRDefault="00610E16" w:rsidP="00610E16">
      <w:pPr>
        <w:pStyle w:val="Heading4"/>
      </w:pPr>
      <w:r w:rsidRPr="00487029">
        <w:rPr>
          <w:rFonts w:ascii="Times New Roman Bold" w:hAnsi="Times New Roman Bold"/>
        </w:rPr>
        <w:t>6.4.2.5</w:t>
      </w:r>
      <w:r w:rsidRPr="00487029">
        <w:rPr>
          <w:rFonts w:ascii="Times New Roman Bold" w:hAnsi="Times New Roman Bold"/>
        </w:rPr>
        <w:tab/>
      </w:r>
      <w:r w:rsidRPr="00487029">
        <w:t>Determine the maximum Doppler frequency shift (</w:t>
      </w:r>
      <w:r w:rsidRPr="003912B9">
        <w:rPr>
          <w:i/>
          <w:iCs/>
        </w:rPr>
        <w:t>f</w:t>
      </w:r>
      <w:r w:rsidRPr="003912B9">
        <w:rPr>
          <w:i/>
          <w:iCs/>
          <w:vertAlign w:val="subscript"/>
        </w:rPr>
        <w:t>d</w:t>
      </w:r>
      <w:r w:rsidRPr="00487029">
        <w:t>) between the satellite and ships in the satellite’s antenna coverage area</w:t>
      </w:r>
    </w:p>
    <w:p w:rsidR="00610E16" w:rsidRPr="00487029" w:rsidRDefault="00610E16" w:rsidP="004F3EA9">
      <w:r w:rsidRPr="00487029">
        <w:t>The maximum Doppler frequency shift (</w:t>
      </w:r>
      <w:r w:rsidRPr="003912B9">
        <w:rPr>
          <w:i/>
          <w:iCs/>
        </w:rPr>
        <w:t>f</w:t>
      </w:r>
      <w:r w:rsidRPr="003912B9">
        <w:rPr>
          <w:i/>
          <w:iCs/>
          <w:vertAlign w:val="subscript"/>
        </w:rPr>
        <w:t>d</w:t>
      </w:r>
      <w:r w:rsidRPr="00487029">
        <w:t xml:space="preserve">) between the satellite and a ship will occur when the relative velocity between them is a maximum, i.e., when the ship is situated on the satellite’s earth horizon. Note that the coverage for this satellite is only in the forward direction and that the satellite’s antenna pattern will cover ships in the range of 23 degrees (earth’s horizon) downward from the satellite’s velocity vector. Therefore, the maximum Doppler shift is </w:t>
      </w:r>
      <w:r w:rsidRPr="003912B9">
        <w:rPr>
          <w:i/>
          <w:iCs/>
        </w:rPr>
        <w:t>f</w:t>
      </w:r>
      <w:r w:rsidRPr="003912B9">
        <w:rPr>
          <w:i/>
          <w:iCs/>
          <w:vertAlign w:val="subscript"/>
        </w:rPr>
        <w:t>d</w:t>
      </w:r>
      <w:r w:rsidRPr="003912B9">
        <w:t xml:space="preserve"> </w:t>
      </w:r>
      <w:r w:rsidRPr="00487029">
        <w:t xml:space="preserve">(max) = </w:t>
      </w:r>
      <w:r w:rsidRPr="003912B9">
        <w:rPr>
          <w:i/>
          <w:iCs/>
        </w:rPr>
        <w:t>f</w:t>
      </w:r>
      <w:r w:rsidRPr="00487029">
        <w:rPr>
          <w:vertAlign w:val="subscript"/>
        </w:rPr>
        <w:t xml:space="preserve">VDES </w:t>
      </w:r>
      <w:r w:rsidRPr="00487029">
        <w:t>(</w:t>
      </w:r>
      <w:r w:rsidRPr="003912B9">
        <w:rPr>
          <w:i/>
          <w:iCs/>
        </w:rPr>
        <w:t>v</w:t>
      </w:r>
      <w:r w:rsidRPr="00487029">
        <w:t>/</w:t>
      </w:r>
      <w:r w:rsidRPr="003912B9">
        <w:rPr>
          <w:i/>
          <w:iCs/>
        </w:rPr>
        <w:t>c</w:t>
      </w:r>
      <w:r w:rsidRPr="00487029">
        <w:t>)</w:t>
      </w:r>
      <w:r w:rsidR="00930501" w:rsidRPr="00487029">
        <w:t xml:space="preserve"> </w:t>
      </w:r>
      <w:r w:rsidR="00930501">
        <w:sym w:font="Symbol" w:char="F0B4"/>
      </w:r>
      <w:r w:rsidR="00930501" w:rsidRPr="00487029">
        <w:t xml:space="preserve"> </w:t>
      </w:r>
      <w:r w:rsidRPr="00487029">
        <w:t>cos θ</w:t>
      </w:r>
      <w:r w:rsidRPr="003912B9">
        <w:rPr>
          <w:i/>
          <w:iCs/>
          <w:vertAlign w:val="subscript"/>
        </w:rPr>
        <w:t>d</w:t>
      </w:r>
      <w:r w:rsidRPr="003912B9">
        <w:t xml:space="preserve"> </w:t>
      </w:r>
      <w:r w:rsidRPr="00487029">
        <w:t>= 162</w:t>
      </w:r>
      <w:r w:rsidR="00930501" w:rsidRPr="00487029">
        <w:t xml:space="preserve"> </w:t>
      </w:r>
      <w:r w:rsidR="00930501">
        <w:sym w:font="Symbol" w:char="F0B4"/>
      </w:r>
      <w:r w:rsidR="00930501" w:rsidRPr="00487029">
        <w:t xml:space="preserve"> </w:t>
      </w:r>
      <w:r w:rsidRPr="00487029">
        <w:t>10</w:t>
      </w:r>
      <w:r w:rsidRPr="00487029">
        <w:rPr>
          <w:vertAlign w:val="superscript"/>
        </w:rPr>
        <w:t xml:space="preserve">6 </w:t>
      </w:r>
      <w:r w:rsidRPr="00487029">
        <w:t>(7.594</w:t>
      </w:r>
      <w:r w:rsidR="00930501" w:rsidRPr="00487029">
        <w:t xml:space="preserve"> </w:t>
      </w:r>
      <w:r w:rsidR="00930501">
        <w:sym w:font="Symbol" w:char="F0B4"/>
      </w:r>
      <w:r w:rsidR="00930501" w:rsidRPr="00487029">
        <w:t xml:space="preserve"> </w:t>
      </w:r>
      <w:r w:rsidRPr="00487029">
        <w:t>10</w:t>
      </w:r>
      <w:r w:rsidRPr="00487029">
        <w:rPr>
          <w:vertAlign w:val="superscript"/>
        </w:rPr>
        <w:t>3</w:t>
      </w:r>
      <w:r w:rsidRPr="00487029">
        <w:t>)/(3</w:t>
      </w:r>
      <w:r w:rsidR="00930501" w:rsidRPr="00487029">
        <w:t xml:space="preserve"> </w:t>
      </w:r>
      <w:r w:rsidR="00930501">
        <w:sym w:font="Symbol" w:char="F0B4"/>
      </w:r>
      <w:r w:rsidR="00930501" w:rsidRPr="00487029">
        <w:t xml:space="preserve"> </w:t>
      </w:r>
      <w:r w:rsidRPr="00487029">
        <w:t>10</w:t>
      </w:r>
      <w:r w:rsidRPr="00487029">
        <w:rPr>
          <w:vertAlign w:val="superscript"/>
        </w:rPr>
        <w:t>8</w:t>
      </w:r>
      <w:r w:rsidRPr="00487029">
        <w:t>)</w:t>
      </w:r>
      <w:r w:rsidR="00930501" w:rsidRPr="00487029">
        <w:t xml:space="preserve"> </w:t>
      </w:r>
      <w:r w:rsidR="00930501">
        <w:sym w:font="Symbol" w:char="F0B4"/>
      </w:r>
      <w:r w:rsidR="00930501" w:rsidRPr="00487029">
        <w:t xml:space="preserve"> </w:t>
      </w:r>
      <w:r w:rsidRPr="00487029">
        <w:t>cos 23</w:t>
      </w:r>
      <w:r w:rsidR="003912B9">
        <w:sym w:font="Symbol" w:char="F0B0"/>
      </w:r>
      <w:r w:rsidRPr="00487029">
        <w:t xml:space="preserve"> = 3</w:t>
      </w:r>
      <w:r w:rsidR="003912B9" w:rsidRPr="003912B9">
        <w:t xml:space="preserve"> </w:t>
      </w:r>
      <w:r w:rsidRPr="00487029">
        <w:t xml:space="preserve">775 Hz. The satellite transmitter frequency should be reduced by half of </w:t>
      </w:r>
      <w:r w:rsidRPr="003912B9">
        <w:rPr>
          <w:i/>
          <w:iCs/>
        </w:rPr>
        <w:t>f</w:t>
      </w:r>
      <w:r w:rsidRPr="003912B9">
        <w:rPr>
          <w:i/>
          <w:iCs/>
          <w:vertAlign w:val="subscript"/>
        </w:rPr>
        <w:t>d</w:t>
      </w:r>
      <w:r w:rsidRPr="00487029">
        <w:t xml:space="preserve"> (max) to provide a range of </w:t>
      </w:r>
      <w:r w:rsidR="004F3EA9">
        <w:t>±</w:t>
      </w:r>
      <w:r w:rsidRPr="00487029">
        <w:t>1</w:t>
      </w:r>
      <w:r w:rsidR="002937CE" w:rsidRPr="002937CE">
        <w:t xml:space="preserve"> </w:t>
      </w:r>
      <w:r w:rsidRPr="00487029">
        <w:t>887.5 Hz in the coverage area.</w:t>
      </w:r>
    </w:p>
    <w:p w:rsidR="00610E16" w:rsidRPr="00487029" w:rsidRDefault="00610E16" w:rsidP="00610E16">
      <w:r w:rsidRPr="00487029">
        <w:t>Determine the optimum downward tilt angle for the satellite VDES antenna for coverage of ships in the forward direction</w:t>
      </w:r>
    </w:p>
    <w:p w:rsidR="00610E16" w:rsidRPr="00487029" w:rsidRDefault="00610E16" w:rsidP="002937CE">
      <w:r w:rsidRPr="00487029">
        <w:t>From the VDES satellite antenna characteristics in Figure A7-8 above, note that the response is flat to approximately 12</w:t>
      </w:r>
      <w:r w:rsidR="002937CE">
        <w:sym w:font="Symbol" w:char="F0B0"/>
      </w:r>
      <w:r w:rsidRPr="00487029">
        <w:t>. This supports an additional downward tilt of 12</w:t>
      </w:r>
      <w:r w:rsidR="002937CE">
        <w:sym w:font="Symbol" w:char="F0B0"/>
      </w:r>
      <w:r w:rsidRPr="00487029">
        <w:rPr>
          <w:vertAlign w:val="superscript"/>
        </w:rPr>
        <w:t xml:space="preserve"> </w:t>
      </w:r>
      <w:r w:rsidRPr="00487029">
        <w:t>below the horizon of 23</w:t>
      </w:r>
      <w:r w:rsidR="002937CE">
        <w:sym w:font="Symbol" w:char="F0B0"/>
      </w:r>
      <w:r w:rsidRPr="00487029">
        <w:rPr>
          <w:vertAlign w:val="superscript"/>
        </w:rPr>
        <w:t xml:space="preserve"> </w:t>
      </w:r>
      <w:r w:rsidRPr="00487029">
        <w:t>for an optimized total downward tilt angle of 35 degrees below the line that is tangent to the satellite’s orbital path. This provides a sufficient vertical radiation component for ships in the coverage area.</w:t>
      </w:r>
    </w:p>
    <w:p w:rsidR="00610E16" w:rsidRPr="002937CE" w:rsidRDefault="00610E16" w:rsidP="002937CE">
      <w:pPr>
        <w:pStyle w:val="Heading4"/>
      </w:pPr>
      <w:r w:rsidRPr="002937CE">
        <w:t>6.4.2.6</w:t>
      </w:r>
      <w:r w:rsidRPr="002937CE">
        <w:tab/>
        <w:t>Consideration of the angular power flux-density mask limits for transmission by the VHF data exchange system satellite</w:t>
      </w:r>
    </w:p>
    <w:p w:rsidR="00610E16" w:rsidRPr="00487029" w:rsidRDefault="00610E16" w:rsidP="00930501">
      <w:r w:rsidRPr="00487029">
        <w:rPr>
          <w:bCs/>
        </w:rPr>
        <w:t xml:space="preserve">The PFD angular mask (the maximum allowable PFD in </w:t>
      </w:r>
      <w:r w:rsidRPr="00487029">
        <w:t>dB(W/(m</w:t>
      </w:r>
      <w:r w:rsidRPr="00487029">
        <w:rPr>
          <w:vertAlign w:val="superscript"/>
        </w:rPr>
        <w:t>2</w:t>
      </w:r>
      <w:r w:rsidR="00930501" w:rsidRPr="00487029">
        <w:t xml:space="preserve"> </w:t>
      </w:r>
      <w:r w:rsidR="00930501">
        <w:sym w:font="Symbol" w:char="F0B4"/>
      </w:r>
      <w:r w:rsidR="00930501" w:rsidRPr="00487029">
        <w:t xml:space="preserve"> </w:t>
      </w:r>
      <w:r w:rsidRPr="00487029">
        <w:t xml:space="preserve">4 kHz)) </w:t>
      </w:r>
      <w:r w:rsidRPr="00487029">
        <w:rPr>
          <w:bCs/>
        </w:rPr>
        <w:t xml:space="preserve">as a function of the elevation angle from the </w:t>
      </w:r>
      <w:r w:rsidR="007B145B" w:rsidRPr="002937CE">
        <w:t>Earth</w:t>
      </w:r>
      <w:r w:rsidRPr="00487029">
        <w:rPr>
          <w:bCs/>
        </w:rPr>
        <w:t>), i</w:t>
      </w:r>
      <w:r w:rsidRPr="00487029">
        <w:t xml:space="preserve">s shown in Table A7-2 of </w:t>
      </w:r>
      <w:r w:rsidR="002937CE" w:rsidRPr="00487029">
        <w:t xml:space="preserve">section </w:t>
      </w:r>
      <w:r w:rsidRPr="00487029">
        <w:t>6.3.1.</w:t>
      </w:r>
      <w:r w:rsidRPr="00487029">
        <w:rPr>
          <w:bCs/>
        </w:rPr>
        <w:t xml:space="preserve"> Note that t</w:t>
      </w:r>
      <w:r w:rsidRPr="00487029">
        <w:t>he PFD mask at 0</w:t>
      </w:r>
      <w:r w:rsidR="002937CE">
        <w:sym w:font="Symbol" w:char="F0B0"/>
      </w:r>
      <w:r w:rsidRPr="00487029">
        <w:t xml:space="preserve"> (horizon) is </w:t>
      </w:r>
      <w:r w:rsidR="002937CE" w:rsidRPr="002937CE">
        <w:t>−</w:t>
      </w:r>
      <w:r w:rsidRPr="00487029">
        <w:t>149 dB(W/(m</w:t>
      </w:r>
      <w:r w:rsidRPr="00487029">
        <w:rPr>
          <w:vertAlign w:val="superscript"/>
        </w:rPr>
        <w:t>2</w:t>
      </w:r>
      <w:r w:rsidR="00930501" w:rsidRPr="00487029">
        <w:t xml:space="preserve"> </w:t>
      </w:r>
      <w:r w:rsidR="00930501">
        <w:sym w:font="Symbol" w:char="F0B4"/>
      </w:r>
      <w:r w:rsidR="00930501" w:rsidRPr="00487029">
        <w:t xml:space="preserve"> </w:t>
      </w:r>
      <w:r w:rsidRPr="00487029">
        <w:t>4 kHz)), at 45</w:t>
      </w:r>
      <w:r w:rsidR="002937CE">
        <w:sym w:font="Symbol" w:char="F0B0"/>
      </w:r>
      <w:r w:rsidRPr="00487029">
        <w:t xml:space="preserve"> elevation is </w:t>
      </w:r>
      <w:r w:rsidR="002937CE" w:rsidRPr="002937CE">
        <w:t>−</w:t>
      </w:r>
      <w:r w:rsidRPr="00487029">
        <w:t>142 dB(W/(m</w:t>
      </w:r>
      <w:r w:rsidRPr="00487029">
        <w:rPr>
          <w:vertAlign w:val="superscript"/>
        </w:rPr>
        <w:t>2</w:t>
      </w:r>
      <w:r w:rsidR="00930501" w:rsidRPr="00487029">
        <w:t xml:space="preserve"> </w:t>
      </w:r>
      <w:r w:rsidR="00930501">
        <w:sym w:font="Symbol" w:char="F0B4"/>
      </w:r>
      <w:r w:rsidR="00930501" w:rsidRPr="00487029">
        <w:t xml:space="preserve"> </w:t>
      </w:r>
      <w:r w:rsidRPr="00487029">
        <w:t>4 kHz)), at 60</w:t>
      </w:r>
      <w:r w:rsidR="002937CE">
        <w:sym w:font="Symbol" w:char="F0B0"/>
      </w:r>
      <w:r w:rsidRPr="00487029">
        <w:t xml:space="preserve"> elevation is </w:t>
      </w:r>
      <w:r w:rsidR="002937CE" w:rsidRPr="002937CE">
        <w:t>−</w:t>
      </w:r>
      <w:r w:rsidRPr="00487029">
        <w:t>134 dB(W/(m</w:t>
      </w:r>
      <w:r w:rsidRPr="00487029">
        <w:rPr>
          <w:vertAlign w:val="superscript"/>
        </w:rPr>
        <w:t>2</w:t>
      </w:r>
      <w:r w:rsidR="00930501" w:rsidRPr="00487029">
        <w:t xml:space="preserve"> </w:t>
      </w:r>
      <w:r w:rsidR="00930501">
        <w:sym w:font="Symbol" w:char="F0B4"/>
      </w:r>
      <w:r w:rsidR="00930501" w:rsidRPr="00487029">
        <w:t xml:space="preserve"> </w:t>
      </w:r>
      <w:r w:rsidRPr="00487029">
        <w:t>4 kHz)) and at 90</w:t>
      </w:r>
      <w:r w:rsidR="002937CE">
        <w:sym w:font="Symbol" w:char="F0B0"/>
      </w:r>
      <w:r w:rsidRPr="00487029">
        <w:t xml:space="preserve"> (overhead) is </w:t>
      </w:r>
      <w:r w:rsidR="002937CE" w:rsidRPr="002937CE">
        <w:t>−</w:t>
      </w:r>
      <w:r w:rsidRPr="00487029">
        <w:t>131 dB(W/(m</w:t>
      </w:r>
      <w:r w:rsidRPr="00487029">
        <w:rPr>
          <w:vertAlign w:val="superscript"/>
        </w:rPr>
        <w:t>2</w:t>
      </w:r>
      <w:r w:rsidR="00930501" w:rsidRPr="00487029">
        <w:t xml:space="preserve"> </w:t>
      </w:r>
      <w:r w:rsidR="00930501">
        <w:sym w:font="Symbol" w:char="F0B4"/>
      </w:r>
      <w:r w:rsidR="00930501" w:rsidRPr="00487029">
        <w:t xml:space="preserve"> </w:t>
      </w:r>
      <w:r w:rsidRPr="00487029">
        <w:t xml:space="preserve">4 kHz)). </w:t>
      </w:r>
    </w:p>
    <w:p w:rsidR="00610E16" w:rsidRPr="00487029" w:rsidRDefault="00610E16" w:rsidP="002937CE">
      <w:r w:rsidRPr="00487029">
        <w:t xml:space="preserve">Note also that since the PFD mask level refers to the vertical component of radiation normal to the </w:t>
      </w:r>
      <w:r w:rsidR="007B145B" w:rsidRPr="00487029">
        <w:t xml:space="preserve">Earth’s </w:t>
      </w:r>
      <w:r w:rsidRPr="00487029">
        <w:t>surface, the polarization loss (≈ 3 dB @ 45</w:t>
      </w:r>
      <w:r w:rsidR="002937CE">
        <w:sym w:font="Symbol" w:char="F0B0"/>
      </w:r>
      <w:r w:rsidRPr="00487029">
        <w:t xml:space="preserve"> elevation angle) based on the angular relationship between the vertical axis of the satellite antenna and the </w:t>
      </w:r>
      <w:r w:rsidR="007B145B" w:rsidRPr="00487029">
        <w:t xml:space="preserve">Earth’s </w:t>
      </w:r>
      <w:r w:rsidRPr="00487029">
        <w:t>surface should be considered in the determination of the satellite VDES transmitter power.</w:t>
      </w:r>
    </w:p>
    <w:p w:rsidR="00610E16" w:rsidRPr="00487029" w:rsidRDefault="00610E16" w:rsidP="00930501">
      <w:pPr>
        <w:pStyle w:val="Heading4"/>
      </w:pPr>
      <w:r w:rsidRPr="00487029">
        <w:rPr>
          <w:rFonts w:ascii="Times New Roman Bold" w:hAnsi="Times New Roman Bold"/>
        </w:rPr>
        <w:t>6.4.2.7</w:t>
      </w:r>
      <w:r w:rsidRPr="00487029">
        <w:rPr>
          <w:rFonts w:ascii="Times New Roman Bold" w:hAnsi="Times New Roman Bold"/>
        </w:rPr>
        <w:tab/>
      </w:r>
      <w:r w:rsidRPr="00487029">
        <w:t xml:space="preserve">Determine the power flux density levels at elevations of </w:t>
      </w:r>
      <w:r w:rsidRPr="002937CE">
        <w:t>0</w:t>
      </w:r>
      <w:r w:rsidR="002937CE">
        <w:sym w:font="Symbol" w:char="F0B0"/>
      </w:r>
      <w:r w:rsidRPr="002937CE">
        <w:t>, 10</w:t>
      </w:r>
      <w:r w:rsidR="002937CE">
        <w:sym w:font="Symbol" w:char="F0B0"/>
      </w:r>
      <w:r w:rsidRPr="002937CE">
        <w:t>, 30</w:t>
      </w:r>
      <w:r w:rsidR="002937CE">
        <w:sym w:font="Symbol" w:char="F0B0"/>
      </w:r>
      <w:r w:rsidRPr="002937CE">
        <w:t>, 60</w:t>
      </w:r>
      <w:r w:rsidR="002937CE">
        <w:sym w:font="Symbol" w:char="F0B0"/>
      </w:r>
      <w:r w:rsidRPr="002937CE">
        <w:t xml:space="preserve"> and 90</w:t>
      </w:r>
      <w:r w:rsidR="002937CE">
        <w:sym w:font="Symbol" w:char="F0B0"/>
      </w:r>
      <w:r w:rsidRPr="002937CE">
        <w:t xml:space="preserve"> when the power flux density level at 45</w:t>
      </w:r>
      <w:r w:rsidR="002937CE">
        <w:sym w:font="Symbol" w:char="F0B0"/>
      </w:r>
      <w:r w:rsidRPr="002937CE">
        <w:t xml:space="preserve"> elevation is set</w:t>
      </w:r>
      <w:r w:rsidRPr="00487029">
        <w:t xml:space="preserve"> to</w:t>
      </w:r>
      <w:r w:rsidR="00D53815">
        <w:t xml:space="preserve"> </w:t>
      </w:r>
      <w:r w:rsidR="002937CE" w:rsidRPr="00012A85">
        <w:t>−</w:t>
      </w:r>
      <w:r w:rsidRPr="00487029">
        <w:t>142</w:t>
      </w:r>
      <w:r w:rsidR="002937CE" w:rsidRPr="00012A85">
        <w:t> </w:t>
      </w:r>
      <w:r w:rsidRPr="00487029">
        <w:t>dB(W/(m</w:t>
      </w:r>
      <w:r w:rsidRPr="00487029">
        <w:rPr>
          <w:vertAlign w:val="superscript"/>
        </w:rPr>
        <w:t>2</w:t>
      </w:r>
      <w:r w:rsidR="00930501">
        <w:t> </w:t>
      </w:r>
      <w:r w:rsidR="00930501">
        <w:sym w:font="Symbol" w:char="F0B4"/>
      </w:r>
      <w:r w:rsidR="00930501">
        <w:t> </w:t>
      </w:r>
      <w:r w:rsidRPr="00487029">
        <w:t>4</w:t>
      </w:r>
      <w:r w:rsidR="002937CE" w:rsidRPr="00012A85">
        <w:t> </w:t>
      </w:r>
      <w:r w:rsidRPr="00487029">
        <w:t>kHz))</w:t>
      </w:r>
    </w:p>
    <w:p w:rsidR="00610E16" w:rsidRPr="00487029" w:rsidRDefault="00610E16" w:rsidP="002937CE">
      <w:r w:rsidRPr="00487029">
        <w:t>This section confirms that the elevation angle of 45</w:t>
      </w:r>
      <w:r w:rsidR="002937CE">
        <w:sym w:font="Symbol" w:char="F0B0"/>
      </w:r>
      <w:r w:rsidRPr="00487029">
        <w:t xml:space="preserve"> is the CPA (closest point of approach) between the PFD mask and the actual radiated VDES space-earth downlink signal.</w:t>
      </w:r>
    </w:p>
    <w:p w:rsidR="00610E16" w:rsidRPr="00487029" w:rsidRDefault="00610E16" w:rsidP="00610E16">
      <w:r w:rsidRPr="00487029">
        <w:t xml:space="preserve">Calculations of the slant ranges and elevation angles note from the previous calculations that the slant range from the satellite earth horizon is 2 703.6 km. The results of these calculations are shown in Table A7-3 below. Note that the “orbital angle” (the angle of rotation of the satellite’s orbit above the </w:t>
      </w:r>
      <w:r w:rsidR="007B145B" w:rsidRPr="00487029">
        <w:t>Earth</w:t>
      </w:r>
      <w:r w:rsidRPr="00487029">
        <w:t>) is used as a reference for geometric calculations (angles and distances) and for time-keeping (elapsed time from the horizon to the point of rotation).</w:t>
      </w:r>
    </w:p>
    <w:p w:rsidR="00610E16" w:rsidRPr="00487029" w:rsidRDefault="00610E16" w:rsidP="002937CE">
      <w:r w:rsidRPr="00487029">
        <w:t>The slant ranges from the satellite to an earth station are determined from the law of cosines</w:t>
      </w:r>
      <w:r w:rsidR="002937CE" w:rsidRPr="002937CE">
        <w:t xml:space="preserve"> </w:t>
      </w:r>
      <w:r w:rsidRPr="00487029">
        <w:t>(</w:t>
      </w:r>
      <w:r w:rsidRPr="002937CE">
        <w:rPr>
          <w:i/>
          <w:iCs/>
        </w:rPr>
        <w:t>c</w:t>
      </w:r>
      <w:r w:rsidR="002937CE" w:rsidRPr="002937CE">
        <w:t> </w:t>
      </w:r>
      <w:r w:rsidRPr="00487029">
        <w:t>=</w:t>
      </w:r>
      <w:r w:rsidR="002937CE" w:rsidRPr="002937CE">
        <w:t> </w:t>
      </w:r>
      <w:r w:rsidRPr="00487029">
        <w:t>SQRT (</w:t>
      </w:r>
      <w:r w:rsidRPr="002937CE">
        <w:rPr>
          <w:i/>
          <w:iCs/>
        </w:rPr>
        <w:t>a</w:t>
      </w:r>
      <w:r w:rsidRPr="00487029">
        <w:rPr>
          <w:vertAlign w:val="superscript"/>
        </w:rPr>
        <w:t>2</w:t>
      </w:r>
      <w:r w:rsidRPr="00487029">
        <w:t xml:space="preserve"> + </w:t>
      </w:r>
      <w:r w:rsidRPr="002937CE">
        <w:rPr>
          <w:i/>
          <w:iCs/>
        </w:rPr>
        <w:t>b</w:t>
      </w:r>
      <w:r w:rsidRPr="00487029">
        <w:rPr>
          <w:vertAlign w:val="superscript"/>
        </w:rPr>
        <w:t>2</w:t>
      </w:r>
      <w:r w:rsidRPr="00487029">
        <w:t xml:space="preserve"> + </w:t>
      </w:r>
      <w:r w:rsidRPr="002937CE">
        <w:rPr>
          <w:i/>
          <w:iCs/>
        </w:rPr>
        <w:t>c</w:t>
      </w:r>
      <w:r w:rsidRPr="00487029">
        <w:rPr>
          <w:vertAlign w:val="superscript"/>
        </w:rPr>
        <w:t>2</w:t>
      </w:r>
      <w:r w:rsidRPr="00487029">
        <w:t xml:space="preserve"> </w:t>
      </w:r>
      <w:r w:rsidR="002937CE" w:rsidRPr="002937CE">
        <w:t>−</w:t>
      </w:r>
      <w:r w:rsidRPr="00487029">
        <w:t xml:space="preserve"> 2</w:t>
      </w:r>
      <w:r w:rsidRPr="002937CE">
        <w:rPr>
          <w:i/>
          <w:iCs/>
        </w:rPr>
        <w:t>ab</w:t>
      </w:r>
      <w:r w:rsidRPr="00487029">
        <w:t xml:space="preserve"> cos (</w:t>
      </w:r>
      <w:r w:rsidRPr="002937CE">
        <w:rPr>
          <w:i/>
          <w:iCs/>
        </w:rPr>
        <w:t>C</w:t>
      </w:r>
      <w:r w:rsidRPr="00487029">
        <w:t xml:space="preserve">)), where </w:t>
      </w:r>
      <w:r w:rsidRPr="002937CE">
        <w:rPr>
          <w:i/>
          <w:iCs/>
        </w:rPr>
        <w:t>c</w:t>
      </w:r>
      <w:r w:rsidRPr="00487029">
        <w:t xml:space="preserve"> = slant range, </w:t>
      </w:r>
      <w:r w:rsidRPr="002937CE">
        <w:rPr>
          <w:i/>
          <w:iCs/>
        </w:rPr>
        <w:t>a</w:t>
      </w:r>
      <w:r w:rsidRPr="00487029">
        <w:t xml:space="preserve"> = </w:t>
      </w:r>
      <w:r w:rsidRPr="002937CE">
        <w:rPr>
          <w:i/>
          <w:iCs/>
        </w:rPr>
        <w:t>R</w:t>
      </w:r>
      <w:r w:rsidRPr="002937CE">
        <w:rPr>
          <w:i/>
          <w:iCs/>
          <w:vertAlign w:val="subscript"/>
        </w:rPr>
        <w:t>e</w:t>
      </w:r>
      <w:r w:rsidRPr="00487029">
        <w:t xml:space="preserve"> + </w:t>
      </w:r>
      <w:r w:rsidRPr="002937CE">
        <w:rPr>
          <w:i/>
          <w:iCs/>
        </w:rPr>
        <w:t>h</w:t>
      </w:r>
      <w:r w:rsidRPr="00487029">
        <w:t xml:space="preserve">, </w:t>
      </w:r>
      <w:r w:rsidRPr="002937CE">
        <w:rPr>
          <w:i/>
          <w:iCs/>
        </w:rPr>
        <w:t>b</w:t>
      </w:r>
      <w:r w:rsidRPr="00487029">
        <w:t xml:space="preserve"> = </w:t>
      </w:r>
      <w:r w:rsidRPr="002937CE">
        <w:rPr>
          <w:i/>
          <w:iCs/>
        </w:rPr>
        <w:t>R</w:t>
      </w:r>
      <w:r w:rsidRPr="002937CE">
        <w:rPr>
          <w:i/>
          <w:iCs/>
          <w:vertAlign w:val="subscript"/>
        </w:rPr>
        <w:t>e</w:t>
      </w:r>
      <w:r w:rsidRPr="00487029">
        <w:t xml:space="preserve"> and </w:t>
      </w:r>
      <w:r w:rsidRPr="002937CE">
        <w:rPr>
          <w:i/>
          <w:iCs/>
        </w:rPr>
        <w:t>C</w:t>
      </w:r>
      <w:r w:rsidRPr="00487029">
        <w:t xml:space="preserve"> = the satellite orbital angle. The calculations start with C = 23</w:t>
      </w:r>
      <w:r w:rsidR="002937CE">
        <w:sym w:font="Symbol" w:char="F0B0"/>
      </w:r>
      <w:r w:rsidRPr="00487029">
        <w:t xml:space="preserve"> (the angle to the horizon) and proceed to </w:t>
      </w:r>
      <w:r w:rsidRPr="002937CE">
        <w:rPr>
          <w:i/>
          <w:iCs/>
        </w:rPr>
        <w:t>C</w:t>
      </w:r>
      <w:r w:rsidRPr="00487029">
        <w:t xml:space="preserve"> = 0</w:t>
      </w:r>
      <w:r w:rsidR="002937CE">
        <w:sym w:font="Symbol" w:char="F0B0"/>
      </w:r>
      <w:r w:rsidRPr="00487029">
        <w:t xml:space="preserve"> (the directly above/below position), shown in Table A7-3.</w:t>
      </w:r>
    </w:p>
    <w:p w:rsidR="00610E16" w:rsidRPr="00487029" w:rsidRDefault="00610E16" w:rsidP="002937CE">
      <w:r w:rsidRPr="00487029">
        <w:t>To find the elevation angles, reference angles are determined from the inverse law of cosines (</w:t>
      </w:r>
      <w:r w:rsidRPr="002937CE">
        <w:rPr>
          <w:i/>
          <w:iCs/>
        </w:rPr>
        <w:t>C</w:t>
      </w:r>
      <w:r w:rsidR="002937CE" w:rsidRPr="00012A85">
        <w:t> </w:t>
      </w:r>
      <w:r w:rsidRPr="00487029">
        <w:t>=</w:t>
      </w:r>
      <w:r w:rsidR="002937CE" w:rsidRPr="00012A85">
        <w:t> </w:t>
      </w:r>
      <w:r w:rsidRPr="00487029">
        <w:t>cos</w:t>
      </w:r>
      <w:r w:rsidRPr="00487029">
        <w:rPr>
          <w:vertAlign w:val="superscript"/>
        </w:rPr>
        <w:t>-1</w:t>
      </w:r>
      <w:r w:rsidRPr="00487029">
        <w:t xml:space="preserve"> ((</w:t>
      </w:r>
      <w:r w:rsidRPr="002937CE">
        <w:rPr>
          <w:i/>
          <w:iCs/>
        </w:rPr>
        <w:t>a</w:t>
      </w:r>
      <w:r w:rsidRPr="00487029">
        <w:rPr>
          <w:vertAlign w:val="superscript"/>
        </w:rPr>
        <w:t>2</w:t>
      </w:r>
      <w:r w:rsidRPr="00487029">
        <w:t xml:space="preserve"> + </w:t>
      </w:r>
      <w:r w:rsidRPr="002937CE">
        <w:rPr>
          <w:i/>
          <w:iCs/>
        </w:rPr>
        <w:t>b</w:t>
      </w:r>
      <w:r w:rsidRPr="00487029">
        <w:rPr>
          <w:vertAlign w:val="superscript"/>
        </w:rPr>
        <w:t>2</w:t>
      </w:r>
      <w:r w:rsidRPr="00487029">
        <w:t xml:space="preserve"> + </w:t>
      </w:r>
      <w:r w:rsidRPr="002937CE">
        <w:rPr>
          <w:i/>
          <w:iCs/>
        </w:rPr>
        <w:t>c</w:t>
      </w:r>
      <w:r w:rsidRPr="00487029">
        <w:rPr>
          <w:vertAlign w:val="superscript"/>
        </w:rPr>
        <w:t>2</w:t>
      </w:r>
      <w:r w:rsidRPr="00487029">
        <w:t>)/(2</w:t>
      </w:r>
      <w:r w:rsidRPr="002937CE">
        <w:rPr>
          <w:i/>
          <w:iCs/>
        </w:rPr>
        <w:t>ab</w:t>
      </w:r>
      <w:r w:rsidRPr="00487029">
        <w:t xml:space="preserve">)) where </w:t>
      </w:r>
      <w:r w:rsidRPr="002937CE">
        <w:rPr>
          <w:i/>
          <w:iCs/>
        </w:rPr>
        <w:t>C</w:t>
      </w:r>
      <w:r w:rsidRPr="00487029">
        <w:t xml:space="preserve"> = the reference angle between the slant range (line of observation) and the </w:t>
      </w:r>
      <w:r w:rsidR="007B145B" w:rsidRPr="00487029">
        <w:t xml:space="preserve">Earth </w:t>
      </w:r>
      <w:r w:rsidRPr="00487029">
        <w:t xml:space="preserve">radius (line from the </w:t>
      </w:r>
      <w:r w:rsidR="007B145B" w:rsidRPr="00487029">
        <w:t xml:space="preserve">Earth </w:t>
      </w:r>
      <w:r w:rsidRPr="00487029">
        <w:t xml:space="preserve">station to the centre of the </w:t>
      </w:r>
      <w:r w:rsidR="007B145B" w:rsidRPr="00487029">
        <w:t>Earth</w:t>
      </w:r>
      <w:r w:rsidRPr="00487029">
        <w:t xml:space="preserve">), </w:t>
      </w:r>
      <w:r w:rsidRPr="002937CE">
        <w:rPr>
          <w:i/>
          <w:iCs/>
        </w:rPr>
        <w:t>a</w:t>
      </w:r>
      <w:r w:rsidRPr="00487029">
        <w:t xml:space="preserve"> = slant range, </w:t>
      </w:r>
      <w:r w:rsidRPr="002937CE">
        <w:rPr>
          <w:i/>
          <w:iCs/>
        </w:rPr>
        <w:t>b</w:t>
      </w:r>
      <w:r w:rsidRPr="00487029">
        <w:t xml:space="preserve"> = earth radius and </w:t>
      </w:r>
      <w:r w:rsidRPr="002937CE">
        <w:rPr>
          <w:i/>
          <w:iCs/>
        </w:rPr>
        <w:t>c</w:t>
      </w:r>
      <w:r w:rsidRPr="00487029">
        <w:t xml:space="preserve"> = </w:t>
      </w:r>
      <w:r w:rsidRPr="002937CE">
        <w:rPr>
          <w:i/>
          <w:iCs/>
        </w:rPr>
        <w:t>R</w:t>
      </w:r>
      <w:r w:rsidRPr="002937CE">
        <w:rPr>
          <w:i/>
          <w:iCs/>
          <w:vertAlign w:val="subscript"/>
        </w:rPr>
        <w:t>e</w:t>
      </w:r>
      <w:r w:rsidRPr="00487029">
        <w:t xml:space="preserve"> + </w:t>
      </w:r>
      <w:r w:rsidRPr="002937CE">
        <w:rPr>
          <w:i/>
          <w:iCs/>
        </w:rPr>
        <w:t>h</w:t>
      </w:r>
      <w:r w:rsidRPr="00487029">
        <w:t xml:space="preserve">. The elevation angles for the </w:t>
      </w:r>
      <w:r w:rsidR="007B145B" w:rsidRPr="00487029">
        <w:t xml:space="preserve">Earth </w:t>
      </w:r>
      <w:r w:rsidRPr="00487029">
        <w:t>stations are determined by subtracting 90</w:t>
      </w:r>
      <w:r w:rsidR="002937CE">
        <w:sym w:font="Symbol" w:char="F0B0"/>
      </w:r>
      <w:r w:rsidRPr="00487029">
        <w:t xml:space="preserve"> from the reference angles, also shown in Table A7-3 below.</w:t>
      </w:r>
    </w:p>
    <w:p w:rsidR="00610E16" w:rsidRPr="00487029" w:rsidRDefault="00610E16" w:rsidP="002937CE">
      <w:pPr>
        <w:pStyle w:val="Heading4"/>
      </w:pPr>
      <w:r w:rsidRPr="00487029">
        <w:rPr>
          <w:rFonts w:ascii="Times New Roman Bold" w:hAnsi="Times New Roman Bold"/>
        </w:rPr>
        <w:t>6.4.2.8</w:t>
      </w:r>
      <w:r w:rsidRPr="00487029">
        <w:rPr>
          <w:rFonts w:ascii="Times New Roman Bold" w:hAnsi="Times New Roman Bold"/>
        </w:rPr>
        <w:tab/>
      </w:r>
      <w:r w:rsidRPr="00487029">
        <w:t>Determine reference levels based on the 45</w:t>
      </w:r>
      <w:r w:rsidR="002937CE">
        <w:sym w:font="Symbol" w:char="F0B0"/>
      </w:r>
      <w:r w:rsidRPr="00487029">
        <w:t xml:space="preserve"> elevation angle</w:t>
      </w:r>
    </w:p>
    <w:p w:rsidR="00610E16" w:rsidRPr="00487029" w:rsidRDefault="00610E16" w:rsidP="00930501">
      <w:r w:rsidRPr="00487029">
        <w:t>From Table A7-2, the slant range to the satellite at 45</w:t>
      </w:r>
      <w:r w:rsidR="002937CE">
        <w:sym w:font="Symbol" w:char="F0B0"/>
      </w:r>
      <w:r w:rsidRPr="00487029">
        <w:rPr>
          <w:vertAlign w:val="superscript"/>
        </w:rPr>
        <w:t xml:space="preserve"> </w:t>
      </w:r>
      <w:r w:rsidRPr="00487029">
        <w:t>elevation is 748.3 km and the PFD at 45</w:t>
      </w:r>
      <w:r w:rsidR="002937CE">
        <w:sym w:font="Symbol" w:char="F0B0"/>
      </w:r>
      <w:r w:rsidRPr="00487029">
        <w:t xml:space="preserve"> elevation is set to the mask limit of </w:t>
      </w:r>
      <w:r w:rsidR="002937CE" w:rsidRPr="002937CE">
        <w:t>−</w:t>
      </w:r>
      <w:r w:rsidRPr="00487029">
        <w:t>142 dB(W/(m</w:t>
      </w:r>
      <w:r w:rsidRPr="00487029">
        <w:rPr>
          <w:vertAlign w:val="superscript"/>
        </w:rPr>
        <w:t>2</w:t>
      </w:r>
      <w:r w:rsidR="00930501" w:rsidRPr="00487029">
        <w:t xml:space="preserve"> </w:t>
      </w:r>
      <w:r w:rsidR="00930501">
        <w:sym w:font="Symbol" w:char="F0B4"/>
      </w:r>
      <w:r w:rsidR="00930501" w:rsidRPr="00487029">
        <w:t xml:space="preserve"> </w:t>
      </w:r>
      <w:r w:rsidRPr="00487029">
        <w:t>4 kHz)). Since the relative angle of the satellite antenna (down-tilted by 35</w:t>
      </w:r>
      <w:r w:rsidR="002937CE">
        <w:sym w:font="Symbol" w:char="F0B0"/>
      </w:r>
      <w:r w:rsidRPr="00487029">
        <w:t>) in that direction is approximately (45</w:t>
      </w:r>
      <w:r w:rsidR="002937CE">
        <w:sym w:font="Symbol" w:char="F0B0"/>
      </w:r>
      <w:r w:rsidRPr="00487029">
        <w:t xml:space="preserve"> </w:t>
      </w:r>
      <w:r w:rsidR="00C64828" w:rsidRPr="00C64828">
        <w:t>−</w:t>
      </w:r>
      <w:r w:rsidRPr="00487029">
        <w:t xml:space="preserve"> 35</w:t>
      </w:r>
      <w:r w:rsidR="002937CE">
        <w:sym w:font="Symbol" w:char="F0B0"/>
      </w:r>
      <w:r w:rsidRPr="00487029">
        <w:t>) = 10</w:t>
      </w:r>
      <w:r w:rsidR="002937CE">
        <w:sym w:font="Symbol" w:char="F0B0"/>
      </w:r>
      <w:r w:rsidRPr="00487029">
        <w:t>, the gain of the satellite antenna in that direction, from Figure A7-19, is 8 dB. These values were used as the set point values (the 0 dB reference levels) to calculate the PFD levels for the other elevation angles.</w:t>
      </w:r>
    </w:p>
    <w:p w:rsidR="00610E16" w:rsidRPr="00487029" w:rsidRDefault="00610E16" w:rsidP="002937CE">
      <w:pPr>
        <w:pStyle w:val="Heading4"/>
      </w:pPr>
      <w:r w:rsidRPr="00487029">
        <w:rPr>
          <w:rFonts w:ascii="Times New Roman Bold" w:hAnsi="Times New Roman Bold"/>
        </w:rPr>
        <w:t>6.4.2.9</w:t>
      </w:r>
      <w:r w:rsidRPr="00487029">
        <w:rPr>
          <w:rFonts w:ascii="Times New Roman Bold" w:hAnsi="Times New Roman Bold"/>
        </w:rPr>
        <w:tab/>
      </w:r>
      <w:r w:rsidRPr="00487029">
        <w:t>Determine the power flux density level for the elevation angle of 0</w:t>
      </w:r>
      <w:r w:rsidR="002937CE">
        <w:sym w:font="Symbol" w:char="F0B0"/>
      </w:r>
    </w:p>
    <w:p w:rsidR="00610E16" w:rsidRPr="00487029" w:rsidRDefault="00610E16" w:rsidP="00930501">
      <w:r w:rsidRPr="00487029">
        <w:t>The slant range at 0</w:t>
      </w:r>
      <w:r w:rsidR="002937CE">
        <w:sym w:font="Symbol" w:char="F0B0"/>
      </w:r>
      <w:r w:rsidRPr="00487029">
        <w:t xml:space="preserve"> (horizon) is 2</w:t>
      </w:r>
      <w:r w:rsidR="002937CE" w:rsidRPr="002937CE">
        <w:t> </w:t>
      </w:r>
      <w:r w:rsidRPr="00487029">
        <w:t xml:space="preserve">703.6 km, the satellite relative angle to the horizon is </w:t>
      </w:r>
      <w:r w:rsidR="002937CE" w:rsidRPr="002937CE">
        <w:t>−</w:t>
      </w:r>
      <w:r w:rsidRPr="00487029">
        <w:t>23</w:t>
      </w:r>
      <w:r w:rsidR="002937CE">
        <w:sym w:font="Symbol" w:char="F0B0"/>
      </w:r>
      <w:r w:rsidRPr="00487029">
        <w:t>, the satellite antenna relative angle with a 35</w:t>
      </w:r>
      <w:r w:rsidR="002937CE">
        <w:sym w:font="Symbol" w:char="F0B0"/>
      </w:r>
      <w:r w:rsidRPr="00487029">
        <w:t xml:space="preserve"> down-tilt is (35</w:t>
      </w:r>
      <w:r w:rsidR="002937CE">
        <w:sym w:font="Symbol" w:char="F0B0"/>
      </w:r>
      <w:r w:rsidRPr="002937CE">
        <w:t xml:space="preserve"> </w:t>
      </w:r>
      <w:r w:rsidR="002937CE" w:rsidRPr="002937CE">
        <w:t>−</w:t>
      </w:r>
      <w:r w:rsidRPr="00487029">
        <w:t xml:space="preserve"> 23</w:t>
      </w:r>
      <w:r w:rsidR="002937CE">
        <w:sym w:font="Symbol" w:char="F0B0"/>
      </w:r>
      <w:r w:rsidRPr="00487029">
        <w:t>) = 12</w:t>
      </w:r>
      <w:r w:rsidR="002937CE">
        <w:sym w:font="Symbol" w:char="F0B0"/>
      </w:r>
      <w:r w:rsidRPr="00487029">
        <w:t xml:space="preserve"> and the gain, from Figure</w:t>
      </w:r>
      <w:r w:rsidR="00C64828" w:rsidRPr="00C64828">
        <w:t> </w:t>
      </w:r>
      <w:r w:rsidRPr="00487029">
        <w:t>A7-19, is 8 dB. Since the relative range loss is (20 log (748.3/2</w:t>
      </w:r>
      <w:r w:rsidR="00C64828" w:rsidRPr="00C64828">
        <w:t> </w:t>
      </w:r>
      <w:r w:rsidRPr="00487029">
        <w:t xml:space="preserve">703.6)) = </w:t>
      </w:r>
      <w:r w:rsidR="00C64828" w:rsidRPr="00C64828">
        <w:t>−</w:t>
      </w:r>
      <w:r w:rsidRPr="00487029">
        <w:t>11.2 dB, the PFD at 0</w:t>
      </w:r>
      <w:r w:rsidR="00C64828">
        <w:sym w:font="Symbol" w:char="F0B0"/>
      </w:r>
      <w:r w:rsidRPr="00487029">
        <w:t xml:space="preserve"> is 11.2 dB below the 45</w:t>
      </w:r>
      <w:r w:rsidR="00C64828">
        <w:sym w:font="Symbol" w:char="F0B0"/>
      </w:r>
      <w:r w:rsidRPr="00487029">
        <w:t xml:space="preserve"> level (</w:t>
      </w:r>
      <w:r w:rsidR="00C64828" w:rsidRPr="00C64828">
        <w:t>−</w:t>
      </w:r>
      <w:r w:rsidRPr="00487029">
        <w:t xml:space="preserve">142 </w:t>
      </w:r>
      <w:r w:rsidR="00C64828" w:rsidRPr="00C64828">
        <w:t>−</w:t>
      </w:r>
      <w:r w:rsidRPr="00487029">
        <w:t xml:space="preserve"> 11.2) =</w:t>
      </w:r>
      <w:r w:rsidRPr="00487029">
        <w:rPr>
          <w:b/>
        </w:rPr>
        <w:t xml:space="preserve"> </w:t>
      </w:r>
      <w:r w:rsidR="00C64828" w:rsidRPr="00C64828">
        <w:rPr>
          <w:b/>
        </w:rPr>
        <w:t>−</w:t>
      </w:r>
      <w:r w:rsidRPr="00487029">
        <w:rPr>
          <w:b/>
        </w:rPr>
        <w:t>153.2 dB(W/(</w:t>
      </w:r>
      <w:r w:rsidRPr="00930501">
        <w:rPr>
          <w:b/>
        </w:rPr>
        <w:t>m</w:t>
      </w:r>
      <w:r w:rsidRPr="00930501">
        <w:rPr>
          <w:b/>
          <w:vertAlign w:val="superscript"/>
        </w:rPr>
        <w:t>2</w:t>
      </w:r>
      <w:r w:rsidR="00930501" w:rsidRPr="00930501">
        <w:rPr>
          <w:b/>
        </w:rPr>
        <w:t xml:space="preserve"> </w:t>
      </w:r>
      <w:r w:rsidR="00930501" w:rsidRPr="00930501">
        <w:rPr>
          <w:b/>
        </w:rPr>
        <w:sym w:font="Symbol" w:char="F0B4"/>
      </w:r>
      <w:r w:rsidR="00930501" w:rsidRPr="00487029">
        <w:t xml:space="preserve"> </w:t>
      </w:r>
      <w:r w:rsidRPr="00487029">
        <w:rPr>
          <w:b/>
        </w:rPr>
        <w:t>4 kHz))</w:t>
      </w:r>
      <w:r w:rsidRPr="00487029">
        <w:t xml:space="preserve"> which is (</w:t>
      </w:r>
      <w:r w:rsidR="00C64828" w:rsidRPr="00C64828">
        <w:t>−</w:t>
      </w:r>
      <w:r w:rsidRPr="00487029">
        <w:t>149</w:t>
      </w:r>
      <w:r w:rsidR="00C64828" w:rsidRPr="00C64828">
        <w:t> − </w:t>
      </w:r>
      <w:r w:rsidRPr="00487029">
        <w:t>(</w:t>
      </w:r>
      <w:r w:rsidR="00C64828" w:rsidRPr="00C64828">
        <w:t>−</w:t>
      </w:r>
      <w:r w:rsidRPr="00487029">
        <w:t>153.2)) = 4.2 dB below the 0</w:t>
      </w:r>
      <w:r w:rsidR="00C64828">
        <w:sym w:font="Symbol" w:char="F0B0"/>
      </w:r>
      <w:r w:rsidRPr="00487029">
        <w:t xml:space="preserve"> mask limit. </w:t>
      </w:r>
    </w:p>
    <w:p w:rsidR="00610E16" w:rsidRPr="00487029" w:rsidRDefault="00610E16" w:rsidP="00C64828">
      <w:pPr>
        <w:pStyle w:val="Heading4"/>
      </w:pPr>
      <w:r w:rsidRPr="00487029">
        <w:rPr>
          <w:rFonts w:ascii="Times New Roman Bold" w:hAnsi="Times New Roman Bold"/>
        </w:rPr>
        <w:t>6.4.2.10</w:t>
      </w:r>
      <w:r w:rsidRPr="00487029">
        <w:rPr>
          <w:rFonts w:ascii="Times New Roman Bold" w:hAnsi="Times New Roman Bold"/>
        </w:rPr>
        <w:tab/>
      </w:r>
      <w:r w:rsidRPr="00487029">
        <w:t>Determine the power flux density level for the elevation angle of 10</w:t>
      </w:r>
      <w:r w:rsidR="00C64828">
        <w:sym w:font="Symbol" w:char="F0B0"/>
      </w:r>
    </w:p>
    <w:p w:rsidR="00610E16" w:rsidRPr="00487029" w:rsidRDefault="00610E16" w:rsidP="00930501">
      <w:r w:rsidRPr="00487029">
        <w:t>The slant range at 10</w:t>
      </w:r>
      <w:r w:rsidR="00C64828">
        <w:sym w:font="Symbol" w:char="F0B0"/>
      </w:r>
      <w:r w:rsidRPr="00487029">
        <w:t xml:space="preserve"> elevation is 1 818.4 km, the satellite relative angle to the horizon is </w:t>
      </w:r>
      <w:r w:rsidR="00C64828" w:rsidRPr="00C64828">
        <w:t>−</w:t>
      </w:r>
      <w:r w:rsidRPr="00487029">
        <w:t>23</w:t>
      </w:r>
      <w:r w:rsidR="00C64828">
        <w:sym w:font="Symbol" w:char="F0B0"/>
      </w:r>
      <w:r w:rsidRPr="00487029">
        <w:t>, the satellite antenna relative angle with a 35</w:t>
      </w:r>
      <w:r w:rsidR="00C64828">
        <w:sym w:font="Symbol" w:char="F0B0"/>
      </w:r>
      <w:r w:rsidRPr="00487029">
        <w:t xml:space="preserve"> down-tilt is (35</w:t>
      </w:r>
      <w:r w:rsidR="00C64828">
        <w:sym w:font="Symbol" w:char="F0B0"/>
      </w:r>
      <w:r w:rsidRPr="00C64828">
        <w:t xml:space="preserve"> </w:t>
      </w:r>
      <w:r w:rsidR="00C64828" w:rsidRPr="00C64828">
        <w:t>−</w:t>
      </w:r>
      <w:r w:rsidRPr="00487029">
        <w:t xml:space="preserve"> 23</w:t>
      </w:r>
      <w:r w:rsidR="00C64828">
        <w:sym w:font="Symbol" w:char="F0B0"/>
      </w:r>
      <w:r w:rsidR="00C64828" w:rsidRPr="00C64828">
        <w:t>−</w:t>
      </w:r>
      <w:r w:rsidRPr="00487029">
        <w:t xml:space="preserve"> 10</w:t>
      </w:r>
      <w:r w:rsidR="00C64828">
        <w:sym w:font="Symbol" w:char="F0B0"/>
      </w:r>
      <w:r w:rsidRPr="00487029">
        <w:t>) = 2</w:t>
      </w:r>
      <w:r w:rsidR="00C64828">
        <w:sym w:font="Symbol" w:char="F0B0"/>
      </w:r>
      <w:r w:rsidRPr="00487029">
        <w:t xml:space="preserve"> the gain, from Figure</w:t>
      </w:r>
      <w:r w:rsidR="00C64828" w:rsidRPr="00C64828">
        <w:t> </w:t>
      </w:r>
      <w:r w:rsidRPr="00487029">
        <w:t>A7-19, is 8 dB (the same as the reference), the relative range loss is 20 log (748.3/1</w:t>
      </w:r>
      <w:r w:rsidR="00C64828" w:rsidRPr="00C64828">
        <w:t> </w:t>
      </w:r>
      <w:r w:rsidRPr="00487029">
        <w:t xml:space="preserve">818.4) = </w:t>
      </w:r>
      <w:r w:rsidR="00C64828" w:rsidRPr="00C64828">
        <w:t>−</w:t>
      </w:r>
      <w:r w:rsidRPr="00487029">
        <w:t>7.7 dB and thus the PFD at 10</w:t>
      </w:r>
      <w:r w:rsidR="00C64828">
        <w:sym w:font="Symbol" w:char="F0B0"/>
      </w:r>
      <w:r w:rsidRPr="00487029">
        <w:t xml:space="preserve"> is (</w:t>
      </w:r>
      <w:r w:rsidR="00C64828" w:rsidRPr="00C64828">
        <w:t>−</w:t>
      </w:r>
      <w:r w:rsidRPr="00487029">
        <w:t xml:space="preserve">142 </w:t>
      </w:r>
      <w:r w:rsidR="00C64828" w:rsidRPr="00C64828">
        <w:t>−</w:t>
      </w:r>
      <w:r w:rsidRPr="00487029">
        <w:t xml:space="preserve"> 7.7) = </w:t>
      </w:r>
      <w:r w:rsidR="00C64828" w:rsidRPr="00C64828">
        <w:rPr>
          <w:b/>
        </w:rPr>
        <w:t>−</w:t>
      </w:r>
      <w:r w:rsidR="00781F2A">
        <w:rPr>
          <w:b/>
        </w:rPr>
        <w:t>149.7 dB(W/(</w:t>
      </w:r>
      <w:r w:rsidRPr="00930501">
        <w:rPr>
          <w:b/>
        </w:rPr>
        <w:t>m</w:t>
      </w:r>
      <w:r w:rsidRPr="00930501">
        <w:rPr>
          <w:b/>
          <w:vertAlign w:val="superscript"/>
        </w:rPr>
        <w:t>2</w:t>
      </w:r>
      <w:r w:rsidR="00930501" w:rsidRPr="00930501">
        <w:rPr>
          <w:b/>
        </w:rPr>
        <w:t xml:space="preserve"> </w:t>
      </w:r>
      <w:r w:rsidR="00930501" w:rsidRPr="00930501">
        <w:rPr>
          <w:b/>
        </w:rPr>
        <w:sym w:font="Symbol" w:char="F0B4"/>
      </w:r>
      <w:r w:rsidR="00930501" w:rsidRPr="00487029">
        <w:t xml:space="preserve"> </w:t>
      </w:r>
      <w:r w:rsidRPr="00487029">
        <w:rPr>
          <w:b/>
        </w:rPr>
        <w:t>4 kHz))</w:t>
      </w:r>
      <w:r w:rsidRPr="00487029">
        <w:t xml:space="preserve"> which is 2.3 dB below the 10</w:t>
      </w:r>
      <w:r w:rsidR="00C64828">
        <w:sym w:font="Symbol" w:char="F0B0"/>
      </w:r>
      <w:r w:rsidRPr="00487029">
        <w:t xml:space="preserve"> mask limit of </w:t>
      </w:r>
      <w:r w:rsidR="00C64828" w:rsidRPr="00C64828">
        <w:t>−</w:t>
      </w:r>
      <w:r w:rsidR="00781F2A">
        <w:t>147.4 dB(W/(</w:t>
      </w:r>
      <w:r w:rsidRPr="00487029">
        <w:t>m</w:t>
      </w:r>
      <w:r w:rsidRPr="00487029">
        <w:rPr>
          <w:vertAlign w:val="superscript"/>
        </w:rPr>
        <w:t>2</w:t>
      </w:r>
      <w:r w:rsidR="00930501" w:rsidRPr="00487029">
        <w:t xml:space="preserve"> </w:t>
      </w:r>
      <w:r w:rsidR="00930501">
        <w:sym w:font="Symbol" w:char="F0B4"/>
      </w:r>
      <w:r w:rsidR="00930501" w:rsidRPr="00487029">
        <w:t xml:space="preserve"> </w:t>
      </w:r>
      <w:r w:rsidRPr="00487029">
        <w:t xml:space="preserve">4 kHz)). </w:t>
      </w:r>
    </w:p>
    <w:p w:rsidR="00610E16" w:rsidRPr="00487029" w:rsidRDefault="00610E16" w:rsidP="00C64828">
      <w:pPr>
        <w:pStyle w:val="Heading4"/>
      </w:pPr>
      <w:r w:rsidRPr="00487029">
        <w:rPr>
          <w:rFonts w:ascii="Times New Roman Bold" w:hAnsi="Times New Roman Bold"/>
        </w:rPr>
        <w:t>6.4.2.11</w:t>
      </w:r>
      <w:r w:rsidRPr="00487029">
        <w:rPr>
          <w:rFonts w:ascii="Times New Roman Bold" w:hAnsi="Times New Roman Bold"/>
        </w:rPr>
        <w:tab/>
      </w:r>
      <w:r w:rsidRPr="00487029">
        <w:t>Determine the power flux density level for the elevation angle of 30</w:t>
      </w:r>
      <w:r w:rsidR="00C64828">
        <w:sym w:font="Symbol" w:char="F0B0"/>
      </w:r>
    </w:p>
    <w:p w:rsidR="00610E16" w:rsidRPr="00487029" w:rsidRDefault="00610E16" w:rsidP="00930501">
      <w:r w:rsidRPr="00487029">
        <w:t>The slant range at 30</w:t>
      </w:r>
      <w:r w:rsidR="00C64828">
        <w:sym w:font="Symbol" w:char="F0B0"/>
      </w:r>
      <w:r w:rsidRPr="00487029">
        <w:t xml:space="preserve"> elevation is 993.5 km, the satellite relative angle to the horizon is </w:t>
      </w:r>
      <w:r w:rsidR="00C64828" w:rsidRPr="00C64828">
        <w:t>−</w:t>
      </w:r>
      <w:r w:rsidRPr="00487029">
        <w:t>23</w:t>
      </w:r>
      <w:r w:rsidR="00C64828">
        <w:sym w:font="Symbol" w:char="F0B0"/>
      </w:r>
      <w:r w:rsidRPr="00487029">
        <w:t>, the satellite antenna relative angle with a 35</w:t>
      </w:r>
      <w:r w:rsidR="00C64828">
        <w:sym w:font="Symbol" w:char="F0B0"/>
      </w:r>
      <w:r w:rsidRPr="00487029">
        <w:t xml:space="preserve"> down-tilt is (35</w:t>
      </w:r>
      <w:r w:rsidR="00C64828">
        <w:sym w:font="Symbol" w:char="F0B0"/>
      </w:r>
      <w:r w:rsidR="00C64828" w:rsidRPr="00C64828">
        <w:t xml:space="preserve"> − </w:t>
      </w:r>
      <w:r w:rsidRPr="00487029">
        <w:t>30</w:t>
      </w:r>
      <w:r w:rsidR="00C64828">
        <w:sym w:font="Symbol" w:char="F0B0"/>
      </w:r>
      <w:r w:rsidRPr="00487029">
        <w:t>) = 5</w:t>
      </w:r>
      <w:r w:rsidR="00C64828">
        <w:sym w:font="Symbol" w:char="F0B0"/>
      </w:r>
      <w:r w:rsidRPr="00487029">
        <w:t xml:space="preserve"> the gain, from Figure A7-19, is 8 dB (the same as the reference), the relative range loss is 20 log (748.3/993.5) = </w:t>
      </w:r>
      <w:r w:rsidR="00C64828" w:rsidRPr="00C64828">
        <w:t>−</w:t>
      </w:r>
      <w:r w:rsidRPr="00487029">
        <w:t>2.5 dB and thus the PFD at 30</w:t>
      </w:r>
      <w:r w:rsidR="00C64828">
        <w:sym w:font="Symbol" w:char="F0B0"/>
      </w:r>
      <w:r w:rsidRPr="00487029">
        <w:t xml:space="preserve"> is (</w:t>
      </w:r>
      <w:r w:rsidR="00C64828" w:rsidRPr="00C64828">
        <w:t>−</w:t>
      </w:r>
      <w:r w:rsidRPr="00487029">
        <w:t xml:space="preserve">142 </w:t>
      </w:r>
      <w:r w:rsidR="00A16C62">
        <w:t>–</w:t>
      </w:r>
      <w:r w:rsidRPr="00487029">
        <w:t xml:space="preserve"> 2.5) = </w:t>
      </w:r>
      <w:r w:rsidR="00C64828" w:rsidRPr="00C64828">
        <w:rPr>
          <w:b/>
        </w:rPr>
        <w:t>−</w:t>
      </w:r>
      <w:r w:rsidR="00C64828">
        <w:rPr>
          <w:b/>
        </w:rPr>
        <w:t>144.5 dB(W/(</w:t>
      </w:r>
      <w:r w:rsidRPr="00930501">
        <w:rPr>
          <w:b/>
        </w:rPr>
        <w:t>m</w:t>
      </w:r>
      <w:r w:rsidRPr="00930501">
        <w:rPr>
          <w:b/>
          <w:vertAlign w:val="superscript"/>
        </w:rPr>
        <w:t>2</w:t>
      </w:r>
      <w:r w:rsidR="00930501" w:rsidRPr="00930501">
        <w:rPr>
          <w:b/>
        </w:rPr>
        <w:t xml:space="preserve"> </w:t>
      </w:r>
      <w:r w:rsidR="00930501" w:rsidRPr="00930501">
        <w:rPr>
          <w:b/>
        </w:rPr>
        <w:sym w:font="Symbol" w:char="F0B4"/>
      </w:r>
      <w:r w:rsidR="00930501" w:rsidRPr="00487029">
        <w:t xml:space="preserve"> </w:t>
      </w:r>
      <w:r w:rsidRPr="00487029">
        <w:rPr>
          <w:b/>
        </w:rPr>
        <w:t>4 kHz))</w:t>
      </w:r>
      <w:r w:rsidRPr="00487029">
        <w:t xml:space="preserve"> which is 0.3 dB below the 10</w:t>
      </w:r>
      <w:r w:rsidR="00781F2A">
        <w:sym w:font="Symbol" w:char="F0B0"/>
      </w:r>
      <w:r w:rsidRPr="00487029">
        <w:t xml:space="preserve"> mask limit of </w:t>
      </w:r>
      <w:r w:rsidR="00781F2A" w:rsidRPr="00781F2A">
        <w:t>−</w:t>
      </w:r>
      <w:r w:rsidRPr="00487029">
        <w:t>144.2 dB(W/( m</w:t>
      </w:r>
      <w:r w:rsidRPr="00487029">
        <w:rPr>
          <w:vertAlign w:val="superscript"/>
        </w:rPr>
        <w:t>2</w:t>
      </w:r>
      <w:r w:rsidR="00930501" w:rsidRPr="00487029">
        <w:t xml:space="preserve"> </w:t>
      </w:r>
      <w:r w:rsidR="00930501">
        <w:sym w:font="Symbol" w:char="F0B4"/>
      </w:r>
      <w:r w:rsidR="00930501" w:rsidRPr="00487029">
        <w:t xml:space="preserve"> </w:t>
      </w:r>
      <w:r w:rsidRPr="00487029">
        <w:t>4 kHz)).</w:t>
      </w:r>
    </w:p>
    <w:p w:rsidR="00610E16" w:rsidRPr="00487029" w:rsidRDefault="00610E16" w:rsidP="00781F2A">
      <w:pPr>
        <w:pStyle w:val="Heading4"/>
      </w:pPr>
      <w:r w:rsidRPr="00487029">
        <w:rPr>
          <w:rFonts w:ascii="Times New Roman Bold" w:hAnsi="Times New Roman Bold"/>
        </w:rPr>
        <w:t>6.4.2.12</w:t>
      </w:r>
      <w:r w:rsidRPr="00487029">
        <w:rPr>
          <w:rFonts w:ascii="Times New Roman Bold" w:hAnsi="Times New Roman Bold"/>
        </w:rPr>
        <w:tab/>
      </w:r>
      <w:r w:rsidRPr="00487029">
        <w:t>Determine the power flux density level for the elevation angle of 60</w:t>
      </w:r>
      <w:r w:rsidR="00781F2A">
        <w:sym w:font="Symbol" w:char="F0B0"/>
      </w:r>
    </w:p>
    <w:p w:rsidR="00610E16" w:rsidRPr="00487029" w:rsidRDefault="00610E16" w:rsidP="00930501">
      <w:r w:rsidRPr="00487029">
        <w:t>The slant range at 60</w:t>
      </w:r>
      <w:r w:rsidR="00781F2A">
        <w:sym w:font="Symbol" w:char="F0B0"/>
      </w:r>
      <w:r w:rsidRPr="00487029">
        <w:t xml:space="preserve"> elevation is 632.7 km, the satellite relative angle to the horizon is </w:t>
      </w:r>
      <w:r w:rsidR="00781F2A" w:rsidRPr="00781F2A">
        <w:t>−</w:t>
      </w:r>
      <w:r w:rsidRPr="00487029">
        <w:t>23</w:t>
      </w:r>
      <w:r w:rsidR="00781F2A">
        <w:sym w:font="Symbol" w:char="F0B0"/>
      </w:r>
      <w:r w:rsidRPr="00487029">
        <w:t>, the satellite antenna relative angle with a 35</w:t>
      </w:r>
      <w:r w:rsidR="00781F2A">
        <w:sym w:font="Symbol" w:char="F0B0"/>
      </w:r>
      <w:r w:rsidRPr="00487029">
        <w:t xml:space="preserve"> down-tilt is (35</w:t>
      </w:r>
      <w:r w:rsidR="00781F2A">
        <w:sym w:font="Symbol" w:char="F0B0"/>
      </w:r>
      <w:r w:rsidR="00781F2A" w:rsidRPr="00781F2A">
        <w:t xml:space="preserve"> −</w:t>
      </w:r>
      <w:r w:rsidRPr="00487029">
        <w:t xml:space="preserve"> 60</w:t>
      </w:r>
      <w:r w:rsidR="00781F2A">
        <w:sym w:font="Symbol" w:char="F0B0"/>
      </w:r>
      <w:r w:rsidRPr="00487029">
        <w:t xml:space="preserve">) = </w:t>
      </w:r>
      <w:r w:rsidR="00781F2A" w:rsidRPr="00781F2A">
        <w:t>−</w:t>
      </w:r>
      <w:r w:rsidRPr="00487029">
        <w:t>18</w:t>
      </w:r>
      <w:r w:rsidR="00781F2A">
        <w:sym w:font="Symbol" w:char="F0B0"/>
      </w:r>
      <w:r w:rsidRPr="00487029">
        <w:t xml:space="preserve"> the gain, from Figure</w:t>
      </w:r>
      <w:r w:rsidR="00781F2A" w:rsidRPr="00781F2A">
        <w:t> </w:t>
      </w:r>
      <w:r w:rsidRPr="00487029">
        <w:t>A7</w:t>
      </w:r>
      <w:r w:rsidR="00781F2A">
        <w:noBreakHyphen/>
      </w:r>
      <w:r w:rsidRPr="00487029">
        <w:t>19, is 7.5 dB (0.5 dB below the reference), the relative range is 20 log (748.3/632.7) = +1.5 dB (1.5 dB above the reference) and thus the PFD at 60</w:t>
      </w:r>
      <w:r w:rsidR="00781F2A">
        <w:sym w:font="Symbol" w:char="F0B0"/>
      </w:r>
      <w:r w:rsidRPr="00487029">
        <w:t xml:space="preserve"> is (</w:t>
      </w:r>
      <w:r w:rsidR="00781F2A" w:rsidRPr="00781F2A">
        <w:t>−</w:t>
      </w:r>
      <w:r w:rsidRPr="00487029">
        <w:t xml:space="preserve">142 </w:t>
      </w:r>
      <w:r w:rsidR="00781F2A" w:rsidRPr="00781F2A">
        <w:t>−</w:t>
      </w:r>
      <w:r w:rsidRPr="00487029">
        <w:t xml:space="preserve"> 0.5 + 1.5) = </w:t>
      </w:r>
      <w:r w:rsidR="00781F2A" w:rsidRPr="00781F2A">
        <w:rPr>
          <w:b/>
        </w:rPr>
        <w:t>−</w:t>
      </w:r>
      <w:r w:rsidRPr="00487029">
        <w:rPr>
          <w:b/>
        </w:rPr>
        <w:t>141.0</w:t>
      </w:r>
      <w:r w:rsidR="00781F2A" w:rsidRPr="00781F2A">
        <w:rPr>
          <w:b/>
        </w:rPr>
        <w:t> </w:t>
      </w:r>
      <w:r w:rsidR="00781F2A">
        <w:rPr>
          <w:b/>
        </w:rPr>
        <w:t>dB(W/(</w:t>
      </w:r>
      <w:r w:rsidRPr="00930501">
        <w:rPr>
          <w:b/>
        </w:rPr>
        <w:t>m</w:t>
      </w:r>
      <w:r w:rsidRPr="00930501">
        <w:rPr>
          <w:b/>
          <w:vertAlign w:val="superscript"/>
        </w:rPr>
        <w:t>2</w:t>
      </w:r>
      <w:r w:rsidR="00930501" w:rsidRPr="00930501">
        <w:rPr>
          <w:b/>
        </w:rPr>
        <w:t xml:space="preserve"> </w:t>
      </w:r>
      <w:r w:rsidR="00930501" w:rsidRPr="00930501">
        <w:rPr>
          <w:b/>
        </w:rPr>
        <w:sym w:font="Symbol" w:char="F0B4"/>
      </w:r>
      <w:r w:rsidR="00930501" w:rsidRPr="00930501">
        <w:rPr>
          <w:b/>
        </w:rPr>
        <w:t xml:space="preserve"> </w:t>
      </w:r>
      <w:r w:rsidRPr="00930501">
        <w:rPr>
          <w:b/>
        </w:rPr>
        <w:t>4 kH</w:t>
      </w:r>
      <w:r w:rsidRPr="00487029">
        <w:rPr>
          <w:b/>
        </w:rPr>
        <w:t>z))</w:t>
      </w:r>
      <w:r w:rsidRPr="00487029">
        <w:t xml:space="preserve"> which is 7.0 dB below the 60</w:t>
      </w:r>
      <w:r w:rsidR="00781F2A">
        <w:sym w:font="Symbol" w:char="F0B0"/>
      </w:r>
      <w:r w:rsidRPr="00487029">
        <w:t xml:space="preserve"> mask limit of </w:t>
      </w:r>
      <w:r w:rsidR="00781F2A" w:rsidRPr="00781F2A">
        <w:t>−</w:t>
      </w:r>
      <w:r w:rsidRPr="00487029">
        <w:t>134.0</w:t>
      </w:r>
      <w:r w:rsidR="00781F2A" w:rsidRPr="00781F2A">
        <w:t> </w:t>
      </w:r>
      <w:r w:rsidRPr="00487029">
        <w:t>dB(W/(m</w:t>
      </w:r>
      <w:r w:rsidRPr="00487029">
        <w:rPr>
          <w:vertAlign w:val="superscript"/>
        </w:rPr>
        <w:t>2</w:t>
      </w:r>
      <w:r w:rsidR="00930501">
        <w:t> </w:t>
      </w:r>
      <w:r w:rsidR="00930501">
        <w:sym w:font="Symbol" w:char="F0B4"/>
      </w:r>
      <w:r w:rsidR="00930501">
        <w:t> </w:t>
      </w:r>
      <w:r w:rsidRPr="00487029">
        <w:t>4</w:t>
      </w:r>
      <w:r w:rsidR="00781F2A" w:rsidRPr="00781F2A">
        <w:t> </w:t>
      </w:r>
      <w:r w:rsidRPr="00487029">
        <w:t>kHz)).</w:t>
      </w:r>
    </w:p>
    <w:p w:rsidR="00610E16" w:rsidRPr="00487029" w:rsidRDefault="00610E16" w:rsidP="00781F2A">
      <w:pPr>
        <w:pStyle w:val="Heading4"/>
      </w:pPr>
      <w:r w:rsidRPr="00487029">
        <w:rPr>
          <w:rFonts w:ascii="Times New Roman Bold" w:hAnsi="Times New Roman Bold"/>
        </w:rPr>
        <w:t>6.4.2.13</w:t>
      </w:r>
      <w:r w:rsidRPr="00487029">
        <w:rPr>
          <w:rFonts w:ascii="Times New Roman Bold" w:hAnsi="Times New Roman Bold"/>
        </w:rPr>
        <w:tab/>
      </w:r>
      <w:r w:rsidRPr="00487029">
        <w:t>Determine the power flux density level for the elevation angle of 90</w:t>
      </w:r>
      <w:r w:rsidR="00781F2A">
        <w:sym w:font="Symbol" w:char="F0B0"/>
      </w:r>
    </w:p>
    <w:p w:rsidR="00610E16" w:rsidRPr="00487029" w:rsidRDefault="00610E16" w:rsidP="00930501">
      <w:r w:rsidRPr="00487029">
        <w:t>The slant range at 90</w:t>
      </w:r>
      <w:r w:rsidR="00781F2A">
        <w:sym w:font="Symbol" w:char="F0B0"/>
      </w:r>
      <w:r w:rsidRPr="00487029">
        <w:t xml:space="preserve"> (overhead) is the satellite altitude of 550 km, the gain of the satellite antenna in that direction, from Figure A7-19, with a down-tilt of 35 degrees is the gain at (35</w:t>
      </w:r>
      <w:r w:rsidR="00781F2A">
        <w:sym w:font="Symbol" w:char="F0B0"/>
      </w:r>
      <w:r w:rsidR="00781F2A" w:rsidRPr="00781F2A">
        <w:t xml:space="preserve"> −</w:t>
      </w:r>
      <w:r w:rsidRPr="00487029">
        <w:t xml:space="preserve"> 90</w:t>
      </w:r>
      <w:r w:rsidR="00781F2A">
        <w:sym w:font="Symbol" w:char="F0B0"/>
      </w:r>
      <w:r w:rsidRPr="00487029">
        <w:t xml:space="preserve">) = </w:t>
      </w:r>
      <w:r w:rsidR="00781F2A" w:rsidRPr="00781F2A">
        <w:t>−</w:t>
      </w:r>
      <w:r w:rsidRPr="00487029">
        <w:t>55</w:t>
      </w:r>
      <w:r w:rsidR="00781F2A" w:rsidRPr="00781F2A">
        <w:t> </w:t>
      </w:r>
      <w:r w:rsidRPr="00487029">
        <w:t>degrees is 2 dB (6 dB below the reference), the relative range factor is 20 log (748.3/550) = +2.7 dB (2.7 dB above the reference) and thus the PFD at 90</w:t>
      </w:r>
      <w:r w:rsidR="00781F2A">
        <w:sym w:font="Symbol" w:char="F0B0"/>
      </w:r>
      <w:r w:rsidRPr="00487029">
        <w:t xml:space="preserve"> is (</w:t>
      </w:r>
      <w:r w:rsidR="00781F2A" w:rsidRPr="00781F2A">
        <w:t>−</w:t>
      </w:r>
      <w:r w:rsidRPr="00487029">
        <w:t xml:space="preserve">142 </w:t>
      </w:r>
      <w:r w:rsidR="00781F2A" w:rsidRPr="00781F2A">
        <w:t xml:space="preserve">− </w:t>
      </w:r>
      <w:r w:rsidRPr="00487029">
        <w:t xml:space="preserve">6 + 2.7) = </w:t>
      </w:r>
      <w:r w:rsidR="00781F2A" w:rsidRPr="00781F2A">
        <w:rPr>
          <w:b/>
        </w:rPr>
        <w:t>−</w:t>
      </w:r>
      <w:r w:rsidRPr="00487029">
        <w:rPr>
          <w:b/>
        </w:rPr>
        <w:t>145.3</w:t>
      </w:r>
      <w:r w:rsidR="00781F2A" w:rsidRPr="00781F2A">
        <w:rPr>
          <w:b/>
        </w:rPr>
        <w:t> </w:t>
      </w:r>
      <w:r w:rsidRPr="00487029">
        <w:rPr>
          <w:b/>
        </w:rPr>
        <w:t>dB(W/(</w:t>
      </w:r>
      <w:r w:rsidRPr="00930501">
        <w:rPr>
          <w:b/>
        </w:rPr>
        <w:t>m</w:t>
      </w:r>
      <w:r w:rsidRPr="00930501">
        <w:rPr>
          <w:b/>
          <w:vertAlign w:val="superscript"/>
        </w:rPr>
        <w:t>2</w:t>
      </w:r>
      <w:r w:rsidR="00930501" w:rsidRPr="00930501">
        <w:rPr>
          <w:b/>
        </w:rPr>
        <w:t xml:space="preserve"> </w:t>
      </w:r>
      <w:r w:rsidR="00930501" w:rsidRPr="00930501">
        <w:rPr>
          <w:b/>
        </w:rPr>
        <w:sym w:font="Symbol" w:char="F0B4"/>
      </w:r>
      <w:r w:rsidR="00930501" w:rsidRPr="00930501">
        <w:rPr>
          <w:b/>
        </w:rPr>
        <w:t xml:space="preserve"> </w:t>
      </w:r>
      <w:r w:rsidRPr="00930501">
        <w:rPr>
          <w:b/>
        </w:rPr>
        <w:t>4</w:t>
      </w:r>
      <w:r w:rsidRPr="00487029">
        <w:rPr>
          <w:b/>
        </w:rPr>
        <w:t xml:space="preserve"> kHz))</w:t>
      </w:r>
      <w:r w:rsidRPr="00930501">
        <w:rPr>
          <w:bCs/>
        </w:rPr>
        <w:t xml:space="preserve"> </w:t>
      </w:r>
      <w:r w:rsidRPr="00487029">
        <w:t>which is 14.3 dB below the 90</w:t>
      </w:r>
      <w:r w:rsidR="00781F2A">
        <w:sym w:font="Symbol" w:char="F0B0"/>
      </w:r>
      <w:r w:rsidRPr="00487029">
        <w:t xml:space="preserve"> mask limit of </w:t>
      </w:r>
      <w:r w:rsidR="00781F2A" w:rsidRPr="00781F2A">
        <w:t>−</w:t>
      </w:r>
      <w:r w:rsidR="00781F2A">
        <w:t>131</w:t>
      </w:r>
      <w:r w:rsidR="00781F2A" w:rsidRPr="00781F2A">
        <w:t> </w:t>
      </w:r>
      <w:r w:rsidR="00781F2A">
        <w:t>dB(W/(</w:t>
      </w:r>
      <w:r w:rsidRPr="00487029">
        <w:t>m</w:t>
      </w:r>
      <w:r w:rsidRPr="00487029">
        <w:rPr>
          <w:vertAlign w:val="superscript"/>
        </w:rPr>
        <w:t>2</w:t>
      </w:r>
      <w:r w:rsidR="00930501">
        <w:t> </w:t>
      </w:r>
      <w:r w:rsidR="00930501">
        <w:sym w:font="Symbol" w:char="F0B4"/>
      </w:r>
      <w:r w:rsidR="00930501">
        <w:t> </w:t>
      </w:r>
      <w:r w:rsidRPr="00487029">
        <w:t>4</w:t>
      </w:r>
      <w:r w:rsidR="00781F2A" w:rsidRPr="00781F2A">
        <w:t> </w:t>
      </w:r>
      <w:r w:rsidRPr="00487029">
        <w:t>Hz)).</w:t>
      </w:r>
    </w:p>
    <w:p w:rsidR="00610E16" w:rsidRPr="00487029" w:rsidRDefault="00610E16" w:rsidP="00781F2A">
      <w:pPr>
        <w:rPr>
          <w:b/>
        </w:rPr>
      </w:pPr>
      <w:r w:rsidRPr="00487029">
        <w:t xml:space="preserve">The PFD </w:t>
      </w:r>
      <w:r w:rsidRPr="00781F2A">
        <w:t>values</w:t>
      </w:r>
      <w:r w:rsidRPr="00487029">
        <w:t xml:space="preserve"> for elevation angles from 0</w:t>
      </w:r>
      <w:r w:rsidR="00781F2A">
        <w:sym w:font="Symbol" w:char="F0B0"/>
      </w:r>
      <w:r w:rsidRPr="00487029">
        <w:t xml:space="preserve"> to 90</w:t>
      </w:r>
      <w:r w:rsidR="00781F2A">
        <w:sym w:font="Symbol" w:char="F0B0"/>
      </w:r>
      <w:r w:rsidRPr="00487029">
        <w:t xml:space="preserve"> are shown in Table A7-3 below.</w:t>
      </w:r>
    </w:p>
    <w:p w:rsidR="00610E16" w:rsidRPr="00487029" w:rsidRDefault="00610E16" w:rsidP="00610E16">
      <w:pPr>
        <w:pStyle w:val="TableNo"/>
      </w:pPr>
      <w:r w:rsidRPr="00487029">
        <w:t>Table A7-3</w:t>
      </w:r>
    </w:p>
    <w:p w:rsidR="00610E16" w:rsidRPr="00487029" w:rsidRDefault="00610E16" w:rsidP="00610E16">
      <w:pPr>
        <w:pStyle w:val="Tabletitle"/>
      </w:pPr>
      <w:r w:rsidRPr="00487029">
        <w:t>Power flux density for various elevation angles</w:t>
      </w:r>
    </w:p>
    <w:tbl>
      <w:tblPr>
        <w:tblStyle w:val="TableGrid11"/>
        <w:tblW w:w="0" w:type="auto"/>
        <w:jc w:val="center"/>
        <w:tblLook w:val="04A0" w:firstRow="1" w:lastRow="0" w:firstColumn="1" w:lastColumn="0" w:noHBand="0" w:noVBand="1"/>
      </w:tblPr>
      <w:tblGrid>
        <w:gridCol w:w="1426"/>
        <w:gridCol w:w="1443"/>
        <w:gridCol w:w="1257"/>
        <w:gridCol w:w="1260"/>
        <w:gridCol w:w="1251"/>
        <w:gridCol w:w="2340"/>
      </w:tblGrid>
      <w:tr w:rsidR="00610E16" w:rsidRPr="00487029" w:rsidTr="00610E16">
        <w:trPr>
          <w:tblHeader/>
          <w:jc w:val="center"/>
        </w:trPr>
        <w:tc>
          <w:tcPr>
            <w:tcW w:w="1426" w:type="dxa"/>
          </w:tcPr>
          <w:p w:rsidR="00610E16" w:rsidRPr="00487029" w:rsidRDefault="00610E16" w:rsidP="00610E16">
            <w:pPr>
              <w:pStyle w:val="Tablehead"/>
            </w:pPr>
            <w:r w:rsidRPr="00487029">
              <w:t>Orbital angle (degrees)</w:t>
            </w:r>
          </w:p>
        </w:tc>
        <w:tc>
          <w:tcPr>
            <w:tcW w:w="1443" w:type="dxa"/>
          </w:tcPr>
          <w:p w:rsidR="00610E16" w:rsidRPr="00487029" w:rsidRDefault="00610E16" w:rsidP="00610E16">
            <w:pPr>
              <w:pStyle w:val="Tablehead"/>
            </w:pPr>
            <w:r w:rsidRPr="00487029">
              <w:t>Elapsed time from horizon (seconds)</w:t>
            </w:r>
          </w:p>
        </w:tc>
        <w:tc>
          <w:tcPr>
            <w:tcW w:w="1257" w:type="dxa"/>
          </w:tcPr>
          <w:p w:rsidR="00610E16" w:rsidRPr="00487029" w:rsidRDefault="00610E16" w:rsidP="00610E16">
            <w:pPr>
              <w:pStyle w:val="Tablehead"/>
            </w:pPr>
            <w:r w:rsidRPr="00487029">
              <w:t>Slant range (km)</w:t>
            </w:r>
          </w:p>
        </w:tc>
        <w:tc>
          <w:tcPr>
            <w:tcW w:w="1260" w:type="dxa"/>
          </w:tcPr>
          <w:p w:rsidR="00610E16" w:rsidRPr="00487029" w:rsidRDefault="00610E16" w:rsidP="00610E16">
            <w:pPr>
              <w:pStyle w:val="Tablehead"/>
            </w:pPr>
            <w:r w:rsidRPr="00487029">
              <w:t>Reference angle (degrees)</w:t>
            </w:r>
          </w:p>
        </w:tc>
        <w:tc>
          <w:tcPr>
            <w:tcW w:w="1251" w:type="dxa"/>
          </w:tcPr>
          <w:p w:rsidR="00610E16" w:rsidRPr="00487029" w:rsidRDefault="00610E16" w:rsidP="00610E16">
            <w:pPr>
              <w:pStyle w:val="Tablehead"/>
            </w:pPr>
            <w:r w:rsidRPr="00487029">
              <w:t>Elevation angle (degrees)</w:t>
            </w:r>
          </w:p>
        </w:tc>
        <w:tc>
          <w:tcPr>
            <w:tcW w:w="2340" w:type="dxa"/>
          </w:tcPr>
          <w:p w:rsidR="00610E16" w:rsidRPr="00487029" w:rsidRDefault="00610E16" w:rsidP="00610E16">
            <w:pPr>
              <w:pStyle w:val="Tablehead"/>
            </w:pPr>
            <w:r w:rsidRPr="00487029">
              <w:t>PFD</w:t>
            </w:r>
            <w:r w:rsidRPr="00487029">
              <w:br/>
              <w:t>(actual/mask/margin, in dB(W/(m</w:t>
            </w:r>
            <w:r w:rsidRPr="00487029">
              <w:rPr>
                <w:vertAlign w:val="superscript"/>
              </w:rPr>
              <w:t>2</w:t>
            </w:r>
            <w:r w:rsidR="00930501" w:rsidRPr="00487029">
              <w:t xml:space="preserve"> </w:t>
            </w:r>
            <w:r w:rsidR="00930501">
              <w:sym w:font="Symbol" w:char="F0B4"/>
            </w:r>
            <w:r w:rsidR="00930501" w:rsidRPr="00487029">
              <w:t xml:space="preserve"> </w:t>
            </w:r>
            <w:r w:rsidRPr="00487029">
              <w:t>4 kHz)))</w:t>
            </w:r>
          </w:p>
        </w:tc>
      </w:tr>
      <w:tr w:rsidR="00610E16" w:rsidRPr="00487029" w:rsidTr="00610E16">
        <w:trPr>
          <w:jc w:val="center"/>
        </w:trPr>
        <w:tc>
          <w:tcPr>
            <w:tcW w:w="1426" w:type="dxa"/>
          </w:tcPr>
          <w:p w:rsidR="00610E16" w:rsidRPr="00487029" w:rsidRDefault="00610E16" w:rsidP="00610E16">
            <w:pPr>
              <w:pStyle w:val="Tabletext"/>
              <w:jc w:val="center"/>
              <w:rPr>
                <w:vertAlign w:val="superscript"/>
              </w:rPr>
            </w:pPr>
            <w:r w:rsidRPr="00487029">
              <w:t>23</w:t>
            </w:r>
          </w:p>
        </w:tc>
        <w:tc>
          <w:tcPr>
            <w:tcW w:w="1443" w:type="dxa"/>
          </w:tcPr>
          <w:p w:rsidR="00610E16" w:rsidRPr="00487029" w:rsidRDefault="00610E16" w:rsidP="00610E16">
            <w:pPr>
              <w:pStyle w:val="Tabletext"/>
              <w:jc w:val="center"/>
            </w:pPr>
            <w:r w:rsidRPr="00487029">
              <w:t>0</w:t>
            </w:r>
          </w:p>
        </w:tc>
        <w:tc>
          <w:tcPr>
            <w:tcW w:w="1257" w:type="dxa"/>
          </w:tcPr>
          <w:p w:rsidR="00610E16" w:rsidRPr="00487029" w:rsidRDefault="00610E16" w:rsidP="00610E16">
            <w:pPr>
              <w:pStyle w:val="Tabletext"/>
              <w:jc w:val="center"/>
            </w:pPr>
            <w:r w:rsidRPr="00487029">
              <w:t>2</w:t>
            </w:r>
            <w:r w:rsidR="00781F2A">
              <w:rPr>
                <w:lang w:val="ru-RU"/>
              </w:rPr>
              <w:t> </w:t>
            </w:r>
            <w:r w:rsidRPr="00487029">
              <w:t>703.6</w:t>
            </w:r>
          </w:p>
        </w:tc>
        <w:tc>
          <w:tcPr>
            <w:tcW w:w="1260" w:type="dxa"/>
          </w:tcPr>
          <w:p w:rsidR="00610E16" w:rsidRPr="00487029" w:rsidRDefault="00610E16" w:rsidP="00610E16">
            <w:pPr>
              <w:pStyle w:val="Tabletext"/>
              <w:jc w:val="center"/>
              <w:rPr>
                <w:vertAlign w:val="superscript"/>
              </w:rPr>
            </w:pPr>
            <w:r w:rsidRPr="00487029">
              <w:t>90</w:t>
            </w:r>
          </w:p>
        </w:tc>
        <w:tc>
          <w:tcPr>
            <w:tcW w:w="1251" w:type="dxa"/>
          </w:tcPr>
          <w:p w:rsidR="00610E16" w:rsidRPr="00487029" w:rsidRDefault="00610E16" w:rsidP="00610E16">
            <w:pPr>
              <w:pStyle w:val="Tabletext"/>
              <w:jc w:val="center"/>
              <w:rPr>
                <w:vertAlign w:val="superscript"/>
              </w:rPr>
            </w:pPr>
            <w:r w:rsidRPr="00487029">
              <w:t>0</w:t>
            </w:r>
          </w:p>
        </w:tc>
        <w:tc>
          <w:tcPr>
            <w:tcW w:w="2340" w:type="dxa"/>
          </w:tcPr>
          <w:p w:rsidR="00610E16" w:rsidRPr="00487029" w:rsidRDefault="000B7A18" w:rsidP="00610E16">
            <w:pPr>
              <w:pStyle w:val="Tabletext"/>
              <w:jc w:val="center"/>
            </w:pPr>
            <w:r>
              <w:rPr>
                <w:lang w:val="ru-RU"/>
              </w:rPr>
              <w:t>−</w:t>
            </w:r>
            <w:r w:rsidR="00610E16" w:rsidRPr="00487029">
              <w:t>153.2/</w:t>
            </w:r>
            <w:r>
              <w:rPr>
                <w:lang w:val="ru-RU"/>
              </w:rPr>
              <w:t>−</w:t>
            </w:r>
            <w:r w:rsidR="00610E16" w:rsidRPr="00487029">
              <w:t>149/4.2</w:t>
            </w:r>
          </w:p>
        </w:tc>
      </w:tr>
      <w:tr w:rsidR="00610E16" w:rsidRPr="00487029" w:rsidTr="00610E16">
        <w:trPr>
          <w:jc w:val="center"/>
        </w:trPr>
        <w:tc>
          <w:tcPr>
            <w:tcW w:w="1426" w:type="dxa"/>
          </w:tcPr>
          <w:p w:rsidR="00610E16" w:rsidRPr="00487029" w:rsidRDefault="00610E16" w:rsidP="00610E16">
            <w:pPr>
              <w:pStyle w:val="Tabletext"/>
              <w:jc w:val="center"/>
              <w:rPr>
                <w:vertAlign w:val="superscript"/>
              </w:rPr>
            </w:pPr>
            <w:r w:rsidRPr="00487029">
              <w:t>22</w:t>
            </w:r>
          </w:p>
        </w:tc>
        <w:tc>
          <w:tcPr>
            <w:tcW w:w="1443" w:type="dxa"/>
          </w:tcPr>
          <w:p w:rsidR="00610E16" w:rsidRPr="00487029" w:rsidRDefault="00610E16" w:rsidP="00610E16">
            <w:pPr>
              <w:pStyle w:val="Tabletext"/>
              <w:jc w:val="center"/>
            </w:pPr>
            <w:r w:rsidRPr="00487029">
              <w:t>15.9</w:t>
            </w:r>
          </w:p>
        </w:tc>
        <w:tc>
          <w:tcPr>
            <w:tcW w:w="1257" w:type="dxa"/>
          </w:tcPr>
          <w:p w:rsidR="00610E16" w:rsidRPr="00487029" w:rsidRDefault="00610E16" w:rsidP="00610E16">
            <w:pPr>
              <w:pStyle w:val="Tabletext"/>
              <w:jc w:val="center"/>
            </w:pPr>
            <w:r w:rsidRPr="00487029">
              <w:t>2</w:t>
            </w:r>
            <w:r w:rsidR="00781F2A">
              <w:rPr>
                <w:lang w:val="ru-RU"/>
              </w:rPr>
              <w:t> </w:t>
            </w:r>
            <w:r w:rsidRPr="00487029">
              <w:t>592.7</w:t>
            </w:r>
          </w:p>
        </w:tc>
        <w:tc>
          <w:tcPr>
            <w:tcW w:w="1260" w:type="dxa"/>
          </w:tcPr>
          <w:p w:rsidR="00610E16" w:rsidRPr="00487029" w:rsidRDefault="00610E16" w:rsidP="00610E16">
            <w:pPr>
              <w:pStyle w:val="Tabletext"/>
              <w:jc w:val="center"/>
            </w:pPr>
            <w:r w:rsidRPr="00487029">
              <w:t>90.5</w:t>
            </w:r>
          </w:p>
        </w:tc>
        <w:tc>
          <w:tcPr>
            <w:tcW w:w="1251" w:type="dxa"/>
          </w:tcPr>
          <w:p w:rsidR="00610E16" w:rsidRPr="00487029" w:rsidRDefault="00610E16" w:rsidP="00610E16">
            <w:pPr>
              <w:pStyle w:val="Tabletext"/>
              <w:jc w:val="center"/>
            </w:pPr>
            <w:r w:rsidRPr="00487029">
              <w:t>0.5</w:t>
            </w:r>
          </w:p>
        </w:tc>
        <w:tc>
          <w:tcPr>
            <w:tcW w:w="2340" w:type="dxa"/>
          </w:tcPr>
          <w:p w:rsidR="00610E16" w:rsidRPr="00487029" w:rsidRDefault="000B7A18" w:rsidP="00610E16">
            <w:pPr>
              <w:pStyle w:val="Tabletext"/>
              <w:jc w:val="center"/>
            </w:pPr>
            <w:r>
              <w:rPr>
                <w:lang w:val="ru-RU"/>
              </w:rPr>
              <w:t>−</w:t>
            </w:r>
            <w:r w:rsidR="00610E16" w:rsidRPr="00487029">
              <w:t>152.8/</w:t>
            </w:r>
            <w:r>
              <w:rPr>
                <w:lang w:val="ru-RU"/>
              </w:rPr>
              <w:t>−</w:t>
            </w:r>
            <w:r w:rsidR="00610E16" w:rsidRPr="00487029">
              <w:t>148.9/3.9</w:t>
            </w:r>
          </w:p>
        </w:tc>
      </w:tr>
      <w:tr w:rsidR="00610E16" w:rsidRPr="00487029" w:rsidTr="00610E16">
        <w:trPr>
          <w:jc w:val="center"/>
        </w:trPr>
        <w:tc>
          <w:tcPr>
            <w:tcW w:w="1426" w:type="dxa"/>
          </w:tcPr>
          <w:p w:rsidR="00610E16" w:rsidRPr="00487029" w:rsidRDefault="00610E16" w:rsidP="00610E16">
            <w:pPr>
              <w:pStyle w:val="Tabletext"/>
              <w:jc w:val="center"/>
            </w:pPr>
            <w:r w:rsidRPr="00487029">
              <w:t>21</w:t>
            </w:r>
          </w:p>
        </w:tc>
        <w:tc>
          <w:tcPr>
            <w:tcW w:w="1443" w:type="dxa"/>
          </w:tcPr>
          <w:p w:rsidR="00610E16" w:rsidRPr="00487029" w:rsidRDefault="00610E16" w:rsidP="00610E16">
            <w:pPr>
              <w:pStyle w:val="Tabletext"/>
              <w:jc w:val="center"/>
            </w:pPr>
            <w:r w:rsidRPr="00487029">
              <w:t>31.8</w:t>
            </w:r>
          </w:p>
        </w:tc>
        <w:tc>
          <w:tcPr>
            <w:tcW w:w="1257" w:type="dxa"/>
          </w:tcPr>
          <w:p w:rsidR="00610E16" w:rsidRPr="00487029" w:rsidRDefault="00610E16" w:rsidP="00610E16">
            <w:pPr>
              <w:pStyle w:val="Tabletext"/>
              <w:jc w:val="center"/>
            </w:pPr>
            <w:r w:rsidRPr="00487029">
              <w:t>2</w:t>
            </w:r>
            <w:r w:rsidR="00781F2A">
              <w:rPr>
                <w:lang w:val="ru-RU"/>
              </w:rPr>
              <w:t> </w:t>
            </w:r>
            <w:r w:rsidRPr="00487029">
              <w:t>481.6</w:t>
            </w:r>
          </w:p>
        </w:tc>
        <w:tc>
          <w:tcPr>
            <w:tcW w:w="1260" w:type="dxa"/>
          </w:tcPr>
          <w:p w:rsidR="00610E16" w:rsidRPr="00487029" w:rsidRDefault="00610E16" w:rsidP="00610E16">
            <w:pPr>
              <w:pStyle w:val="Tabletext"/>
              <w:jc w:val="center"/>
            </w:pPr>
            <w:r w:rsidRPr="00487029">
              <w:t>91.0</w:t>
            </w:r>
          </w:p>
        </w:tc>
        <w:tc>
          <w:tcPr>
            <w:tcW w:w="1251" w:type="dxa"/>
          </w:tcPr>
          <w:p w:rsidR="00610E16" w:rsidRPr="00487029" w:rsidRDefault="00610E16" w:rsidP="00781F2A">
            <w:pPr>
              <w:pStyle w:val="Tabletext"/>
              <w:jc w:val="center"/>
            </w:pPr>
            <w:r w:rsidRPr="00487029">
              <w:t>1.0</w:t>
            </w:r>
          </w:p>
        </w:tc>
        <w:tc>
          <w:tcPr>
            <w:tcW w:w="2340" w:type="dxa"/>
          </w:tcPr>
          <w:p w:rsidR="00610E16" w:rsidRPr="00487029" w:rsidRDefault="000B7A18" w:rsidP="00610E16">
            <w:pPr>
              <w:pStyle w:val="Tabletext"/>
              <w:jc w:val="center"/>
            </w:pPr>
            <w:r>
              <w:rPr>
                <w:lang w:val="ru-RU"/>
              </w:rPr>
              <w:t>−</w:t>
            </w:r>
            <w:r w:rsidR="00610E16" w:rsidRPr="00487029">
              <w:t>152.4/</w:t>
            </w:r>
            <w:r>
              <w:rPr>
                <w:lang w:val="ru-RU"/>
              </w:rPr>
              <w:t>−</w:t>
            </w:r>
            <w:r w:rsidR="00610E16" w:rsidRPr="00487029">
              <w:t>148.8/3.6</w:t>
            </w:r>
          </w:p>
        </w:tc>
      </w:tr>
      <w:tr w:rsidR="00610E16" w:rsidRPr="00487029" w:rsidTr="00610E16">
        <w:trPr>
          <w:jc w:val="center"/>
        </w:trPr>
        <w:tc>
          <w:tcPr>
            <w:tcW w:w="1426" w:type="dxa"/>
          </w:tcPr>
          <w:p w:rsidR="00610E16" w:rsidRPr="00487029" w:rsidRDefault="00610E16" w:rsidP="00610E16">
            <w:pPr>
              <w:pStyle w:val="Tabletext"/>
              <w:jc w:val="center"/>
            </w:pPr>
            <w:r w:rsidRPr="00487029">
              <w:t>20</w:t>
            </w:r>
          </w:p>
        </w:tc>
        <w:tc>
          <w:tcPr>
            <w:tcW w:w="1443" w:type="dxa"/>
          </w:tcPr>
          <w:p w:rsidR="00610E16" w:rsidRPr="00487029" w:rsidRDefault="00610E16" w:rsidP="00610E16">
            <w:pPr>
              <w:pStyle w:val="Tabletext"/>
              <w:jc w:val="center"/>
            </w:pPr>
            <w:r w:rsidRPr="00487029">
              <w:t>47.7</w:t>
            </w:r>
          </w:p>
        </w:tc>
        <w:tc>
          <w:tcPr>
            <w:tcW w:w="1257" w:type="dxa"/>
          </w:tcPr>
          <w:p w:rsidR="00610E16" w:rsidRPr="00487029" w:rsidRDefault="00610E16" w:rsidP="00610E16">
            <w:pPr>
              <w:pStyle w:val="Tabletext"/>
              <w:jc w:val="center"/>
            </w:pPr>
            <w:r w:rsidRPr="00487029">
              <w:t>2</w:t>
            </w:r>
            <w:r w:rsidR="00781F2A">
              <w:rPr>
                <w:lang w:val="ru-RU"/>
              </w:rPr>
              <w:t> </w:t>
            </w:r>
            <w:r w:rsidRPr="00487029">
              <w:t>370.5</w:t>
            </w:r>
          </w:p>
        </w:tc>
        <w:tc>
          <w:tcPr>
            <w:tcW w:w="1260" w:type="dxa"/>
          </w:tcPr>
          <w:p w:rsidR="00610E16" w:rsidRPr="00487029" w:rsidRDefault="00610E16" w:rsidP="00610E16">
            <w:pPr>
              <w:pStyle w:val="Tabletext"/>
              <w:jc w:val="center"/>
            </w:pPr>
            <w:r w:rsidRPr="00487029">
              <w:t>93.2</w:t>
            </w:r>
          </w:p>
        </w:tc>
        <w:tc>
          <w:tcPr>
            <w:tcW w:w="1251" w:type="dxa"/>
          </w:tcPr>
          <w:p w:rsidR="00610E16" w:rsidRPr="00487029" w:rsidRDefault="00610E16" w:rsidP="00610E16">
            <w:pPr>
              <w:pStyle w:val="Tabletext"/>
              <w:jc w:val="center"/>
            </w:pPr>
            <w:r w:rsidRPr="00487029">
              <w:t>3.2</w:t>
            </w:r>
          </w:p>
        </w:tc>
        <w:tc>
          <w:tcPr>
            <w:tcW w:w="2340" w:type="dxa"/>
          </w:tcPr>
          <w:p w:rsidR="00610E16" w:rsidRPr="00487029" w:rsidRDefault="000B7A18" w:rsidP="00610E16">
            <w:pPr>
              <w:pStyle w:val="Tabletext"/>
              <w:jc w:val="center"/>
            </w:pPr>
            <w:r>
              <w:rPr>
                <w:lang w:val="ru-RU"/>
              </w:rPr>
              <w:t>−</w:t>
            </w:r>
            <w:r w:rsidR="00610E16" w:rsidRPr="00487029">
              <w:t>152/</w:t>
            </w:r>
            <w:r>
              <w:rPr>
                <w:lang w:val="ru-RU"/>
              </w:rPr>
              <w:t>−</w:t>
            </w:r>
            <w:r w:rsidR="00610E16" w:rsidRPr="00487029">
              <w:t>148.5/3.5</w:t>
            </w:r>
          </w:p>
        </w:tc>
      </w:tr>
      <w:tr w:rsidR="00610E16" w:rsidRPr="00487029" w:rsidTr="00610E16">
        <w:trPr>
          <w:jc w:val="center"/>
        </w:trPr>
        <w:tc>
          <w:tcPr>
            <w:tcW w:w="1426" w:type="dxa"/>
          </w:tcPr>
          <w:p w:rsidR="00610E16" w:rsidRPr="00487029" w:rsidRDefault="00610E16" w:rsidP="00610E16">
            <w:pPr>
              <w:pStyle w:val="Tabletext"/>
              <w:jc w:val="center"/>
            </w:pPr>
            <w:r w:rsidRPr="00487029">
              <w:t>19</w:t>
            </w:r>
          </w:p>
        </w:tc>
        <w:tc>
          <w:tcPr>
            <w:tcW w:w="1443" w:type="dxa"/>
          </w:tcPr>
          <w:p w:rsidR="00610E16" w:rsidRPr="00487029" w:rsidRDefault="00610E16" w:rsidP="00610E16">
            <w:pPr>
              <w:pStyle w:val="Tabletext"/>
              <w:jc w:val="center"/>
            </w:pPr>
            <w:r w:rsidRPr="00487029">
              <w:t>63.6</w:t>
            </w:r>
          </w:p>
        </w:tc>
        <w:tc>
          <w:tcPr>
            <w:tcW w:w="1257" w:type="dxa"/>
          </w:tcPr>
          <w:p w:rsidR="00610E16" w:rsidRPr="00487029" w:rsidRDefault="00610E16" w:rsidP="00610E16">
            <w:pPr>
              <w:pStyle w:val="Tabletext"/>
              <w:jc w:val="center"/>
            </w:pPr>
            <w:r w:rsidRPr="00487029">
              <w:t>2</w:t>
            </w:r>
            <w:r w:rsidR="00781F2A">
              <w:rPr>
                <w:lang w:val="ru-RU"/>
              </w:rPr>
              <w:t> </w:t>
            </w:r>
            <w:r w:rsidRPr="00487029">
              <w:t>259.6</w:t>
            </w:r>
          </w:p>
        </w:tc>
        <w:tc>
          <w:tcPr>
            <w:tcW w:w="1260" w:type="dxa"/>
          </w:tcPr>
          <w:p w:rsidR="00610E16" w:rsidRPr="00487029" w:rsidRDefault="00610E16" w:rsidP="00610E16">
            <w:pPr>
              <w:pStyle w:val="Tabletext"/>
              <w:jc w:val="center"/>
            </w:pPr>
            <w:r w:rsidRPr="00487029">
              <w:t>94.4</w:t>
            </w:r>
          </w:p>
        </w:tc>
        <w:tc>
          <w:tcPr>
            <w:tcW w:w="1251" w:type="dxa"/>
          </w:tcPr>
          <w:p w:rsidR="00610E16" w:rsidRPr="00487029" w:rsidRDefault="00610E16" w:rsidP="00610E16">
            <w:pPr>
              <w:pStyle w:val="Tabletext"/>
              <w:jc w:val="center"/>
            </w:pPr>
            <w:r w:rsidRPr="00487029">
              <w:t>4.4</w:t>
            </w:r>
          </w:p>
        </w:tc>
        <w:tc>
          <w:tcPr>
            <w:tcW w:w="2340" w:type="dxa"/>
          </w:tcPr>
          <w:p w:rsidR="00610E16" w:rsidRPr="00487029" w:rsidRDefault="000B7A18" w:rsidP="00610E16">
            <w:pPr>
              <w:pStyle w:val="Tabletext"/>
              <w:jc w:val="center"/>
            </w:pPr>
            <w:r>
              <w:rPr>
                <w:lang w:val="ru-RU"/>
              </w:rPr>
              <w:t>−</w:t>
            </w:r>
            <w:r w:rsidR="00610E16" w:rsidRPr="00487029">
              <w:t>151.6/</w:t>
            </w:r>
            <w:r>
              <w:rPr>
                <w:lang w:val="ru-RU"/>
              </w:rPr>
              <w:t>−</w:t>
            </w:r>
            <w:r w:rsidR="00610E16" w:rsidRPr="00487029">
              <w:t>148.3/3.3</w:t>
            </w:r>
          </w:p>
        </w:tc>
      </w:tr>
      <w:tr w:rsidR="00610E16" w:rsidRPr="00487029" w:rsidTr="00610E16">
        <w:trPr>
          <w:jc w:val="center"/>
        </w:trPr>
        <w:tc>
          <w:tcPr>
            <w:tcW w:w="1426" w:type="dxa"/>
          </w:tcPr>
          <w:p w:rsidR="00610E16" w:rsidRPr="00487029" w:rsidRDefault="00610E16" w:rsidP="00610E16">
            <w:pPr>
              <w:pStyle w:val="Tabletext"/>
              <w:jc w:val="center"/>
            </w:pPr>
            <w:r w:rsidRPr="00487029">
              <w:t>18</w:t>
            </w:r>
          </w:p>
        </w:tc>
        <w:tc>
          <w:tcPr>
            <w:tcW w:w="1443" w:type="dxa"/>
          </w:tcPr>
          <w:p w:rsidR="00610E16" w:rsidRPr="00487029" w:rsidRDefault="00610E16" w:rsidP="00610E16">
            <w:pPr>
              <w:pStyle w:val="Tabletext"/>
              <w:jc w:val="center"/>
            </w:pPr>
            <w:r w:rsidRPr="00487029">
              <w:t>79.5</w:t>
            </w:r>
          </w:p>
        </w:tc>
        <w:tc>
          <w:tcPr>
            <w:tcW w:w="1257" w:type="dxa"/>
          </w:tcPr>
          <w:p w:rsidR="00610E16" w:rsidRPr="00487029" w:rsidRDefault="00610E16" w:rsidP="00610E16">
            <w:pPr>
              <w:pStyle w:val="Tabletext"/>
              <w:jc w:val="center"/>
            </w:pPr>
            <w:r w:rsidRPr="00487029">
              <w:t>2</w:t>
            </w:r>
            <w:r w:rsidR="00781F2A">
              <w:rPr>
                <w:lang w:val="ru-RU"/>
              </w:rPr>
              <w:t> </w:t>
            </w:r>
            <w:r w:rsidRPr="00487029">
              <w:t>148.8</w:t>
            </w:r>
          </w:p>
        </w:tc>
        <w:tc>
          <w:tcPr>
            <w:tcW w:w="1260" w:type="dxa"/>
          </w:tcPr>
          <w:p w:rsidR="00610E16" w:rsidRPr="00487029" w:rsidRDefault="00610E16" w:rsidP="00610E16">
            <w:pPr>
              <w:pStyle w:val="Tabletext"/>
              <w:jc w:val="center"/>
            </w:pPr>
            <w:r w:rsidRPr="00487029">
              <w:t>95.6</w:t>
            </w:r>
          </w:p>
        </w:tc>
        <w:tc>
          <w:tcPr>
            <w:tcW w:w="1251" w:type="dxa"/>
          </w:tcPr>
          <w:p w:rsidR="00610E16" w:rsidRPr="00487029" w:rsidRDefault="00610E16" w:rsidP="00610E16">
            <w:pPr>
              <w:pStyle w:val="Tabletext"/>
              <w:jc w:val="center"/>
            </w:pPr>
            <w:r w:rsidRPr="00487029">
              <w:t>5.6</w:t>
            </w:r>
          </w:p>
        </w:tc>
        <w:tc>
          <w:tcPr>
            <w:tcW w:w="2340" w:type="dxa"/>
          </w:tcPr>
          <w:p w:rsidR="00610E16" w:rsidRPr="00487029" w:rsidRDefault="000B7A18" w:rsidP="00610E16">
            <w:pPr>
              <w:pStyle w:val="Tabletext"/>
              <w:jc w:val="center"/>
            </w:pPr>
            <w:r>
              <w:rPr>
                <w:lang w:val="ru-RU"/>
              </w:rPr>
              <w:t>−</w:t>
            </w:r>
            <w:r w:rsidR="00610E16" w:rsidRPr="00487029">
              <w:t>151.2/</w:t>
            </w:r>
            <w:r>
              <w:rPr>
                <w:lang w:val="ru-RU"/>
              </w:rPr>
              <w:t>−</w:t>
            </w:r>
            <w:r w:rsidR="00610E16" w:rsidRPr="00487029">
              <w:t>148.1/3.1</w:t>
            </w:r>
          </w:p>
        </w:tc>
      </w:tr>
      <w:tr w:rsidR="00610E16" w:rsidRPr="00487029" w:rsidTr="00610E16">
        <w:trPr>
          <w:jc w:val="center"/>
        </w:trPr>
        <w:tc>
          <w:tcPr>
            <w:tcW w:w="1426" w:type="dxa"/>
          </w:tcPr>
          <w:p w:rsidR="00610E16" w:rsidRPr="00487029" w:rsidRDefault="00610E16" w:rsidP="00610E16">
            <w:pPr>
              <w:pStyle w:val="Tabletext"/>
              <w:jc w:val="center"/>
            </w:pPr>
            <w:r w:rsidRPr="00487029">
              <w:t>17</w:t>
            </w:r>
          </w:p>
        </w:tc>
        <w:tc>
          <w:tcPr>
            <w:tcW w:w="1443" w:type="dxa"/>
          </w:tcPr>
          <w:p w:rsidR="00610E16" w:rsidRPr="00487029" w:rsidRDefault="00610E16" w:rsidP="00610E16">
            <w:pPr>
              <w:pStyle w:val="Tabletext"/>
              <w:jc w:val="center"/>
            </w:pPr>
            <w:r w:rsidRPr="00487029">
              <w:t>95.4</w:t>
            </w:r>
          </w:p>
        </w:tc>
        <w:tc>
          <w:tcPr>
            <w:tcW w:w="1257" w:type="dxa"/>
          </w:tcPr>
          <w:p w:rsidR="00610E16" w:rsidRPr="00487029" w:rsidRDefault="00610E16" w:rsidP="00610E16">
            <w:pPr>
              <w:pStyle w:val="Tabletext"/>
              <w:jc w:val="center"/>
            </w:pPr>
            <w:r w:rsidRPr="00487029">
              <w:t>2</w:t>
            </w:r>
            <w:r w:rsidR="00781F2A">
              <w:rPr>
                <w:lang w:val="ru-RU"/>
              </w:rPr>
              <w:t> </w:t>
            </w:r>
            <w:r w:rsidRPr="00487029">
              <w:t>038.3</w:t>
            </w:r>
          </w:p>
        </w:tc>
        <w:tc>
          <w:tcPr>
            <w:tcW w:w="1260" w:type="dxa"/>
          </w:tcPr>
          <w:p w:rsidR="00610E16" w:rsidRPr="00487029" w:rsidRDefault="00610E16" w:rsidP="00610E16">
            <w:pPr>
              <w:pStyle w:val="Tabletext"/>
              <w:jc w:val="center"/>
            </w:pPr>
            <w:r w:rsidRPr="00487029">
              <w:t>97.0</w:t>
            </w:r>
          </w:p>
        </w:tc>
        <w:tc>
          <w:tcPr>
            <w:tcW w:w="1251" w:type="dxa"/>
          </w:tcPr>
          <w:p w:rsidR="00610E16" w:rsidRPr="00487029" w:rsidRDefault="00610E16" w:rsidP="00610E16">
            <w:pPr>
              <w:pStyle w:val="Tabletext"/>
              <w:jc w:val="center"/>
            </w:pPr>
            <w:r w:rsidRPr="00487029">
              <w:t>7.0</w:t>
            </w:r>
          </w:p>
        </w:tc>
        <w:tc>
          <w:tcPr>
            <w:tcW w:w="2340" w:type="dxa"/>
          </w:tcPr>
          <w:p w:rsidR="00610E16" w:rsidRPr="00487029" w:rsidRDefault="000B7A18" w:rsidP="00610E16">
            <w:pPr>
              <w:pStyle w:val="Tabletext"/>
              <w:jc w:val="center"/>
            </w:pPr>
            <w:r>
              <w:rPr>
                <w:lang w:val="ru-RU"/>
              </w:rPr>
              <w:t>−</w:t>
            </w:r>
            <w:r w:rsidR="00610E16" w:rsidRPr="00487029">
              <w:t>150.7/</w:t>
            </w:r>
            <w:r>
              <w:rPr>
                <w:lang w:val="ru-RU"/>
              </w:rPr>
              <w:t>−</w:t>
            </w:r>
            <w:r w:rsidR="00610E16" w:rsidRPr="00487029">
              <w:t>147.9/2.8</w:t>
            </w:r>
          </w:p>
        </w:tc>
      </w:tr>
      <w:tr w:rsidR="00610E16" w:rsidRPr="00487029" w:rsidTr="00610E16">
        <w:trPr>
          <w:jc w:val="center"/>
        </w:trPr>
        <w:tc>
          <w:tcPr>
            <w:tcW w:w="1426" w:type="dxa"/>
          </w:tcPr>
          <w:p w:rsidR="00610E16" w:rsidRPr="00487029" w:rsidRDefault="00610E16" w:rsidP="00610E16">
            <w:pPr>
              <w:pStyle w:val="Tabletext"/>
              <w:jc w:val="center"/>
            </w:pPr>
            <w:r w:rsidRPr="00487029">
              <w:t>16</w:t>
            </w:r>
          </w:p>
        </w:tc>
        <w:tc>
          <w:tcPr>
            <w:tcW w:w="1443" w:type="dxa"/>
          </w:tcPr>
          <w:p w:rsidR="00610E16" w:rsidRPr="00487029" w:rsidRDefault="00610E16" w:rsidP="00610E16">
            <w:pPr>
              <w:pStyle w:val="Tabletext"/>
              <w:jc w:val="center"/>
            </w:pPr>
            <w:r w:rsidRPr="00487029">
              <w:t>111.3</w:t>
            </w:r>
          </w:p>
        </w:tc>
        <w:tc>
          <w:tcPr>
            <w:tcW w:w="1257" w:type="dxa"/>
          </w:tcPr>
          <w:p w:rsidR="00610E16" w:rsidRPr="00487029" w:rsidRDefault="00610E16" w:rsidP="00610E16">
            <w:pPr>
              <w:pStyle w:val="Tabletext"/>
              <w:jc w:val="center"/>
            </w:pPr>
            <w:r w:rsidRPr="00781F2A">
              <w:t>1</w:t>
            </w:r>
            <w:r w:rsidR="00781F2A">
              <w:rPr>
                <w:lang w:val="ru-RU"/>
              </w:rPr>
              <w:t> </w:t>
            </w:r>
            <w:r w:rsidRPr="00781F2A">
              <w:t>928</w:t>
            </w:r>
            <w:r w:rsidRPr="00487029">
              <w:t>.1</w:t>
            </w:r>
          </w:p>
        </w:tc>
        <w:tc>
          <w:tcPr>
            <w:tcW w:w="1260" w:type="dxa"/>
          </w:tcPr>
          <w:p w:rsidR="00610E16" w:rsidRPr="00487029" w:rsidRDefault="00610E16" w:rsidP="00610E16">
            <w:pPr>
              <w:pStyle w:val="Tabletext"/>
              <w:jc w:val="center"/>
            </w:pPr>
            <w:r w:rsidRPr="00487029">
              <w:t>98.4</w:t>
            </w:r>
          </w:p>
        </w:tc>
        <w:tc>
          <w:tcPr>
            <w:tcW w:w="1251" w:type="dxa"/>
          </w:tcPr>
          <w:p w:rsidR="00610E16" w:rsidRPr="00487029" w:rsidRDefault="00610E16" w:rsidP="00610E16">
            <w:pPr>
              <w:pStyle w:val="Tabletext"/>
              <w:jc w:val="center"/>
            </w:pPr>
            <w:r w:rsidRPr="00487029">
              <w:t>8.4</w:t>
            </w:r>
          </w:p>
        </w:tc>
        <w:tc>
          <w:tcPr>
            <w:tcW w:w="2340" w:type="dxa"/>
          </w:tcPr>
          <w:p w:rsidR="00610E16" w:rsidRPr="00487029" w:rsidRDefault="000B7A18" w:rsidP="00610E16">
            <w:pPr>
              <w:pStyle w:val="Tabletext"/>
              <w:jc w:val="center"/>
            </w:pPr>
            <w:r>
              <w:rPr>
                <w:lang w:val="ru-RU"/>
              </w:rPr>
              <w:t>−</w:t>
            </w:r>
            <w:r w:rsidR="00610E16" w:rsidRPr="00487029">
              <w:t>150.2/</w:t>
            </w:r>
            <w:r>
              <w:rPr>
                <w:lang w:val="ru-RU"/>
              </w:rPr>
              <w:t>−</w:t>
            </w:r>
            <w:r w:rsidR="00610E16" w:rsidRPr="00487029">
              <w:t>147.7/2.5</w:t>
            </w:r>
          </w:p>
        </w:tc>
      </w:tr>
      <w:tr w:rsidR="00610E16" w:rsidRPr="00487029" w:rsidTr="00610E16">
        <w:trPr>
          <w:jc w:val="center"/>
        </w:trPr>
        <w:tc>
          <w:tcPr>
            <w:tcW w:w="1426" w:type="dxa"/>
          </w:tcPr>
          <w:p w:rsidR="00610E16" w:rsidRPr="00487029" w:rsidRDefault="00610E16" w:rsidP="00610E16">
            <w:pPr>
              <w:pStyle w:val="Tabletext"/>
              <w:jc w:val="center"/>
            </w:pPr>
            <w:r w:rsidRPr="00487029">
              <w:t>15</w:t>
            </w:r>
          </w:p>
        </w:tc>
        <w:tc>
          <w:tcPr>
            <w:tcW w:w="1443" w:type="dxa"/>
          </w:tcPr>
          <w:p w:rsidR="00610E16" w:rsidRPr="00487029" w:rsidRDefault="00610E16" w:rsidP="00610E16">
            <w:pPr>
              <w:pStyle w:val="Tabletext"/>
              <w:jc w:val="center"/>
            </w:pPr>
            <w:r w:rsidRPr="00487029">
              <w:t>127.2</w:t>
            </w:r>
          </w:p>
        </w:tc>
        <w:tc>
          <w:tcPr>
            <w:tcW w:w="1257" w:type="dxa"/>
          </w:tcPr>
          <w:p w:rsidR="00610E16" w:rsidRPr="00487029" w:rsidRDefault="00610E16" w:rsidP="00610E16">
            <w:pPr>
              <w:pStyle w:val="Tabletext"/>
              <w:jc w:val="center"/>
            </w:pPr>
            <w:r w:rsidRPr="00487029">
              <w:t>1</w:t>
            </w:r>
            <w:r w:rsidR="00781F2A">
              <w:rPr>
                <w:lang w:val="ru-RU"/>
              </w:rPr>
              <w:t> </w:t>
            </w:r>
            <w:r w:rsidRPr="00487029">
              <w:t>818.4</w:t>
            </w:r>
          </w:p>
        </w:tc>
        <w:tc>
          <w:tcPr>
            <w:tcW w:w="1260" w:type="dxa"/>
          </w:tcPr>
          <w:p w:rsidR="00610E16" w:rsidRPr="00487029" w:rsidRDefault="00610E16" w:rsidP="00610E16">
            <w:pPr>
              <w:pStyle w:val="Tabletext"/>
              <w:jc w:val="center"/>
            </w:pPr>
            <w:r w:rsidRPr="00487029">
              <w:t>100.0</w:t>
            </w:r>
          </w:p>
        </w:tc>
        <w:tc>
          <w:tcPr>
            <w:tcW w:w="1251" w:type="dxa"/>
          </w:tcPr>
          <w:p w:rsidR="00610E16" w:rsidRPr="00487029" w:rsidRDefault="00610E16" w:rsidP="00610E16">
            <w:pPr>
              <w:pStyle w:val="Tabletext"/>
              <w:jc w:val="center"/>
            </w:pPr>
            <w:r w:rsidRPr="00487029">
              <w:t>10.0</w:t>
            </w:r>
          </w:p>
        </w:tc>
        <w:tc>
          <w:tcPr>
            <w:tcW w:w="2340" w:type="dxa"/>
          </w:tcPr>
          <w:p w:rsidR="00610E16" w:rsidRPr="00487029" w:rsidRDefault="000B7A18" w:rsidP="00610E16">
            <w:pPr>
              <w:pStyle w:val="Tabletext"/>
              <w:jc w:val="center"/>
            </w:pPr>
            <w:r>
              <w:rPr>
                <w:lang w:val="ru-RU"/>
              </w:rPr>
              <w:t>−</w:t>
            </w:r>
            <w:r w:rsidR="00610E16" w:rsidRPr="00487029">
              <w:t>149.7/</w:t>
            </w:r>
            <w:r>
              <w:rPr>
                <w:lang w:val="ru-RU"/>
              </w:rPr>
              <w:t>−</w:t>
            </w:r>
            <w:r w:rsidR="00610E16" w:rsidRPr="00487029">
              <w:t>147.4/2.3</w:t>
            </w:r>
          </w:p>
        </w:tc>
      </w:tr>
      <w:tr w:rsidR="00610E16" w:rsidRPr="00487029" w:rsidTr="00610E16">
        <w:trPr>
          <w:jc w:val="center"/>
        </w:trPr>
        <w:tc>
          <w:tcPr>
            <w:tcW w:w="1426" w:type="dxa"/>
          </w:tcPr>
          <w:p w:rsidR="00610E16" w:rsidRPr="00487029" w:rsidRDefault="00610E16" w:rsidP="00610E16">
            <w:pPr>
              <w:pStyle w:val="Tabletext"/>
              <w:jc w:val="center"/>
            </w:pPr>
            <w:r w:rsidRPr="00487029">
              <w:t>14</w:t>
            </w:r>
          </w:p>
        </w:tc>
        <w:tc>
          <w:tcPr>
            <w:tcW w:w="1443" w:type="dxa"/>
          </w:tcPr>
          <w:p w:rsidR="00610E16" w:rsidRPr="00487029" w:rsidRDefault="00610E16" w:rsidP="00610E16">
            <w:pPr>
              <w:pStyle w:val="Tabletext"/>
              <w:jc w:val="center"/>
            </w:pPr>
            <w:r w:rsidRPr="00487029">
              <w:t>143.1</w:t>
            </w:r>
          </w:p>
        </w:tc>
        <w:tc>
          <w:tcPr>
            <w:tcW w:w="1257" w:type="dxa"/>
          </w:tcPr>
          <w:p w:rsidR="00610E16" w:rsidRPr="00487029" w:rsidRDefault="00610E16" w:rsidP="00610E16">
            <w:pPr>
              <w:pStyle w:val="Tabletext"/>
              <w:jc w:val="center"/>
            </w:pPr>
            <w:r w:rsidRPr="00487029">
              <w:t>1</w:t>
            </w:r>
            <w:r w:rsidR="00781F2A">
              <w:rPr>
                <w:lang w:val="ru-RU"/>
              </w:rPr>
              <w:t> </w:t>
            </w:r>
            <w:r w:rsidRPr="00487029">
              <w:t>709.2</w:t>
            </w:r>
          </w:p>
        </w:tc>
        <w:tc>
          <w:tcPr>
            <w:tcW w:w="1260" w:type="dxa"/>
          </w:tcPr>
          <w:p w:rsidR="00610E16" w:rsidRPr="00487029" w:rsidRDefault="00610E16" w:rsidP="00610E16">
            <w:pPr>
              <w:pStyle w:val="Tabletext"/>
              <w:jc w:val="center"/>
            </w:pPr>
            <w:r w:rsidRPr="00487029">
              <w:t>101.6</w:t>
            </w:r>
          </w:p>
        </w:tc>
        <w:tc>
          <w:tcPr>
            <w:tcW w:w="1251" w:type="dxa"/>
          </w:tcPr>
          <w:p w:rsidR="00610E16" w:rsidRPr="00487029" w:rsidRDefault="00610E16" w:rsidP="00610E16">
            <w:pPr>
              <w:pStyle w:val="Tabletext"/>
              <w:jc w:val="center"/>
            </w:pPr>
            <w:r w:rsidRPr="00487029">
              <w:t>11.6</w:t>
            </w:r>
          </w:p>
        </w:tc>
        <w:tc>
          <w:tcPr>
            <w:tcW w:w="2340" w:type="dxa"/>
          </w:tcPr>
          <w:p w:rsidR="00610E16" w:rsidRPr="00487029" w:rsidRDefault="000B7A18" w:rsidP="00610E16">
            <w:pPr>
              <w:pStyle w:val="Tabletext"/>
              <w:jc w:val="center"/>
            </w:pPr>
            <w:r>
              <w:rPr>
                <w:lang w:val="ru-RU"/>
              </w:rPr>
              <w:t>−</w:t>
            </w:r>
            <w:r w:rsidR="00610E16" w:rsidRPr="00487029">
              <w:t>149.2/</w:t>
            </w:r>
            <w:r>
              <w:rPr>
                <w:lang w:val="ru-RU"/>
              </w:rPr>
              <w:t>−</w:t>
            </w:r>
            <w:r w:rsidR="00610E16" w:rsidRPr="00487029">
              <w:t>147.1/2.1</w:t>
            </w:r>
          </w:p>
        </w:tc>
      </w:tr>
      <w:tr w:rsidR="00610E16" w:rsidRPr="00487029" w:rsidTr="00610E16">
        <w:trPr>
          <w:jc w:val="center"/>
        </w:trPr>
        <w:tc>
          <w:tcPr>
            <w:tcW w:w="1426" w:type="dxa"/>
          </w:tcPr>
          <w:p w:rsidR="00610E16" w:rsidRPr="00487029" w:rsidRDefault="00610E16" w:rsidP="00610E16">
            <w:pPr>
              <w:pStyle w:val="Tabletext"/>
              <w:jc w:val="center"/>
            </w:pPr>
            <w:r w:rsidRPr="00487029">
              <w:t>13</w:t>
            </w:r>
          </w:p>
        </w:tc>
        <w:tc>
          <w:tcPr>
            <w:tcW w:w="1443" w:type="dxa"/>
          </w:tcPr>
          <w:p w:rsidR="00610E16" w:rsidRPr="00487029" w:rsidRDefault="00610E16" w:rsidP="00610E16">
            <w:pPr>
              <w:pStyle w:val="Tabletext"/>
              <w:jc w:val="center"/>
            </w:pPr>
            <w:r w:rsidRPr="00487029">
              <w:t>159.0</w:t>
            </w:r>
          </w:p>
        </w:tc>
        <w:tc>
          <w:tcPr>
            <w:tcW w:w="1257" w:type="dxa"/>
          </w:tcPr>
          <w:p w:rsidR="00610E16" w:rsidRPr="00487029" w:rsidRDefault="00610E16" w:rsidP="00610E16">
            <w:pPr>
              <w:pStyle w:val="Tabletext"/>
              <w:jc w:val="center"/>
            </w:pPr>
            <w:r w:rsidRPr="00487029">
              <w:t>1</w:t>
            </w:r>
            <w:r w:rsidR="00781F2A">
              <w:rPr>
                <w:lang w:val="ru-RU"/>
              </w:rPr>
              <w:t> </w:t>
            </w:r>
            <w:r w:rsidRPr="00487029">
              <w:t>600.6</w:t>
            </w:r>
          </w:p>
        </w:tc>
        <w:tc>
          <w:tcPr>
            <w:tcW w:w="1260" w:type="dxa"/>
          </w:tcPr>
          <w:p w:rsidR="00610E16" w:rsidRPr="00487029" w:rsidRDefault="00610E16" w:rsidP="00610E16">
            <w:pPr>
              <w:pStyle w:val="Tabletext"/>
              <w:jc w:val="center"/>
            </w:pPr>
            <w:r w:rsidRPr="00487029">
              <w:t>103.5</w:t>
            </w:r>
          </w:p>
        </w:tc>
        <w:tc>
          <w:tcPr>
            <w:tcW w:w="1251" w:type="dxa"/>
          </w:tcPr>
          <w:p w:rsidR="00610E16" w:rsidRPr="00487029" w:rsidRDefault="00610E16" w:rsidP="00610E16">
            <w:pPr>
              <w:pStyle w:val="Tabletext"/>
              <w:jc w:val="center"/>
            </w:pPr>
            <w:r w:rsidRPr="00487029">
              <w:t>13.5</w:t>
            </w:r>
          </w:p>
        </w:tc>
        <w:tc>
          <w:tcPr>
            <w:tcW w:w="2340" w:type="dxa"/>
          </w:tcPr>
          <w:p w:rsidR="00610E16" w:rsidRPr="00487029" w:rsidRDefault="000B7A18" w:rsidP="00610E16">
            <w:pPr>
              <w:pStyle w:val="Tabletext"/>
              <w:jc w:val="center"/>
            </w:pPr>
            <w:r>
              <w:rPr>
                <w:lang w:val="ru-RU"/>
              </w:rPr>
              <w:t>−</w:t>
            </w:r>
            <w:r w:rsidR="00610E16" w:rsidRPr="00487029">
              <w:t>148.6/</w:t>
            </w:r>
            <w:r>
              <w:rPr>
                <w:lang w:val="ru-RU"/>
              </w:rPr>
              <w:t>−</w:t>
            </w:r>
            <w:r w:rsidR="00610E16" w:rsidRPr="00487029">
              <w:t>146.8/1.8</w:t>
            </w:r>
          </w:p>
        </w:tc>
      </w:tr>
      <w:tr w:rsidR="00610E16" w:rsidRPr="00487029" w:rsidTr="00610E16">
        <w:trPr>
          <w:jc w:val="center"/>
        </w:trPr>
        <w:tc>
          <w:tcPr>
            <w:tcW w:w="1426" w:type="dxa"/>
          </w:tcPr>
          <w:p w:rsidR="00610E16" w:rsidRPr="00487029" w:rsidRDefault="00610E16" w:rsidP="00610E16">
            <w:pPr>
              <w:pStyle w:val="Tabletext"/>
              <w:jc w:val="center"/>
            </w:pPr>
            <w:r w:rsidRPr="00487029">
              <w:t>12</w:t>
            </w:r>
          </w:p>
        </w:tc>
        <w:tc>
          <w:tcPr>
            <w:tcW w:w="1443" w:type="dxa"/>
          </w:tcPr>
          <w:p w:rsidR="00610E16" w:rsidRPr="00487029" w:rsidRDefault="00610E16" w:rsidP="00610E16">
            <w:pPr>
              <w:pStyle w:val="Tabletext"/>
              <w:jc w:val="center"/>
            </w:pPr>
            <w:r w:rsidRPr="00487029">
              <w:t>175.0</w:t>
            </w:r>
          </w:p>
        </w:tc>
        <w:tc>
          <w:tcPr>
            <w:tcW w:w="1257" w:type="dxa"/>
          </w:tcPr>
          <w:p w:rsidR="00610E16" w:rsidRPr="00487029" w:rsidRDefault="00610E16" w:rsidP="00610E16">
            <w:pPr>
              <w:pStyle w:val="Tabletext"/>
              <w:jc w:val="center"/>
            </w:pPr>
            <w:r w:rsidRPr="00487029">
              <w:t>1</w:t>
            </w:r>
            <w:r w:rsidR="00781F2A">
              <w:rPr>
                <w:lang w:val="ru-RU"/>
              </w:rPr>
              <w:t> </w:t>
            </w:r>
            <w:r w:rsidRPr="00487029">
              <w:t>493.0</w:t>
            </w:r>
          </w:p>
        </w:tc>
        <w:tc>
          <w:tcPr>
            <w:tcW w:w="1260" w:type="dxa"/>
          </w:tcPr>
          <w:p w:rsidR="00610E16" w:rsidRPr="00487029" w:rsidRDefault="00610E16" w:rsidP="00610E16">
            <w:pPr>
              <w:pStyle w:val="Tabletext"/>
              <w:jc w:val="center"/>
            </w:pPr>
            <w:r w:rsidRPr="00487029">
              <w:t>105.5</w:t>
            </w:r>
          </w:p>
        </w:tc>
        <w:tc>
          <w:tcPr>
            <w:tcW w:w="1251" w:type="dxa"/>
          </w:tcPr>
          <w:p w:rsidR="00610E16" w:rsidRPr="00487029" w:rsidRDefault="00610E16" w:rsidP="00610E16">
            <w:pPr>
              <w:pStyle w:val="Tabletext"/>
              <w:jc w:val="center"/>
            </w:pPr>
            <w:r w:rsidRPr="00487029">
              <w:t>15.5</w:t>
            </w:r>
          </w:p>
        </w:tc>
        <w:tc>
          <w:tcPr>
            <w:tcW w:w="2340" w:type="dxa"/>
          </w:tcPr>
          <w:p w:rsidR="00610E16" w:rsidRPr="00487029" w:rsidRDefault="000B7A18" w:rsidP="00610E16">
            <w:pPr>
              <w:pStyle w:val="Tabletext"/>
              <w:jc w:val="center"/>
            </w:pPr>
            <w:r>
              <w:rPr>
                <w:lang w:val="ru-RU"/>
              </w:rPr>
              <w:t>−</w:t>
            </w:r>
            <w:r w:rsidR="00610E16" w:rsidRPr="00487029">
              <w:t>148/</w:t>
            </w:r>
            <w:r>
              <w:rPr>
                <w:lang w:val="ru-RU"/>
              </w:rPr>
              <w:t>−</w:t>
            </w:r>
            <w:r w:rsidR="00610E16" w:rsidRPr="00487029">
              <w:t>146.5/1.5</w:t>
            </w:r>
          </w:p>
        </w:tc>
      </w:tr>
      <w:tr w:rsidR="00610E16" w:rsidRPr="00487029" w:rsidTr="00610E16">
        <w:trPr>
          <w:jc w:val="center"/>
        </w:trPr>
        <w:tc>
          <w:tcPr>
            <w:tcW w:w="1426" w:type="dxa"/>
          </w:tcPr>
          <w:p w:rsidR="00610E16" w:rsidRPr="00487029" w:rsidRDefault="00610E16" w:rsidP="00610E16">
            <w:pPr>
              <w:pStyle w:val="Tabletext"/>
              <w:jc w:val="center"/>
            </w:pPr>
            <w:r w:rsidRPr="00487029">
              <w:t>11</w:t>
            </w:r>
          </w:p>
        </w:tc>
        <w:tc>
          <w:tcPr>
            <w:tcW w:w="1443" w:type="dxa"/>
          </w:tcPr>
          <w:p w:rsidR="00610E16" w:rsidRPr="00487029" w:rsidRDefault="00610E16" w:rsidP="00610E16">
            <w:pPr>
              <w:pStyle w:val="Tabletext"/>
              <w:jc w:val="center"/>
            </w:pPr>
            <w:r w:rsidRPr="00487029">
              <w:t>190.9</w:t>
            </w:r>
          </w:p>
        </w:tc>
        <w:tc>
          <w:tcPr>
            <w:tcW w:w="1257" w:type="dxa"/>
          </w:tcPr>
          <w:p w:rsidR="00610E16" w:rsidRPr="00487029" w:rsidRDefault="00610E16" w:rsidP="00610E16">
            <w:pPr>
              <w:pStyle w:val="Tabletext"/>
              <w:jc w:val="center"/>
            </w:pPr>
            <w:r w:rsidRPr="00781F2A">
              <w:t>1</w:t>
            </w:r>
            <w:r w:rsidR="00781F2A">
              <w:rPr>
                <w:lang w:val="ru-RU"/>
              </w:rPr>
              <w:t> </w:t>
            </w:r>
            <w:r w:rsidRPr="00781F2A">
              <w:t>386</w:t>
            </w:r>
            <w:r w:rsidRPr="00487029">
              <w:t>.5</w:t>
            </w:r>
          </w:p>
        </w:tc>
        <w:tc>
          <w:tcPr>
            <w:tcW w:w="1260" w:type="dxa"/>
          </w:tcPr>
          <w:p w:rsidR="00610E16" w:rsidRPr="00487029" w:rsidRDefault="00610E16" w:rsidP="00610E16">
            <w:pPr>
              <w:pStyle w:val="Tabletext"/>
              <w:jc w:val="center"/>
            </w:pPr>
            <w:r w:rsidRPr="00487029">
              <w:t>107.8</w:t>
            </w:r>
          </w:p>
        </w:tc>
        <w:tc>
          <w:tcPr>
            <w:tcW w:w="1251" w:type="dxa"/>
          </w:tcPr>
          <w:p w:rsidR="00610E16" w:rsidRPr="00487029" w:rsidRDefault="00610E16" w:rsidP="00610E16">
            <w:pPr>
              <w:pStyle w:val="Tabletext"/>
              <w:jc w:val="center"/>
            </w:pPr>
            <w:r w:rsidRPr="00487029">
              <w:t>17.8</w:t>
            </w:r>
          </w:p>
        </w:tc>
        <w:tc>
          <w:tcPr>
            <w:tcW w:w="2340" w:type="dxa"/>
          </w:tcPr>
          <w:p w:rsidR="00610E16" w:rsidRPr="00487029" w:rsidRDefault="000B7A18" w:rsidP="00610E16">
            <w:pPr>
              <w:pStyle w:val="Tabletext"/>
              <w:jc w:val="center"/>
            </w:pPr>
            <w:r>
              <w:rPr>
                <w:lang w:val="ru-RU"/>
              </w:rPr>
              <w:t>−</w:t>
            </w:r>
            <w:r w:rsidR="00610E16" w:rsidRPr="00487029">
              <w:t>147.4/</w:t>
            </w:r>
            <w:r>
              <w:rPr>
                <w:lang w:val="ru-RU"/>
              </w:rPr>
              <w:t>−</w:t>
            </w:r>
            <w:r w:rsidR="00610E16" w:rsidRPr="00487029">
              <w:t>146.1/1.3</w:t>
            </w:r>
          </w:p>
        </w:tc>
      </w:tr>
      <w:tr w:rsidR="00610E16" w:rsidRPr="00487029" w:rsidTr="00610E16">
        <w:trPr>
          <w:jc w:val="center"/>
        </w:trPr>
        <w:tc>
          <w:tcPr>
            <w:tcW w:w="1426" w:type="dxa"/>
          </w:tcPr>
          <w:p w:rsidR="00610E16" w:rsidRPr="00487029" w:rsidRDefault="00610E16" w:rsidP="00610E16">
            <w:pPr>
              <w:pStyle w:val="Tabletext"/>
              <w:jc w:val="center"/>
            </w:pPr>
            <w:r w:rsidRPr="00487029">
              <w:t>10</w:t>
            </w:r>
          </w:p>
        </w:tc>
        <w:tc>
          <w:tcPr>
            <w:tcW w:w="1443" w:type="dxa"/>
          </w:tcPr>
          <w:p w:rsidR="00610E16" w:rsidRPr="00487029" w:rsidRDefault="00610E16" w:rsidP="00610E16">
            <w:pPr>
              <w:pStyle w:val="Tabletext"/>
              <w:jc w:val="center"/>
            </w:pPr>
            <w:r w:rsidRPr="00487029">
              <w:t>206.8</w:t>
            </w:r>
          </w:p>
        </w:tc>
        <w:tc>
          <w:tcPr>
            <w:tcW w:w="1257" w:type="dxa"/>
          </w:tcPr>
          <w:p w:rsidR="00610E16" w:rsidRPr="00487029" w:rsidRDefault="00610E16" w:rsidP="00610E16">
            <w:pPr>
              <w:pStyle w:val="Tabletext"/>
              <w:jc w:val="center"/>
            </w:pPr>
            <w:r w:rsidRPr="00487029">
              <w:t>1</w:t>
            </w:r>
            <w:r w:rsidR="00781F2A">
              <w:rPr>
                <w:lang w:val="ru-RU"/>
              </w:rPr>
              <w:t> </w:t>
            </w:r>
            <w:r w:rsidRPr="00487029">
              <w:t>281.4</w:t>
            </w:r>
          </w:p>
        </w:tc>
        <w:tc>
          <w:tcPr>
            <w:tcW w:w="1260" w:type="dxa"/>
          </w:tcPr>
          <w:p w:rsidR="00610E16" w:rsidRPr="00487029" w:rsidRDefault="00610E16" w:rsidP="00610E16">
            <w:pPr>
              <w:pStyle w:val="Tabletext"/>
              <w:jc w:val="center"/>
            </w:pPr>
            <w:r w:rsidRPr="00487029">
              <w:t>110.3</w:t>
            </w:r>
          </w:p>
        </w:tc>
        <w:tc>
          <w:tcPr>
            <w:tcW w:w="1251" w:type="dxa"/>
          </w:tcPr>
          <w:p w:rsidR="00610E16" w:rsidRPr="00487029" w:rsidRDefault="00610E16" w:rsidP="00610E16">
            <w:pPr>
              <w:pStyle w:val="Tabletext"/>
              <w:jc w:val="center"/>
            </w:pPr>
            <w:r w:rsidRPr="00487029">
              <w:t>20.3</w:t>
            </w:r>
          </w:p>
        </w:tc>
        <w:tc>
          <w:tcPr>
            <w:tcW w:w="2340" w:type="dxa"/>
          </w:tcPr>
          <w:p w:rsidR="00610E16" w:rsidRPr="00487029" w:rsidRDefault="000B7A18" w:rsidP="00610E16">
            <w:pPr>
              <w:pStyle w:val="Tabletext"/>
              <w:jc w:val="center"/>
            </w:pPr>
            <w:r>
              <w:rPr>
                <w:lang w:val="ru-RU"/>
              </w:rPr>
              <w:t>−</w:t>
            </w:r>
            <w:r w:rsidR="00610E16" w:rsidRPr="00487029">
              <w:t>146.7/</w:t>
            </w:r>
            <w:r>
              <w:rPr>
                <w:lang w:val="ru-RU"/>
              </w:rPr>
              <w:t>−</w:t>
            </w:r>
            <w:r w:rsidR="00610E16" w:rsidRPr="00487029">
              <w:t>145.8/0.9</w:t>
            </w:r>
          </w:p>
        </w:tc>
      </w:tr>
      <w:tr w:rsidR="00610E16" w:rsidRPr="00487029" w:rsidTr="00610E16">
        <w:trPr>
          <w:jc w:val="center"/>
        </w:trPr>
        <w:tc>
          <w:tcPr>
            <w:tcW w:w="1426" w:type="dxa"/>
          </w:tcPr>
          <w:p w:rsidR="00610E16" w:rsidRPr="00487029" w:rsidRDefault="00610E16" w:rsidP="00610E16">
            <w:pPr>
              <w:pStyle w:val="Tabletext"/>
              <w:jc w:val="center"/>
            </w:pPr>
            <w:r w:rsidRPr="00487029">
              <w:t>9</w:t>
            </w:r>
          </w:p>
        </w:tc>
        <w:tc>
          <w:tcPr>
            <w:tcW w:w="1443" w:type="dxa"/>
          </w:tcPr>
          <w:p w:rsidR="00610E16" w:rsidRPr="00487029" w:rsidRDefault="00610E16" w:rsidP="00610E16">
            <w:pPr>
              <w:pStyle w:val="Tabletext"/>
              <w:jc w:val="center"/>
            </w:pPr>
            <w:r w:rsidRPr="00487029">
              <w:t>222.7</w:t>
            </w:r>
          </w:p>
        </w:tc>
        <w:tc>
          <w:tcPr>
            <w:tcW w:w="1257" w:type="dxa"/>
          </w:tcPr>
          <w:p w:rsidR="00610E16" w:rsidRPr="00487029" w:rsidRDefault="00610E16" w:rsidP="00610E16">
            <w:pPr>
              <w:pStyle w:val="Tabletext"/>
              <w:jc w:val="center"/>
            </w:pPr>
            <w:r w:rsidRPr="00487029">
              <w:t>1</w:t>
            </w:r>
            <w:r w:rsidR="00781F2A">
              <w:rPr>
                <w:lang w:val="ru-RU"/>
              </w:rPr>
              <w:t xml:space="preserve"> </w:t>
            </w:r>
            <w:r w:rsidRPr="00487029">
              <w:t>178.1</w:t>
            </w:r>
          </w:p>
        </w:tc>
        <w:tc>
          <w:tcPr>
            <w:tcW w:w="1260" w:type="dxa"/>
          </w:tcPr>
          <w:p w:rsidR="00610E16" w:rsidRPr="00487029" w:rsidRDefault="00610E16" w:rsidP="00610E16">
            <w:pPr>
              <w:pStyle w:val="Tabletext"/>
              <w:jc w:val="center"/>
            </w:pPr>
            <w:r w:rsidRPr="00487029">
              <w:t>113.2</w:t>
            </w:r>
          </w:p>
        </w:tc>
        <w:tc>
          <w:tcPr>
            <w:tcW w:w="1251" w:type="dxa"/>
          </w:tcPr>
          <w:p w:rsidR="00610E16" w:rsidRPr="00487029" w:rsidRDefault="00610E16" w:rsidP="00610E16">
            <w:pPr>
              <w:pStyle w:val="Tabletext"/>
              <w:jc w:val="center"/>
            </w:pPr>
            <w:r w:rsidRPr="00487029">
              <w:t>23.2</w:t>
            </w:r>
          </w:p>
        </w:tc>
        <w:tc>
          <w:tcPr>
            <w:tcW w:w="2340" w:type="dxa"/>
          </w:tcPr>
          <w:p w:rsidR="00610E16" w:rsidRPr="00487029" w:rsidRDefault="000B7A18" w:rsidP="00610E16">
            <w:pPr>
              <w:pStyle w:val="Tabletext"/>
              <w:jc w:val="center"/>
            </w:pPr>
            <w:r>
              <w:rPr>
                <w:lang w:val="ru-RU"/>
              </w:rPr>
              <w:t>−</w:t>
            </w:r>
            <w:r w:rsidR="00610E16" w:rsidRPr="00487029">
              <w:t>145.9/</w:t>
            </w:r>
            <w:r>
              <w:rPr>
                <w:lang w:val="ru-RU"/>
              </w:rPr>
              <w:t>−</w:t>
            </w:r>
            <w:r w:rsidR="00610E16" w:rsidRPr="00487029">
              <w:t>145.3/0.6</w:t>
            </w:r>
          </w:p>
        </w:tc>
      </w:tr>
      <w:tr w:rsidR="00610E16" w:rsidRPr="00487029" w:rsidTr="00610E16">
        <w:trPr>
          <w:jc w:val="center"/>
        </w:trPr>
        <w:tc>
          <w:tcPr>
            <w:tcW w:w="1426" w:type="dxa"/>
          </w:tcPr>
          <w:p w:rsidR="00610E16" w:rsidRPr="00487029" w:rsidRDefault="00610E16" w:rsidP="00610E16">
            <w:pPr>
              <w:pStyle w:val="Tabletext"/>
              <w:jc w:val="center"/>
            </w:pPr>
            <w:r w:rsidRPr="00487029">
              <w:t>8</w:t>
            </w:r>
          </w:p>
        </w:tc>
        <w:tc>
          <w:tcPr>
            <w:tcW w:w="1443" w:type="dxa"/>
          </w:tcPr>
          <w:p w:rsidR="00610E16" w:rsidRPr="00487029" w:rsidRDefault="00610E16" w:rsidP="00610E16">
            <w:pPr>
              <w:pStyle w:val="Tabletext"/>
              <w:jc w:val="center"/>
            </w:pPr>
            <w:r w:rsidRPr="00487029">
              <w:t>238.6</w:t>
            </w:r>
          </w:p>
        </w:tc>
        <w:tc>
          <w:tcPr>
            <w:tcW w:w="1257" w:type="dxa"/>
          </w:tcPr>
          <w:p w:rsidR="00610E16" w:rsidRPr="00487029" w:rsidRDefault="00610E16" w:rsidP="00610E16">
            <w:pPr>
              <w:pStyle w:val="Tabletext"/>
              <w:jc w:val="center"/>
            </w:pPr>
            <w:r w:rsidRPr="00487029">
              <w:t>1</w:t>
            </w:r>
            <w:r w:rsidR="00781F2A">
              <w:rPr>
                <w:lang w:val="ru-RU"/>
              </w:rPr>
              <w:t> </w:t>
            </w:r>
            <w:r w:rsidRPr="00487029">
              <w:t>077.3</w:t>
            </w:r>
          </w:p>
        </w:tc>
        <w:tc>
          <w:tcPr>
            <w:tcW w:w="1260" w:type="dxa"/>
          </w:tcPr>
          <w:p w:rsidR="00610E16" w:rsidRPr="00487029" w:rsidRDefault="00610E16" w:rsidP="00610E16">
            <w:pPr>
              <w:pStyle w:val="Tabletext"/>
              <w:jc w:val="center"/>
            </w:pPr>
            <w:r w:rsidRPr="00487029">
              <w:t>116.6</w:t>
            </w:r>
          </w:p>
        </w:tc>
        <w:tc>
          <w:tcPr>
            <w:tcW w:w="1251" w:type="dxa"/>
          </w:tcPr>
          <w:p w:rsidR="00610E16" w:rsidRPr="00487029" w:rsidRDefault="00610E16" w:rsidP="00610E16">
            <w:pPr>
              <w:pStyle w:val="Tabletext"/>
              <w:jc w:val="center"/>
            </w:pPr>
            <w:r w:rsidRPr="00487029">
              <w:t>26.6</w:t>
            </w:r>
          </w:p>
        </w:tc>
        <w:tc>
          <w:tcPr>
            <w:tcW w:w="2340" w:type="dxa"/>
          </w:tcPr>
          <w:p w:rsidR="00610E16" w:rsidRPr="00487029" w:rsidRDefault="000B7A18" w:rsidP="00610E16">
            <w:pPr>
              <w:pStyle w:val="Tabletext"/>
              <w:jc w:val="center"/>
            </w:pPr>
            <w:r>
              <w:rPr>
                <w:lang w:val="ru-RU"/>
              </w:rPr>
              <w:t>−</w:t>
            </w:r>
            <w:r w:rsidR="00610E16" w:rsidRPr="00487029">
              <w:t>145.2/</w:t>
            </w:r>
            <w:r>
              <w:rPr>
                <w:lang w:val="ru-RU"/>
              </w:rPr>
              <w:t>−</w:t>
            </w:r>
            <w:r w:rsidR="00610E16" w:rsidRPr="00487029">
              <w:t>144.7/0.5</w:t>
            </w:r>
          </w:p>
        </w:tc>
      </w:tr>
      <w:tr w:rsidR="00610E16" w:rsidRPr="00487029" w:rsidTr="00610E16">
        <w:trPr>
          <w:jc w:val="center"/>
        </w:trPr>
        <w:tc>
          <w:tcPr>
            <w:tcW w:w="1426" w:type="dxa"/>
          </w:tcPr>
          <w:p w:rsidR="00610E16" w:rsidRPr="00487029" w:rsidRDefault="00610E16" w:rsidP="00610E16">
            <w:pPr>
              <w:pStyle w:val="Tabletext"/>
              <w:jc w:val="center"/>
            </w:pPr>
            <w:r w:rsidRPr="00487029">
              <w:t>7.145</w:t>
            </w:r>
          </w:p>
        </w:tc>
        <w:tc>
          <w:tcPr>
            <w:tcW w:w="1443" w:type="dxa"/>
          </w:tcPr>
          <w:p w:rsidR="00610E16" w:rsidRPr="00487029" w:rsidRDefault="00610E16" w:rsidP="00610E16">
            <w:pPr>
              <w:pStyle w:val="Tabletext"/>
              <w:jc w:val="center"/>
            </w:pPr>
            <w:r w:rsidRPr="00487029">
              <w:t>252.2</w:t>
            </w:r>
          </w:p>
        </w:tc>
        <w:tc>
          <w:tcPr>
            <w:tcW w:w="1257" w:type="dxa"/>
          </w:tcPr>
          <w:p w:rsidR="00610E16" w:rsidRPr="00487029" w:rsidRDefault="00610E16" w:rsidP="00610E16">
            <w:pPr>
              <w:pStyle w:val="Tabletext"/>
              <w:jc w:val="center"/>
            </w:pPr>
            <w:r w:rsidRPr="00487029">
              <w:t>993.5</w:t>
            </w:r>
          </w:p>
        </w:tc>
        <w:tc>
          <w:tcPr>
            <w:tcW w:w="1260" w:type="dxa"/>
          </w:tcPr>
          <w:p w:rsidR="00610E16" w:rsidRPr="00487029" w:rsidRDefault="00610E16" w:rsidP="00610E16">
            <w:pPr>
              <w:pStyle w:val="Tabletext"/>
              <w:jc w:val="center"/>
            </w:pPr>
            <w:r w:rsidRPr="00487029">
              <w:t>120.0</w:t>
            </w:r>
          </w:p>
        </w:tc>
        <w:tc>
          <w:tcPr>
            <w:tcW w:w="1251" w:type="dxa"/>
          </w:tcPr>
          <w:p w:rsidR="00610E16" w:rsidRPr="00487029" w:rsidRDefault="00610E16" w:rsidP="00610E16">
            <w:pPr>
              <w:pStyle w:val="Tabletext"/>
              <w:jc w:val="center"/>
            </w:pPr>
            <w:r w:rsidRPr="00487029">
              <w:t>30.0</w:t>
            </w:r>
          </w:p>
        </w:tc>
        <w:tc>
          <w:tcPr>
            <w:tcW w:w="2340" w:type="dxa"/>
          </w:tcPr>
          <w:p w:rsidR="00610E16" w:rsidRPr="00487029" w:rsidRDefault="000B7A18" w:rsidP="00610E16">
            <w:pPr>
              <w:pStyle w:val="Tabletext"/>
              <w:jc w:val="center"/>
            </w:pPr>
            <w:r>
              <w:rPr>
                <w:lang w:val="ru-RU"/>
              </w:rPr>
              <w:t>−</w:t>
            </w:r>
            <w:r w:rsidR="00610E16" w:rsidRPr="00487029">
              <w:t>144.5/</w:t>
            </w:r>
            <w:r>
              <w:rPr>
                <w:lang w:val="ru-RU"/>
              </w:rPr>
              <w:t>−</w:t>
            </w:r>
            <w:r w:rsidR="00610E16" w:rsidRPr="00487029">
              <w:t>144.2/0.3</w:t>
            </w:r>
          </w:p>
        </w:tc>
      </w:tr>
      <w:tr w:rsidR="00610E16" w:rsidRPr="00487029" w:rsidTr="00610E16">
        <w:trPr>
          <w:jc w:val="center"/>
        </w:trPr>
        <w:tc>
          <w:tcPr>
            <w:tcW w:w="1426" w:type="dxa"/>
          </w:tcPr>
          <w:p w:rsidR="00610E16" w:rsidRPr="00487029" w:rsidRDefault="00610E16" w:rsidP="00610E16">
            <w:pPr>
              <w:pStyle w:val="Tabletext"/>
              <w:jc w:val="center"/>
            </w:pPr>
            <w:r w:rsidRPr="00487029">
              <w:t>7</w:t>
            </w:r>
          </w:p>
        </w:tc>
        <w:tc>
          <w:tcPr>
            <w:tcW w:w="1443" w:type="dxa"/>
          </w:tcPr>
          <w:p w:rsidR="00610E16" w:rsidRPr="00487029" w:rsidRDefault="00610E16" w:rsidP="00610E16">
            <w:pPr>
              <w:pStyle w:val="Tabletext"/>
              <w:jc w:val="center"/>
            </w:pPr>
            <w:r w:rsidRPr="00487029">
              <w:t>254.5</w:t>
            </w:r>
          </w:p>
        </w:tc>
        <w:tc>
          <w:tcPr>
            <w:tcW w:w="1257" w:type="dxa"/>
          </w:tcPr>
          <w:p w:rsidR="00610E16" w:rsidRPr="00487029" w:rsidRDefault="00610E16" w:rsidP="00610E16">
            <w:pPr>
              <w:pStyle w:val="Tabletext"/>
              <w:jc w:val="center"/>
            </w:pPr>
            <w:r w:rsidRPr="00487029">
              <w:t>979.6</w:t>
            </w:r>
          </w:p>
        </w:tc>
        <w:tc>
          <w:tcPr>
            <w:tcW w:w="1260" w:type="dxa"/>
          </w:tcPr>
          <w:p w:rsidR="00610E16" w:rsidRPr="00487029" w:rsidRDefault="00610E16" w:rsidP="00610E16">
            <w:pPr>
              <w:pStyle w:val="Tabletext"/>
              <w:jc w:val="center"/>
            </w:pPr>
            <w:r w:rsidRPr="00487029">
              <w:t>120.6</w:t>
            </w:r>
          </w:p>
        </w:tc>
        <w:tc>
          <w:tcPr>
            <w:tcW w:w="1251" w:type="dxa"/>
          </w:tcPr>
          <w:p w:rsidR="00610E16" w:rsidRPr="00487029" w:rsidRDefault="00610E16" w:rsidP="00610E16">
            <w:pPr>
              <w:pStyle w:val="Tabletext"/>
              <w:jc w:val="center"/>
            </w:pPr>
            <w:r w:rsidRPr="00487029">
              <w:t>30.6</w:t>
            </w:r>
          </w:p>
        </w:tc>
        <w:tc>
          <w:tcPr>
            <w:tcW w:w="2340" w:type="dxa"/>
          </w:tcPr>
          <w:p w:rsidR="00610E16" w:rsidRPr="00487029" w:rsidRDefault="000B7A18" w:rsidP="00610E16">
            <w:pPr>
              <w:pStyle w:val="Tabletext"/>
              <w:jc w:val="center"/>
            </w:pPr>
            <w:r>
              <w:rPr>
                <w:lang w:val="ru-RU"/>
              </w:rPr>
              <w:t>−</w:t>
            </w:r>
            <w:r w:rsidR="00610E16" w:rsidRPr="00487029">
              <w:t>144.3/</w:t>
            </w:r>
            <w:r>
              <w:rPr>
                <w:lang w:val="ru-RU"/>
              </w:rPr>
              <w:t>−</w:t>
            </w:r>
            <w:r w:rsidR="00610E16" w:rsidRPr="00487029">
              <w:t>144.1/0.2</w:t>
            </w:r>
          </w:p>
        </w:tc>
      </w:tr>
      <w:tr w:rsidR="00610E16" w:rsidRPr="00487029" w:rsidTr="00610E16">
        <w:trPr>
          <w:jc w:val="center"/>
        </w:trPr>
        <w:tc>
          <w:tcPr>
            <w:tcW w:w="1426" w:type="dxa"/>
          </w:tcPr>
          <w:p w:rsidR="00610E16" w:rsidRPr="00487029" w:rsidRDefault="00610E16" w:rsidP="00610E16">
            <w:pPr>
              <w:pStyle w:val="Tabletext"/>
              <w:jc w:val="center"/>
            </w:pPr>
            <w:r w:rsidRPr="00487029">
              <w:t>6</w:t>
            </w:r>
          </w:p>
        </w:tc>
        <w:tc>
          <w:tcPr>
            <w:tcW w:w="1443" w:type="dxa"/>
          </w:tcPr>
          <w:p w:rsidR="00610E16" w:rsidRPr="00487029" w:rsidRDefault="00610E16" w:rsidP="00610E16">
            <w:pPr>
              <w:pStyle w:val="Tabletext"/>
              <w:jc w:val="center"/>
            </w:pPr>
            <w:r w:rsidRPr="00487029">
              <w:t>270.4</w:t>
            </w:r>
          </w:p>
        </w:tc>
        <w:tc>
          <w:tcPr>
            <w:tcW w:w="1257" w:type="dxa"/>
          </w:tcPr>
          <w:p w:rsidR="00610E16" w:rsidRPr="00487029" w:rsidRDefault="00610E16" w:rsidP="00610E16">
            <w:pPr>
              <w:pStyle w:val="Tabletext"/>
              <w:jc w:val="center"/>
            </w:pPr>
            <w:r w:rsidRPr="00487029">
              <w:t>886.3</w:t>
            </w:r>
          </w:p>
        </w:tc>
        <w:tc>
          <w:tcPr>
            <w:tcW w:w="1260" w:type="dxa"/>
          </w:tcPr>
          <w:p w:rsidR="00610E16" w:rsidRPr="00487029" w:rsidRDefault="00610E16" w:rsidP="00610E16">
            <w:pPr>
              <w:pStyle w:val="Tabletext"/>
              <w:jc w:val="center"/>
            </w:pPr>
            <w:r w:rsidRPr="00487029">
              <w:t>125.3</w:t>
            </w:r>
          </w:p>
        </w:tc>
        <w:tc>
          <w:tcPr>
            <w:tcW w:w="1251" w:type="dxa"/>
          </w:tcPr>
          <w:p w:rsidR="00610E16" w:rsidRPr="00487029" w:rsidRDefault="00610E16" w:rsidP="00610E16">
            <w:pPr>
              <w:pStyle w:val="Tabletext"/>
              <w:jc w:val="center"/>
            </w:pPr>
            <w:r w:rsidRPr="00487029">
              <w:t>35.3</w:t>
            </w:r>
          </w:p>
        </w:tc>
        <w:tc>
          <w:tcPr>
            <w:tcW w:w="2340" w:type="dxa"/>
          </w:tcPr>
          <w:p w:rsidR="00610E16" w:rsidRPr="00487029" w:rsidRDefault="000B7A18" w:rsidP="00610E16">
            <w:pPr>
              <w:pStyle w:val="Tabletext"/>
              <w:jc w:val="center"/>
            </w:pPr>
            <w:r>
              <w:rPr>
                <w:lang w:val="ru-RU"/>
              </w:rPr>
              <w:t>−</w:t>
            </w:r>
            <w:r w:rsidR="00610E16" w:rsidRPr="00487029">
              <w:t>143.5/143.35/0.15</w:t>
            </w:r>
          </w:p>
        </w:tc>
      </w:tr>
      <w:tr w:rsidR="00610E16" w:rsidRPr="00487029" w:rsidTr="00610E16">
        <w:trPr>
          <w:jc w:val="center"/>
        </w:trPr>
        <w:tc>
          <w:tcPr>
            <w:tcW w:w="1426" w:type="dxa"/>
          </w:tcPr>
          <w:p w:rsidR="00610E16" w:rsidRPr="00487029" w:rsidRDefault="00610E16" w:rsidP="00610E16">
            <w:pPr>
              <w:pStyle w:val="Tabletext"/>
              <w:jc w:val="center"/>
            </w:pPr>
            <w:r w:rsidRPr="00487029">
              <w:t>5</w:t>
            </w:r>
          </w:p>
        </w:tc>
        <w:tc>
          <w:tcPr>
            <w:tcW w:w="1443" w:type="dxa"/>
          </w:tcPr>
          <w:p w:rsidR="00610E16" w:rsidRPr="00487029" w:rsidRDefault="00610E16" w:rsidP="00610E16">
            <w:pPr>
              <w:pStyle w:val="Tabletext"/>
              <w:jc w:val="center"/>
            </w:pPr>
            <w:r w:rsidRPr="00487029">
              <w:t>286.3</w:t>
            </w:r>
          </w:p>
        </w:tc>
        <w:tc>
          <w:tcPr>
            <w:tcW w:w="1257" w:type="dxa"/>
          </w:tcPr>
          <w:p w:rsidR="00610E16" w:rsidRPr="00487029" w:rsidRDefault="00610E16" w:rsidP="00610E16">
            <w:pPr>
              <w:pStyle w:val="Tabletext"/>
              <w:jc w:val="center"/>
            </w:pPr>
            <w:r w:rsidRPr="00487029">
              <w:t>798.7</w:t>
            </w:r>
          </w:p>
        </w:tc>
        <w:tc>
          <w:tcPr>
            <w:tcW w:w="1260" w:type="dxa"/>
          </w:tcPr>
          <w:p w:rsidR="00610E16" w:rsidRPr="00487029" w:rsidRDefault="00610E16" w:rsidP="00610E16">
            <w:pPr>
              <w:pStyle w:val="Tabletext"/>
              <w:jc w:val="center"/>
            </w:pPr>
            <w:r w:rsidRPr="00487029">
              <w:t>131.0</w:t>
            </w:r>
          </w:p>
        </w:tc>
        <w:tc>
          <w:tcPr>
            <w:tcW w:w="1251" w:type="dxa"/>
          </w:tcPr>
          <w:p w:rsidR="00610E16" w:rsidRPr="00487029" w:rsidRDefault="00610E16" w:rsidP="00610E16">
            <w:pPr>
              <w:pStyle w:val="Tabletext"/>
              <w:jc w:val="center"/>
            </w:pPr>
            <w:r w:rsidRPr="00487029">
              <w:t>41.0</w:t>
            </w:r>
          </w:p>
        </w:tc>
        <w:tc>
          <w:tcPr>
            <w:tcW w:w="2340" w:type="dxa"/>
          </w:tcPr>
          <w:p w:rsidR="00610E16" w:rsidRPr="00487029" w:rsidRDefault="000B7A18" w:rsidP="00610E16">
            <w:pPr>
              <w:pStyle w:val="Tabletext"/>
              <w:jc w:val="center"/>
            </w:pPr>
            <w:r>
              <w:rPr>
                <w:lang w:val="ru-RU"/>
              </w:rPr>
              <w:t>−</w:t>
            </w:r>
            <w:r w:rsidR="00610E16" w:rsidRPr="00487029">
              <w:t>142.5/</w:t>
            </w:r>
            <w:r>
              <w:rPr>
                <w:lang w:val="ru-RU"/>
              </w:rPr>
              <w:t>−</w:t>
            </w:r>
            <w:r w:rsidR="00610E16" w:rsidRPr="00487029">
              <w:t>142.4/0.1</w:t>
            </w:r>
          </w:p>
        </w:tc>
      </w:tr>
      <w:tr w:rsidR="00610E16" w:rsidRPr="00487029" w:rsidTr="00610E16">
        <w:trPr>
          <w:jc w:val="center"/>
        </w:trPr>
        <w:tc>
          <w:tcPr>
            <w:tcW w:w="1426" w:type="dxa"/>
          </w:tcPr>
          <w:p w:rsidR="00610E16" w:rsidRPr="00487029" w:rsidRDefault="00610E16" w:rsidP="00610E16">
            <w:pPr>
              <w:pStyle w:val="Tabletext"/>
              <w:jc w:val="center"/>
            </w:pPr>
            <w:r w:rsidRPr="00487029">
              <w:t>4.38</w:t>
            </w:r>
          </w:p>
        </w:tc>
        <w:tc>
          <w:tcPr>
            <w:tcW w:w="1443" w:type="dxa"/>
          </w:tcPr>
          <w:p w:rsidR="00610E16" w:rsidRPr="00487029" w:rsidRDefault="00610E16" w:rsidP="00610E16">
            <w:pPr>
              <w:pStyle w:val="Tabletext"/>
              <w:jc w:val="center"/>
            </w:pPr>
            <w:r w:rsidRPr="00487029">
              <w:t>296.1</w:t>
            </w:r>
          </w:p>
        </w:tc>
        <w:tc>
          <w:tcPr>
            <w:tcW w:w="1257" w:type="dxa"/>
          </w:tcPr>
          <w:p w:rsidR="00610E16" w:rsidRPr="00487029" w:rsidRDefault="00610E16" w:rsidP="00610E16">
            <w:pPr>
              <w:pStyle w:val="Tabletext"/>
              <w:jc w:val="center"/>
            </w:pPr>
            <w:r w:rsidRPr="00487029">
              <w:t>748.3</w:t>
            </w:r>
          </w:p>
        </w:tc>
        <w:tc>
          <w:tcPr>
            <w:tcW w:w="1260" w:type="dxa"/>
          </w:tcPr>
          <w:p w:rsidR="00610E16" w:rsidRPr="00487029" w:rsidRDefault="00610E16" w:rsidP="00610E16">
            <w:pPr>
              <w:pStyle w:val="Tabletext"/>
              <w:jc w:val="center"/>
            </w:pPr>
            <w:r w:rsidRPr="00487029">
              <w:t>135.0</w:t>
            </w:r>
          </w:p>
        </w:tc>
        <w:tc>
          <w:tcPr>
            <w:tcW w:w="1251" w:type="dxa"/>
          </w:tcPr>
          <w:p w:rsidR="00610E16" w:rsidRPr="00487029" w:rsidRDefault="00610E16" w:rsidP="00610E16">
            <w:pPr>
              <w:pStyle w:val="Tabletext"/>
              <w:jc w:val="center"/>
            </w:pPr>
            <w:r w:rsidRPr="00487029">
              <w:t>45.0</w:t>
            </w:r>
          </w:p>
        </w:tc>
        <w:tc>
          <w:tcPr>
            <w:tcW w:w="2340" w:type="dxa"/>
          </w:tcPr>
          <w:p w:rsidR="00610E16" w:rsidRPr="00487029" w:rsidRDefault="000B7A18" w:rsidP="00610E16">
            <w:pPr>
              <w:pStyle w:val="Tabletext"/>
              <w:jc w:val="center"/>
            </w:pPr>
            <w:r>
              <w:rPr>
                <w:lang w:val="ru-RU"/>
              </w:rPr>
              <w:t>−</w:t>
            </w:r>
            <w:r w:rsidR="00610E16" w:rsidRPr="00487029">
              <w:t>142/</w:t>
            </w:r>
            <w:r>
              <w:rPr>
                <w:lang w:val="ru-RU"/>
              </w:rPr>
              <w:t>−</w:t>
            </w:r>
            <w:r w:rsidR="00610E16" w:rsidRPr="00487029">
              <w:t xml:space="preserve">142/0 </w:t>
            </w:r>
            <w:r w:rsidR="00610E16" w:rsidRPr="00487029">
              <w:rPr>
                <w:i/>
              </w:rPr>
              <w:t>(reference)</w:t>
            </w:r>
          </w:p>
        </w:tc>
      </w:tr>
      <w:tr w:rsidR="00610E16" w:rsidRPr="00487029" w:rsidTr="00610E16">
        <w:trPr>
          <w:jc w:val="center"/>
        </w:trPr>
        <w:tc>
          <w:tcPr>
            <w:tcW w:w="1426" w:type="dxa"/>
          </w:tcPr>
          <w:p w:rsidR="00610E16" w:rsidRPr="00487029" w:rsidRDefault="00610E16" w:rsidP="00610E16">
            <w:pPr>
              <w:pStyle w:val="Tabletext"/>
              <w:jc w:val="center"/>
            </w:pPr>
            <w:r w:rsidRPr="00487029">
              <w:t>4</w:t>
            </w:r>
          </w:p>
        </w:tc>
        <w:tc>
          <w:tcPr>
            <w:tcW w:w="1443" w:type="dxa"/>
          </w:tcPr>
          <w:p w:rsidR="00610E16" w:rsidRPr="00487029" w:rsidRDefault="00610E16" w:rsidP="00610E16">
            <w:pPr>
              <w:pStyle w:val="Tabletext"/>
              <w:jc w:val="center"/>
            </w:pPr>
            <w:r w:rsidRPr="00487029">
              <w:t>302.2</w:t>
            </w:r>
          </w:p>
        </w:tc>
        <w:tc>
          <w:tcPr>
            <w:tcW w:w="1257" w:type="dxa"/>
          </w:tcPr>
          <w:p w:rsidR="00610E16" w:rsidRPr="00487029" w:rsidRDefault="00610E16" w:rsidP="00610E16">
            <w:pPr>
              <w:pStyle w:val="Tabletext"/>
              <w:jc w:val="center"/>
            </w:pPr>
            <w:r w:rsidRPr="00487029">
              <w:t>719.2</w:t>
            </w:r>
          </w:p>
        </w:tc>
        <w:tc>
          <w:tcPr>
            <w:tcW w:w="1260" w:type="dxa"/>
          </w:tcPr>
          <w:p w:rsidR="00610E16" w:rsidRPr="00487029" w:rsidRDefault="00610E16" w:rsidP="00610E16">
            <w:pPr>
              <w:pStyle w:val="Tabletext"/>
              <w:jc w:val="center"/>
            </w:pPr>
            <w:r w:rsidRPr="00487029">
              <w:t>137.8</w:t>
            </w:r>
          </w:p>
        </w:tc>
        <w:tc>
          <w:tcPr>
            <w:tcW w:w="1251" w:type="dxa"/>
          </w:tcPr>
          <w:p w:rsidR="00610E16" w:rsidRPr="00487029" w:rsidRDefault="00610E16" w:rsidP="00610E16">
            <w:pPr>
              <w:pStyle w:val="Tabletext"/>
              <w:jc w:val="center"/>
            </w:pPr>
            <w:r w:rsidRPr="00487029">
              <w:t>47.8</w:t>
            </w:r>
          </w:p>
        </w:tc>
        <w:tc>
          <w:tcPr>
            <w:tcW w:w="2340" w:type="dxa"/>
          </w:tcPr>
          <w:p w:rsidR="00610E16" w:rsidRPr="00487029" w:rsidRDefault="000B7A18" w:rsidP="00610E16">
            <w:pPr>
              <w:pStyle w:val="Tabletext"/>
              <w:jc w:val="center"/>
            </w:pPr>
            <w:r>
              <w:rPr>
                <w:lang w:val="ru-RU"/>
              </w:rPr>
              <w:t>−</w:t>
            </w:r>
            <w:r w:rsidR="00610E16" w:rsidRPr="00487029">
              <w:t>141.7/</w:t>
            </w:r>
            <w:r>
              <w:rPr>
                <w:lang w:val="ru-RU"/>
              </w:rPr>
              <w:t>−</w:t>
            </w:r>
            <w:r w:rsidR="00610E16" w:rsidRPr="00487029">
              <w:t>140.5/1.2</w:t>
            </w:r>
          </w:p>
        </w:tc>
      </w:tr>
      <w:tr w:rsidR="00610E16" w:rsidRPr="00487029" w:rsidTr="00610E16">
        <w:trPr>
          <w:jc w:val="center"/>
        </w:trPr>
        <w:tc>
          <w:tcPr>
            <w:tcW w:w="1426" w:type="dxa"/>
          </w:tcPr>
          <w:p w:rsidR="00610E16" w:rsidRPr="00487029" w:rsidRDefault="00610E16" w:rsidP="00610E16">
            <w:pPr>
              <w:pStyle w:val="Tabletext"/>
              <w:jc w:val="center"/>
            </w:pPr>
            <w:r w:rsidRPr="00487029">
              <w:t>3</w:t>
            </w:r>
          </w:p>
        </w:tc>
        <w:tc>
          <w:tcPr>
            <w:tcW w:w="1443" w:type="dxa"/>
          </w:tcPr>
          <w:p w:rsidR="00610E16" w:rsidRPr="00487029" w:rsidRDefault="00610E16" w:rsidP="00610E16">
            <w:pPr>
              <w:pStyle w:val="Tabletext"/>
              <w:jc w:val="center"/>
            </w:pPr>
            <w:r w:rsidRPr="00487029">
              <w:t>318.1</w:t>
            </w:r>
          </w:p>
        </w:tc>
        <w:tc>
          <w:tcPr>
            <w:tcW w:w="1257" w:type="dxa"/>
          </w:tcPr>
          <w:p w:rsidR="00610E16" w:rsidRPr="00487029" w:rsidRDefault="00610E16" w:rsidP="00610E16">
            <w:pPr>
              <w:pStyle w:val="Tabletext"/>
              <w:jc w:val="center"/>
            </w:pPr>
            <w:r w:rsidRPr="00487029">
              <w:t>650.6</w:t>
            </w:r>
          </w:p>
        </w:tc>
        <w:tc>
          <w:tcPr>
            <w:tcW w:w="1260" w:type="dxa"/>
          </w:tcPr>
          <w:p w:rsidR="00610E16" w:rsidRPr="00487029" w:rsidRDefault="00610E16" w:rsidP="00610E16">
            <w:pPr>
              <w:pStyle w:val="Tabletext"/>
              <w:jc w:val="center"/>
            </w:pPr>
            <w:r w:rsidRPr="00487029">
              <w:t>146.2</w:t>
            </w:r>
          </w:p>
        </w:tc>
        <w:tc>
          <w:tcPr>
            <w:tcW w:w="1251" w:type="dxa"/>
          </w:tcPr>
          <w:p w:rsidR="00610E16" w:rsidRPr="00487029" w:rsidRDefault="00610E16" w:rsidP="00610E16">
            <w:pPr>
              <w:pStyle w:val="Tabletext"/>
              <w:jc w:val="center"/>
            </w:pPr>
            <w:r w:rsidRPr="00487029">
              <w:t>56.2</w:t>
            </w:r>
          </w:p>
        </w:tc>
        <w:tc>
          <w:tcPr>
            <w:tcW w:w="2340" w:type="dxa"/>
          </w:tcPr>
          <w:p w:rsidR="00610E16" w:rsidRPr="00487029" w:rsidRDefault="000B7A18" w:rsidP="00610E16">
            <w:pPr>
              <w:pStyle w:val="Tabletext"/>
              <w:jc w:val="center"/>
            </w:pPr>
            <w:r>
              <w:rPr>
                <w:lang w:val="ru-RU"/>
              </w:rPr>
              <w:t>−</w:t>
            </w:r>
            <w:r w:rsidR="00610E16" w:rsidRPr="00487029">
              <w:t>141.5/</w:t>
            </w:r>
            <w:r>
              <w:rPr>
                <w:lang w:val="ru-RU"/>
              </w:rPr>
              <w:t>−</w:t>
            </w:r>
            <w:r w:rsidR="00610E16" w:rsidRPr="00487029">
              <w:t>136.1/5.4</w:t>
            </w:r>
          </w:p>
        </w:tc>
      </w:tr>
      <w:tr w:rsidR="00610E16" w:rsidRPr="00487029" w:rsidTr="00610E16">
        <w:trPr>
          <w:jc w:val="center"/>
        </w:trPr>
        <w:tc>
          <w:tcPr>
            <w:tcW w:w="1426" w:type="dxa"/>
          </w:tcPr>
          <w:p w:rsidR="00610E16" w:rsidRPr="00487029" w:rsidRDefault="00610E16" w:rsidP="00610E16">
            <w:pPr>
              <w:pStyle w:val="Tabletext"/>
              <w:jc w:val="center"/>
            </w:pPr>
            <w:r w:rsidRPr="00487029">
              <w:t>2.7</w:t>
            </w:r>
          </w:p>
        </w:tc>
        <w:tc>
          <w:tcPr>
            <w:tcW w:w="1443" w:type="dxa"/>
          </w:tcPr>
          <w:p w:rsidR="00610E16" w:rsidRPr="00487029" w:rsidRDefault="00610E16" w:rsidP="00610E16">
            <w:pPr>
              <w:pStyle w:val="Tabletext"/>
              <w:jc w:val="center"/>
            </w:pPr>
            <w:r w:rsidRPr="00487029">
              <w:t>322.9</w:t>
            </w:r>
          </w:p>
        </w:tc>
        <w:tc>
          <w:tcPr>
            <w:tcW w:w="1257" w:type="dxa"/>
          </w:tcPr>
          <w:p w:rsidR="00610E16" w:rsidRPr="00487029" w:rsidRDefault="00610E16" w:rsidP="00610E16">
            <w:pPr>
              <w:pStyle w:val="Tabletext"/>
              <w:jc w:val="center"/>
            </w:pPr>
            <w:r w:rsidRPr="00487029">
              <w:t>632.7</w:t>
            </w:r>
          </w:p>
        </w:tc>
        <w:tc>
          <w:tcPr>
            <w:tcW w:w="1260" w:type="dxa"/>
          </w:tcPr>
          <w:p w:rsidR="00610E16" w:rsidRPr="00487029" w:rsidRDefault="00610E16" w:rsidP="00610E16">
            <w:pPr>
              <w:pStyle w:val="Tabletext"/>
              <w:jc w:val="center"/>
            </w:pPr>
            <w:r w:rsidRPr="00487029">
              <w:t>150.0</w:t>
            </w:r>
          </w:p>
        </w:tc>
        <w:tc>
          <w:tcPr>
            <w:tcW w:w="1251" w:type="dxa"/>
          </w:tcPr>
          <w:p w:rsidR="00610E16" w:rsidRPr="00487029" w:rsidRDefault="00610E16" w:rsidP="00610E16">
            <w:pPr>
              <w:pStyle w:val="Tabletext"/>
              <w:jc w:val="center"/>
            </w:pPr>
            <w:r w:rsidRPr="00487029">
              <w:t>60.0</w:t>
            </w:r>
          </w:p>
        </w:tc>
        <w:tc>
          <w:tcPr>
            <w:tcW w:w="2340" w:type="dxa"/>
          </w:tcPr>
          <w:p w:rsidR="00610E16" w:rsidRPr="00487029" w:rsidRDefault="000B7A18" w:rsidP="00610E16">
            <w:pPr>
              <w:pStyle w:val="Tabletext"/>
              <w:jc w:val="center"/>
            </w:pPr>
            <w:r>
              <w:rPr>
                <w:lang w:val="ru-RU"/>
              </w:rPr>
              <w:t>−</w:t>
            </w:r>
            <w:r w:rsidR="00610E16" w:rsidRPr="00487029">
              <w:t>141/</w:t>
            </w:r>
            <w:r>
              <w:rPr>
                <w:lang w:val="ru-RU"/>
              </w:rPr>
              <w:t>−</w:t>
            </w:r>
            <w:r w:rsidR="00610E16" w:rsidRPr="00487029">
              <w:t>134/7</w:t>
            </w:r>
          </w:p>
        </w:tc>
      </w:tr>
      <w:tr w:rsidR="00610E16" w:rsidRPr="00487029" w:rsidTr="00610E16">
        <w:trPr>
          <w:jc w:val="center"/>
        </w:trPr>
        <w:tc>
          <w:tcPr>
            <w:tcW w:w="1426" w:type="dxa"/>
          </w:tcPr>
          <w:p w:rsidR="00610E16" w:rsidRPr="00487029" w:rsidRDefault="00610E16" w:rsidP="00610E16">
            <w:pPr>
              <w:pStyle w:val="Tabletext"/>
              <w:jc w:val="center"/>
            </w:pPr>
            <w:r w:rsidRPr="00487029">
              <w:t>2</w:t>
            </w:r>
          </w:p>
        </w:tc>
        <w:tc>
          <w:tcPr>
            <w:tcW w:w="1443" w:type="dxa"/>
          </w:tcPr>
          <w:p w:rsidR="00610E16" w:rsidRPr="00487029" w:rsidRDefault="00610E16" w:rsidP="00610E16">
            <w:pPr>
              <w:pStyle w:val="Tabletext"/>
              <w:jc w:val="center"/>
            </w:pPr>
            <w:r w:rsidRPr="00487029">
              <w:t>334.0</w:t>
            </w:r>
          </w:p>
        </w:tc>
        <w:tc>
          <w:tcPr>
            <w:tcW w:w="1257" w:type="dxa"/>
          </w:tcPr>
          <w:p w:rsidR="00610E16" w:rsidRPr="00487029" w:rsidRDefault="00610E16" w:rsidP="00610E16">
            <w:pPr>
              <w:pStyle w:val="Tabletext"/>
              <w:jc w:val="center"/>
            </w:pPr>
            <w:r w:rsidRPr="00487029">
              <w:t>596.8</w:t>
            </w:r>
          </w:p>
        </w:tc>
        <w:tc>
          <w:tcPr>
            <w:tcW w:w="1260" w:type="dxa"/>
          </w:tcPr>
          <w:p w:rsidR="00610E16" w:rsidRPr="00487029" w:rsidRDefault="00610E16" w:rsidP="00610E16">
            <w:pPr>
              <w:pStyle w:val="Tabletext"/>
              <w:jc w:val="center"/>
            </w:pPr>
            <w:r w:rsidRPr="00487029">
              <w:t>156.1</w:t>
            </w:r>
          </w:p>
        </w:tc>
        <w:tc>
          <w:tcPr>
            <w:tcW w:w="1251" w:type="dxa"/>
          </w:tcPr>
          <w:p w:rsidR="00610E16" w:rsidRPr="00487029" w:rsidRDefault="00610E16" w:rsidP="00610E16">
            <w:pPr>
              <w:pStyle w:val="Tabletext"/>
              <w:jc w:val="center"/>
            </w:pPr>
            <w:r w:rsidRPr="00487029">
              <w:t>66.1</w:t>
            </w:r>
          </w:p>
        </w:tc>
        <w:tc>
          <w:tcPr>
            <w:tcW w:w="2340" w:type="dxa"/>
          </w:tcPr>
          <w:p w:rsidR="00610E16" w:rsidRPr="00487029" w:rsidRDefault="000B7A18" w:rsidP="00610E16">
            <w:pPr>
              <w:pStyle w:val="Tabletext"/>
              <w:jc w:val="center"/>
            </w:pPr>
            <w:r>
              <w:rPr>
                <w:lang w:val="ru-RU"/>
              </w:rPr>
              <w:t>−</w:t>
            </w:r>
            <w:r w:rsidR="00610E16" w:rsidRPr="00487029">
              <w:t>141.8/</w:t>
            </w:r>
            <w:r>
              <w:rPr>
                <w:lang w:val="ru-RU"/>
              </w:rPr>
              <w:t>−</w:t>
            </w:r>
            <w:r w:rsidR="00610E16" w:rsidRPr="00487029">
              <w:t>133.4/8.4</w:t>
            </w:r>
          </w:p>
        </w:tc>
      </w:tr>
      <w:tr w:rsidR="00610E16" w:rsidRPr="00487029" w:rsidTr="00610E16">
        <w:trPr>
          <w:jc w:val="center"/>
        </w:trPr>
        <w:tc>
          <w:tcPr>
            <w:tcW w:w="1426" w:type="dxa"/>
          </w:tcPr>
          <w:p w:rsidR="00610E16" w:rsidRPr="00487029" w:rsidRDefault="00610E16" w:rsidP="00610E16">
            <w:pPr>
              <w:pStyle w:val="Tabletext"/>
              <w:jc w:val="center"/>
            </w:pPr>
            <w:r w:rsidRPr="00487029">
              <w:t>1</w:t>
            </w:r>
          </w:p>
        </w:tc>
        <w:tc>
          <w:tcPr>
            <w:tcW w:w="1443" w:type="dxa"/>
          </w:tcPr>
          <w:p w:rsidR="00610E16" w:rsidRPr="00487029" w:rsidRDefault="00610E16" w:rsidP="00610E16">
            <w:pPr>
              <w:pStyle w:val="Tabletext"/>
              <w:jc w:val="center"/>
            </w:pPr>
            <w:r w:rsidRPr="00487029">
              <w:t>349.9</w:t>
            </w:r>
          </w:p>
        </w:tc>
        <w:tc>
          <w:tcPr>
            <w:tcW w:w="1257" w:type="dxa"/>
          </w:tcPr>
          <w:p w:rsidR="00610E16" w:rsidRPr="00487029" w:rsidRDefault="00610E16" w:rsidP="00610E16">
            <w:pPr>
              <w:pStyle w:val="Tabletext"/>
              <w:jc w:val="center"/>
            </w:pPr>
            <w:r w:rsidRPr="00487029">
              <w:t>562.1</w:t>
            </w:r>
          </w:p>
        </w:tc>
        <w:tc>
          <w:tcPr>
            <w:tcW w:w="1260" w:type="dxa"/>
          </w:tcPr>
          <w:p w:rsidR="00610E16" w:rsidRPr="00487029" w:rsidRDefault="00610E16" w:rsidP="00610E16">
            <w:pPr>
              <w:pStyle w:val="Tabletext"/>
              <w:jc w:val="center"/>
            </w:pPr>
            <w:r w:rsidRPr="00487029">
              <w:t>167.6</w:t>
            </w:r>
          </w:p>
        </w:tc>
        <w:tc>
          <w:tcPr>
            <w:tcW w:w="1251" w:type="dxa"/>
          </w:tcPr>
          <w:p w:rsidR="00610E16" w:rsidRPr="00487029" w:rsidRDefault="00610E16" w:rsidP="00610E16">
            <w:pPr>
              <w:pStyle w:val="Tabletext"/>
              <w:jc w:val="center"/>
            </w:pPr>
            <w:r w:rsidRPr="00487029">
              <w:t>77.6</w:t>
            </w:r>
          </w:p>
        </w:tc>
        <w:tc>
          <w:tcPr>
            <w:tcW w:w="2340" w:type="dxa"/>
          </w:tcPr>
          <w:p w:rsidR="00610E16" w:rsidRPr="00487029" w:rsidRDefault="000B7A18" w:rsidP="00610E16">
            <w:pPr>
              <w:pStyle w:val="Tabletext"/>
              <w:jc w:val="center"/>
            </w:pPr>
            <w:r>
              <w:rPr>
                <w:lang w:val="ru-RU"/>
              </w:rPr>
              <w:t>−</w:t>
            </w:r>
            <w:r w:rsidR="00610E16" w:rsidRPr="00487029">
              <w:t>143.1/</w:t>
            </w:r>
            <w:r>
              <w:rPr>
                <w:lang w:val="ru-RU"/>
              </w:rPr>
              <w:t>−</w:t>
            </w:r>
            <w:r w:rsidR="00610E16" w:rsidRPr="00487029">
              <w:t>132.2/10.9</w:t>
            </w:r>
          </w:p>
        </w:tc>
      </w:tr>
      <w:tr w:rsidR="00610E16" w:rsidRPr="00487029" w:rsidTr="00610E16">
        <w:trPr>
          <w:jc w:val="center"/>
        </w:trPr>
        <w:tc>
          <w:tcPr>
            <w:tcW w:w="1426" w:type="dxa"/>
          </w:tcPr>
          <w:p w:rsidR="00610E16" w:rsidRPr="00487029" w:rsidRDefault="00610E16" w:rsidP="00610E16">
            <w:pPr>
              <w:pStyle w:val="Tabletext"/>
              <w:jc w:val="center"/>
            </w:pPr>
            <w:r w:rsidRPr="00487029">
              <w:t>0</w:t>
            </w:r>
          </w:p>
        </w:tc>
        <w:tc>
          <w:tcPr>
            <w:tcW w:w="1443" w:type="dxa"/>
          </w:tcPr>
          <w:p w:rsidR="00610E16" w:rsidRPr="00487029" w:rsidRDefault="00610E16" w:rsidP="00610E16">
            <w:pPr>
              <w:pStyle w:val="Tabletext"/>
              <w:jc w:val="center"/>
            </w:pPr>
            <w:r w:rsidRPr="00487029">
              <w:t>365.8</w:t>
            </w:r>
          </w:p>
        </w:tc>
        <w:tc>
          <w:tcPr>
            <w:tcW w:w="1257" w:type="dxa"/>
          </w:tcPr>
          <w:p w:rsidR="00610E16" w:rsidRPr="00487029" w:rsidRDefault="00610E16" w:rsidP="00610E16">
            <w:pPr>
              <w:pStyle w:val="Tabletext"/>
              <w:jc w:val="center"/>
            </w:pPr>
            <w:r w:rsidRPr="00487029">
              <w:t>550.0</w:t>
            </w:r>
          </w:p>
        </w:tc>
        <w:tc>
          <w:tcPr>
            <w:tcW w:w="1260" w:type="dxa"/>
          </w:tcPr>
          <w:p w:rsidR="00610E16" w:rsidRPr="00487029" w:rsidRDefault="00610E16" w:rsidP="00610E16">
            <w:pPr>
              <w:pStyle w:val="Tabletext"/>
              <w:jc w:val="center"/>
            </w:pPr>
            <w:r w:rsidRPr="00487029">
              <w:t>180</w:t>
            </w:r>
          </w:p>
        </w:tc>
        <w:tc>
          <w:tcPr>
            <w:tcW w:w="1251" w:type="dxa"/>
          </w:tcPr>
          <w:p w:rsidR="00610E16" w:rsidRPr="00487029" w:rsidRDefault="00610E16" w:rsidP="00610E16">
            <w:pPr>
              <w:pStyle w:val="Tabletext"/>
              <w:jc w:val="center"/>
            </w:pPr>
            <w:r w:rsidRPr="00487029">
              <w:t>90</w:t>
            </w:r>
          </w:p>
        </w:tc>
        <w:tc>
          <w:tcPr>
            <w:tcW w:w="2340" w:type="dxa"/>
          </w:tcPr>
          <w:p w:rsidR="00610E16" w:rsidRPr="00487029" w:rsidRDefault="000B7A18" w:rsidP="00610E16">
            <w:pPr>
              <w:pStyle w:val="Tabletext"/>
              <w:jc w:val="center"/>
            </w:pPr>
            <w:r>
              <w:rPr>
                <w:lang w:val="ru-RU"/>
              </w:rPr>
              <w:t>−</w:t>
            </w:r>
            <w:r w:rsidR="00610E16" w:rsidRPr="00487029">
              <w:t>145.3/</w:t>
            </w:r>
            <w:r>
              <w:rPr>
                <w:lang w:val="ru-RU"/>
              </w:rPr>
              <w:t>−</w:t>
            </w:r>
            <w:r w:rsidR="00610E16" w:rsidRPr="00487029">
              <w:t>131/14.3</w:t>
            </w:r>
          </w:p>
        </w:tc>
      </w:tr>
    </w:tbl>
    <w:p w:rsidR="00610E16" w:rsidRPr="00487029" w:rsidRDefault="00610E16" w:rsidP="000B7A18">
      <w:r w:rsidRPr="000B7A18">
        <w:t>Notes</w:t>
      </w:r>
      <w:r w:rsidRPr="00487029">
        <w:t xml:space="preserve"> for Table A7-3:</w:t>
      </w:r>
    </w:p>
    <w:p w:rsidR="00610E16" w:rsidRPr="00487029" w:rsidRDefault="00610E16" w:rsidP="00930501">
      <w:pPr>
        <w:pStyle w:val="enumlev1"/>
      </w:pPr>
      <w:r w:rsidRPr="00487029">
        <w:t>1.</w:t>
      </w:r>
      <w:r w:rsidRPr="00487029">
        <w:tab/>
        <w:t xml:space="preserve">When the PFD level is set to the mask limit of </w:t>
      </w:r>
      <w:r w:rsidR="000B7A18" w:rsidRPr="00012A85">
        <w:t>−</w:t>
      </w:r>
      <w:r w:rsidRPr="00487029">
        <w:t>142 dB (W/(m</w:t>
      </w:r>
      <w:r w:rsidRPr="00487029">
        <w:rPr>
          <w:vertAlign w:val="superscript"/>
        </w:rPr>
        <w:t>2</w:t>
      </w:r>
      <w:r w:rsidR="00930501" w:rsidRPr="00487029">
        <w:t xml:space="preserve"> </w:t>
      </w:r>
      <w:r w:rsidR="00930501">
        <w:sym w:font="Symbol" w:char="F0B4"/>
      </w:r>
      <w:r w:rsidR="00930501" w:rsidRPr="00487029">
        <w:t xml:space="preserve"> </w:t>
      </w:r>
      <w:r w:rsidRPr="00487029">
        <w:t>4 kHz)) at 45</w:t>
      </w:r>
      <w:r w:rsidR="000B7A18">
        <w:sym w:font="Symbol" w:char="F0B0"/>
      </w:r>
      <w:r w:rsidRPr="00487029">
        <w:t xml:space="preserve"> elevation angle, the PFD levels at all other elevation angles are below the mask.</w:t>
      </w:r>
    </w:p>
    <w:p w:rsidR="00610E16" w:rsidRPr="00487029" w:rsidRDefault="00610E16" w:rsidP="00930501">
      <w:pPr>
        <w:pStyle w:val="enumlev1"/>
      </w:pPr>
      <w:r w:rsidRPr="00487029">
        <w:t>2.</w:t>
      </w:r>
      <w:r w:rsidRPr="00487029">
        <w:tab/>
        <w:t xml:space="preserve">The maximum PFD level is </w:t>
      </w:r>
      <w:r w:rsidR="000B7A18" w:rsidRPr="00012A85">
        <w:t>−</w:t>
      </w:r>
      <w:r w:rsidRPr="00487029">
        <w:t>141 dB (W/(m</w:t>
      </w:r>
      <w:r w:rsidRPr="00487029">
        <w:rPr>
          <w:vertAlign w:val="superscript"/>
        </w:rPr>
        <w:t>2</w:t>
      </w:r>
      <w:r w:rsidR="00930501" w:rsidRPr="00487029">
        <w:t xml:space="preserve"> </w:t>
      </w:r>
      <w:r w:rsidR="00930501">
        <w:sym w:font="Symbol" w:char="F0B4"/>
      </w:r>
      <w:r w:rsidR="00930501" w:rsidRPr="00487029">
        <w:t xml:space="preserve"> </w:t>
      </w:r>
      <w:r w:rsidRPr="00487029">
        <w:t>4 kHz)) at 60</w:t>
      </w:r>
      <w:r w:rsidR="000B7A18">
        <w:sym w:font="Symbol" w:char="F0B0"/>
      </w:r>
      <w:r w:rsidRPr="00487029">
        <w:t xml:space="preserve"> elevation angle, which is 7 dB below the mask limit level of </w:t>
      </w:r>
      <w:r w:rsidR="000B7A18" w:rsidRPr="00012A85">
        <w:t>−</w:t>
      </w:r>
      <w:r w:rsidRPr="00487029">
        <w:t>134 dB(W/(m</w:t>
      </w:r>
      <w:r w:rsidRPr="00487029">
        <w:rPr>
          <w:vertAlign w:val="superscript"/>
        </w:rPr>
        <w:t>2</w:t>
      </w:r>
      <w:r w:rsidR="00930501" w:rsidRPr="00487029">
        <w:t xml:space="preserve"> </w:t>
      </w:r>
      <w:r w:rsidR="00930501">
        <w:sym w:font="Symbol" w:char="F0B4"/>
      </w:r>
      <w:r w:rsidR="00930501" w:rsidRPr="00487029">
        <w:t xml:space="preserve"> </w:t>
      </w:r>
      <w:r w:rsidRPr="00487029">
        <w:t>4 kHz)).</w:t>
      </w:r>
    </w:p>
    <w:p w:rsidR="00610E16" w:rsidRPr="00487029" w:rsidRDefault="00610E16" w:rsidP="000B7A18">
      <w:pPr>
        <w:pStyle w:val="Heading4"/>
      </w:pPr>
      <w:r w:rsidRPr="00487029">
        <w:rPr>
          <w:rFonts w:ascii="Times New Roman Bold" w:hAnsi="Times New Roman Bold"/>
        </w:rPr>
        <w:t>6.4.2.14</w:t>
      </w:r>
      <w:r w:rsidRPr="00487029">
        <w:rPr>
          <w:rFonts w:ascii="Times New Roman Bold" w:hAnsi="Times New Roman Bold"/>
        </w:rPr>
        <w:tab/>
      </w:r>
      <w:r w:rsidRPr="00487029">
        <w:t>Consider the shipborne VHF data exchange system antenna and receiver characteristics</w:t>
      </w:r>
    </w:p>
    <w:p w:rsidR="00610E16" w:rsidRPr="00487029" w:rsidRDefault="00610E16" w:rsidP="00610E16">
      <w:pPr>
        <w:rPr>
          <w:b/>
        </w:rPr>
      </w:pPr>
      <w:r w:rsidRPr="00487029">
        <w:t>The shipborne antenna and receiver characteristics are considered, along with the satellite radiated PFD levels, to determine the performance of the example VDES satellite downlink.</w:t>
      </w:r>
    </w:p>
    <w:p w:rsidR="00610E16" w:rsidRPr="00487029" w:rsidRDefault="00610E16" w:rsidP="000B7A18">
      <w:pPr>
        <w:pStyle w:val="Heading4"/>
      </w:pPr>
      <w:r w:rsidRPr="00487029">
        <w:rPr>
          <w:rFonts w:ascii="Times New Roman Bold" w:hAnsi="Times New Roman Bold"/>
        </w:rPr>
        <w:t>6.4.2.15</w:t>
      </w:r>
      <w:r w:rsidRPr="00487029">
        <w:rPr>
          <w:rFonts w:ascii="Times New Roman Bold" w:hAnsi="Times New Roman Bold"/>
        </w:rPr>
        <w:tab/>
      </w:r>
      <w:r w:rsidRPr="00487029">
        <w:t>Specify the shipborne VHF data exchange system antenna characteristics</w:t>
      </w:r>
    </w:p>
    <w:p w:rsidR="00610E16" w:rsidRPr="00487029" w:rsidRDefault="00610E16" w:rsidP="00610E16">
      <w:pPr>
        <w:rPr>
          <w:szCs w:val="24"/>
        </w:rPr>
      </w:pPr>
      <w:r w:rsidRPr="00487029">
        <w:t>The available shipborne antenna options are comprised of stacked vertical dipole elements of various lengths and gain values, were previously shown in Figure A7-3 in section 5.3. This analysis considers the 0 dBd antenna because it has the best performance for the elevation angles required for satellite</w:t>
      </w:r>
      <w:r w:rsidRPr="00487029">
        <w:rPr>
          <w:szCs w:val="24"/>
        </w:rPr>
        <w:t xml:space="preserve"> detection. </w:t>
      </w:r>
    </w:p>
    <w:p w:rsidR="00610E16" w:rsidRPr="00487029" w:rsidRDefault="00610E16" w:rsidP="000B7A18">
      <w:pPr>
        <w:pStyle w:val="Heading4"/>
      </w:pPr>
      <w:r w:rsidRPr="00487029">
        <w:rPr>
          <w:rFonts w:ascii="Times New Roman Bold" w:hAnsi="Times New Roman Bold"/>
        </w:rPr>
        <w:t>6.4.2.16</w:t>
      </w:r>
      <w:r w:rsidRPr="00487029">
        <w:rPr>
          <w:rFonts w:ascii="Times New Roman Bold" w:hAnsi="Times New Roman Bold"/>
        </w:rPr>
        <w:tab/>
      </w:r>
      <w:r w:rsidRPr="00487029">
        <w:t>Determine the shipborne VHF data exchange system receiver characteristics</w:t>
      </w:r>
    </w:p>
    <w:p w:rsidR="00610E16" w:rsidRPr="00487029" w:rsidRDefault="00610E16" w:rsidP="00610E16">
      <w:r w:rsidRPr="00487029">
        <w:t xml:space="preserve">The shipborne VDES receiver characteristics and the coordination levels for the terrestrial service are considered, and the set of metrics in Table A7-4 below are used to determine a reference value of </w:t>
      </w:r>
      <w:r w:rsidRPr="000B7A18">
        <w:rPr>
          <w:i/>
          <w:iCs/>
        </w:rPr>
        <w:t>C</w:t>
      </w:r>
      <w:r w:rsidRPr="00487029">
        <w:t>/</w:t>
      </w:r>
      <w:r w:rsidRPr="000B7A18">
        <w:rPr>
          <w:i/>
          <w:iCs/>
        </w:rPr>
        <w:t>N</w:t>
      </w:r>
      <w:r w:rsidRPr="00487029">
        <w:t xml:space="preserve"> (carrier-to-noise ratio) for the example shipborne VDES receiver. </w:t>
      </w:r>
    </w:p>
    <w:p w:rsidR="00610E16" w:rsidRPr="00487029" w:rsidRDefault="00610E16" w:rsidP="00610E16">
      <w:pPr>
        <w:pStyle w:val="TableNo"/>
      </w:pPr>
      <w:r w:rsidRPr="00487029">
        <w:t xml:space="preserve">Table </w:t>
      </w:r>
      <w:r w:rsidRPr="00487029">
        <w:rPr>
          <w:szCs w:val="24"/>
        </w:rPr>
        <w:t>A7-4</w:t>
      </w:r>
    </w:p>
    <w:p w:rsidR="00610E16" w:rsidRPr="00487029" w:rsidRDefault="00610E16" w:rsidP="00610E16">
      <w:pPr>
        <w:pStyle w:val="Tabletitle"/>
      </w:pPr>
      <w:r w:rsidRPr="00487029">
        <w:t xml:space="preserve">Metrics for considering ITU-R coordination levels and calculating </w:t>
      </w:r>
      <w:r w:rsidRPr="000B7A18">
        <w:rPr>
          <w:i/>
          <w:iCs/>
        </w:rPr>
        <w:t>C</w:t>
      </w:r>
      <w:r w:rsidRPr="00487029">
        <w:t>/</w:t>
      </w:r>
      <w:r w:rsidRPr="000B7A18">
        <w:rPr>
          <w:i/>
          <w:iCs/>
        </w:rPr>
        <w:t>N</w:t>
      </w:r>
      <w:r w:rsidRPr="00487029">
        <w:t xml:space="preserve"> in a VDES receiver</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610E16" w:rsidRPr="00487029" w:rsidTr="00610E16">
        <w:tc>
          <w:tcPr>
            <w:tcW w:w="9855" w:type="dxa"/>
          </w:tcPr>
          <w:p w:rsidR="00610E16" w:rsidRPr="00487029" w:rsidRDefault="00610E16" w:rsidP="000B7A18">
            <w:pPr>
              <w:pStyle w:val="Tabletext"/>
            </w:pPr>
            <w:r w:rsidRPr="00487029">
              <w:t>Power received (referred to the Rx antenna) by a shipboard VHF receiver (reference 25 kHz channel):</w:t>
            </w:r>
          </w:p>
        </w:tc>
      </w:tr>
      <w:tr w:rsidR="00610E16" w:rsidRPr="00487029" w:rsidTr="00610E16">
        <w:tc>
          <w:tcPr>
            <w:tcW w:w="9855" w:type="dxa"/>
          </w:tcPr>
          <w:p w:rsidR="00610E16" w:rsidRPr="00487029" w:rsidRDefault="00610E16" w:rsidP="00340345">
            <w:pPr>
              <w:pStyle w:val="Tabletext"/>
            </w:pPr>
            <w:r w:rsidRPr="00487029">
              <w:t xml:space="preserve">Power received (linear formula): </w:t>
            </w:r>
            <w:r w:rsidRPr="000B7A18">
              <w:rPr>
                <w:i/>
                <w:iCs/>
              </w:rPr>
              <w:t>P</w:t>
            </w:r>
            <w:r w:rsidRPr="000B7A18">
              <w:rPr>
                <w:i/>
                <w:iCs/>
                <w:vertAlign w:val="subscript"/>
              </w:rPr>
              <w:t>r</w:t>
            </w:r>
            <w:r w:rsidRPr="00487029">
              <w:t xml:space="preserve"> = </w:t>
            </w:r>
            <w:r w:rsidRPr="00340345">
              <w:rPr>
                <w:i/>
                <w:iCs/>
              </w:rPr>
              <w:t>GE</w:t>
            </w:r>
            <w:r w:rsidR="000B7A18" w:rsidRPr="000B7A18">
              <w:rPr>
                <w:vertAlign w:val="superscript"/>
              </w:rPr>
              <w:t>2</w:t>
            </w:r>
            <w:r w:rsidRPr="00340345">
              <w:rPr>
                <w:i/>
                <w:iCs/>
              </w:rPr>
              <w:t>c</w:t>
            </w:r>
            <w:r w:rsidR="000B7A18" w:rsidRPr="000B7A18">
              <w:rPr>
                <w:vertAlign w:val="superscript"/>
              </w:rPr>
              <w:t>2</w:t>
            </w:r>
            <w:r w:rsidRPr="00487029">
              <w:t>/480π</w:t>
            </w:r>
            <w:r w:rsidR="00340345" w:rsidRPr="00340345">
              <w:rPr>
                <w:vertAlign w:val="superscript"/>
              </w:rPr>
              <w:t>2</w:t>
            </w:r>
            <w:r w:rsidRPr="00487029">
              <w:t>f</w:t>
            </w:r>
            <w:r w:rsidR="00340345" w:rsidRPr="00340345">
              <w:rPr>
                <w:vertAlign w:val="superscript"/>
              </w:rPr>
              <w:t>2</w:t>
            </w:r>
            <w:r w:rsidRPr="00487029">
              <w:t>, where</w:t>
            </w:r>
          </w:p>
        </w:tc>
      </w:tr>
      <w:tr w:rsidR="00610E16" w:rsidRPr="00340345" w:rsidTr="00610E16">
        <w:tc>
          <w:tcPr>
            <w:tcW w:w="9855" w:type="dxa"/>
          </w:tcPr>
          <w:p w:rsidR="00610E16" w:rsidRPr="00487029" w:rsidRDefault="00610E16" w:rsidP="000B7A18">
            <w:pPr>
              <w:pStyle w:val="Tabletext"/>
            </w:pPr>
            <w:r w:rsidRPr="00340345">
              <w:rPr>
                <w:i/>
                <w:iCs/>
              </w:rPr>
              <w:t>G</w:t>
            </w:r>
            <w:r w:rsidRPr="00487029">
              <w:t xml:space="preserve"> = gain of a half-wavelength (λ/2) dipole antenna = 1.64</w:t>
            </w:r>
          </w:p>
          <w:p w:rsidR="00610E16" w:rsidRPr="00487029" w:rsidRDefault="00610E16" w:rsidP="00340345">
            <w:pPr>
              <w:pStyle w:val="Tabletext"/>
            </w:pPr>
            <w:r w:rsidRPr="00340345">
              <w:rPr>
                <w:i/>
                <w:iCs/>
              </w:rPr>
              <w:t>E</w:t>
            </w:r>
            <w:r w:rsidRPr="00487029">
              <w:t xml:space="preserve"> = field strength = 4</w:t>
            </w:r>
            <w:r w:rsidR="00930501" w:rsidRPr="00487029">
              <w:t xml:space="preserve"> </w:t>
            </w:r>
            <w:r w:rsidR="00930501">
              <w:sym w:font="Symbol" w:char="F0B4"/>
            </w:r>
            <w:r w:rsidR="00930501" w:rsidRPr="00487029">
              <w:t xml:space="preserve"> </w:t>
            </w:r>
            <w:r w:rsidRPr="00487029">
              <w:t>10</w:t>
            </w:r>
            <w:r w:rsidR="00340345" w:rsidRPr="00340345">
              <w:rPr>
                <w:vertAlign w:val="superscript"/>
              </w:rPr>
              <w:t>−</w:t>
            </w:r>
            <w:r w:rsidRPr="00487029">
              <w:rPr>
                <w:vertAlign w:val="superscript"/>
              </w:rPr>
              <w:t>6</w:t>
            </w:r>
            <w:r w:rsidRPr="00487029">
              <w:t xml:space="preserve"> </w:t>
            </w:r>
            <w:r w:rsidRPr="00607540">
              <w:t>V</w:t>
            </w:r>
            <w:r w:rsidR="00340345" w:rsidRPr="00607540">
              <w:t>/</w:t>
            </w:r>
            <w:r w:rsidRPr="00607540">
              <w:t>m</w:t>
            </w:r>
            <w:r w:rsidRPr="00487029">
              <w:t xml:space="preserve"> (4 </w:t>
            </w:r>
            <w:r w:rsidRPr="00607540">
              <w:t>µV/m</w:t>
            </w:r>
            <w:r w:rsidRPr="00487029">
              <w:t xml:space="preserve"> = +12 dBµ)</w:t>
            </w:r>
          </w:p>
          <w:p w:rsidR="00610E16" w:rsidRPr="00487029" w:rsidRDefault="00610E16" w:rsidP="000B7A18">
            <w:pPr>
              <w:pStyle w:val="Tabletext"/>
            </w:pPr>
            <w:r w:rsidRPr="00340345">
              <w:t>c</w:t>
            </w:r>
            <w:r w:rsidRPr="00487029">
              <w:t xml:space="preserve"> = speed of light in free space = 3</w:t>
            </w:r>
            <w:r w:rsidR="00930501" w:rsidRPr="00487029">
              <w:t xml:space="preserve"> </w:t>
            </w:r>
            <w:r w:rsidR="00930501">
              <w:sym w:font="Symbol" w:char="F0B4"/>
            </w:r>
            <w:r w:rsidR="00930501" w:rsidRPr="00487029">
              <w:t xml:space="preserve"> </w:t>
            </w:r>
            <w:r w:rsidRPr="00487029">
              <w:t>10</w:t>
            </w:r>
            <w:r w:rsidRPr="00487029">
              <w:rPr>
                <w:vertAlign w:val="superscript"/>
              </w:rPr>
              <w:t>8</w:t>
            </w:r>
            <w:r w:rsidRPr="00487029">
              <w:t xml:space="preserve"> m/s</w:t>
            </w:r>
          </w:p>
          <w:p w:rsidR="00610E16" w:rsidRPr="00487029" w:rsidRDefault="00610E16" w:rsidP="000B7A18">
            <w:pPr>
              <w:pStyle w:val="Tabletext"/>
            </w:pPr>
            <w:r w:rsidRPr="00340345">
              <w:rPr>
                <w:i/>
                <w:iCs/>
              </w:rPr>
              <w:t>f</w:t>
            </w:r>
            <w:r w:rsidRPr="00487029">
              <w:t xml:space="preserve"> = VDES downlink frequency = 161.9</w:t>
            </w:r>
            <w:r w:rsidR="00930501" w:rsidRPr="00487029">
              <w:t xml:space="preserve"> </w:t>
            </w:r>
            <w:r w:rsidR="00930501">
              <w:sym w:font="Symbol" w:char="F0B4"/>
            </w:r>
            <w:r w:rsidR="00930501" w:rsidRPr="00487029">
              <w:t xml:space="preserve"> </w:t>
            </w:r>
            <w:r w:rsidRPr="00487029">
              <w:t>10</w:t>
            </w:r>
            <w:r w:rsidRPr="00487029">
              <w:rPr>
                <w:vertAlign w:val="superscript"/>
              </w:rPr>
              <w:t>6</w:t>
            </w:r>
            <w:r w:rsidRPr="00487029">
              <w:t xml:space="preserve"> (161.9 MHz)</w:t>
            </w:r>
          </w:p>
          <w:p w:rsidR="00610E16" w:rsidRPr="00487029" w:rsidRDefault="00610E16" w:rsidP="000B7A18">
            <w:pPr>
              <w:pStyle w:val="Tabletext"/>
            </w:pPr>
            <w:r w:rsidRPr="00487029">
              <w:t>λ = 1.852 m (at 161.9 MHz)</w:t>
            </w:r>
          </w:p>
          <w:p w:rsidR="00610E16" w:rsidRPr="00340345" w:rsidRDefault="00610E16" w:rsidP="00340345">
            <w:pPr>
              <w:pStyle w:val="Tabletext"/>
            </w:pPr>
            <w:r w:rsidRPr="00340345">
              <w:rPr>
                <w:i/>
                <w:iCs/>
              </w:rPr>
              <w:t>P</w:t>
            </w:r>
            <w:r w:rsidRPr="00340345">
              <w:rPr>
                <w:i/>
                <w:iCs/>
                <w:vertAlign w:val="subscript"/>
              </w:rPr>
              <w:t>r</w:t>
            </w:r>
            <w:r w:rsidRPr="00340345">
              <w:t xml:space="preserve"> = 19.02</w:t>
            </w:r>
            <w:r w:rsidR="00930501" w:rsidRPr="00487029">
              <w:t xml:space="preserve"> </w:t>
            </w:r>
            <w:r w:rsidR="00930501">
              <w:sym w:font="Symbol" w:char="F0B4"/>
            </w:r>
            <w:r w:rsidR="00930501" w:rsidRPr="00487029">
              <w:t xml:space="preserve"> </w:t>
            </w:r>
            <w:r w:rsidRPr="00340345">
              <w:t>10</w:t>
            </w:r>
            <w:r w:rsidR="00340345" w:rsidRPr="00340345">
              <w:rPr>
                <w:vertAlign w:val="superscript"/>
              </w:rPr>
              <w:t>−</w:t>
            </w:r>
            <w:r w:rsidRPr="00340345">
              <w:rPr>
                <w:vertAlign w:val="superscript"/>
              </w:rPr>
              <w:t>15</w:t>
            </w:r>
            <w:r w:rsidRPr="00340345">
              <w:t xml:space="preserve"> W = </w:t>
            </w:r>
            <w:r w:rsidR="00340345" w:rsidRPr="00340345">
              <w:t>−</w:t>
            </w:r>
            <w:r w:rsidRPr="00340345">
              <w:t xml:space="preserve">137.2 dBW = </w:t>
            </w:r>
            <w:r w:rsidR="00340345" w:rsidRPr="00340345">
              <w:t>−</w:t>
            </w:r>
            <w:r w:rsidRPr="00340345">
              <w:t>107.2 dBm</w:t>
            </w:r>
          </w:p>
        </w:tc>
      </w:tr>
      <w:tr w:rsidR="00610E16" w:rsidRPr="00487029" w:rsidTr="00610E16">
        <w:tc>
          <w:tcPr>
            <w:tcW w:w="9855" w:type="dxa"/>
          </w:tcPr>
          <w:p w:rsidR="00610E16" w:rsidRPr="00487029" w:rsidRDefault="00610E16" w:rsidP="000B7A18">
            <w:pPr>
              <w:pStyle w:val="Tabletext"/>
            </w:pPr>
            <w:r w:rsidRPr="00487029">
              <w:t xml:space="preserve">The logarithmic formula can also be used to calculate </w:t>
            </w:r>
            <w:r w:rsidRPr="00340345">
              <w:rPr>
                <w:i/>
                <w:iCs/>
              </w:rPr>
              <w:t>P</w:t>
            </w:r>
            <w:r w:rsidRPr="00340345">
              <w:rPr>
                <w:i/>
                <w:iCs/>
                <w:vertAlign w:val="subscript"/>
              </w:rPr>
              <w:t>r</w:t>
            </w:r>
            <w:r w:rsidRPr="00487029">
              <w:t xml:space="preserve"> (dBm):</w:t>
            </w:r>
          </w:p>
          <w:p w:rsidR="00610E16" w:rsidRPr="00487029" w:rsidRDefault="00610E16" w:rsidP="00340345">
            <w:pPr>
              <w:pStyle w:val="Tabletext"/>
            </w:pPr>
            <w:r w:rsidRPr="00340345">
              <w:rPr>
                <w:i/>
                <w:iCs/>
              </w:rPr>
              <w:t>P</w:t>
            </w:r>
            <w:r w:rsidRPr="00340345">
              <w:rPr>
                <w:i/>
                <w:iCs/>
                <w:vertAlign w:val="subscript"/>
              </w:rPr>
              <w:t>r</w:t>
            </w:r>
            <w:r w:rsidRPr="00487029">
              <w:t xml:space="preserve"> (dBm) = 42.8 </w:t>
            </w:r>
            <w:r w:rsidR="00340345" w:rsidRPr="006A1B56">
              <w:t>−</w:t>
            </w:r>
            <w:r w:rsidRPr="00487029">
              <w:t xml:space="preserve"> 20</w:t>
            </w:r>
            <w:r w:rsidR="006A1B56" w:rsidRPr="006A1B56">
              <w:t xml:space="preserve"> </w:t>
            </w:r>
            <w:r w:rsidRPr="00487029">
              <w:t>log</w:t>
            </w:r>
            <w:r w:rsidR="006A1B56" w:rsidRPr="006A1B56">
              <w:t xml:space="preserve"> </w:t>
            </w:r>
            <w:r w:rsidRPr="00340345">
              <w:rPr>
                <w:i/>
                <w:iCs/>
              </w:rPr>
              <w:t>F</w:t>
            </w:r>
            <w:r w:rsidRPr="00487029">
              <w:t xml:space="preserve"> + 20</w:t>
            </w:r>
            <w:r w:rsidR="006A1B56" w:rsidRPr="006A1B56">
              <w:t xml:space="preserve"> </w:t>
            </w:r>
            <w:r w:rsidRPr="00487029">
              <w:t>log</w:t>
            </w:r>
            <w:r w:rsidR="006A1B56" w:rsidRPr="006A1B56">
              <w:t xml:space="preserve"> </w:t>
            </w:r>
            <w:r w:rsidRPr="00340345">
              <w:rPr>
                <w:i/>
                <w:iCs/>
              </w:rPr>
              <w:t>E</w:t>
            </w:r>
            <w:r w:rsidRPr="00487029">
              <w:t xml:space="preserve"> + </w:t>
            </w:r>
            <w:r w:rsidRPr="00340345">
              <w:rPr>
                <w:i/>
                <w:iCs/>
              </w:rPr>
              <w:t>G</w:t>
            </w:r>
            <w:r w:rsidRPr="00487029">
              <w:t>, where</w:t>
            </w:r>
          </w:p>
        </w:tc>
      </w:tr>
      <w:tr w:rsidR="00610E16" w:rsidRPr="00487029" w:rsidTr="00610E16">
        <w:tc>
          <w:tcPr>
            <w:tcW w:w="9855" w:type="dxa"/>
          </w:tcPr>
          <w:p w:rsidR="00610E16" w:rsidRPr="00487029" w:rsidRDefault="00610E16" w:rsidP="000B7A18">
            <w:pPr>
              <w:pStyle w:val="Tabletext"/>
            </w:pPr>
            <w:r w:rsidRPr="00317154">
              <w:rPr>
                <w:i/>
                <w:iCs/>
              </w:rPr>
              <w:t>G</w:t>
            </w:r>
            <w:r w:rsidRPr="00487029">
              <w:t xml:space="preserve"> = antenna gain in dBi = 2.1 dBi (2.1 dB over isotropic)</w:t>
            </w:r>
          </w:p>
          <w:p w:rsidR="00610E16" w:rsidRPr="00487029" w:rsidRDefault="00610E16" w:rsidP="000B7A18">
            <w:pPr>
              <w:pStyle w:val="Tabletext"/>
            </w:pPr>
            <w:r w:rsidRPr="00317154">
              <w:rPr>
                <w:i/>
                <w:iCs/>
              </w:rPr>
              <w:t>F</w:t>
            </w:r>
            <w:r w:rsidRPr="00487029">
              <w:t xml:space="preserve"> = frequency in MHz = 161.9</w:t>
            </w:r>
          </w:p>
          <w:p w:rsidR="00610E16" w:rsidRPr="00487029" w:rsidRDefault="00610E16" w:rsidP="00317154">
            <w:pPr>
              <w:pStyle w:val="Tabletext"/>
            </w:pPr>
            <w:r w:rsidRPr="00317154">
              <w:rPr>
                <w:i/>
                <w:iCs/>
              </w:rPr>
              <w:t>P</w:t>
            </w:r>
            <w:r w:rsidRPr="00317154">
              <w:rPr>
                <w:i/>
                <w:iCs/>
                <w:vertAlign w:val="subscript"/>
              </w:rPr>
              <w:t>r</w:t>
            </w:r>
            <w:r w:rsidRPr="00487029">
              <w:t xml:space="preserve"> (dBm) = 42.8 – 44.1 – 108 + 2.1 = </w:t>
            </w:r>
            <w:r w:rsidR="00317154" w:rsidRPr="00317154">
              <w:t>−</w:t>
            </w:r>
            <w:r w:rsidRPr="00487029">
              <w:t>107.2 dBm (</w:t>
            </w:r>
            <w:r w:rsidR="00317154" w:rsidRPr="00317154">
              <w:t>−</w:t>
            </w:r>
            <w:r w:rsidRPr="00487029">
              <w:t>137.2 dBW)</w:t>
            </w:r>
          </w:p>
          <w:p w:rsidR="00610E16" w:rsidRPr="00487029" w:rsidRDefault="00610E16" w:rsidP="00317154">
            <w:pPr>
              <w:pStyle w:val="Tabletext"/>
            </w:pPr>
            <w:r w:rsidRPr="00317154">
              <w:t>PFD</w:t>
            </w:r>
            <w:r w:rsidRPr="00487029">
              <w:t xml:space="preserve"> = dB(</w:t>
            </w:r>
            <w:r w:rsidRPr="00317154">
              <w:rPr>
                <w:i/>
                <w:iCs/>
              </w:rPr>
              <w:t>E</w:t>
            </w:r>
            <w:r w:rsidRPr="00487029">
              <w:t xml:space="preserve">) </w:t>
            </w:r>
            <w:r w:rsidR="00317154" w:rsidRPr="00317154">
              <w:t>−</w:t>
            </w:r>
            <w:r w:rsidRPr="00487029">
              <w:t>153.72 = 12</w:t>
            </w:r>
            <w:r w:rsidR="00317154" w:rsidRPr="00317154">
              <w:t>−</w:t>
            </w:r>
            <w:r w:rsidRPr="00487029">
              <w:t xml:space="preserve">153.72 = </w:t>
            </w:r>
            <w:r w:rsidR="00317154" w:rsidRPr="00317154">
              <w:t>−</w:t>
            </w:r>
            <w:r w:rsidRPr="00487029">
              <w:t>141.72 dB(W/(m</w:t>
            </w:r>
            <w:r w:rsidRPr="00487029">
              <w:rPr>
                <w:vertAlign w:val="superscript"/>
              </w:rPr>
              <w:t>2</w:t>
            </w:r>
            <w:r w:rsidR="00930501" w:rsidRPr="00487029">
              <w:t xml:space="preserve"> </w:t>
            </w:r>
            <w:r w:rsidR="00930501">
              <w:sym w:font="Symbol" w:char="F0B4"/>
            </w:r>
            <w:r w:rsidR="00930501" w:rsidRPr="00487029">
              <w:t xml:space="preserve"> </w:t>
            </w:r>
            <w:r w:rsidRPr="00487029">
              <w:t>4 kHz)) from a vertically-polarized source</w:t>
            </w:r>
          </w:p>
          <w:p w:rsidR="00610E16" w:rsidRPr="00317154" w:rsidRDefault="00610E16" w:rsidP="000B7A18">
            <w:pPr>
              <w:pStyle w:val="Tabletext"/>
            </w:pPr>
            <w:r w:rsidRPr="00317154">
              <w:rPr>
                <w:i/>
                <w:iCs/>
              </w:rPr>
              <w:t>A</w:t>
            </w:r>
            <w:r w:rsidRPr="00317154">
              <w:rPr>
                <w:i/>
                <w:iCs/>
                <w:vertAlign w:val="subscript"/>
              </w:rPr>
              <w:t>e</w:t>
            </w:r>
            <w:r w:rsidRPr="00487029">
              <w:t xml:space="preserve"> = effective area for a dipole antenna = 0.13λ</w:t>
            </w:r>
            <w:r w:rsidRPr="00487029">
              <w:rPr>
                <w:vertAlign w:val="superscript"/>
              </w:rPr>
              <w:t>2</w:t>
            </w:r>
            <w:r w:rsidRPr="00317154">
              <w:t xml:space="preserve"> </w:t>
            </w:r>
            <w:r w:rsidRPr="00487029">
              <w:t>= 0.446 m</w:t>
            </w:r>
            <w:r w:rsidRPr="00487029">
              <w:rPr>
                <w:vertAlign w:val="superscript"/>
              </w:rPr>
              <w:t>2</w:t>
            </w:r>
          </w:p>
          <w:p w:rsidR="00610E16" w:rsidRPr="00317154" w:rsidRDefault="00610E16" w:rsidP="00317154">
            <w:pPr>
              <w:pStyle w:val="Tabletext"/>
            </w:pPr>
            <w:r w:rsidRPr="00317154">
              <w:rPr>
                <w:i/>
                <w:iCs/>
              </w:rPr>
              <w:t>P</w:t>
            </w:r>
            <w:r w:rsidRPr="00317154">
              <w:rPr>
                <w:i/>
                <w:iCs/>
                <w:vertAlign w:val="subscript"/>
              </w:rPr>
              <w:t>r</w:t>
            </w:r>
            <w:r w:rsidRPr="00317154">
              <w:t xml:space="preserve"> (25 kHz channel) = PFD + 10</w:t>
            </w:r>
            <w:r w:rsidR="006A1B56" w:rsidRPr="006A1B56">
              <w:t xml:space="preserve"> </w:t>
            </w:r>
            <w:r w:rsidRPr="00317154">
              <w:t>log</w:t>
            </w:r>
            <w:r w:rsidR="006A1B56" w:rsidRPr="006A1B56">
              <w:t xml:space="preserve"> </w:t>
            </w:r>
            <w:r w:rsidRPr="00317154">
              <w:rPr>
                <w:i/>
                <w:iCs/>
              </w:rPr>
              <w:t>A</w:t>
            </w:r>
            <w:r w:rsidRPr="00317154">
              <w:rPr>
                <w:i/>
                <w:iCs/>
                <w:vertAlign w:val="subscript"/>
              </w:rPr>
              <w:t>e</w:t>
            </w:r>
            <w:r w:rsidRPr="00317154">
              <w:t xml:space="preserve"> + 10</w:t>
            </w:r>
            <w:r w:rsidR="006A1B56" w:rsidRPr="006A1B56">
              <w:t xml:space="preserve"> </w:t>
            </w:r>
            <w:r w:rsidRPr="00317154">
              <w:t>log</w:t>
            </w:r>
            <w:r w:rsidR="006A1B56" w:rsidRPr="006A1B56">
              <w:t xml:space="preserve"> </w:t>
            </w:r>
            <w:r w:rsidRPr="00317154">
              <w:t xml:space="preserve">(25/4) = </w:t>
            </w:r>
            <w:r w:rsidR="00317154" w:rsidRPr="00317154">
              <w:t>−</w:t>
            </w:r>
            <w:r w:rsidRPr="00317154">
              <w:t xml:space="preserve">141.7 </w:t>
            </w:r>
            <w:r w:rsidR="00317154" w:rsidRPr="00317154">
              <w:t xml:space="preserve">− </w:t>
            </w:r>
            <w:r w:rsidRPr="00317154">
              <w:t xml:space="preserve">3.5 +8 = </w:t>
            </w:r>
            <w:r w:rsidR="00317154" w:rsidRPr="00317154">
              <w:t>−</w:t>
            </w:r>
            <w:r w:rsidRPr="00317154">
              <w:t xml:space="preserve">137.2 dBW = </w:t>
            </w:r>
            <w:r w:rsidR="00317154" w:rsidRPr="00317154">
              <w:t>−</w:t>
            </w:r>
            <w:r w:rsidRPr="00317154">
              <w:t>107.2 dBm</w:t>
            </w:r>
          </w:p>
          <w:p w:rsidR="00610E16" w:rsidRPr="00487029" w:rsidRDefault="00610E16" w:rsidP="000B7A18">
            <w:pPr>
              <w:pStyle w:val="Tabletext"/>
            </w:pPr>
            <w:r w:rsidRPr="00487029">
              <w:t>Power received by a shipboard VDES receiver (reference 150 kHz channel):</w:t>
            </w:r>
          </w:p>
          <w:p w:rsidR="00610E16" w:rsidRPr="00487029" w:rsidRDefault="00610E16" w:rsidP="00317154">
            <w:pPr>
              <w:pStyle w:val="Tabletext"/>
            </w:pPr>
            <w:r w:rsidRPr="00487029">
              <w:t>Noise floor in a 150 kHz bandwidth: kTB = 10</w:t>
            </w:r>
            <w:r w:rsidR="006A1B56" w:rsidRPr="006A1B56">
              <w:t xml:space="preserve"> </w:t>
            </w:r>
            <w:r w:rsidRPr="00487029">
              <w:t>log</w:t>
            </w:r>
            <w:r w:rsidR="006A1B56" w:rsidRPr="006A1B56">
              <w:t xml:space="preserve"> </w:t>
            </w:r>
            <w:r w:rsidRPr="00487029">
              <w:t>((1.38</w:t>
            </w:r>
            <w:r w:rsidR="00930501" w:rsidRPr="00487029">
              <w:t xml:space="preserve"> </w:t>
            </w:r>
            <w:r w:rsidR="00930501">
              <w:sym w:font="Symbol" w:char="F0B4"/>
            </w:r>
            <w:r w:rsidR="00930501" w:rsidRPr="00487029">
              <w:t xml:space="preserve"> </w:t>
            </w:r>
            <w:r w:rsidRPr="00487029">
              <w:t>10</w:t>
            </w:r>
            <w:r w:rsidR="00317154" w:rsidRPr="00317154">
              <w:rPr>
                <w:vertAlign w:val="superscript"/>
              </w:rPr>
              <w:t>−</w:t>
            </w:r>
            <w:r w:rsidRPr="00487029">
              <w:rPr>
                <w:vertAlign w:val="superscript"/>
              </w:rPr>
              <w:t>23</w:t>
            </w:r>
            <w:r w:rsidRPr="00487029">
              <w:t>)</w:t>
            </w:r>
            <w:r w:rsidR="006A1B56" w:rsidRPr="006A1B56">
              <w:t xml:space="preserve"> </w:t>
            </w:r>
            <w:r w:rsidRPr="00487029">
              <w:t>(290)</w:t>
            </w:r>
            <w:r w:rsidR="006A1B56" w:rsidRPr="006A1B56">
              <w:t xml:space="preserve"> </w:t>
            </w:r>
            <w:r w:rsidRPr="00487029">
              <w:t>(150</w:t>
            </w:r>
            <w:r w:rsidR="00930501" w:rsidRPr="00487029">
              <w:t xml:space="preserve"> </w:t>
            </w:r>
            <w:r w:rsidR="00930501">
              <w:sym w:font="Symbol" w:char="F0B4"/>
            </w:r>
            <w:r w:rsidR="00930501" w:rsidRPr="00487029">
              <w:t xml:space="preserve"> </w:t>
            </w:r>
            <w:r w:rsidRPr="00487029">
              <w:t>10</w:t>
            </w:r>
            <w:r w:rsidRPr="00487029">
              <w:rPr>
                <w:vertAlign w:val="superscript"/>
              </w:rPr>
              <w:t>3</w:t>
            </w:r>
            <w:r w:rsidRPr="00487029">
              <w:t xml:space="preserve">))= </w:t>
            </w:r>
            <w:r w:rsidR="00317154" w:rsidRPr="00317154">
              <w:t>−</w:t>
            </w:r>
            <w:r w:rsidRPr="00487029">
              <w:t>152.2 dBW</w:t>
            </w:r>
          </w:p>
          <w:p w:rsidR="00610E16" w:rsidRPr="00487029" w:rsidRDefault="00610E16" w:rsidP="00317154">
            <w:pPr>
              <w:pStyle w:val="Tabletext"/>
            </w:pPr>
            <w:r w:rsidRPr="00487029">
              <w:t xml:space="preserve">Rx carrier power (reference) in a 150 kHz bandwidth: </w:t>
            </w:r>
            <w:r w:rsidRPr="00317154">
              <w:rPr>
                <w:i/>
                <w:iCs/>
              </w:rPr>
              <w:t>C</w:t>
            </w:r>
            <w:r w:rsidRPr="00487029">
              <w:t xml:space="preserve"> = 10</w:t>
            </w:r>
            <w:r w:rsidR="006A1B56" w:rsidRPr="006A1B56">
              <w:t xml:space="preserve"> </w:t>
            </w:r>
            <w:r w:rsidRPr="00487029">
              <w:t>log</w:t>
            </w:r>
            <w:r w:rsidR="006A1B56" w:rsidRPr="006A1B56">
              <w:t xml:space="preserve"> </w:t>
            </w:r>
            <w:r w:rsidRPr="00487029">
              <w:t>((19.02</w:t>
            </w:r>
            <w:r w:rsidR="00930501" w:rsidRPr="00487029">
              <w:t xml:space="preserve"> </w:t>
            </w:r>
            <w:r w:rsidR="00930501">
              <w:sym w:font="Symbol" w:char="F0B4"/>
            </w:r>
            <w:r w:rsidR="00930501" w:rsidRPr="00487029">
              <w:t xml:space="preserve"> </w:t>
            </w:r>
            <w:r w:rsidRPr="00487029">
              <w:t>10</w:t>
            </w:r>
            <w:r w:rsidR="00317154" w:rsidRPr="00317154">
              <w:rPr>
                <w:vertAlign w:val="superscript"/>
              </w:rPr>
              <w:t>−</w:t>
            </w:r>
            <w:r w:rsidRPr="00487029">
              <w:rPr>
                <w:vertAlign w:val="superscript"/>
              </w:rPr>
              <w:t>15</w:t>
            </w:r>
            <w:r w:rsidRPr="00487029">
              <w:t>)</w:t>
            </w:r>
            <w:r w:rsidR="006A1B56" w:rsidRPr="006A1B56">
              <w:t xml:space="preserve"> </w:t>
            </w:r>
            <w:r w:rsidRPr="00487029">
              <w:t xml:space="preserve">(150/25))= </w:t>
            </w:r>
            <w:r w:rsidR="00317154" w:rsidRPr="00317154">
              <w:t>−</w:t>
            </w:r>
            <w:r w:rsidRPr="00487029">
              <w:t>129.4 dBW</w:t>
            </w:r>
          </w:p>
          <w:p w:rsidR="00610E16" w:rsidRPr="00487029" w:rsidRDefault="00610E16" w:rsidP="000B7A18">
            <w:pPr>
              <w:pStyle w:val="Tabletext"/>
            </w:pPr>
            <w:r w:rsidRPr="00487029">
              <w:t xml:space="preserve">Applying adjustments for cable loss (2dB) and Rx noise figure (4 dB), the </w:t>
            </w:r>
            <w:r w:rsidRPr="00317154">
              <w:rPr>
                <w:i/>
                <w:iCs/>
              </w:rPr>
              <w:t>C</w:t>
            </w:r>
            <w:r w:rsidRPr="00487029">
              <w:t>/</w:t>
            </w:r>
            <w:r w:rsidRPr="00317154">
              <w:rPr>
                <w:i/>
                <w:iCs/>
              </w:rPr>
              <w:t>N</w:t>
            </w:r>
            <w:r w:rsidRPr="00487029">
              <w:t xml:space="preserve"> calculation follows:</w:t>
            </w:r>
          </w:p>
          <w:p w:rsidR="00610E16" w:rsidRPr="00487029" w:rsidRDefault="00610E16" w:rsidP="00317154">
            <w:pPr>
              <w:pStyle w:val="Tabletext"/>
            </w:pPr>
            <w:r w:rsidRPr="00317154">
              <w:rPr>
                <w:i/>
                <w:iCs/>
              </w:rPr>
              <w:t>C</w:t>
            </w:r>
            <w:r w:rsidRPr="00487029">
              <w:t>/</w:t>
            </w:r>
            <w:r w:rsidRPr="00317154">
              <w:rPr>
                <w:i/>
                <w:iCs/>
              </w:rPr>
              <w:t>N</w:t>
            </w:r>
            <w:r w:rsidRPr="00487029">
              <w:t xml:space="preserve"> (150 kHz bandwidth): </w:t>
            </w:r>
            <w:r w:rsidRPr="00317154">
              <w:rPr>
                <w:i/>
                <w:iCs/>
              </w:rPr>
              <w:t>C</w:t>
            </w:r>
            <w:r w:rsidRPr="00487029">
              <w:t>/</w:t>
            </w:r>
            <w:r w:rsidRPr="00317154">
              <w:rPr>
                <w:i/>
                <w:iCs/>
              </w:rPr>
              <w:t>N</w:t>
            </w:r>
            <w:r w:rsidRPr="00317154">
              <w:rPr>
                <w:i/>
                <w:iCs/>
                <w:vertAlign w:val="subscript"/>
              </w:rPr>
              <w:t>ref</w:t>
            </w:r>
            <w:r w:rsidRPr="00487029">
              <w:t xml:space="preserve"> = (</w:t>
            </w:r>
            <w:r w:rsidR="00317154" w:rsidRPr="00317154">
              <w:t>−</w:t>
            </w:r>
            <w:r w:rsidRPr="00487029">
              <w:t>129.4</w:t>
            </w:r>
            <w:r w:rsidR="00317154" w:rsidRPr="00317154">
              <w:t xml:space="preserve"> − </w:t>
            </w:r>
            <w:r w:rsidRPr="00487029">
              <w:t xml:space="preserve">2) </w:t>
            </w:r>
            <w:r w:rsidR="00317154" w:rsidRPr="00317154">
              <w:t>−</w:t>
            </w:r>
            <w:r w:rsidRPr="00487029">
              <w:t xml:space="preserve"> (</w:t>
            </w:r>
            <w:r w:rsidR="00317154" w:rsidRPr="00317154">
              <w:t>−</w:t>
            </w:r>
            <w:r w:rsidRPr="00487029">
              <w:t>152.2 +</w:t>
            </w:r>
            <w:r w:rsidR="00317154" w:rsidRPr="00317154">
              <w:t xml:space="preserve"> </w:t>
            </w:r>
            <w:r w:rsidRPr="00487029">
              <w:t>4) = 16.8 dB (Rx 0 dBd antenna, 0</w:t>
            </w:r>
            <w:r w:rsidR="00317154">
              <w:sym w:font="Symbol" w:char="F0B0"/>
            </w:r>
            <w:r w:rsidRPr="00487029">
              <w:t xml:space="preserve"> elevation)</w:t>
            </w:r>
          </w:p>
          <w:p w:rsidR="00610E16" w:rsidRPr="00487029" w:rsidRDefault="00610E16" w:rsidP="000B7A18">
            <w:pPr>
              <w:pStyle w:val="Tabletext"/>
            </w:pPr>
            <w:r w:rsidRPr="00487029">
              <w:t>NOTE: These calculations serve to confirm the applicability of the metrics and reference levels.</w:t>
            </w:r>
          </w:p>
        </w:tc>
      </w:tr>
    </w:tbl>
    <w:p w:rsidR="00610E16" w:rsidRPr="00487029" w:rsidRDefault="00610E16" w:rsidP="00317154">
      <w:pPr>
        <w:pStyle w:val="Heading4"/>
      </w:pPr>
      <w:r w:rsidRPr="00487029">
        <w:rPr>
          <w:rFonts w:ascii="Times New Roman Bold" w:hAnsi="Times New Roman Bold"/>
        </w:rPr>
        <w:t>6.4.2.17</w:t>
      </w:r>
      <w:r w:rsidRPr="00487029">
        <w:rPr>
          <w:rFonts w:ascii="Times New Roman Bold" w:hAnsi="Times New Roman Bold"/>
        </w:rPr>
        <w:tab/>
      </w:r>
      <w:r w:rsidRPr="00487029">
        <w:t>Determine the values of carrier to noise vs. elevation angle for the shipborne VHF data exchange system receiver</w:t>
      </w:r>
    </w:p>
    <w:p w:rsidR="00610E16" w:rsidRPr="00487029" w:rsidRDefault="00610E16" w:rsidP="00811736">
      <w:r w:rsidRPr="00487029">
        <w:t xml:space="preserve">Based on the </w:t>
      </w:r>
      <w:r w:rsidRPr="00317154">
        <w:rPr>
          <w:i/>
          <w:iCs/>
        </w:rPr>
        <w:t>C</w:t>
      </w:r>
      <w:r w:rsidRPr="00487029">
        <w:t>/</w:t>
      </w:r>
      <w:r w:rsidRPr="00317154">
        <w:rPr>
          <w:i/>
          <w:iCs/>
        </w:rPr>
        <w:t>N</w:t>
      </w:r>
      <w:r w:rsidRPr="00487029">
        <w:t xml:space="preserve"> reference level (</w:t>
      </w:r>
      <w:r w:rsidRPr="00317154">
        <w:rPr>
          <w:i/>
          <w:iCs/>
        </w:rPr>
        <w:t>C</w:t>
      </w:r>
      <w:r w:rsidRPr="00487029">
        <w:t>/</w:t>
      </w:r>
      <w:r w:rsidRPr="00317154">
        <w:rPr>
          <w:i/>
          <w:iCs/>
        </w:rPr>
        <w:t>N</w:t>
      </w:r>
      <w:r w:rsidRPr="00317154">
        <w:rPr>
          <w:i/>
          <w:iCs/>
          <w:vertAlign w:val="subscript"/>
        </w:rPr>
        <w:t>ref</w:t>
      </w:r>
      <w:r w:rsidRPr="00487029">
        <w:t>) from</w:t>
      </w:r>
      <w:r w:rsidR="00811736">
        <w:t xml:space="preserve"> </w:t>
      </w:r>
      <w:r w:rsidRPr="00487029">
        <w:t xml:space="preserve">Table A7-4, determine the </w:t>
      </w:r>
      <w:r w:rsidRPr="00317154">
        <w:rPr>
          <w:i/>
          <w:iCs/>
        </w:rPr>
        <w:t>C</w:t>
      </w:r>
      <w:r w:rsidRPr="00487029">
        <w:t>/</w:t>
      </w:r>
      <w:r w:rsidRPr="00317154">
        <w:rPr>
          <w:i/>
          <w:iCs/>
        </w:rPr>
        <w:t>N</w:t>
      </w:r>
      <w:r w:rsidRPr="00487029">
        <w:t xml:space="preserve"> for the PFD values and elevation angles in</w:t>
      </w:r>
      <w:r w:rsidR="00811736">
        <w:t xml:space="preserve"> </w:t>
      </w:r>
      <w:r w:rsidRPr="00487029">
        <w:t xml:space="preserve">Table A7-3, taking into account the shipborne antenna angular gain values for the 0 dBd </w:t>
      </w:r>
      <w:r w:rsidRPr="005B5EB7">
        <w:t>antenna</w:t>
      </w:r>
      <w:r w:rsidRPr="00487029">
        <w:t xml:space="preserve"> in</w:t>
      </w:r>
      <w:r w:rsidR="00811736">
        <w:t xml:space="preserve"> </w:t>
      </w:r>
      <w:r w:rsidRPr="00487029">
        <w:t xml:space="preserve">Figure A7-3. For this antenna, </w:t>
      </w:r>
      <w:r w:rsidRPr="005B5EB7">
        <w:rPr>
          <w:i/>
          <w:iCs/>
        </w:rPr>
        <w:t>G</w:t>
      </w:r>
      <w:r w:rsidRPr="005B5EB7">
        <w:rPr>
          <w:i/>
          <w:iCs/>
          <w:vertAlign w:val="subscript"/>
        </w:rPr>
        <w:t>a</w:t>
      </w:r>
      <w:r w:rsidRPr="00487029">
        <w:t xml:space="preserve"> = 2.1 dBi at 0</w:t>
      </w:r>
      <w:r w:rsidR="005B5EB7">
        <w:sym w:font="Symbol" w:char="F0B0"/>
      </w:r>
      <w:r w:rsidRPr="00487029">
        <w:t xml:space="preserve"> elevation angle. </w:t>
      </w:r>
    </w:p>
    <w:p w:rsidR="00610E16" w:rsidRPr="00487029" w:rsidRDefault="00610E16" w:rsidP="005B5EB7">
      <w:r w:rsidRPr="005B5EB7">
        <w:rPr>
          <w:i/>
          <w:iCs/>
        </w:rPr>
        <w:t>C</w:t>
      </w:r>
      <w:r w:rsidRPr="00487029">
        <w:t>/</w:t>
      </w:r>
      <w:r w:rsidRPr="005B5EB7">
        <w:rPr>
          <w:i/>
          <w:iCs/>
        </w:rPr>
        <w:t>N</w:t>
      </w:r>
      <w:r w:rsidRPr="00487029">
        <w:t xml:space="preserve"> = </w:t>
      </w:r>
      <w:r w:rsidRPr="005B5EB7">
        <w:rPr>
          <w:i/>
          <w:iCs/>
        </w:rPr>
        <w:t>C</w:t>
      </w:r>
      <w:r w:rsidRPr="00487029">
        <w:t>/</w:t>
      </w:r>
      <w:r w:rsidRPr="005B5EB7">
        <w:rPr>
          <w:i/>
          <w:iCs/>
        </w:rPr>
        <w:t>N</w:t>
      </w:r>
      <w:r w:rsidRPr="005B5EB7">
        <w:rPr>
          <w:i/>
          <w:iCs/>
          <w:vertAlign w:val="subscript"/>
        </w:rPr>
        <w:t>ref</w:t>
      </w:r>
      <w:r w:rsidRPr="005B5EB7">
        <w:t xml:space="preserve"> </w:t>
      </w:r>
      <w:r w:rsidR="005B5EB7" w:rsidRPr="005B5EB7">
        <w:t>−</w:t>
      </w:r>
      <w:r w:rsidRPr="00487029">
        <w:t xml:space="preserve"> (</w:t>
      </w:r>
      <w:r w:rsidR="005B5EB7" w:rsidRPr="005B5EB7">
        <w:t>−</w:t>
      </w:r>
      <w:r w:rsidRPr="00487029">
        <w:t xml:space="preserve">142 </w:t>
      </w:r>
      <w:r w:rsidR="005B5EB7" w:rsidRPr="005B5EB7">
        <w:t>−</w:t>
      </w:r>
      <w:r w:rsidRPr="00487029">
        <w:t xml:space="preserve"> PFD </w:t>
      </w:r>
      <w:r w:rsidR="005B5EB7" w:rsidRPr="005B5EB7">
        <w:t>−</w:t>
      </w:r>
      <w:r w:rsidRPr="00487029">
        <w:t xml:space="preserve"> (2.1</w:t>
      </w:r>
      <w:r w:rsidR="005B5EB7" w:rsidRPr="005B5EB7">
        <w:t xml:space="preserve"> −</w:t>
      </w:r>
      <w:r w:rsidRPr="00487029">
        <w:t xml:space="preserve"> </w:t>
      </w:r>
      <w:r w:rsidRPr="005B5EB7">
        <w:rPr>
          <w:i/>
          <w:iCs/>
        </w:rPr>
        <w:t>G</w:t>
      </w:r>
      <w:r w:rsidRPr="005B5EB7">
        <w:rPr>
          <w:i/>
          <w:iCs/>
          <w:vertAlign w:val="subscript"/>
        </w:rPr>
        <w:t>a</w:t>
      </w:r>
      <w:r w:rsidRPr="00487029">
        <w:t xml:space="preserve">)), where </w:t>
      </w:r>
      <w:r w:rsidRPr="005B5EB7">
        <w:rPr>
          <w:i/>
          <w:iCs/>
        </w:rPr>
        <w:t>G</w:t>
      </w:r>
      <w:r w:rsidRPr="005B5EB7">
        <w:rPr>
          <w:i/>
          <w:iCs/>
          <w:vertAlign w:val="subscript"/>
        </w:rPr>
        <w:t>a</w:t>
      </w:r>
      <w:r w:rsidRPr="00487029">
        <w:t xml:space="preserve"> = shipborne antenna gain at the elevation angle. </w:t>
      </w:r>
    </w:p>
    <w:p w:rsidR="00610E16" w:rsidRPr="00487029" w:rsidRDefault="00610E16" w:rsidP="005B5EB7">
      <w:pPr>
        <w:pStyle w:val="enumlev1"/>
      </w:pPr>
      <w:r w:rsidRPr="00487029">
        <w:t>–</w:t>
      </w:r>
      <w:r w:rsidRPr="00487029">
        <w:tab/>
        <w:t>At 0</w:t>
      </w:r>
      <w:r w:rsidR="005B5EB7">
        <w:sym w:font="Symbol" w:char="F0B0"/>
      </w:r>
      <w:r w:rsidRPr="00487029">
        <w:t xml:space="preserve"> elevation, </w:t>
      </w:r>
      <w:r w:rsidRPr="005B5EB7">
        <w:rPr>
          <w:i/>
          <w:iCs/>
        </w:rPr>
        <w:t>C</w:t>
      </w:r>
      <w:r w:rsidRPr="00487029">
        <w:t>/</w:t>
      </w:r>
      <w:r w:rsidRPr="005B5EB7">
        <w:rPr>
          <w:i/>
          <w:iCs/>
        </w:rPr>
        <w:t>N</w:t>
      </w:r>
      <w:r w:rsidRPr="00487029">
        <w:t xml:space="preserve"> = 16.8 </w:t>
      </w:r>
      <w:r w:rsidR="005B5EB7" w:rsidRPr="00012A85">
        <w:t>−</w:t>
      </w:r>
      <w:r w:rsidRPr="00487029">
        <w:t xml:space="preserve"> (</w:t>
      </w:r>
      <w:r w:rsidR="005B5EB7" w:rsidRPr="00012A85">
        <w:t>−</w:t>
      </w:r>
      <w:r w:rsidRPr="00487029">
        <w:t xml:space="preserve">142 </w:t>
      </w:r>
      <w:r w:rsidR="005B5EB7" w:rsidRPr="00012A85">
        <w:t>−</w:t>
      </w:r>
      <w:r w:rsidRPr="00487029">
        <w:t xml:space="preserve"> (</w:t>
      </w:r>
      <w:r w:rsidR="005B5EB7" w:rsidRPr="00012A85">
        <w:t>−</w:t>
      </w:r>
      <w:r w:rsidRPr="00487029">
        <w:t xml:space="preserve">153.2) </w:t>
      </w:r>
      <w:r w:rsidR="005B5EB7" w:rsidRPr="00012A85">
        <w:t>−</w:t>
      </w:r>
      <w:r w:rsidRPr="00487029">
        <w:t xml:space="preserve"> (2.1</w:t>
      </w:r>
      <w:r w:rsidR="005B5EB7" w:rsidRPr="00012A85">
        <w:t xml:space="preserve"> − </w:t>
      </w:r>
      <w:r w:rsidR="00732750">
        <w:t>2.1)) = 5.6 dB</w:t>
      </w:r>
    </w:p>
    <w:p w:rsidR="00610E16" w:rsidRPr="00487029" w:rsidRDefault="00610E16" w:rsidP="005B5EB7">
      <w:pPr>
        <w:pStyle w:val="enumlev1"/>
      </w:pPr>
      <w:r w:rsidRPr="00487029">
        <w:t>–</w:t>
      </w:r>
      <w:r w:rsidRPr="00487029">
        <w:tab/>
        <w:t>At 10</w:t>
      </w:r>
      <w:r w:rsidR="005B5EB7">
        <w:sym w:font="Symbol" w:char="F0B0"/>
      </w:r>
      <w:r w:rsidRPr="00487029">
        <w:t xml:space="preserve"> elevation, </w:t>
      </w:r>
      <w:r w:rsidRPr="005B5EB7">
        <w:rPr>
          <w:i/>
          <w:iCs/>
        </w:rPr>
        <w:t>C</w:t>
      </w:r>
      <w:r w:rsidRPr="00487029">
        <w:t>/</w:t>
      </w:r>
      <w:r w:rsidRPr="005B5EB7">
        <w:rPr>
          <w:i/>
          <w:iCs/>
        </w:rPr>
        <w:t>N</w:t>
      </w:r>
      <w:r w:rsidRPr="00487029">
        <w:t xml:space="preserve"> = 16.8 </w:t>
      </w:r>
      <w:r w:rsidR="005B5EB7" w:rsidRPr="00012A85">
        <w:t>−</w:t>
      </w:r>
      <w:r w:rsidRPr="00487029">
        <w:t xml:space="preserve"> (</w:t>
      </w:r>
      <w:r w:rsidR="005B5EB7" w:rsidRPr="00012A85">
        <w:t>−</w:t>
      </w:r>
      <w:r w:rsidRPr="00487029">
        <w:t xml:space="preserve">142 </w:t>
      </w:r>
      <w:r w:rsidR="005B5EB7" w:rsidRPr="00012A85">
        <w:t>−</w:t>
      </w:r>
      <w:r w:rsidRPr="00487029">
        <w:t xml:space="preserve"> (</w:t>
      </w:r>
      <w:r w:rsidR="005B5EB7" w:rsidRPr="00012A85">
        <w:t>−</w:t>
      </w:r>
      <w:r w:rsidRPr="00487029">
        <w:t xml:space="preserve">149.7) </w:t>
      </w:r>
      <w:r w:rsidR="005B5EB7" w:rsidRPr="00012A85">
        <w:t>−</w:t>
      </w:r>
      <w:r w:rsidRPr="00487029">
        <w:t xml:space="preserve"> (2.1</w:t>
      </w:r>
      <w:r w:rsidR="005B5EB7" w:rsidRPr="00012A85">
        <w:t xml:space="preserve"> − </w:t>
      </w:r>
      <w:r w:rsidR="00732750">
        <w:t>1.9)) = 8.9 dB</w:t>
      </w:r>
    </w:p>
    <w:p w:rsidR="00610E16" w:rsidRPr="00487029" w:rsidRDefault="00610E16" w:rsidP="005B5EB7">
      <w:pPr>
        <w:pStyle w:val="enumlev1"/>
      </w:pPr>
      <w:r w:rsidRPr="00487029">
        <w:t>–</w:t>
      </w:r>
      <w:r w:rsidRPr="00487029">
        <w:tab/>
        <w:t>At 30</w:t>
      </w:r>
      <w:r w:rsidR="005B5EB7">
        <w:sym w:font="Symbol" w:char="F0B0"/>
      </w:r>
      <w:r w:rsidRPr="00487029">
        <w:t xml:space="preserve"> elevation, </w:t>
      </w:r>
      <w:r w:rsidRPr="005B5EB7">
        <w:rPr>
          <w:i/>
          <w:iCs/>
        </w:rPr>
        <w:t>C</w:t>
      </w:r>
      <w:r w:rsidRPr="00487029">
        <w:t>/</w:t>
      </w:r>
      <w:r w:rsidRPr="005B5EB7">
        <w:rPr>
          <w:i/>
          <w:iCs/>
        </w:rPr>
        <w:t>N</w:t>
      </w:r>
      <w:r w:rsidRPr="00487029">
        <w:t xml:space="preserve"> = 16.8 </w:t>
      </w:r>
      <w:r w:rsidR="005B5EB7" w:rsidRPr="00012A85">
        <w:t>−</w:t>
      </w:r>
      <w:r w:rsidRPr="00487029">
        <w:t xml:space="preserve"> (</w:t>
      </w:r>
      <w:r w:rsidR="005B5EB7" w:rsidRPr="00012A85">
        <w:t>−</w:t>
      </w:r>
      <w:r w:rsidRPr="00487029">
        <w:t xml:space="preserve">142 </w:t>
      </w:r>
      <w:r w:rsidR="005B5EB7" w:rsidRPr="00012A85">
        <w:t>−</w:t>
      </w:r>
      <w:r w:rsidRPr="00487029">
        <w:t xml:space="preserve"> (</w:t>
      </w:r>
      <w:r w:rsidR="005B5EB7" w:rsidRPr="00012A85">
        <w:t>−</w:t>
      </w:r>
      <w:r w:rsidRPr="00487029">
        <w:t xml:space="preserve">144.5) </w:t>
      </w:r>
      <w:r w:rsidR="005B5EB7" w:rsidRPr="00012A85">
        <w:t>−</w:t>
      </w:r>
      <w:r w:rsidRPr="00487029">
        <w:t xml:space="preserve"> (2.1</w:t>
      </w:r>
      <w:r w:rsidR="005B5EB7" w:rsidRPr="00012A85">
        <w:t xml:space="preserve"> − </w:t>
      </w:r>
      <w:r w:rsidRPr="00487029">
        <w:t>(</w:t>
      </w:r>
      <w:r w:rsidR="005B5EB7" w:rsidRPr="00012A85">
        <w:t>−</w:t>
      </w:r>
      <w:r w:rsidR="00732750">
        <w:t>0.3)) = 11.9 dB</w:t>
      </w:r>
    </w:p>
    <w:p w:rsidR="00610E16" w:rsidRPr="00487029" w:rsidRDefault="00610E16" w:rsidP="005B5EB7">
      <w:pPr>
        <w:pStyle w:val="enumlev1"/>
      </w:pPr>
      <w:r w:rsidRPr="00487029">
        <w:t>–</w:t>
      </w:r>
      <w:r w:rsidRPr="00487029">
        <w:tab/>
        <w:t>At 45</w:t>
      </w:r>
      <w:r w:rsidR="005B5EB7">
        <w:sym w:font="Symbol" w:char="F0B0"/>
      </w:r>
      <w:r w:rsidRPr="00487029">
        <w:t xml:space="preserve"> elevation, </w:t>
      </w:r>
      <w:r w:rsidRPr="005B5EB7">
        <w:rPr>
          <w:i/>
          <w:iCs/>
        </w:rPr>
        <w:t>C</w:t>
      </w:r>
      <w:r w:rsidRPr="00487029">
        <w:t>/</w:t>
      </w:r>
      <w:r w:rsidRPr="005B5EB7">
        <w:rPr>
          <w:i/>
          <w:iCs/>
        </w:rPr>
        <w:t>N</w:t>
      </w:r>
      <w:r w:rsidRPr="00487029">
        <w:t xml:space="preserve"> = 16.8 </w:t>
      </w:r>
      <w:r w:rsidR="005B5EB7" w:rsidRPr="00012A85">
        <w:t>−</w:t>
      </w:r>
      <w:r w:rsidRPr="00487029">
        <w:t xml:space="preserve"> (</w:t>
      </w:r>
      <w:r w:rsidR="005B5EB7" w:rsidRPr="00012A85">
        <w:t>−</w:t>
      </w:r>
      <w:r w:rsidRPr="00487029">
        <w:t xml:space="preserve">142 </w:t>
      </w:r>
      <w:r w:rsidR="005B5EB7" w:rsidRPr="00012A85">
        <w:t>−</w:t>
      </w:r>
      <w:r w:rsidRPr="00487029">
        <w:t xml:space="preserve"> (</w:t>
      </w:r>
      <w:r w:rsidR="005B5EB7" w:rsidRPr="00012A85">
        <w:t>−</w:t>
      </w:r>
      <w:r w:rsidRPr="00487029">
        <w:t xml:space="preserve">142) </w:t>
      </w:r>
      <w:r w:rsidR="005B5EB7" w:rsidRPr="00012A85">
        <w:t>−</w:t>
      </w:r>
      <w:r w:rsidRPr="00487029">
        <w:t xml:space="preserve"> (2.1</w:t>
      </w:r>
      <w:r w:rsidR="005B5EB7" w:rsidRPr="00012A85">
        <w:t xml:space="preserve"> − </w:t>
      </w:r>
      <w:r w:rsidRPr="00487029">
        <w:t>(</w:t>
      </w:r>
      <w:r w:rsidR="005B5EB7" w:rsidRPr="00012A85">
        <w:t>−</w:t>
      </w:r>
      <w:r w:rsidR="00732750">
        <w:t>3.5)) = 11.2 d</w:t>
      </w:r>
      <w:r w:rsidRPr="00487029">
        <w:t>.</w:t>
      </w:r>
    </w:p>
    <w:p w:rsidR="00610E16" w:rsidRPr="00487029" w:rsidRDefault="00610E16" w:rsidP="005B5EB7">
      <w:pPr>
        <w:pStyle w:val="enumlev1"/>
      </w:pPr>
      <w:r w:rsidRPr="00487029">
        <w:t>–</w:t>
      </w:r>
      <w:r w:rsidRPr="00487029">
        <w:tab/>
        <w:t>At 60</w:t>
      </w:r>
      <w:r w:rsidR="005B5EB7">
        <w:sym w:font="Symbol" w:char="F0B0"/>
      </w:r>
      <w:r w:rsidRPr="00487029">
        <w:t xml:space="preserve"> elevation, </w:t>
      </w:r>
      <w:r w:rsidRPr="005B5EB7">
        <w:rPr>
          <w:i/>
          <w:iCs/>
        </w:rPr>
        <w:t>C</w:t>
      </w:r>
      <w:r w:rsidRPr="00487029">
        <w:t>/</w:t>
      </w:r>
      <w:r w:rsidRPr="005B5EB7">
        <w:rPr>
          <w:i/>
          <w:iCs/>
        </w:rPr>
        <w:t>N</w:t>
      </w:r>
      <w:r w:rsidRPr="00487029">
        <w:t xml:space="preserve"> = 16.8 </w:t>
      </w:r>
      <w:r w:rsidR="005B5EB7" w:rsidRPr="00012A85">
        <w:t>−</w:t>
      </w:r>
      <w:r w:rsidRPr="00487029">
        <w:t xml:space="preserve"> (</w:t>
      </w:r>
      <w:r w:rsidR="005B5EB7" w:rsidRPr="00012A85">
        <w:t>−</w:t>
      </w:r>
      <w:r w:rsidRPr="00487029">
        <w:t xml:space="preserve">142 </w:t>
      </w:r>
      <w:r w:rsidR="005B5EB7" w:rsidRPr="00012A85">
        <w:t>−</w:t>
      </w:r>
      <w:r w:rsidRPr="00487029">
        <w:t xml:space="preserve"> (</w:t>
      </w:r>
      <w:r w:rsidR="005B5EB7" w:rsidRPr="00012A85">
        <w:t>−</w:t>
      </w:r>
      <w:r w:rsidRPr="00487029">
        <w:t xml:space="preserve">141) </w:t>
      </w:r>
      <w:r w:rsidR="005B5EB7" w:rsidRPr="00012A85">
        <w:t>−</w:t>
      </w:r>
      <w:r w:rsidRPr="00487029">
        <w:t xml:space="preserve"> (2.1 </w:t>
      </w:r>
      <w:r w:rsidR="005B5EB7" w:rsidRPr="00012A85">
        <w:t>−</w:t>
      </w:r>
      <w:r w:rsidRPr="00487029">
        <w:t xml:space="preserve"> (</w:t>
      </w:r>
      <w:r w:rsidR="005B5EB7" w:rsidRPr="00012A85">
        <w:t>−</w:t>
      </w:r>
      <w:r w:rsidR="00732750">
        <w:t>7.6)) = 8.1 dB</w:t>
      </w:r>
    </w:p>
    <w:p w:rsidR="00610E16" w:rsidRPr="00487029" w:rsidRDefault="00610E16" w:rsidP="005B5EB7">
      <w:pPr>
        <w:pStyle w:val="enumlev1"/>
      </w:pPr>
      <w:r w:rsidRPr="00487029">
        <w:t>–</w:t>
      </w:r>
      <w:r w:rsidRPr="00487029">
        <w:tab/>
        <w:t>At 90</w:t>
      </w:r>
      <w:r w:rsidR="005B5EB7">
        <w:sym w:font="Symbol" w:char="F0B0"/>
      </w:r>
      <w:r w:rsidRPr="00487029">
        <w:t xml:space="preserve"> elevation, </w:t>
      </w:r>
      <w:r w:rsidRPr="005B5EB7">
        <w:rPr>
          <w:i/>
          <w:iCs/>
        </w:rPr>
        <w:t>C</w:t>
      </w:r>
      <w:r w:rsidRPr="00487029">
        <w:t>/</w:t>
      </w:r>
      <w:r w:rsidRPr="005B5EB7">
        <w:rPr>
          <w:i/>
          <w:iCs/>
        </w:rPr>
        <w:t>N</w:t>
      </w:r>
      <w:r w:rsidRPr="00487029">
        <w:t xml:space="preserve"> = 16.8 </w:t>
      </w:r>
      <w:r w:rsidR="005B5EB7" w:rsidRPr="00012A85">
        <w:t>−</w:t>
      </w:r>
      <w:r w:rsidRPr="00487029">
        <w:t xml:space="preserve"> (</w:t>
      </w:r>
      <w:r w:rsidR="005B5EB7" w:rsidRPr="00012A85">
        <w:t>−</w:t>
      </w:r>
      <w:r w:rsidRPr="00487029">
        <w:t xml:space="preserve">142 </w:t>
      </w:r>
      <w:r w:rsidR="005B5EB7" w:rsidRPr="00012A85">
        <w:t>−</w:t>
      </w:r>
      <w:r w:rsidRPr="00487029">
        <w:t xml:space="preserve"> (</w:t>
      </w:r>
      <w:r w:rsidR="005B5EB7" w:rsidRPr="00012A85">
        <w:t>−</w:t>
      </w:r>
      <w:r w:rsidRPr="00487029">
        <w:t xml:space="preserve">145.3) </w:t>
      </w:r>
      <w:r w:rsidR="005B5EB7" w:rsidRPr="00012A85">
        <w:t>−</w:t>
      </w:r>
      <w:r w:rsidRPr="00487029">
        <w:t xml:space="preserve"> (2.1</w:t>
      </w:r>
      <w:r w:rsidR="005B5EB7" w:rsidRPr="00012A85">
        <w:t xml:space="preserve"> − </w:t>
      </w:r>
      <w:r w:rsidRPr="00487029">
        <w:t>(</w:t>
      </w:r>
      <w:r w:rsidR="005B5EB7" w:rsidRPr="00012A85">
        <w:t>−</w:t>
      </w:r>
      <w:r w:rsidRPr="00487029">
        <w:t xml:space="preserve">11.6)) = </w:t>
      </w:r>
      <w:r w:rsidR="005B5EB7" w:rsidRPr="00012A85">
        <w:t>−</w:t>
      </w:r>
      <w:r w:rsidRPr="00487029">
        <w:t xml:space="preserve">0.2 dB. </w:t>
      </w:r>
    </w:p>
    <w:p w:rsidR="00610E16" w:rsidRPr="00487029" w:rsidRDefault="00610E16" w:rsidP="005B5EB7">
      <w:r w:rsidRPr="00487029">
        <w:t xml:space="preserve">The </w:t>
      </w:r>
      <w:r w:rsidRPr="005B5EB7">
        <w:rPr>
          <w:i/>
          <w:iCs/>
        </w:rPr>
        <w:t>C</w:t>
      </w:r>
      <w:r w:rsidRPr="00487029">
        <w:t>/</w:t>
      </w:r>
      <w:r w:rsidRPr="005B5EB7">
        <w:rPr>
          <w:i/>
          <w:iCs/>
        </w:rPr>
        <w:t>N</w:t>
      </w:r>
      <w:r w:rsidRPr="00487029">
        <w:t xml:space="preserve"> values for elevation angles from 0</w:t>
      </w:r>
      <w:r w:rsidR="005B5EB7">
        <w:sym w:font="Symbol" w:char="F0B0"/>
      </w:r>
      <w:r w:rsidRPr="00487029">
        <w:t xml:space="preserve"> to 90</w:t>
      </w:r>
      <w:r w:rsidR="005B5EB7">
        <w:sym w:font="Symbol" w:char="F0B0"/>
      </w:r>
      <w:r w:rsidRPr="00487029">
        <w:t xml:space="preserve"> are shown in Table A7-5 below. </w:t>
      </w:r>
    </w:p>
    <w:p w:rsidR="00610E16" w:rsidRPr="00487029" w:rsidRDefault="00610E16" w:rsidP="00610E16">
      <w:pPr>
        <w:pStyle w:val="TableNo"/>
      </w:pPr>
      <w:r w:rsidRPr="00487029">
        <w:t>Table A7-5</w:t>
      </w:r>
    </w:p>
    <w:p w:rsidR="00610E16" w:rsidRPr="00487029" w:rsidRDefault="00610E16" w:rsidP="00610E16">
      <w:pPr>
        <w:pStyle w:val="Tabletitle"/>
      </w:pPr>
      <w:r w:rsidRPr="00487029">
        <w:t>Carrier to noise and power flux density for various elevation angles</w:t>
      </w:r>
    </w:p>
    <w:tbl>
      <w:tblPr>
        <w:tblStyle w:val="TableGrid11"/>
        <w:tblW w:w="0" w:type="auto"/>
        <w:jc w:val="center"/>
        <w:tblLook w:val="04A0" w:firstRow="1" w:lastRow="0" w:firstColumn="1" w:lastColumn="0" w:noHBand="0" w:noVBand="1"/>
      </w:tblPr>
      <w:tblGrid>
        <w:gridCol w:w="1381"/>
        <w:gridCol w:w="1490"/>
        <w:gridCol w:w="1088"/>
        <w:gridCol w:w="1228"/>
        <w:gridCol w:w="2364"/>
        <w:gridCol w:w="1440"/>
      </w:tblGrid>
      <w:tr w:rsidR="00610E16" w:rsidRPr="00487029" w:rsidTr="00610E16">
        <w:trPr>
          <w:tblHeader/>
          <w:jc w:val="center"/>
        </w:trPr>
        <w:tc>
          <w:tcPr>
            <w:tcW w:w="1381" w:type="dxa"/>
            <w:vAlign w:val="center"/>
          </w:tcPr>
          <w:p w:rsidR="00610E16" w:rsidRPr="00487029" w:rsidRDefault="00610E16" w:rsidP="00610E16">
            <w:pPr>
              <w:pStyle w:val="Tablehead"/>
            </w:pPr>
            <w:r w:rsidRPr="00487029">
              <w:t>Orbital angle (degrees)</w:t>
            </w:r>
          </w:p>
        </w:tc>
        <w:tc>
          <w:tcPr>
            <w:tcW w:w="1490" w:type="dxa"/>
            <w:vAlign w:val="center"/>
          </w:tcPr>
          <w:p w:rsidR="00610E16" w:rsidRPr="00487029" w:rsidRDefault="00610E16" w:rsidP="00610E16">
            <w:pPr>
              <w:pStyle w:val="Tablehead"/>
            </w:pPr>
            <w:r w:rsidRPr="00487029">
              <w:t>Elapsed time from horizon (seconds)</w:t>
            </w:r>
          </w:p>
        </w:tc>
        <w:tc>
          <w:tcPr>
            <w:tcW w:w="1088" w:type="dxa"/>
            <w:vAlign w:val="center"/>
          </w:tcPr>
          <w:p w:rsidR="00610E16" w:rsidRPr="00487029" w:rsidRDefault="00610E16" w:rsidP="00610E16">
            <w:pPr>
              <w:pStyle w:val="Tablehead"/>
            </w:pPr>
            <w:r w:rsidRPr="00487029">
              <w:t>Slant range (km)</w:t>
            </w:r>
          </w:p>
        </w:tc>
        <w:tc>
          <w:tcPr>
            <w:tcW w:w="1228" w:type="dxa"/>
            <w:vAlign w:val="center"/>
          </w:tcPr>
          <w:p w:rsidR="00610E16" w:rsidRPr="00487029" w:rsidRDefault="00610E16" w:rsidP="00610E16">
            <w:pPr>
              <w:pStyle w:val="Tablehead"/>
            </w:pPr>
            <w:r w:rsidRPr="00487029">
              <w:t>Elevation angle (degrees)</w:t>
            </w:r>
          </w:p>
        </w:tc>
        <w:tc>
          <w:tcPr>
            <w:tcW w:w="2364" w:type="dxa"/>
            <w:vAlign w:val="center"/>
          </w:tcPr>
          <w:p w:rsidR="00610E16" w:rsidRPr="00487029" w:rsidRDefault="00610E16" w:rsidP="00610E16">
            <w:pPr>
              <w:pStyle w:val="Tablehead"/>
            </w:pPr>
            <w:r w:rsidRPr="00487029">
              <w:t>PFD</w:t>
            </w:r>
          </w:p>
          <w:p w:rsidR="00610E16" w:rsidRPr="00487029" w:rsidRDefault="00610E16" w:rsidP="00610E16">
            <w:pPr>
              <w:pStyle w:val="Tablehead"/>
            </w:pPr>
            <w:r w:rsidRPr="00487029">
              <w:t>(actual/mask/margin, in dB(W/(m</w:t>
            </w:r>
            <w:r w:rsidRPr="00487029">
              <w:rPr>
                <w:vertAlign w:val="superscript"/>
              </w:rPr>
              <w:t>2</w:t>
            </w:r>
            <w:r w:rsidR="00930501" w:rsidRPr="00487029">
              <w:t xml:space="preserve"> </w:t>
            </w:r>
            <w:r w:rsidR="00930501">
              <w:sym w:font="Symbol" w:char="F0B4"/>
            </w:r>
            <w:r w:rsidR="00930501" w:rsidRPr="00487029">
              <w:t xml:space="preserve"> </w:t>
            </w:r>
            <w:r w:rsidRPr="00487029">
              <w:t>4 kHz)))</w:t>
            </w:r>
          </w:p>
        </w:tc>
        <w:tc>
          <w:tcPr>
            <w:tcW w:w="1440" w:type="dxa"/>
            <w:vAlign w:val="center"/>
          </w:tcPr>
          <w:p w:rsidR="00610E16" w:rsidRPr="00487029" w:rsidRDefault="00610E16" w:rsidP="005B5EB7">
            <w:pPr>
              <w:pStyle w:val="Tablehead"/>
            </w:pPr>
            <w:r w:rsidRPr="005B5EB7">
              <w:rPr>
                <w:i/>
                <w:iCs/>
              </w:rPr>
              <w:t>C</w:t>
            </w:r>
            <w:r w:rsidRPr="00487029">
              <w:t>/</w:t>
            </w:r>
            <w:r w:rsidRPr="005B5EB7">
              <w:rPr>
                <w:i/>
                <w:iCs/>
              </w:rPr>
              <w:t>N</w:t>
            </w:r>
            <w:r w:rsidRPr="00487029">
              <w:t xml:space="preserve"> </w:t>
            </w:r>
          </w:p>
          <w:p w:rsidR="00610E16" w:rsidRPr="00487029" w:rsidRDefault="00610E16" w:rsidP="00610E16">
            <w:pPr>
              <w:pStyle w:val="Tablehead"/>
            </w:pPr>
            <w:r w:rsidRPr="00487029">
              <w:t>ship receiver</w:t>
            </w:r>
          </w:p>
          <w:p w:rsidR="00610E16" w:rsidRPr="00487029" w:rsidRDefault="00610E16" w:rsidP="00610E16">
            <w:pPr>
              <w:pStyle w:val="Tablehead"/>
            </w:pPr>
            <w:r w:rsidRPr="00487029">
              <w:t>(dB)</w:t>
            </w:r>
          </w:p>
        </w:tc>
      </w:tr>
      <w:tr w:rsidR="00610E16" w:rsidRPr="00487029" w:rsidTr="00610E16">
        <w:trPr>
          <w:jc w:val="center"/>
        </w:trPr>
        <w:tc>
          <w:tcPr>
            <w:tcW w:w="1381" w:type="dxa"/>
          </w:tcPr>
          <w:p w:rsidR="00610E16" w:rsidRPr="00487029" w:rsidRDefault="00610E16" w:rsidP="00610E16">
            <w:pPr>
              <w:pStyle w:val="Tabletext"/>
              <w:jc w:val="center"/>
              <w:rPr>
                <w:vertAlign w:val="superscript"/>
              </w:rPr>
            </w:pPr>
            <w:r w:rsidRPr="00487029">
              <w:t>23</w:t>
            </w:r>
          </w:p>
        </w:tc>
        <w:tc>
          <w:tcPr>
            <w:tcW w:w="1490" w:type="dxa"/>
          </w:tcPr>
          <w:p w:rsidR="00610E16" w:rsidRPr="00487029" w:rsidRDefault="00610E16" w:rsidP="00610E16">
            <w:pPr>
              <w:pStyle w:val="Tabletext"/>
              <w:jc w:val="center"/>
            </w:pPr>
            <w:r w:rsidRPr="00487029">
              <w:t>0</w:t>
            </w:r>
          </w:p>
        </w:tc>
        <w:tc>
          <w:tcPr>
            <w:tcW w:w="1088" w:type="dxa"/>
          </w:tcPr>
          <w:p w:rsidR="00610E16" w:rsidRPr="00487029" w:rsidRDefault="00610E16" w:rsidP="00610E16">
            <w:pPr>
              <w:pStyle w:val="Tabletext"/>
              <w:jc w:val="center"/>
            </w:pPr>
            <w:r w:rsidRPr="00487029">
              <w:t>2</w:t>
            </w:r>
            <w:r w:rsidR="005B5EB7">
              <w:rPr>
                <w:lang w:val="ru-RU"/>
              </w:rPr>
              <w:t> </w:t>
            </w:r>
            <w:r w:rsidRPr="00487029">
              <w:t>703.6</w:t>
            </w:r>
          </w:p>
        </w:tc>
        <w:tc>
          <w:tcPr>
            <w:tcW w:w="1228" w:type="dxa"/>
          </w:tcPr>
          <w:p w:rsidR="00610E16" w:rsidRPr="00487029" w:rsidRDefault="00610E16" w:rsidP="00610E16">
            <w:pPr>
              <w:pStyle w:val="Tabletext"/>
              <w:jc w:val="center"/>
              <w:rPr>
                <w:vertAlign w:val="superscript"/>
              </w:rPr>
            </w:pPr>
            <w:r w:rsidRPr="00487029">
              <w:t>0</w:t>
            </w:r>
          </w:p>
        </w:tc>
        <w:tc>
          <w:tcPr>
            <w:tcW w:w="2364" w:type="dxa"/>
          </w:tcPr>
          <w:p w:rsidR="00610E16" w:rsidRPr="00487029" w:rsidRDefault="005B5EB7" w:rsidP="00610E16">
            <w:pPr>
              <w:pStyle w:val="Tabletext"/>
              <w:jc w:val="center"/>
            </w:pPr>
            <w:r>
              <w:rPr>
                <w:lang w:val="ru-RU"/>
              </w:rPr>
              <w:t>−</w:t>
            </w:r>
            <w:r w:rsidR="00610E16" w:rsidRPr="00487029">
              <w:t>153.2/</w:t>
            </w:r>
            <w:r>
              <w:rPr>
                <w:lang w:val="ru-RU"/>
              </w:rPr>
              <w:t>−</w:t>
            </w:r>
            <w:r w:rsidR="00610E16" w:rsidRPr="00487029">
              <w:t>149/4.2</w:t>
            </w:r>
          </w:p>
        </w:tc>
        <w:tc>
          <w:tcPr>
            <w:tcW w:w="1440" w:type="dxa"/>
          </w:tcPr>
          <w:p w:rsidR="00610E16" w:rsidRPr="00487029" w:rsidRDefault="00610E16" w:rsidP="00610E16">
            <w:pPr>
              <w:pStyle w:val="Tabletext"/>
              <w:jc w:val="center"/>
            </w:pPr>
            <w:r w:rsidRPr="00487029">
              <w:t>5.6</w:t>
            </w:r>
          </w:p>
        </w:tc>
      </w:tr>
      <w:tr w:rsidR="00610E16" w:rsidRPr="00487029" w:rsidTr="00610E16">
        <w:trPr>
          <w:jc w:val="center"/>
        </w:trPr>
        <w:tc>
          <w:tcPr>
            <w:tcW w:w="1381" w:type="dxa"/>
          </w:tcPr>
          <w:p w:rsidR="00610E16" w:rsidRPr="00487029" w:rsidRDefault="00610E16" w:rsidP="00610E16">
            <w:pPr>
              <w:pStyle w:val="Tabletext"/>
              <w:jc w:val="center"/>
              <w:rPr>
                <w:vertAlign w:val="superscript"/>
              </w:rPr>
            </w:pPr>
            <w:r w:rsidRPr="00487029">
              <w:t>22</w:t>
            </w:r>
          </w:p>
        </w:tc>
        <w:tc>
          <w:tcPr>
            <w:tcW w:w="1490" w:type="dxa"/>
          </w:tcPr>
          <w:p w:rsidR="00610E16" w:rsidRPr="00487029" w:rsidRDefault="00610E16" w:rsidP="00610E16">
            <w:pPr>
              <w:pStyle w:val="Tabletext"/>
              <w:jc w:val="center"/>
            </w:pPr>
            <w:r w:rsidRPr="00487029">
              <w:t>15.9</w:t>
            </w:r>
          </w:p>
        </w:tc>
        <w:tc>
          <w:tcPr>
            <w:tcW w:w="1088" w:type="dxa"/>
          </w:tcPr>
          <w:p w:rsidR="00610E16" w:rsidRPr="00487029" w:rsidRDefault="00610E16" w:rsidP="00610E16">
            <w:pPr>
              <w:pStyle w:val="Tabletext"/>
              <w:jc w:val="center"/>
            </w:pPr>
            <w:r w:rsidRPr="00487029">
              <w:t>2</w:t>
            </w:r>
            <w:r w:rsidR="005B5EB7">
              <w:rPr>
                <w:lang w:val="ru-RU"/>
              </w:rPr>
              <w:t> </w:t>
            </w:r>
            <w:r w:rsidRPr="00487029">
              <w:t>592.7</w:t>
            </w:r>
          </w:p>
        </w:tc>
        <w:tc>
          <w:tcPr>
            <w:tcW w:w="1228" w:type="dxa"/>
          </w:tcPr>
          <w:p w:rsidR="00610E16" w:rsidRPr="00487029" w:rsidRDefault="00610E16" w:rsidP="00610E16">
            <w:pPr>
              <w:pStyle w:val="Tabletext"/>
              <w:jc w:val="center"/>
            </w:pPr>
            <w:r w:rsidRPr="00487029">
              <w:t>0.5</w:t>
            </w:r>
          </w:p>
        </w:tc>
        <w:tc>
          <w:tcPr>
            <w:tcW w:w="2364" w:type="dxa"/>
          </w:tcPr>
          <w:p w:rsidR="00610E16" w:rsidRPr="00487029" w:rsidRDefault="005B5EB7" w:rsidP="00610E16">
            <w:pPr>
              <w:pStyle w:val="Tabletext"/>
              <w:jc w:val="center"/>
            </w:pPr>
            <w:r>
              <w:rPr>
                <w:lang w:val="ru-RU"/>
              </w:rPr>
              <w:t>−</w:t>
            </w:r>
            <w:r w:rsidR="00610E16" w:rsidRPr="00487029">
              <w:t>152.8/</w:t>
            </w:r>
            <w:r>
              <w:rPr>
                <w:lang w:val="ru-RU"/>
              </w:rPr>
              <w:t>−</w:t>
            </w:r>
            <w:r w:rsidR="00610E16" w:rsidRPr="00487029">
              <w:t>148.9/3.9</w:t>
            </w:r>
          </w:p>
        </w:tc>
        <w:tc>
          <w:tcPr>
            <w:tcW w:w="1440" w:type="dxa"/>
          </w:tcPr>
          <w:p w:rsidR="00610E16" w:rsidRPr="00487029" w:rsidRDefault="00610E16" w:rsidP="00610E16">
            <w:pPr>
              <w:pStyle w:val="Tabletext"/>
              <w:jc w:val="center"/>
            </w:pPr>
            <w:r w:rsidRPr="00487029">
              <w:t>6</w:t>
            </w:r>
          </w:p>
        </w:tc>
      </w:tr>
      <w:tr w:rsidR="00610E16" w:rsidRPr="00487029" w:rsidTr="00610E16">
        <w:trPr>
          <w:jc w:val="center"/>
        </w:trPr>
        <w:tc>
          <w:tcPr>
            <w:tcW w:w="1381" w:type="dxa"/>
          </w:tcPr>
          <w:p w:rsidR="00610E16" w:rsidRPr="00487029" w:rsidRDefault="00610E16" w:rsidP="00610E16">
            <w:pPr>
              <w:pStyle w:val="Tabletext"/>
              <w:jc w:val="center"/>
            </w:pPr>
            <w:r w:rsidRPr="00487029">
              <w:t>21</w:t>
            </w:r>
          </w:p>
        </w:tc>
        <w:tc>
          <w:tcPr>
            <w:tcW w:w="1490" w:type="dxa"/>
          </w:tcPr>
          <w:p w:rsidR="00610E16" w:rsidRPr="00487029" w:rsidRDefault="00610E16" w:rsidP="00610E16">
            <w:pPr>
              <w:pStyle w:val="Tabletext"/>
              <w:jc w:val="center"/>
            </w:pPr>
            <w:r w:rsidRPr="00487029">
              <w:t>31.8</w:t>
            </w:r>
          </w:p>
        </w:tc>
        <w:tc>
          <w:tcPr>
            <w:tcW w:w="1088" w:type="dxa"/>
          </w:tcPr>
          <w:p w:rsidR="00610E16" w:rsidRPr="00487029" w:rsidRDefault="00610E16" w:rsidP="00610E16">
            <w:pPr>
              <w:pStyle w:val="Tabletext"/>
              <w:jc w:val="center"/>
            </w:pPr>
            <w:r w:rsidRPr="00487029">
              <w:t>2</w:t>
            </w:r>
            <w:r w:rsidR="005B5EB7">
              <w:rPr>
                <w:lang w:val="ru-RU"/>
              </w:rPr>
              <w:t> </w:t>
            </w:r>
            <w:r w:rsidRPr="00487029">
              <w:t>481.6</w:t>
            </w:r>
          </w:p>
        </w:tc>
        <w:tc>
          <w:tcPr>
            <w:tcW w:w="1228" w:type="dxa"/>
          </w:tcPr>
          <w:p w:rsidR="00610E16" w:rsidRPr="00487029" w:rsidRDefault="00610E16" w:rsidP="00610E16">
            <w:pPr>
              <w:pStyle w:val="Tabletext"/>
              <w:jc w:val="center"/>
            </w:pPr>
            <w:r w:rsidRPr="00487029">
              <w:t>1.0</w:t>
            </w:r>
          </w:p>
        </w:tc>
        <w:tc>
          <w:tcPr>
            <w:tcW w:w="2364" w:type="dxa"/>
          </w:tcPr>
          <w:p w:rsidR="00610E16" w:rsidRPr="00487029" w:rsidRDefault="005B5EB7" w:rsidP="00610E16">
            <w:pPr>
              <w:pStyle w:val="Tabletext"/>
              <w:jc w:val="center"/>
            </w:pPr>
            <w:r>
              <w:rPr>
                <w:lang w:val="ru-RU"/>
              </w:rPr>
              <w:t>−</w:t>
            </w:r>
            <w:r w:rsidR="00610E16" w:rsidRPr="00487029">
              <w:t>152.4/</w:t>
            </w:r>
            <w:r>
              <w:rPr>
                <w:lang w:val="ru-RU"/>
              </w:rPr>
              <w:t>−</w:t>
            </w:r>
            <w:r w:rsidR="00610E16" w:rsidRPr="00487029">
              <w:t>148.8/3.6</w:t>
            </w:r>
          </w:p>
        </w:tc>
        <w:tc>
          <w:tcPr>
            <w:tcW w:w="1440" w:type="dxa"/>
          </w:tcPr>
          <w:p w:rsidR="00610E16" w:rsidRPr="00487029" w:rsidRDefault="00610E16" w:rsidP="00610E16">
            <w:pPr>
              <w:pStyle w:val="Tabletext"/>
              <w:jc w:val="center"/>
            </w:pPr>
            <w:r w:rsidRPr="00487029">
              <w:t>6.4</w:t>
            </w:r>
          </w:p>
        </w:tc>
      </w:tr>
      <w:tr w:rsidR="00610E16" w:rsidRPr="00487029" w:rsidTr="00610E16">
        <w:trPr>
          <w:jc w:val="center"/>
        </w:trPr>
        <w:tc>
          <w:tcPr>
            <w:tcW w:w="1381" w:type="dxa"/>
          </w:tcPr>
          <w:p w:rsidR="00610E16" w:rsidRPr="00487029" w:rsidRDefault="00610E16" w:rsidP="00610E16">
            <w:pPr>
              <w:pStyle w:val="Tabletext"/>
              <w:jc w:val="center"/>
            </w:pPr>
            <w:r w:rsidRPr="00487029">
              <w:t>20</w:t>
            </w:r>
          </w:p>
        </w:tc>
        <w:tc>
          <w:tcPr>
            <w:tcW w:w="1490" w:type="dxa"/>
          </w:tcPr>
          <w:p w:rsidR="00610E16" w:rsidRPr="00487029" w:rsidRDefault="00610E16" w:rsidP="00610E16">
            <w:pPr>
              <w:pStyle w:val="Tabletext"/>
              <w:jc w:val="center"/>
            </w:pPr>
            <w:r w:rsidRPr="00487029">
              <w:t>47.7</w:t>
            </w:r>
          </w:p>
        </w:tc>
        <w:tc>
          <w:tcPr>
            <w:tcW w:w="1088" w:type="dxa"/>
          </w:tcPr>
          <w:p w:rsidR="00610E16" w:rsidRPr="00487029" w:rsidRDefault="00610E16" w:rsidP="00610E16">
            <w:pPr>
              <w:pStyle w:val="Tabletext"/>
              <w:jc w:val="center"/>
            </w:pPr>
            <w:r w:rsidRPr="00487029">
              <w:t>2</w:t>
            </w:r>
            <w:r w:rsidR="005B5EB7">
              <w:rPr>
                <w:lang w:val="ru-RU"/>
              </w:rPr>
              <w:t> </w:t>
            </w:r>
            <w:r w:rsidRPr="00487029">
              <w:t>370.5</w:t>
            </w:r>
          </w:p>
        </w:tc>
        <w:tc>
          <w:tcPr>
            <w:tcW w:w="1228" w:type="dxa"/>
          </w:tcPr>
          <w:p w:rsidR="00610E16" w:rsidRPr="00487029" w:rsidRDefault="00610E16" w:rsidP="00610E16">
            <w:pPr>
              <w:pStyle w:val="Tabletext"/>
              <w:jc w:val="center"/>
            </w:pPr>
            <w:r w:rsidRPr="00487029">
              <w:t>3.2</w:t>
            </w:r>
          </w:p>
        </w:tc>
        <w:tc>
          <w:tcPr>
            <w:tcW w:w="2364" w:type="dxa"/>
          </w:tcPr>
          <w:p w:rsidR="00610E16" w:rsidRPr="00487029" w:rsidRDefault="005B5EB7" w:rsidP="00610E16">
            <w:pPr>
              <w:pStyle w:val="Tabletext"/>
              <w:jc w:val="center"/>
            </w:pPr>
            <w:r>
              <w:rPr>
                <w:lang w:val="ru-RU"/>
              </w:rPr>
              <w:t>−</w:t>
            </w:r>
            <w:r w:rsidR="00610E16" w:rsidRPr="00487029">
              <w:t>152/</w:t>
            </w:r>
            <w:r>
              <w:rPr>
                <w:lang w:val="ru-RU"/>
              </w:rPr>
              <w:t>−</w:t>
            </w:r>
            <w:r w:rsidR="00610E16" w:rsidRPr="00487029">
              <w:t>148.5/3.5</w:t>
            </w:r>
          </w:p>
        </w:tc>
        <w:tc>
          <w:tcPr>
            <w:tcW w:w="1440" w:type="dxa"/>
          </w:tcPr>
          <w:p w:rsidR="00610E16" w:rsidRPr="00487029" w:rsidRDefault="00610E16" w:rsidP="00610E16">
            <w:pPr>
              <w:pStyle w:val="Tabletext"/>
              <w:jc w:val="center"/>
            </w:pPr>
            <w:r w:rsidRPr="00487029">
              <w:t>6.8</w:t>
            </w:r>
          </w:p>
        </w:tc>
      </w:tr>
      <w:tr w:rsidR="00610E16" w:rsidRPr="00487029" w:rsidTr="00610E16">
        <w:trPr>
          <w:jc w:val="center"/>
        </w:trPr>
        <w:tc>
          <w:tcPr>
            <w:tcW w:w="1381" w:type="dxa"/>
          </w:tcPr>
          <w:p w:rsidR="00610E16" w:rsidRPr="00487029" w:rsidRDefault="00610E16" w:rsidP="00610E16">
            <w:pPr>
              <w:pStyle w:val="Tabletext"/>
              <w:jc w:val="center"/>
            </w:pPr>
            <w:r w:rsidRPr="00487029">
              <w:t>19</w:t>
            </w:r>
          </w:p>
        </w:tc>
        <w:tc>
          <w:tcPr>
            <w:tcW w:w="1490" w:type="dxa"/>
          </w:tcPr>
          <w:p w:rsidR="00610E16" w:rsidRPr="00487029" w:rsidRDefault="00610E16" w:rsidP="00610E16">
            <w:pPr>
              <w:pStyle w:val="Tabletext"/>
              <w:jc w:val="center"/>
            </w:pPr>
            <w:r w:rsidRPr="00487029">
              <w:t>63.6</w:t>
            </w:r>
          </w:p>
        </w:tc>
        <w:tc>
          <w:tcPr>
            <w:tcW w:w="1088" w:type="dxa"/>
          </w:tcPr>
          <w:p w:rsidR="00610E16" w:rsidRPr="00487029" w:rsidRDefault="00610E16" w:rsidP="00610E16">
            <w:pPr>
              <w:pStyle w:val="Tabletext"/>
              <w:jc w:val="center"/>
            </w:pPr>
            <w:r w:rsidRPr="00487029">
              <w:t>2</w:t>
            </w:r>
            <w:r w:rsidR="005B5EB7">
              <w:rPr>
                <w:lang w:val="ru-RU"/>
              </w:rPr>
              <w:t> </w:t>
            </w:r>
            <w:r w:rsidRPr="00487029">
              <w:t>259.6</w:t>
            </w:r>
          </w:p>
        </w:tc>
        <w:tc>
          <w:tcPr>
            <w:tcW w:w="1228" w:type="dxa"/>
          </w:tcPr>
          <w:p w:rsidR="00610E16" w:rsidRPr="00487029" w:rsidRDefault="00610E16" w:rsidP="00610E16">
            <w:pPr>
              <w:pStyle w:val="Tabletext"/>
              <w:jc w:val="center"/>
            </w:pPr>
            <w:r w:rsidRPr="00487029">
              <w:t>4.4</w:t>
            </w:r>
          </w:p>
        </w:tc>
        <w:tc>
          <w:tcPr>
            <w:tcW w:w="2364" w:type="dxa"/>
          </w:tcPr>
          <w:p w:rsidR="00610E16" w:rsidRPr="00487029" w:rsidRDefault="005B5EB7" w:rsidP="005B5EB7">
            <w:pPr>
              <w:pStyle w:val="Tabletext"/>
              <w:jc w:val="center"/>
            </w:pPr>
            <w:r>
              <w:rPr>
                <w:lang w:val="ru-RU"/>
              </w:rPr>
              <w:t>−</w:t>
            </w:r>
            <w:r w:rsidR="00610E16" w:rsidRPr="00487029">
              <w:t>151.6/</w:t>
            </w:r>
            <w:r>
              <w:rPr>
                <w:lang w:val="ru-RU"/>
              </w:rPr>
              <w:t>−</w:t>
            </w:r>
            <w:r w:rsidR="00610E16" w:rsidRPr="00487029">
              <w:t>148.3/3.3</w:t>
            </w:r>
          </w:p>
        </w:tc>
        <w:tc>
          <w:tcPr>
            <w:tcW w:w="1440" w:type="dxa"/>
          </w:tcPr>
          <w:p w:rsidR="00610E16" w:rsidRPr="00487029" w:rsidRDefault="00610E16" w:rsidP="00610E16">
            <w:pPr>
              <w:pStyle w:val="Tabletext"/>
              <w:jc w:val="center"/>
            </w:pPr>
            <w:r w:rsidRPr="00487029">
              <w:t>7.2</w:t>
            </w:r>
          </w:p>
        </w:tc>
      </w:tr>
      <w:tr w:rsidR="00610E16" w:rsidRPr="00487029" w:rsidTr="00610E16">
        <w:trPr>
          <w:jc w:val="center"/>
        </w:trPr>
        <w:tc>
          <w:tcPr>
            <w:tcW w:w="1381" w:type="dxa"/>
          </w:tcPr>
          <w:p w:rsidR="00610E16" w:rsidRPr="00487029" w:rsidRDefault="00610E16" w:rsidP="00610E16">
            <w:pPr>
              <w:pStyle w:val="Tabletext"/>
              <w:jc w:val="center"/>
            </w:pPr>
            <w:r w:rsidRPr="00487029">
              <w:t>18</w:t>
            </w:r>
          </w:p>
        </w:tc>
        <w:tc>
          <w:tcPr>
            <w:tcW w:w="1490" w:type="dxa"/>
          </w:tcPr>
          <w:p w:rsidR="00610E16" w:rsidRPr="00487029" w:rsidRDefault="00610E16" w:rsidP="00610E16">
            <w:pPr>
              <w:pStyle w:val="Tabletext"/>
              <w:jc w:val="center"/>
            </w:pPr>
            <w:r w:rsidRPr="00487029">
              <w:t>79.5</w:t>
            </w:r>
          </w:p>
        </w:tc>
        <w:tc>
          <w:tcPr>
            <w:tcW w:w="1088" w:type="dxa"/>
          </w:tcPr>
          <w:p w:rsidR="00610E16" w:rsidRPr="00487029" w:rsidRDefault="00610E16" w:rsidP="00610E16">
            <w:pPr>
              <w:pStyle w:val="Tabletext"/>
              <w:jc w:val="center"/>
            </w:pPr>
            <w:r w:rsidRPr="00487029">
              <w:t>2</w:t>
            </w:r>
            <w:r w:rsidR="005B5EB7">
              <w:rPr>
                <w:lang w:val="ru-RU"/>
              </w:rPr>
              <w:t> </w:t>
            </w:r>
            <w:r w:rsidRPr="00487029">
              <w:t>148.8</w:t>
            </w:r>
          </w:p>
        </w:tc>
        <w:tc>
          <w:tcPr>
            <w:tcW w:w="1228" w:type="dxa"/>
          </w:tcPr>
          <w:p w:rsidR="00610E16" w:rsidRPr="00487029" w:rsidRDefault="00610E16" w:rsidP="00610E16">
            <w:pPr>
              <w:pStyle w:val="Tabletext"/>
              <w:jc w:val="center"/>
            </w:pPr>
            <w:r w:rsidRPr="00487029">
              <w:t>5.6</w:t>
            </w:r>
          </w:p>
        </w:tc>
        <w:tc>
          <w:tcPr>
            <w:tcW w:w="2364" w:type="dxa"/>
          </w:tcPr>
          <w:p w:rsidR="00610E16" w:rsidRPr="00487029" w:rsidRDefault="005B5EB7" w:rsidP="00610E16">
            <w:pPr>
              <w:pStyle w:val="Tabletext"/>
              <w:jc w:val="center"/>
            </w:pPr>
            <w:r>
              <w:rPr>
                <w:lang w:val="ru-RU"/>
              </w:rPr>
              <w:t>−</w:t>
            </w:r>
            <w:r w:rsidR="00610E16" w:rsidRPr="00487029">
              <w:t>151.2/</w:t>
            </w:r>
            <w:r>
              <w:rPr>
                <w:lang w:val="ru-RU"/>
              </w:rPr>
              <w:t>−</w:t>
            </w:r>
            <w:r w:rsidR="00610E16" w:rsidRPr="00487029">
              <w:t>148.1/3.1</w:t>
            </w:r>
          </w:p>
        </w:tc>
        <w:tc>
          <w:tcPr>
            <w:tcW w:w="1440" w:type="dxa"/>
          </w:tcPr>
          <w:p w:rsidR="00610E16" w:rsidRPr="00487029" w:rsidRDefault="00610E16" w:rsidP="00610E16">
            <w:pPr>
              <w:pStyle w:val="Tabletext"/>
              <w:jc w:val="center"/>
            </w:pPr>
            <w:r w:rsidRPr="00487029">
              <w:t>7.6</w:t>
            </w:r>
          </w:p>
        </w:tc>
      </w:tr>
      <w:tr w:rsidR="00610E16" w:rsidRPr="00487029" w:rsidTr="00610E16">
        <w:trPr>
          <w:jc w:val="center"/>
        </w:trPr>
        <w:tc>
          <w:tcPr>
            <w:tcW w:w="1381" w:type="dxa"/>
          </w:tcPr>
          <w:p w:rsidR="00610E16" w:rsidRPr="00487029" w:rsidRDefault="00610E16" w:rsidP="00610E16">
            <w:pPr>
              <w:pStyle w:val="Tabletext"/>
              <w:jc w:val="center"/>
            </w:pPr>
            <w:r w:rsidRPr="00487029">
              <w:t>17</w:t>
            </w:r>
          </w:p>
        </w:tc>
        <w:tc>
          <w:tcPr>
            <w:tcW w:w="1490" w:type="dxa"/>
          </w:tcPr>
          <w:p w:rsidR="00610E16" w:rsidRPr="00487029" w:rsidRDefault="00610E16" w:rsidP="00610E16">
            <w:pPr>
              <w:pStyle w:val="Tabletext"/>
              <w:jc w:val="center"/>
            </w:pPr>
            <w:r w:rsidRPr="00487029">
              <w:t>95.4</w:t>
            </w:r>
          </w:p>
        </w:tc>
        <w:tc>
          <w:tcPr>
            <w:tcW w:w="1088" w:type="dxa"/>
          </w:tcPr>
          <w:p w:rsidR="00610E16" w:rsidRPr="00487029" w:rsidRDefault="00610E16" w:rsidP="00610E16">
            <w:pPr>
              <w:pStyle w:val="Tabletext"/>
              <w:jc w:val="center"/>
            </w:pPr>
            <w:r w:rsidRPr="00487029">
              <w:t>2</w:t>
            </w:r>
            <w:r w:rsidR="005B5EB7">
              <w:rPr>
                <w:lang w:val="ru-RU"/>
              </w:rPr>
              <w:t> </w:t>
            </w:r>
            <w:r w:rsidRPr="00487029">
              <w:t>038.3</w:t>
            </w:r>
          </w:p>
        </w:tc>
        <w:tc>
          <w:tcPr>
            <w:tcW w:w="1228" w:type="dxa"/>
          </w:tcPr>
          <w:p w:rsidR="00610E16" w:rsidRPr="00487029" w:rsidRDefault="00610E16" w:rsidP="00610E16">
            <w:pPr>
              <w:pStyle w:val="Tabletext"/>
              <w:jc w:val="center"/>
            </w:pPr>
            <w:r w:rsidRPr="00487029">
              <w:t>7.0</w:t>
            </w:r>
          </w:p>
        </w:tc>
        <w:tc>
          <w:tcPr>
            <w:tcW w:w="2364" w:type="dxa"/>
          </w:tcPr>
          <w:p w:rsidR="00610E16" w:rsidRPr="00487029" w:rsidRDefault="005B5EB7" w:rsidP="00610E16">
            <w:pPr>
              <w:pStyle w:val="Tabletext"/>
              <w:jc w:val="center"/>
            </w:pPr>
            <w:r>
              <w:rPr>
                <w:lang w:val="ru-RU"/>
              </w:rPr>
              <w:t>−</w:t>
            </w:r>
            <w:r w:rsidR="00610E16" w:rsidRPr="00487029">
              <w:t>150.7/</w:t>
            </w:r>
            <w:r>
              <w:rPr>
                <w:lang w:val="ru-RU"/>
              </w:rPr>
              <w:t>−</w:t>
            </w:r>
            <w:r w:rsidR="00610E16" w:rsidRPr="00487029">
              <w:t>147.9/2.8</w:t>
            </w:r>
          </w:p>
        </w:tc>
        <w:tc>
          <w:tcPr>
            <w:tcW w:w="1440" w:type="dxa"/>
          </w:tcPr>
          <w:p w:rsidR="00610E16" w:rsidRPr="00487029" w:rsidRDefault="00610E16" w:rsidP="00610E16">
            <w:pPr>
              <w:pStyle w:val="Tabletext"/>
              <w:jc w:val="center"/>
            </w:pPr>
            <w:r w:rsidRPr="00487029">
              <w:t>8</w:t>
            </w:r>
          </w:p>
        </w:tc>
      </w:tr>
      <w:tr w:rsidR="00610E16" w:rsidRPr="00487029" w:rsidTr="00610E16">
        <w:trPr>
          <w:jc w:val="center"/>
        </w:trPr>
        <w:tc>
          <w:tcPr>
            <w:tcW w:w="1381" w:type="dxa"/>
          </w:tcPr>
          <w:p w:rsidR="00610E16" w:rsidRPr="00487029" w:rsidRDefault="00610E16" w:rsidP="00610E16">
            <w:pPr>
              <w:pStyle w:val="Tabletext"/>
              <w:jc w:val="center"/>
            </w:pPr>
            <w:r w:rsidRPr="00487029">
              <w:t>16</w:t>
            </w:r>
          </w:p>
        </w:tc>
        <w:tc>
          <w:tcPr>
            <w:tcW w:w="1490" w:type="dxa"/>
          </w:tcPr>
          <w:p w:rsidR="00610E16" w:rsidRPr="00487029" w:rsidRDefault="00610E16" w:rsidP="00610E16">
            <w:pPr>
              <w:pStyle w:val="Tabletext"/>
              <w:jc w:val="center"/>
            </w:pPr>
            <w:r w:rsidRPr="00487029">
              <w:t>111.3</w:t>
            </w:r>
          </w:p>
        </w:tc>
        <w:tc>
          <w:tcPr>
            <w:tcW w:w="1088" w:type="dxa"/>
          </w:tcPr>
          <w:p w:rsidR="00610E16" w:rsidRPr="00487029" w:rsidRDefault="00610E16" w:rsidP="00610E16">
            <w:pPr>
              <w:pStyle w:val="Tabletext"/>
              <w:jc w:val="center"/>
            </w:pPr>
            <w:r w:rsidRPr="00487029">
              <w:t>1</w:t>
            </w:r>
            <w:r w:rsidR="005B5EB7">
              <w:rPr>
                <w:lang w:val="ru-RU"/>
              </w:rPr>
              <w:t> </w:t>
            </w:r>
            <w:r w:rsidRPr="00487029">
              <w:t>928.1</w:t>
            </w:r>
          </w:p>
        </w:tc>
        <w:tc>
          <w:tcPr>
            <w:tcW w:w="1228" w:type="dxa"/>
          </w:tcPr>
          <w:p w:rsidR="00610E16" w:rsidRPr="00487029" w:rsidRDefault="00610E16" w:rsidP="00610E16">
            <w:pPr>
              <w:pStyle w:val="Tabletext"/>
              <w:jc w:val="center"/>
            </w:pPr>
            <w:r w:rsidRPr="00487029">
              <w:t>8.4</w:t>
            </w:r>
          </w:p>
        </w:tc>
        <w:tc>
          <w:tcPr>
            <w:tcW w:w="2364" w:type="dxa"/>
          </w:tcPr>
          <w:p w:rsidR="00610E16" w:rsidRPr="00487029" w:rsidRDefault="005B5EB7" w:rsidP="00610E16">
            <w:pPr>
              <w:pStyle w:val="Tabletext"/>
              <w:jc w:val="center"/>
            </w:pPr>
            <w:r>
              <w:rPr>
                <w:lang w:val="ru-RU"/>
              </w:rPr>
              <w:t>−</w:t>
            </w:r>
            <w:r w:rsidR="00610E16" w:rsidRPr="00487029">
              <w:t>150.2/</w:t>
            </w:r>
            <w:r>
              <w:rPr>
                <w:lang w:val="ru-RU"/>
              </w:rPr>
              <w:t>−</w:t>
            </w:r>
            <w:r w:rsidR="00610E16" w:rsidRPr="00487029">
              <w:t>147.7/2.5</w:t>
            </w:r>
          </w:p>
        </w:tc>
        <w:tc>
          <w:tcPr>
            <w:tcW w:w="1440" w:type="dxa"/>
          </w:tcPr>
          <w:p w:rsidR="00610E16" w:rsidRPr="00487029" w:rsidRDefault="00610E16" w:rsidP="00610E16">
            <w:pPr>
              <w:pStyle w:val="Tabletext"/>
              <w:jc w:val="center"/>
            </w:pPr>
            <w:r w:rsidRPr="00487029">
              <w:t>8.5</w:t>
            </w:r>
          </w:p>
        </w:tc>
      </w:tr>
      <w:tr w:rsidR="00610E16" w:rsidRPr="00487029" w:rsidTr="00610E16">
        <w:trPr>
          <w:jc w:val="center"/>
        </w:trPr>
        <w:tc>
          <w:tcPr>
            <w:tcW w:w="1381" w:type="dxa"/>
          </w:tcPr>
          <w:p w:rsidR="00610E16" w:rsidRPr="00487029" w:rsidRDefault="00610E16" w:rsidP="00610E16">
            <w:pPr>
              <w:pStyle w:val="Tabletext"/>
              <w:jc w:val="center"/>
            </w:pPr>
            <w:r w:rsidRPr="00487029">
              <w:t>15</w:t>
            </w:r>
          </w:p>
        </w:tc>
        <w:tc>
          <w:tcPr>
            <w:tcW w:w="1490" w:type="dxa"/>
          </w:tcPr>
          <w:p w:rsidR="00610E16" w:rsidRPr="00487029" w:rsidRDefault="00610E16" w:rsidP="00610E16">
            <w:pPr>
              <w:pStyle w:val="Tabletext"/>
              <w:jc w:val="center"/>
            </w:pPr>
            <w:r w:rsidRPr="00487029">
              <w:t>127.2</w:t>
            </w:r>
          </w:p>
        </w:tc>
        <w:tc>
          <w:tcPr>
            <w:tcW w:w="1088" w:type="dxa"/>
          </w:tcPr>
          <w:p w:rsidR="00610E16" w:rsidRPr="00487029" w:rsidRDefault="00610E16" w:rsidP="00610E16">
            <w:pPr>
              <w:pStyle w:val="Tabletext"/>
              <w:jc w:val="center"/>
            </w:pPr>
            <w:r w:rsidRPr="00487029">
              <w:t>1</w:t>
            </w:r>
            <w:r w:rsidR="005B5EB7">
              <w:rPr>
                <w:lang w:val="ru-RU"/>
              </w:rPr>
              <w:t> </w:t>
            </w:r>
            <w:r w:rsidRPr="00487029">
              <w:t>818.4</w:t>
            </w:r>
          </w:p>
        </w:tc>
        <w:tc>
          <w:tcPr>
            <w:tcW w:w="1228" w:type="dxa"/>
          </w:tcPr>
          <w:p w:rsidR="00610E16" w:rsidRPr="00487029" w:rsidRDefault="00610E16" w:rsidP="00610E16">
            <w:pPr>
              <w:pStyle w:val="Tabletext"/>
              <w:jc w:val="center"/>
            </w:pPr>
            <w:r w:rsidRPr="00487029">
              <w:t>10.0</w:t>
            </w:r>
          </w:p>
        </w:tc>
        <w:tc>
          <w:tcPr>
            <w:tcW w:w="2364" w:type="dxa"/>
          </w:tcPr>
          <w:p w:rsidR="00610E16" w:rsidRPr="00487029" w:rsidRDefault="005B5EB7" w:rsidP="00610E16">
            <w:pPr>
              <w:pStyle w:val="Tabletext"/>
              <w:jc w:val="center"/>
            </w:pPr>
            <w:r>
              <w:rPr>
                <w:lang w:val="ru-RU"/>
              </w:rPr>
              <w:t>−</w:t>
            </w:r>
            <w:r w:rsidR="00610E16" w:rsidRPr="00487029">
              <w:t>149.7/</w:t>
            </w:r>
            <w:r>
              <w:rPr>
                <w:lang w:val="ru-RU"/>
              </w:rPr>
              <w:t>−</w:t>
            </w:r>
            <w:r w:rsidR="00610E16" w:rsidRPr="00487029">
              <w:t>147.4/2.3</w:t>
            </w:r>
          </w:p>
        </w:tc>
        <w:tc>
          <w:tcPr>
            <w:tcW w:w="1440" w:type="dxa"/>
          </w:tcPr>
          <w:p w:rsidR="00610E16" w:rsidRPr="00487029" w:rsidRDefault="00610E16" w:rsidP="00610E16">
            <w:pPr>
              <w:pStyle w:val="Tabletext"/>
              <w:jc w:val="center"/>
            </w:pPr>
            <w:r w:rsidRPr="00487029">
              <w:t>8.9</w:t>
            </w:r>
          </w:p>
        </w:tc>
      </w:tr>
      <w:tr w:rsidR="00610E16" w:rsidRPr="00487029" w:rsidTr="00610E16">
        <w:trPr>
          <w:jc w:val="center"/>
        </w:trPr>
        <w:tc>
          <w:tcPr>
            <w:tcW w:w="1381" w:type="dxa"/>
          </w:tcPr>
          <w:p w:rsidR="00610E16" w:rsidRPr="00487029" w:rsidRDefault="00610E16" w:rsidP="00610E16">
            <w:pPr>
              <w:pStyle w:val="Tabletext"/>
              <w:jc w:val="center"/>
            </w:pPr>
            <w:r w:rsidRPr="00487029">
              <w:t>14</w:t>
            </w:r>
          </w:p>
        </w:tc>
        <w:tc>
          <w:tcPr>
            <w:tcW w:w="1490" w:type="dxa"/>
          </w:tcPr>
          <w:p w:rsidR="00610E16" w:rsidRPr="00487029" w:rsidRDefault="00610E16" w:rsidP="00610E16">
            <w:pPr>
              <w:pStyle w:val="Tabletext"/>
              <w:jc w:val="center"/>
            </w:pPr>
            <w:r w:rsidRPr="00487029">
              <w:t>143.1</w:t>
            </w:r>
          </w:p>
        </w:tc>
        <w:tc>
          <w:tcPr>
            <w:tcW w:w="1088" w:type="dxa"/>
          </w:tcPr>
          <w:p w:rsidR="00610E16" w:rsidRPr="00487029" w:rsidRDefault="00610E16" w:rsidP="00610E16">
            <w:pPr>
              <w:pStyle w:val="Tabletext"/>
              <w:jc w:val="center"/>
            </w:pPr>
            <w:r w:rsidRPr="00487029">
              <w:t>1</w:t>
            </w:r>
            <w:r w:rsidR="005B5EB7">
              <w:rPr>
                <w:lang w:val="ru-RU"/>
              </w:rPr>
              <w:t> </w:t>
            </w:r>
            <w:r w:rsidRPr="00487029">
              <w:t>709.2</w:t>
            </w:r>
          </w:p>
        </w:tc>
        <w:tc>
          <w:tcPr>
            <w:tcW w:w="1228" w:type="dxa"/>
          </w:tcPr>
          <w:p w:rsidR="00610E16" w:rsidRPr="00487029" w:rsidRDefault="00610E16" w:rsidP="00610E16">
            <w:pPr>
              <w:pStyle w:val="Tabletext"/>
              <w:jc w:val="center"/>
            </w:pPr>
            <w:r w:rsidRPr="00487029">
              <w:t>11.6</w:t>
            </w:r>
          </w:p>
        </w:tc>
        <w:tc>
          <w:tcPr>
            <w:tcW w:w="2364" w:type="dxa"/>
          </w:tcPr>
          <w:p w:rsidR="00610E16" w:rsidRPr="00487029" w:rsidRDefault="005B5EB7" w:rsidP="00610E16">
            <w:pPr>
              <w:pStyle w:val="Tabletext"/>
              <w:jc w:val="center"/>
            </w:pPr>
            <w:r>
              <w:rPr>
                <w:lang w:val="ru-RU"/>
              </w:rPr>
              <w:t>−</w:t>
            </w:r>
            <w:r w:rsidR="00610E16" w:rsidRPr="00487029">
              <w:t>149.2/</w:t>
            </w:r>
            <w:r>
              <w:rPr>
                <w:lang w:val="ru-RU"/>
              </w:rPr>
              <w:t>−</w:t>
            </w:r>
            <w:r w:rsidR="00610E16" w:rsidRPr="00487029">
              <w:t>147.1/2.1</w:t>
            </w:r>
          </w:p>
        </w:tc>
        <w:tc>
          <w:tcPr>
            <w:tcW w:w="1440" w:type="dxa"/>
          </w:tcPr>
          <w:p w:rsidR="00610E16" w:rsidRPr="00487029" w:rsidRDefault="00610E16" w:rsidP="00610E16">
            <w:pPr>
              <w:pStyle w:val="Tabletext"/>
              <w:jc w:val="center"/>
            </w:pPr>
            <w:r w:rsidRPr="00487029">
              <w:t>9.4</w:t>
            </w:r>
          </w:p>
        </w:tc>
      </w:tr>
      <w:tr w:rsidR="00610E16" w:rsidRPr="00487029" w:rsidTr="00610E16">
        <w:trPr>
          <w:jc w:val="center"/>
        </w:trPr>
        <w:tc>
          <w:tcPr>
            <w:tcW w:w="1381" w:type="dxa"/>
          </w:tcPr>
          <w:p w:rsidR="00610E16" w:rsidRPr="00487029" w:rsidRDefault="00610E16" w:rsidP="00610E16">
            <w:pPr>
              <w:pStyle w:val="Tabletext"/>
              <w:jc w:val="center"/>
            </w:pPr>
            <w:r w:rsidRPr="00487029">
              <w:t>13</w:t>
            </w:r>
          </w:p>
        </w:tc>
        <w:tc>
          <w:tcPr>
            <w:tcW w:w="1490" w:type="dxa"/>
          </w:tcPr>
          <w:p w:rsidR="00610E16" w:rsidRPr="00487029" w:rsidRDefault="00610E16" w:rsidP="00610E16">
            <w:pPr>
              <w:pStyle w:val="Tabletext"/>
              <w:jc w:val="center"/>
            </w:pPr>
            <w:r w:rsidRPr="00487029">
              <w:t>159.0</w:t>
            </w:r>
          </w:p>
        </w:tc>
        <w:tc>
          <w:tcPr>
            <w:tcW w:w="1088" w:type="dxa"/>
          </w:tcPr>
          <w:p w:rsidR="00610E16" w:rsidRPr="00487029" w:rsidRDefault="00610E16" w:rsidP="00610E16">
            <w:pPr>
              <w:pStyle w:val="Tabletext"/>
              <w:jc w:val="center"/>
            </w:pPr>
            <w:r w:rsidRPr="00487029">
              <w:t>1</w:t>
            </w:r>
            <w:r w:rsidR="005B5EB7">
              <w:rPr>
                <w:lang w:val="ru-RU"/>
              </w:rPr>
              <w:t> </w:t>
            </w:r>
            <w:r w:rsidRPr="00487029">
              <w:t>600.6</w:t>
            </w:r>
          </w:p>
        </w:tc>
        <w:tc>
          <w:tcPr>
            <w:tcW w:w="1228" w:type="dxa"/>
          </w:tcPr>
          <w:p w:rsidR="00610E16" w:rsidRPr="00487029" w:rsidRDefault="00610E16" w:rsidP="00610E16">
            <w:pPr>
              <w:pStyle w:val="Tabletext"/>
              <w:jc w:val="center"/>
            </w:pPr>
            <w:r w:rsidRPr="00487029">
              <w:t>13.5</w:t>
            </w:r>
          </w:p>
        </w:tc>
        <w:tc>
          <w:tcPr>
            <w:tcW w:w="2364" w:type="dxa"/>
          </w:tcPr>
          <w:p w:rsidR="00610E16" w:rsidRPr="00487029" w:rsidRDefault="005B5EB7" w:rsidP="00610E16">
            <w:pPr>
              <w:pStyle w:val="Tabletext"/>
              <w:jc w:val="center"/>
            </w:pPr>
            <w:r>
              <w:rPr>
                <w:lang w:val="ru-RU"/>
              </w:rPr>
              <w:t>−</w:t>
            </w:r>
            <w:r w:rsidR="00610E16" w:rsidRPr="00487029">
              <w:t>148.6/</w:t>
            </w:r>
            <w:r>
              <w:rPr>
                <w:lang w:val="ru-RU"/>
              </w:rPr>
              <w:t>−</w:t>
            </w:r>
            <w:r w:rsidR="00610E16" w:rsidRPr="00487029">
              <w:t>146.8/1.8</w:t>
            </w:r>
          </w:p>
        </w:tc>
        <w:tc>
          <w:tcPr>
            <w:tcW w:w="1440" w:type="dxa"/>
          </w:tcPr>
          <w:p w:rsidR="00610E16" w:rsidRPr="00487029" w:rsidRDefault="00610E16" w:rsidP="00610E16">
            <w:pPr>
              <w:pStyle w:val="Tabletext"/>
              <w:jc w:val="center"/>
            </w:pPr>
            <w:r w:rsidRPr="00487029">
              <w:t>9.7</w:t>
            </w:r>
          </w:p>
        </w:tc>
      </w:tr>
      <w:tr w:rsidR="00610E16" w:rsidRPr="00487029" w:rsidTr="00610E16">
        <w:trPr>
          <w:jc w:val="center"/>
        </w:trPr>
        <w:tc>
          <w:tcPr>
            <w:tcW w:w="1381" w:type="dxa"/>
          </w:tcPr>
          <w:p w:rsidR="00610E16" w:rsidRPr="00487029" w:rsidRDefault="00610E16" w:rsidP="00610E16">
            <w:pPr>
              <w:pStyle w:val="Tabletext"/>
              <w:jc w:val="center"/>
            </w:pPr>
            <w:r w:rsidRPr="00487029">
              <w:t>12</w:t>
            </w:r>
          </w:p>
        </w:tc>
        <w:tc>
          <w:tcPr>
            <w:tcW w:w="1490" w:type="dxa"/>
          </w:tcPr>
          <w:p w:rsidR="00610E16" w:rsidRPr="00487029" w:rsidRDefault="00610E16" w:rsidP="00610E16">
            <w:pPr>
              <w:pStyle w:val="Tabletext"/>
              <w:jc w:val="center"/>
            </w:pPr>
            <w:r w:rsidRPr="00487029">
              <w:t>175.0</w:t>
            </w:r>
          </w:p>
        </w:tc>
        <w:tc>
          <w:tcPr>
            <w:tcW w:w="1088" w:type="dxa"/>
          </w:tcPr>
          <w:p w:rsidR="00610E16" w:rsidRPr="00487029" w:rsidRDefault="00610E16" w:rsidP="00610E16">
            <w:pPr>
              <w:pStyle w:val="Tabletext"/>
              <w:jc w:val="center"/>
            </w:pPr>
            <w:r w:rsidRPr="00487029">
              <w:t>1</w:t>
            </w:r>
            <w:r w:rsidR="005B5EB7">
              <w:rPr>
                <w:lang w:val="ru-RU"/>
              </w:rPr>
              <w:t> </w:t>
            </w:r>
            <w:r w:rsidRPr="00487029">
              <w:t>493.0</w:t>
            </w:r>
          </w:p>
        </w:tc>
        <w:tc>
          <w:tcPr>
            <w:tcW w:w="1228" w:type="dxa"/>
          </w:tcPr>
          <w:p w:rsidR="00610E16" w:rsidRPr="00487029" w:rsidRDefault="00610E16" w:rsidP="00610E16">
            <w:pPr>
              <w:pStyle w:val="Tabletext"/>
              <w:jc w:val="center"/>
            </w:pPr>
            <w:r w:rsidRPr="00487029">
              <w:t>15.5</w:t>
            </w:r>
          </w:p>
        </w:tc>
        <w:tc>
          <w:tcPr>
            <w:tcW w:w="2364" w:type="dxa"/>
          </w:tcPr>
          <w:p w:rsidR="00610E16" w:rsidRPr="00487029" w:rsidRDefault="005B5EB7" w:rsidP="00610E16">
            <w:pPr>
              <w:pStyle w:val="Tabletext"/>
              <w:jc w:val="center"/>
            </w:pPr>
            <w:r>
              <w:rPr>
                <w:lang w:val="ru-RU"/>
              </w:rPr>
              <w:t>−</w:t>
            </w:r>
            <w:r w:rsidR="00610E16" w:rsidRPr="00487029">
              <w:t>148/</w:t>
            </w:r>
            <w:r>
              <w:rPr>
                <w:lang w:val="ru-RU"/>
              </w:rPr>
              <w:t>−</w:t>
            </w:r>
            <w:r w:rsidR="00610E16" w:rsidRPr="00487029">
              <w:t>146.5/1.5</w:t>
            </w:r>
          </w:p>
        </w:tc>
        <w:tc>
          <w:tcPr>
            <w:tcW w:w="1440" w:type="dxa"/>
          </w:tcPr>
          <w:p w:rsidR="00610E16" w:rsidRPr="00487029" w:rsidRDefault="00610E16" w:rsidP="00610E16">
            <w:pPr>
              <w:pStyle w:val="Tabletext"/>
              <w:jc w:val="center"/>
            </w:pPr>
            <w:r w:rsidRPr="00487029">
              <w:t>10.2</w:t>
            </w:r>
          </w:p>
        </w:tc>
      </w:tr>
      <w:tr w:rsidR="00610E16" w:rsidRPr="00487029" w:rsidTr="00610E16">
        <w:trPr>
          <w:jc w:val="center"/>
        </w:trPr>
        <w:tc>
          <w:tcPr>
            <w:tcW w:w="1381" w:type="dxa"/>
          </w:tcPr>
          <w:p w:rsidR="00610E16" w:rsidRPr="00487029" w:rsidRDefault="00610E16" w:rsidP="00610E16">
            <w:pPr>
              <w:pStyle w:val="Tabletext"/>
              <w:jc w:val="center"/>
            </w:pPr>
            <w:r w:rsidRPr="00487029">
              <w:t>11</w:t>
            </w:r>
          </w:p>
        </w:tc>
        <w:tc>
          <w:tcPr>
            <w:tcW w:w="1490" w:type="dxa"/>
          </w:tcPr>
          <w:p w:rsidR="00610E16" w:rsidRPr="00487029" w:rsidRDefault="00610E16" w:rsidP="00610E16">
            <w:pPr>
              <w:pStyle w:val="Tabletext"/>
              <w:jc w:val="center"/>
            </w:pPr>
            <w:r w:rsidRPr="00487029">
              <w:t>190.9</w:t>
            </w:r>
          </w:p>
        </w:tc>
        <w:tc>
          <w:tcPr>
            <w:tcW w:w="1088" w:type="dxa"/>
          </w:tcPr>
          <w:p w:rsidR="00610E16" w:rsidRPr="00487029" w:rsidRDefault="00610E16" w:rsidP="00610E16">
            <w:pPr>
              <w:pStyle w:val="Tabletext"/>
              <w:jc w:val="center"/>
            </w:pPr>
            <w:r w:rsidRPr="00487029">
              <w:t>1</w:t>
            </w:r>
            <w:r w:rsidR="005B5EB7">
              <w:rPr>
                <w:lang w:val="ru-RU"/>
              </w:rPr>
              <w:t> </w:t>
            </w:r>
            <w:r w:rsidRPr="00487029">
              <w:t>386.5</w:t>
            </w:r>
          </w:p>
        </w:tc>
        <w:tc>
          <w:tcPr>
            <w:tcW w:w="1228" w:type="dxa"/>
          </w:tcPr>
          <w:p w:rsidR="00610E16" w:rsidRPr="00487029" w:rsidRDefault="00610E16" w:rsidP="00610E16">
            <w:pPr>
              <w:pStyle w:val="Tabletext"/>
              <w:jc w:val="center"/>
            </w:pPr>
            <w:r w:rsidRPr="00487029">
              <w:t>17.8</w:t>
            </w:r>
          </w:p>
        </w:tc>
        <w:tc>
          <w:tcPr>
            <w:tcW w:w="2364" w:type="dxa"/>
          </w:tcPr>
          <w:p w:rsidR="00610E16" w:rsidRPr="00487029" w:rsidRDefault="005B5EB7" w:rsidP="00610E16">
            <w:pPr>
              <w:pStyle w:val="Tabletext"/>
              <w:jc w:val="center"/>
            </w:pPr>
            <w:r>
              <w:rPr>
                <w:lang w:val="ru-RU"/>
              </w:rPr>
              <w:t>−</w:t>
            </w:r>
            <w:r w:rsidR="00610E16" w:rsidRPr="00487029">
              <w:t>147.4/</w:t>
            </w:r>
            <w:r>
              <w:rPr>
                <w:lang w:val="ru-RU"/>
              </w:rPr>
              <w:t>−</w:t>
            </w:r>
            <w:r w:rsidR="00610E16" w:rsidRPr="00487029">
              <w:t>146.1/1.3</w:t>
            </w:r>
          </w:p>
        </w:tc>
        <w:tc>
          <w:tcPr>
            <w:tcW w:w="1440" w:type="dxa"/>
          </w:tcPr>
          <w:p w:rsidR="00610E16" w:rsidRPr="00487029" w:rsidRDefault="00610E16" w:rsidP="00610E16">
            <w:pPr>
              <w:pStyle w:val="Tabletext"/>
              <w:jc w:val="center"/>
            </w:pPr>
            <w:r w:rsidRPr="00487029">
              <w:t>10.8</w:t>
            </w:r>
          </w:p>
        </w:tc>
      </w:tr>
      <w:tr w:rsidR="00610E16" w:rsidRPr="00487029" w:rsidTr="00610E16">
        <w:trPr>
          <w:jc w:val="center"/>
        </w:trPr>
        <w:tc>
          <w:tcPr>
            <w:tcW w:w="1381" w:type="dxa"/>
          </w:tcPr>
          <w:p w:rsidR="00610E16" w:rsidRPr="00487029" w:rsidRDefault="00610E16" w:rsidP="00610E16">
            <w:pPr>
              <w:pStyle w:val="Tabletext"/>
              <w:jc w:val="center"/>
            </w:pPr>
            <w:r w:rsidRPr="00487029">
              <w:t>10</w:t>
            </w:r>
          </w:p>
        </w:tc>
        <w:tc>
          <w:tcPr>
            <w:tcW w:w="1490" w:type="dxa"/>
          </w:tcPr>
          <w:p w:rsidR="00610E16" w:rsidRPr="00487029" w:rsidRDefault="00610E16" w:rsidP="00610E16">
            <w:pPr>
              <w:pStyle w:val="Tabletext"/>
              <w:jc w:val="center"/>
            </w:pPr>
            <w:r w:rsidRPr="00487029">
              <w:t>206.8</w:t>
            </w:r>
          </w:p>
        </w:tc>
        <w:tc>
          <w:tcPr>
            <w:tcW w:w="1088" w:type="dxa"/>
          </w:tcPr>
          <w:p w:rsidR="00610E16" w:rsidRPr="00487029" w:rsidRDefault="00610E16" w:rsidP="00610E16">
            <w:pPr>
              <w:pStyle w:val="Tabletext"/>
              <w:jc w:val="center"/>
            </w:pPr>
            <w:r w:rsidRPr="00487029">
              <w:t>1</w:t>
            </w:r>
            <w:r w:rsidR="005B5EB7">
              <w:rPr>
                <w:lang w:val="ru-RU"/>
              </w:rPr>
              <w:t> </w:t>
            </w:r>
            <w:r w:rsidRPr="00487029">
              <w:t>281.4</w:t>
            </w:r>
          </w:p>
        </w:tc>
        <w:tc>
          <w:tcPr>
            <w:tcW w:w="1228" w:type="dxa"/>
          </w:tcPr>
          <w:p w:rsidR="00610E16" w:rsidRPr="00487029" w:rsidRDefault="00610E16" w:rsidP="00610E16">
            <w:pPr>
              <w:pStyle w:val="Tabletext"/>
              <w:jc w:val="center"/>
            </w:pPr>
            <w:r w:rsidRPr="00487029">
              <w:t>20.3</w:t>
            </w:r>
          </w:p>
        </w:tc>
        <w:tc>
          <w:tcPr>
            <w:tcW w:w="2364" w:type="dxa"/>
          </w:tcPr>
          <w:p w:rsidR="00610E16" w:rsidRPr="00487029" w:rsidRDefault="005B5EB7" w:rsidP="00610E16">
            <w:pPr>
              <w:pStyle w:val="Tabletext"/>
              <w:jc w:val="center"/>
            </w:pPr>
            <w:r>
              <w:rPr>
                <w:lang w:val="ru-RU"/>
              </w:rPr>
              <w:t>−</w:t>
            </w:r>
            <w:r w:rsidR="00610E16" w:rsidRPr="00487029">
              <w:t>146.7/</w:t>
            </w:r>
            <w:r>
              <w:rPr>
                <w:lang w:val="ru-RU"/>
              </w:rPr>
              <w:t>−</w:t>
            </w:r>
            <w:r w:rsidR="00610E16" w:rsidRPr="00487029">
              <w:t>145.8/0.9</w:t>
            </w:r>
          </w:p>
        </w:tc>
        <w:tc>
          <w:tcPr>
            <w:tcW w:w="1440" w:type="dxa"/>
          </w:tcPr>
          <w:p w:rsidR="00610E16" w:rsidRPr="00487029" w:rsidRDefault="00610E16" w:rsidP="00610E16">
            <w:pPr>
              <w:pStyle w:val="Tabletext"/>
              <w:jc w:val="center"/>
            </w:pPr>
            <w:r w:rsidRPr="00487029">
              <w:t>10.9</w:t>
            </w:r>
          </w:p>
        </w:tc>
      </w:tr>
      <w:tr w:rsidR="00610E16" w:rsidRPr="00487029" w:rsidTr="00610E16">
        <w:trPr>
          <w:jc w:val="center"/>
        </w:trPr>
        <w:tc>
          <w:tcPr>
            <w:tcW w:w="1381" w:type="dxa"/>
          </w:tcPr>
          <w:p w:rsidR="00610E16" w:rsidRPr="00487029" w:rsidRDefault="00610E16" w:rsidP="00610E16">
            <w:pPr>
              <w:pStyle w:val="Tabletext"/>
              <w:jc w:val="center"/>
            </w:pPr>
            <w:r w:rsidRPr="00487029">
              <w:t>9</w:t>
            </w:r>
          </w:p>
        </w:tc>
        <w:tc>
          <w:tcPr>
            <w:tcW w:w="1490" w:type="dxa"/>
          </w:tcPr>
          <w:p w:rsidR="00610E16" w:rsidRPr="00487029" w:rsidRDefault="00610E16" w:rsidP="00610E16">
            <w:pPr>
              <w:pStyle w:val="Tabletext"/>
              <w:jc w:val="center"/>
            </w:pPr>
            <w:r w:rsidRPr="00487029">
              <w:t>222.7</w:t>
            </w:r>
          </w:p>
        </w:tc>
        <w:tc>
          <w:tcPr>
            <w:tcW w:w="1088" w:type="dxa"/>
          </w:tcPr>
          <w:p w:rsidR="00610E16" w:rsidRPr="00487029" w:rsidRDefault="00610E16" w:rsidP="00610E16">
            <w:pPr>
              <w:pStyle w:val="Tabletext"/>
              <w:jc w:val="center"/>
            </w:pPr>
            <w:r w:rsidRPr="00487029">
              <w:t>1</w:t>
            </w:r>
            <w:r w:rsidR="005B5EB7">
              <w:rPr>
                <w:lang w:val="ru-RU"/>
              </w:rPr>
              <w:t> </w:t>
            </w:r>
            <w:r w:rsidRPr="00487029">
              <w:t>178.1</w:t>
            </w:r>
          </w:p>
        </w:tc>
        <w:tc>
          <w:tcPr>
            <w:tcW w:w="1228" w:type="dxa"/>
          </w:tcPr>
          <w:p w:rsidR="00610E16" w:rsidRPr="00487029" w:rsidRDefault="00610E16" w:rsidP="00610E16">
            <w:pPr>
              <w:pStyle w:val="Tabletext"/>
              <w:jc w:val="center"/>
            </w:pPr>
            <w:r w:rsidRPr="00487029">
              <w:t>23.2</w:t>
            </w:r>
          </w:p>
        </w:tc>
        <w:tc>
          <w:tcPr>
            <w:tcW w:w="2364" w:type="dxa"/>
          </w:tcPr>
          <w:p w:rsidR="00610E16" w:rsidRPr="00487029" w:rsidRDefault="005B5EB7" w:rsidP="00610E16">
            <w:pPr>
              <w:pStyle w:val="Tabletext"/>
              <w:jc w:val="center"/>
            </w:pPr>
            <w:r>
              <w:rPr>
                <w:lang w:val="ru-RU"/>
              </w:rPr>
              <w:t>−</w:t>
            </w:r>
            <w:r w:rsidR="00610E16" w:rsidRPr="00487029">
              <w:t>145.9/</w:t>
            </w:r>
            <w:r>
              <w:rPr>
                <w:lang w:val="ru-RU"/>
              </w:rPr>
              <w:t>−</w:t>
            </w:r>
            <w:r w:rsidR="00610E16" w:rsidRPr="00487029">
              <w:t>145.3/0.6</w:t>
            </w:r>
          </w:p>
        </w:tc>
        <w:tc>
          <w:tcPr>
            <w:tcW w:w="1440" w:type="dxa"/>
          </w:tcPr>
          <w:p w:rsidR="00610E16" w:rsidRPr="00487029" w:rsidRDefault="00610E16" w:rsidP="00610E16">
            <w:pPr>
              <w:pStyle w:val="Tabletext"/>
              <w:jc w:val="center"/>
            </w:pPr>
            <w:r w:rsidRPr="00487029">
              <w:t>11.5</w:t>
            </w:r>
          </w:p>
        </w:tc>
      </w:tr>
      <w:tr w:rsidR="00610E16" w:rsidRPr="00487029" w:rsidTr="00610E16">
        <w:trPr>
          <w:jc w:val="center"/>
        </w:trPr>
        <w:tc>
          <w:tcPr>
            <w:tcW w:w="1381" w:type="dxa"/>
          </w:tcPr>
          <w:p w:rsidR="00610E16" w:rsidRPr="00487029" w:rsidRDefault="00610E16" w:rsidP="00610E16">
            <w:pPr>
              <w:pStyle w:val="Tabletext"/>
              <w:jc w:val="center"/>
            </w:pPr>
            <w:r w:rsidRPr="00487029">
              <w:t>8</w:t>
            </w:r>
          </w:p>
        </w:tc>
        <w:tc>
          <w:tcPr>
            <w:tcW w:w="1490" w:type="dxa"/>
          </w:tcPr>
          <w:p w:rsidR="00610E16" w:rsidRPr="00487029" w:rsidRDefault="00610E16" w:rsidP="00610E16">
            <w:pPr>
              <w:pStyle w:val="Tabletext"/>
              <w:jc w:val="center"/>
            </w:pPr>
            <w:r w:rsidRPr="00487029">
              <w:t>238.6</w:t>
            </w:r>
          </w:p>
        </w:tc>
        <w:tc>
          <w:tcPr>
            <w:tcW w:w="1088" w:type="dxa"/>
          </w:tcPr>
          <w:p w:rsidR="00610E16" w:rsidRPr="00487029" w:rsidRDefault="00610E16" w:rsidP="00610E16">
            <w:pPr>
              <w:pStyle w:val="Tabletext"/>
              <w:jc w:val="center"/>
            </w:pPr>
            <w:r w:rsidRPr="00487029">
              <w:t>1</w:t>
            </w:r>
            <w:r w:rsidR="005B5EB7">
              <w:rPr>
                <w:lang w:val="ru-RU"/>
              </w:rPr>
              <w:t> </w:t>
            </w:r>
            <w:r w:rsidRPr="00487029">
              <w:t>077.3</w:t>
            </w:r>
          </w:p>
        </w:tc>
        <w:tc>
          <w:tcPr>
            <w:tcW w:w="1228" w:type="dxa"/>
          </w:tcPr>
          <w:p w:rsidR="00610E16" w:rsidRPr="00487029" w:rsidRDefault="00610E16" w:rsidP="00610E16">
            <w:pPr>
              <w:pStyle w:val="Tabletext"/>
              <w:jc w:val="center"/>
            </w:pPr>
            <w:r w:rsidRPr="00487029">
              <w:t>26.6</w:t>
            </w:r>
          </w:p>
        </w:tc>
        <w:tc>
          <w:tcPr>
            <w:tcW w:w="2364" w:type="dxa"/>
          </w:tcPr>
          <w:p w:rsidR="00610E16" w:rsidRPr="00487029" w:rsidRDefault="005B5EB7" w:rsidP="005B5EB7">
            <w:pPr>
              <w:pStyle w:val="Tabletext"/>
              <w:jc w:val="center"/>
            </w:pPr>
            <w:r>
              <w:rPr>
                <w:lang w:val="ru-RU"/>
              </w:rPr>
              <w:t>−</w:t>
            </w:r>
            <w:r w:rsidR="00610E16" w:rsidRPr="00487029">
              <w:t>145.2/</w:t>
            </w:r>
            <w:r>
              <w:rPr>
                <w:lang w:val="ru-RU"/>
              </w:rPr>
              <w:t>−</w:t>
            </w:r>
            <w:r w:rsidR="00610E16" w:rsidRPr="00487029">
              <w:t>144.7/0.5</w:t>
            </w:r>
          </w:p>
        </w:tc>
        <w:tc>
          <w:tcPr>
            <w:tcW w:w="1440" w:type="dxa"/>
          </w:tcPr>
          <w:p w:rsidR="00610E16" w:rsidRPr="00487029" w:rsidRDefault="00610E16" w:rsidP="00610E16">
            <w:pPr>
              <w:pStyle w:val="Tabletext"/>
              <w:jc w:val="center"/>
            </w:pPr>
            <w:r w:rsidRPr="00487029">
              <w:t>11.8</w:t>
            </w:r>
          </w:p>
        </w:tc>
      </w:tr>
      <w:tr w:rsidR="00610E16" w:rsidRPr="00487029" w:rsidTr="00610E16">
        <w:trPr>
          <w:jc w:val="center"/>
        </w:trPr>
        <w:tc>
          <w:tcPr>
            <w:tcW w:w="1381" w:type="dxa"/>
          </w:tcPr>
          <w:p w:rsidR="00610E16" w:rsidRPr="00487029" w:rsidRDefault="00610E16" w:rsidP="00610E16">
            <w:pPr>
              <w:pStyle w:val="Tabletext"/>
              <w:jc w:val="center"/>
            </w:pPr>
            <w:r w:rsidRPr="00487029">
              <w:t>7.145</w:t>
            </w:r>
          </w:p>
        </w:tc>
        <w:tc>
          <w:tcPr>
            <w:tcW w:w="1490" w:type="dxa"/>
          </w:tcPr>
          <w:p w:rsidR="00610E16" w:rsidRPr="00487029" w:rsidRDefault="00610E16" w:rsidP="00610E16">
            <w:pPr>
              <w:pStyle w:val="Tabletext"/>
              <w:jc w:val="center"/>
            </w:pPr>
            <w:r w:rsidRPr="00487029">
              <w:t>252.2</w:t>
            </w:r>
          </w:p>
        </w:tc>
        <w:tc>
          <w:tcPr>
            <w:tcW w:w="1088" w:type="dxa"/>
          </w:tcPr>
          <w:p w:rsidR="00610E16" w:rsidRPr="00487029" w:rsidRDefault="00610E16" w:rsidP="00610E16">
            <w:pPr>
              <w:pStyle w:val="Tabletext"/>
              <w:jc w:val="center"/>
            </w:pPr>
            <w:r w:rsidRPr="00487029">
              <w:t>993.5</w:t>
            </w:r>
          </w:p>
        </w:tc>
        <w:tc>
          <w:tcPr>
            <w:tcW w:w="1228" w:type="dxa"/>
          </w:tcPr>
          <w:p w:rsidR="00610E16" w:rsidRPr="00487029" w:rsidRDefault="00610E16" w:rsidP="00610E16">
            <w:pPr>
              <w:pStyle w:val="Tabletext"/>
              <w:jc w:val="center"/>
            </w:pPr>
            <w:r w:rsidRPr="00487029">
              <w:t>30.0</w:t>
            </w:r>
          </w:p>
        </w:tc>
        <w:tc>
          <w:tcPr>
            <w:tcW w:w="2364" w:type="dxa"/>
          </w:tcPr>
          <w:p w:rsidR="00610E16" w:rsidRPr="00487029" w:rsidRDefault="005B5EB7" w:rsidP="00610E16">
            <w:pPr>
              <w:pStyle w:val="Tabletext"/>
              <w:jc w:val="center"/>
            </w:pPr>
            <w:r>
              <w:rPr>
                <w:lang w:val="ru-RU"/>
              </w:rPr>
              <w:t>−</w:t>
            </w:r>
            <w:r w:rsidR="00610E16" w:rsidRPr="00487029">
              <w:t>144.5/</w:t>
            </w:r>
            <w:r>
              <w:rPr>
                <w:lang w:val="ru-RU"/>
              </w:rPr>
              <w:t>−</w:t>
            </w:r>
            <w:r w:rsidR="00610E16" w:rsidRPr="00487029">
              <w:t>144.2/0.3</w:t>
            </w:r>
          </w:p>
        </w:tc>
        <w:tc>
          <w:tcPr>
            <w:tcW w:w="1440" w:type="dxa"/>
          </w:tcPr>
          <w:p w:rsidR="00610E16" w:rsidRPr="00487029" w:rsidRDefault="00610E16" w:rsidP="00610E16">
            <w:pPr>
              <w:pStyle w:val="Tabletext"/>
              <w:jc w:val="center"/>
            </w:pPr>
            <w:r w:rsidRPr="00487029">
              <w:t>11.9</w:t>
            </w:r>
          </w:p>
        </w:tc>
      </w:tr>
      <w:tr w:rsidR="00610E16" w:rsidRPr="00487029" w:rsidTr="00610E16">
        <w:trPr>
          <w:jc w:val="center"/>
        </w:trPr>
        <w:tc>
          <w:tcPr>
            <w:tcW w:w="1381" w:type="dxa"/>
          </w:tcPr>
          <w:p w:rsidR="00610E16" w:rsidRPr="00487029" w:rsidRDefault="00610E16" w:rsidP="00610E16">
            <w:pPr>
              <w:pStyle w:val="Tabletext"/>
              <w:jc w:val="center"/>
            </w:pPr>
            <w:r w:rsidRPr="00487029">
              <w:t>7</w:t>
            </w:r>
          </w:p>
        </w:tc>
        <w:tc>
          <w:tcPr>
            <w:tcW w:w="1490" w:type="dxa"/>
          </w:tcPr>
          <w:p w:rsidR="00610E16" w:rsidRPr="00487029" w:rsidRDefault="00610E16" w:rsidP="00610E16">
            <w:pPr>
              <w:pStyle w:val="Tabletext"/>
              <w:jc w:val="center"/>
            </w:pPr>
            <w:r w:rsidRPr="00487029">
              <w:t>254.5</w:t>
            </w:r>
          </w:p>
        </w:tc>
        <w:tc>
          <w:tcPr>
            <w:tcW w:w="1088" w:type="dxa"/>
          </w:tcPr>
          <w:p w:rsidR="00610E16" w:rsidRPr="00487029" w:rsidRDefault="00610E16" w:rsidP="00610E16">
            <w:pPr>
              <w:pStyle w:val="Tabletext"/>
              <w:jc w:val="center"/>
            </w:pPr>
            <w:r w:rsidRPr="00487029">
              <w:t>979.6</w:t>
            </w:r>
          </w:p>
        </w:tc>
        <w:tc>
          <w:tcPr>
            <w:tcW w:w="1228" w:type="dxa"/>
          </w:tcPr>
          <w:p w:rsidR="00610E16" w:rsidRPr="00487029" w:rsidRDefault="00610E16" w:rsidP="00610E16">
            <w:pPr>
              <w:pStyle w:val="Tabletext"/>
              <w:jc w:val="center"/>
            </w:pPr>
            <w:r w:rsidRPr="00487029">
              <w:t>30.6</w:t>
            </w:r>
          </w:p>
        </w:tc>
        <w:tc>
          <w:tcPr>
            <w:tcW w:w="2364" w:type="dxa"/>
          </w:tcPr>
          <w:p w:rsidR="00610E16" w:rsidRPr="00487029" w:rsidRDefault="005B5EB7" w:rsidP="00610E16">
            <w:pPr>
              <w:pStyle w:val="Tabletext"/>
              <w:jc w:val="center"/>
            </w:pPr>
            <w:r>
              <w:rPr>
                <w:lang w:val="ru-RU"/>
              </w:rPr>
              <w:t>−</w:t>
            </w:r>
            <w:r w:rsidR="00610E16" w:rsidRPr="00487029">
              <w:t>144.3/</w:t>
            </w:r>
            <w:r>
              <w:rPr>
                <w:lang w:val="ru-RU"/>
              </w:rPr>
              <w:t>−</w:t>
            </w:r>
            <w:r w:rsidR="00610E16" w:rsidRPr="00487029">
              <w:t>144.1/0.2</w:t>
            </w:r>
          </w:p>
        </w:tc>
        <w:tc>
          <w:tcPr>
            <w:tcW w:w="1440" w:type="dxa"/>
          </w:tcPr>
          <w:p w:rsidR="00610E16" w:rsidRPr="00487029" w:rsidRDefault="00610E16" w:rsidP="00610E16">
            <w:pPr>
              <w:pStyle w:val="Tabletext"/>
              <w:jc w:val="center"/>
            </w:pPr>
            <w:r w:rsidRPr="00487029">
              <w:t>11.9</w:t>
            </w:r>
          </w:p>
        </w:tc>
      </w:tr>
      <w:tr w:rsidR="00610E16" w:rsidRPr="00487029" w:rsidTr="00610E16">
        <w:trPr>
          <w:jc w:val="center"/>
        </w:trPr>
        <w:tc>
          <w:tcPr>
            <w:tcW w:w="1381" w:type="dxa"/>
          </w:tcPr>
          <w:p w:rsidR="00610E16" w:rsidRPr="00487029" w:rsidRDefault="00610E16" w:rsidP="00610E16">
            <w:pPr>
              <w:pStyle w:val="Tabletext"/>
              <w:jc w:val="center"/>
            </w:pPr>
            <w:r w:rsidRPr="00487029">
              <w:t>6</w:t>
            </w:r>
          </w:p>
        </w:tc>
        <w:tc>
          <w:tcPr>
            <w:tcW w:w="1490" w:type="dxa"/>
          </w:tcPr>
          <w:p w:rsidR="00610E16" w:rsidRPr="00487029" w:rsidRDefault="00610E16" w:rsidP="00610E16">
            <w:pPr>
              <w:pStyle w:val="Tabletext"/>
              <w:jc w:val="center"/>
            </w:pPr>
            <w:r w:rsidRPr="00487029">
              <w:t>270.4</w:t>
            </w:r>
          </w:p>
        </w:tc>
        <w:tc>
          <w:tcPr>
            <w:tcW w:w="1088" w:type="dxa"/>
          </w:tcPr>
          <w:p w:rsidR="00610E16" w:rsidRPr="00487029" w:rsidRDefault="00610E16" w:rsidP="00610E16">
            <w:pPr>
              <w:pStyle w:val="Tabletext"/>
              <w:jc w:val="center"/>
            </w:pPr>
            <w:r w:rsidRPr="00487029">
              <w:t>886.3</w:t>
            </w:r>
          </w:p>
        </w:tc>
        <w:tc>
          <w:tcPr>
            <w:tcW w:w="1228" w:type="dxa"/>
          </w:tcPr>
          <w:p w:rsidR="00610E16" w:rsidRPr="00487029" w:rsidRDefault="00610E16" w:rsidP="00610E16">
            <w:pPr>
              <w:pStyle w:val="Tabletext"/>
              <w:jc w:val="center"/>
            </w:pPr>
            <w:r w:rsidRPr="00487029">
              <w:t>35.3</w:t>
            </w:r>
          </w:p>
        </w:tc>
        <w:tc>
          <w:tcPr>
            <w:tcW w:w="2364" w:type="dxa"/>
          </w:tcPr>
          <w:p w:rsidR="00610E16" w:rsidRPr="00487029" w:rsidRDefault="005B5EB7" w:rsidP="005B5EB7">
            <w:pPr>
              <w:pStyle w:val="Tabletext"/>
              <w:jc w:val="center"/>
            </w:pPr>
            <w:r>
              <w:rPr>
                <w:lang w:val="ru-RU"/>
              </w:rPr>
              <w:t>−</w:t>
            </w:r>
            <w:r w:rsidR="00610E16" w:rsidRPr="00487029">
              <w:t>143.5/143.35/0.15</w:t>
            </w:r>
          </w:p>
        </w:tc>
        <w:tc>
          <w:tcPr>
            <w:tcW w:w="1440" w:type="dxa"/>
          </w:tcPr>
          <w:p w:rsidR="00610E16" w:rsidRPr="00487029" w:rsidRDefault="00610E16" w:rsidP="00610E16">
            <w:pPr>
              <w:pStyle w:val="Tabletext"/>
              <w:jc w:val="center"/>
            </w:pPr>
            <w:r w:rsidRPr="00487029">
              <w:t>11.9</w:t>
            </w:r>
          </w:p>
        </w:tc>
      </w:tr>
      <w:tr w:rsidR="00610E16" w:rsidRPr="00487029" w:rsidTr="00610E16">
        <w:trPr>
          <w:jc w:val="center"/>
        </w:trPr>
        <w:tc>
          <w:tcPr>
            <w:tcW w:w="1381" w:type="dxa"/>
          </w:tcPr>
          <w:p w:rsidR="00610E16" w:rsidRPr="00487029" w:rsidRDefault="00610E16" w:rsidP="00610E16">
            <w:pPr>
              <w:pStyle w:val="Tabletext"/>
              <w:jc w:val="center"/>
            </w:pPr>
            <w:r w:rsidRPr="00487029">
              <w:t>5</w:t>
            </w:r>
          </w:p>
        </w:tc>
        <w:tc>
          <w:tcPr>
            <w:tcW w:w="1490" w:type="dxa"/>
          </w:tcPr>
          <w:p w:rsidR="00610E16" w:rsidRPr="00487029" w:rsidRDefault="00610E16" w:rsidP="00610E16">
            <w:pPr>
              <w:pStyle w:val="Tabletext"/>
              <w:jc w:val="center"/>
            </w:pPr>
            <w:r w:rsidRPr="00487029">
              <w:t>286.3</w:t>
            </w:r>
          </w:p>
        </w:tc>
        <w:tc>
          <w:tcPr>
            <w:tcW w:w="1088" w:type="dxa"/>
          </w:tcPr>
          <w:p w:rsidR="00610E16" w:rsidRPr="00487029" w:rsidRDefault="00610E16" w:rsidP="00610E16">
            <w:pPr>
              <w:pStyle w:val="Tabletext"/>
              <w:jc w:val="center"/>
            </w:pPr>
            <w:r w:rsidRPr="00487029">
              <w:t>798.7</w:t>
            </w:r>
          </w:p>
        </w:tc>
        <w:tc>
          <w:tcPr>
            <w:tcW w:w="1228" w:type="dxa"/>
          </w:tcPr>
          <w:p w:rsidR="00610E16" w:rsidRPr="00487029" w:rsidRDefault="00610E16" w:rsidP="00610E16">
            <w:pPr>
              <w:pStyle w:val="Tabletext"/>
              <w:jc w:val="center"/>
            </w:pPr>
            <w:r w:rsidRPr="00487029">
              <w:t>41.0</w:t>
            </w:r>
          </w:p>
        </w:tc>
        <w:tc>
          <w:tcPr>
            <w:tcW w:w="2364" w:type="dxa"/>
          </w:tcPr>
          <w:p w:rsidR="00610E16" w:rsidRPr="00487029" w:rsidRDefault="005B5EB7" w:rsidP="00610E16">
            <w:pPr>
              <w:pStyle w:val="Tabletext"/>
              <w:jc w:val="center"/>
            </w:pPr>
            <w:r>
              <w:rPr>
                <w:lang w:val="ru-RU"/>
              </w:rPr>
              <w:t>−</w:t>
            </w:r>
            <w:r w:rsidR="00610E16" w:rsidRPr="00487029">
              <w:t>142.5/</w:t>
            </w:r>
            <w:r>
              <w:rPr>
                <w:lang w:val="ru-RU"/>
              </w:rPr>
              <w:t>−</w:t>
            </w:r>
            <w:r w:rsidR="00610E16" w:rsidRPr="00487029">
              <w:t>142.4/0.1</w:t>
            </w:r>
          </w:p>
        </w:tc>
        <w:tc>
          <w:tcPr>
            <w:tcW w:w="1440" w:type="dxa"/>
          </w:tcPr>
          <w:p w:rsidR="00610E16" w:rsidRPr="00487029" w:rsidRDefault="00610E16" w:rsidP="00610E16">
            <w:pPr>
              <w:pStyle w:val="Tabletext"/>
              <w:jc w:val="center"/>
            </w:pPr>
            <w:r w:rsidRPr="00487029">
              <w:t>11.7</w:t>
            </w:r>
          </w:p>
        </w:tc>
      </w:tr>
      <w:tr w:rsidR="00610E16" w:rsidRPr="00487029" w:rsidTr="00610E16">
        <w:trPr>
          <w:jc w:val="center"/>
        </w:trPr>
        <w:tc>
          <w:tcPr>
            <w:tcW w:w="1381" w:type="dxa"/>
          </w:tcPr>
          <w:p w:rsidR="00610E16" w:rsidRPr="00487029" w:rsidRDefault="00610E16" w:rsidP="00610E16">
            <w:pPr>
              <w:pStyle w:val="Tabletext"/>
              <w:jc w:val="center"/>
            </w:pPr>
            <w:r w:rsidRPr="00487029">
              <w:t>4.38</w:t>
            </w:r>
          </w:p>
        </w:tc>
        <w:tc>
          <w:tcPr>
            <w:tcW w:w="1490" w:type="dxa"/>
          </w:tcPr>
          <w:p w:rsidR="00610E16" w:rsidRPr="00487029" w:rsidRDefault="00610E16" w:rsidP="00610E16">
            <w:pPr>
              <w:pStyle w:val="Tabletext"/>
              <w:jc w:val="center"/>
            </w:pPr>
            <w:r w:rsidRPr="00487029">
              <w:t>296.1</w:t>
            </w:r>
          </w:p>
        </w:tc>
        <w:tc>
          <w:tcPr>
            <w:tcW w:w="1088" w:type="dxa"/>
          </w:tcPr>
          <w:p w:rsidR="00610E16" w:rsidRPr="00487029" w:rsidRDefault="00610E16" w:rsidP="00610E16">
            <w:pPr>
              <w:pStyle w:val="Tabletext"/>
              <w:jc w:val="center"/>
            </w:pPr>
            <w:r w:rsidRPr="00487029">
              <w:t>748.3</w:t>
            </w:r>
          </w:p>
        </w:tc>
        <w:tc>
          <w:tcPr>
            <w:tcW w:w="1228" w:type="dxa"/>
          </w:tcPr>
          <w:p w:rsidR="00610E16" w:rsidRPr="00487029" w:rsidRDefault="00610E16" w:rsidP="00610E16">
            <w:pPr>
              <w:pStyle w:val="Tabletext"/>
              <w:jc w:val="center"/>
            </w:pPr>
            <w:r w:rsidRPr="00487029">
              <w:t>45.0</w:t>
            </w:r>
          </w:p>
        </w:tc>
        <w:tc>
          <w:tcPr>
            <w:tcW w:w="2364" w:type="dxa"/>
          </w:tcPr>
          <w:p w:rsidR="00610E16" w:rsidRPr="00487029" w:rsidRDefault="005B5EB7" w:rsidP="00610E16">
            <w:pPr>
              <w:pStyle w:val="Tabletext"/>
              <w:jc w:val="center"/>
            </w:pPr>
            <w:r>
              <w:rPr>
                <w:lang w:val="ru-RU"/>
              </w:rPr>
              <w:t>−</w:t>
            </w:r>
            <w:r w:rsidR="00610E16" w:rsidRPr="00487029">
              <w:t>142/</w:t>
            </w:r>
            <w:r>
              <w:rPr>
                <w:lang w:val="ru-RU"/>
              </w:rPr>
              <w:t>−</w:t>
            </w:r>
            <w:r w:rsidR="00610E16" w:rsidRPr="00487029">
              <w:t xml:space="preserve">142/0 </w:t>
            </w:r>
            <w:r w:rsidR="00610E16" w:rsidRPr="00487029">
              <w:rPr>
                <w:i/>
              </w:rPr>
              <w:t>(reference)</w:t>
            </w:r>
          </w:p>
        </w:tc>
        <w:tc>
          <w:tcPr>
            <w:tcW w:w="1440" w:type="dxa"/>
          </w:tcPr>
          <w:p w:rsidR="00610E16" w:rsidRPr="00487029" w:rsidRDefault="00610E16" w:rsidP="00610E16">
            <w:pPr>
              <w:pStyle w:val="Tabletext"/>
              <w:jc w:val="center"/>
            </w:pPr>
            <w:r w:rsidRPr="00487029">
              <w:t>11.2</w:t>
            </w:r>
          </w:p>
        </w:tc>
      </w:tr>
      <w:tr w:rsidR="00610E16" w:rsidRPr="00487029" w:rsidTr="00610E16">
        <w:trPr>
          <w:jc w:val="center"/>
        </w:trPr>
        <w:tc>
          <w:tcPr>
            <w:tcW w:w="1381" w:type="dxa"/>
          </w:tcPr>
          <w:p w:rsidR="00610E16" w:rsidRPr="00487029" w:rsidRDefault="00610E16" w:rsidP="00610E16">
            <w:pPr>
              <w:pStyle w:val="Tabletext"/>
              <w:jc w:val="center"/>
            </w:pPr>
            <w:r w:rsidRPr="00487029">
              <w:t>4</w:t>
            </w:r>
          </w:p>
        </w:tc>
        <w:tc>
          <w:tcPr>
            <w:tcW w:w="1490" w:type="dxa"/>
          </w:tcPr>
          <w:p w:rsidR="00610E16" w:rsidRPr="00487029" w:rsidRDefault="00610E16" w:rsidP="00610E16">
            <w:pPr>
              <w:pStyle w:val="Tabletext"/>
              <w:jc w:val="center"/>
            </w:pPr>
            <w:r w:rsidRPr="00487029">
              <w:t>302.2</w:t>
            </w:r>
          </w:p>
        </w:tc>
        <w:tc>
          <w:tcPr>
            <w:tcW w:w="1088" w:type="dxa"/>
          </w:tcPr>
          <w:p w:rsidR="00610E16" w:rsidRPr="00487029" w:rsidRDefault="00610E16" w:rsidP="00610E16">
            <w:pPr>
              <w:pStyle w:val="Tabletext"/>
              <w:jc w:val="center"/>
            </w:pPr>
            <w:r w:rsidRPr="00487029">
              <w:t>719.2</w:t>
            </w:r>
          </w:p>
        </w:tc>
        <w:tc>
          <w:tcPr>
            <w:tcW w:w="1228" w:type="dxa"/>
          </w:tcPr>
          <w:p w:rsidR="00610E16" w:rsidRPr="00487029" w:rsidRDefault="00610E16" w:rsidP="00610E16">
            <w:pPr>
              <w:pStyle w:val="Tabletext"/>
              <w:jc w:val="center"/>
            </w:pPr>
            <w:r w:rsidRPr="00487029">
              <w:t>47.8</w:t>
            </w:r>
          </w:p>
        </w:tc>
        <w:tc>
          <w:tcPr>
            <w:tcW w:w="2364" w:type="dxa"/>
          </w:tcPr>
          <w:p w:rsidR="00610E16" w:rsidRPr="00487029" w:rsidRDefault="005B5EB7" w:rsidP="00610E16">
            <w:pPr>
              <w:pStyle w:val="Tabletext"/>
              <w:jc w:val="center"/>
            </w:pPr>
            <w:r>
              <w:rPr>
                <w:lang w:val="ru-RU"/>
              </w:rPr>
              <w:t>−</w:t>
            </w:r>
            <w:r w:rsidR="00610E16" w:rsidRPr="00487029">
              <w:t>141.7/</w:t>
            </w:r>
            <w:r>
              <w:rPr>
                <w:lang w:val="ru-RU"/>
              </w:rPr>
              <w:t>−</w:t>
            </w:r>
            <w:r w:rsidR="00610E16" w:rsidRPr="00487029">
              <w:t>140.5/1.2</w:t>
            </w:r>
          </w:p>
        </w:tc>
        <w:tc>
          <w:tcPr>
            <w:tcW w:w="1440" w:type="dxa"/>
          </w:tcPr>
          <w:p w:rsidR="00610E16" w:rsidRPr="00487029" w:rsidRDefault="00610E16" w:rsidP="00610E16">
            <w:pPr>
              <w:pStyle w:val="Tabletext"/>
              <w:jc w:val="center"/>
            </w:pPr>
            <w:r w:rsidRPr="00487029">
              <w:t>11.0</w:t>
            </w:r>
          </w:p>
        </w:tc>
      </w:tr>
      <w:tr w:rsidR="00610E16" w:rsidRPr="00487029" w:rsidTr="00610E16">
        <w:trPr>
          <w:jc w:val="center"/>
        </w:trPr>
        <w:tc>
          <w:tcPr>
            <w:tcW w:w="1381" w:type="dxa"/>
          </w:tcPr>
          <w:p w:rsidR="00610E16" w:rsidRPr="00487029" w:rsidRDefault="00610E16" w:rsidP="00610E16">
            <w:pPr>
              <w:pStyle w:val="Tabletext"/>
              <w:jc w:val="center"/>
            </w:pPr>
            <w:r w:rsidRPr="00487029">
              <w:t>3</w:t>
            </w:r>
          </w:p>
        </w:tc>
        <w:tc>
          <w:tcPr>
            <w:tcW w:w="1490" w:type="dxa"/>
          </w:tcPr>
          <w:p w:rsidR="00610E16" w:rsidRPr="00487029" w:rsidRDefault="00610E16" w:rsidP="00610E16">
            <w:pPr>
              <w:pStyle w:val="Tabletext"/>
              <w:jc w:val="center"/>
            </w:pPr>
            <w:r w:rsidRPr="00487029">
              <w:t>318.1</w:t>
            </w:r>
          </w:p>
        </w:tc>
        <w:tc>
          <w:tcPr>
            <w:tcW w:w="1088" w:type="dxa"/>
          </w:tcPr>
          <w:p w:rsidR="00610E16" w:rsidRPr="00487029" w:rsidRDefault="00610E16" w:rsidP="00610E16">
            <w:pPr>
              <w:pStyle w:val="Tabletext"/>
              <w:jc w:val="center"/>
            </w:pPr>
            <w:r w:rsidRPr="00487029">
              <w:t>650.6</w:t>
            </w:r>
          </w:p>
        </w:tc>
        <w:tc>
          <w:tcPr>
            <w:tcW w:w="1228" w:type="dxa"/>
          </w:tcPr>
          <w:p w:rsidR="00610E16" w:rsidRPr="00487029" w:rsidRDefault="00610E16" w:rsidP="00610E16">
            <w:pPr>
              <w:pStyle w:val="Tabletext"/>
              <w:jc w:val="center"/>
            </w:pPr>
            <w:r w:rsidRPr="00487029">
              <w:t>56.2</w:t>
            </w:r>
          </w:p>
        </w:tc>
        <w:tc>
          <w:tcPr>
            <w:tcW w:w="2364" w:type="dxa"/>
          </w:tcPr>
          <w:p w:rsidR="00610E16" w:rsidRPr="00487029" w:rsidRDefault="005B5EB7" w:rsidP="00610E16">
            <w:pPr>
              <w:pStyle w:val="Tabletext"/>
              <w:jc w:val="center"/>
            </w:pPr>
            <w:r>
              <w:rPr>
                <w:lang w:val="ru-RU"/>
              </w:rPr>
              <w:t>−</w:t>
            </w:r>
            <w:r w:rsidR="00610E16" w:rsidRPr="00487029">
              <w:t>141.5/</w:t>
            </w:r>
            <w:r>
              <w:rPr>
                <w:lang w:val="ru-RU"/>
              </w:rPr>
              <w:t>−</w:t>
            </w:r>
            <w:r w:rsidR="00610E16" w:rsidRPr="00487029">
              <w:t>136.1/5.4</w:t>
            </w:r>
          </w:p>
        </w:tc>
        <w:tc>
          <w:tcPr>
            <w:tcW w:w="1440" w:type="dxa"/>
          </w:tcPr>
          <w:p w:rsidR="00610E16" w:rsidRPr="00487029" w:rsidRDefault="00610E16" w:rsidP="00610E16">
            <w:pPr>
              <w:pStyle w:val="Tabletext"/>
              <w:jc w:val="center"/>
            </w:pPr>
            <w:r w:rsidRPr="00487029">
              <w:t>8.6</w:t>
            </w:r>
          </w:p>
        </w:tc>
      </w:tr>
      <w:tr w:rsidR="00610E16" w:rsidRPr="00487029" w:rsidTr="00610E16">
        <w:trPr>
          <w:jc w:val="center"/>
        </w:trPr>
        <w:tc>
          <w:tcPr>
            <w:tcW w:w="1381" w:type="dxa"/>
          </w:tcPr>
          <w:p w:rsidR="00610E16" w:rsidRPr="00487029" w:rsidRDefault="00610E16" w:rsidP="00610E16">
            <w:pPr>
              <w:pStyle w:val="Tabletext"/>
              <w:jc w:val="center"/>
            </w:pPr>
            <w:r w:rsidRPr="00487029">
              <w:t>2.7</w:t>
            </w:r>
          </w:p>
        </w:tc>
        <w:tc>
          <w:tcPr>
            <w:tcW w:w="1490" w:type="dxa"/>
          </w:tcPr>
          <w:p w:rsidR="00610E16" w:rsidRPr="00487029" w:rsidRDefault="00610E16" w:rsidP="00610E16">
            <w:pPr>
              <w:pStyle w:val="Tabletext"/>
              <w:jc w:val="center"/>
            </w:pPr>
            <w:r w:rsidRPr="00487029">
              <w:t>322.9</w:t>
            </w:r>
          </w:p>
        </w:tc>
        <w:tc>
          <w:tcPr>
            <w:tcW w:w="1088" w:type="dxa"/>
          </w:tcPr>
          <w:p w:rsidR="00610E16" w:rsidRPr="00487029" w:rsidRDefault="00610E16" w:rsidP="00610E16">
            <w:pPr>
              <w:pStyle w:val="Tabletext"/>
              <w:jc w:val="center"/>
            </w:pPr>
            <w:r w:rsidRPr="00487029">
              <w:t>632.7</w:t>
            </w:r>
          </w:p>
        </w:tc>
        <w:tc>
          <w:tcPr>
            <w:tcW w:w="1228" w:type="dxa"/>
          </w:tcPr>
          <w:p w:rsidR="00610E16" w:rsidRPr="00487029" w:rsidRDefault="00610E16" w:rsidP="00610E16">
            <w:pPr>
              <w:pStyle w:val="Tabletext"/>
              <w:jc w:val="center"/>
            </w:pPr>
            <w:r w:rsidRPr="00487029">
              <w:t>60.0</w:t>
            </w:r>
          </w:p>
        </w:tc>
        <w:tc>
          <w:tcPr>
            <w:tcW w:w="2364" w:type="dxa"/>
          </w:tcPr>
          <w:p w:rsidR="00610E16" w:rsidRPr="00487029" w:rsidRDefault="005B5EB7" w:rsidP="00610E16">
            <w:pPr>
              <w:pStyle w:val="Tabletext"/>
              <w:jc w:val="center"/>
            </w:pPr>
            <w:r>
              <w:rPr>
                <w:lang w:val="ru-RU"/>
              </w:rPr>
              <w:t>−</w:t>
            </w:r>
            <w:r w:rsidR="00610E16" w:rsidRPr="00487029">
              <w:t>141/</w:t>
            </w:r>
            <w:r>
              <w:rPr>
                <w:lang w:val="ru-RU"/>
              </w:rPr>
              <w:t>−</w:t>
            </w:r>
            <w:r w:rsidR="00610E16" w:rsidRPr="00487029">
              <w:t>134/7</w:t>
            </w:r>
          </w:p>
        </w:tc>
        <w:tc>
          <w:tcPr>
            <w:tcW w:w="1440" w:type="dxa"/>
          </w:tcPr>
          <w:p w:rsidR="00610E16" w:rsidRPr="00487029" w:rsidRDefault="00610E16" w:rsidP="00610E16">
            <w:pPr>
              <w:pStyle w:val="Tabletext"/>
              <w:jc w:val="center"/>
            </w:pPr>
            <w:r w:rsidRPr="00487029">
              <w:t>8.1</w:t>
            </w:r>
          </w:p>
        </w:tc>
      </w:tr>
      <w:tr w:rsidR="00610E16" w:rsidRPr="00487029" w:rsidTr="00610E16">
        <w:trPr>
          <w:jc w:val="center"/>
        </w:trPr>
        <w:tc>
          <w:tcPr>
            <w:tcW w:w="1381" w:type="dxa"/>
          </w:tcPr>
          <w:p w:rsidR="00610E16" w:rsidRPr="00487029" w:rsidRDefault="00610E16" w:rsidP="00610E16">
            <w:pPr>
              <w:pStyle w:val="Tabletext"/>
              <w:jc w:val="center"/>
            </w:pPr>
            <w:r w:rsidRPr="00487029">
              <w:t>2</w:t>
            </w:r>
          </w:p>
        </w:tc>
        <w:tc>
          <w:tcPr>
            <w:tcW w:w="1490" w:type="dxa"/>
          </w:tcPr>
          <w:p w:rsidR="00610E16" w:rsidRPr="00487029" w:rsidRDefault="00610E16" w:rsidP="00610E16">
            <w:pPr>
              <w:pStyle w:val="Tabletext"/>
              <w:jc w:val="center"/>
            </w:pPr>
            <w:r w:rsidRPr="00487029">
              <w:t>334.0</w:t>
            </w:r>
          </w:p>
        </w:tc>
        <w:tc>
          <w:tcPr>
            <w:tcW w:w="1088" w:type="dxa"/>
          </w:tcPr>
          <w:p w:rsidR="00610E16" w:rsidRPr="00487029" w:rsidRDefault="00610E16" w:rsidP="00610E16">
            <w:pPr>
              <w:pStyle w:val="Tabletext"/>
              <w:jc w:val="center"/>
            </w:pPr>
            <w:r w:rsidRPr="00487029">
              <w:t>596.8</w:t>
            </w:r>
          </w:p>
        </w:tc>
        <w:tc>
          <w:tcPr>
            <w:tcW w:w="1228" w:type="dxa"/>
          </w:tcPr>
          <w:p w:rsidR="00610E16" w:rsidRPr="00487029" w:rsidRDefault="00610E16" w:rsidP="00610E16">
            <w:pPr>
              <w:pStyle w:val="Tabletext"/>
              <w:jc w:val="center"/>
            </w:pPr>
            <w:r w:rsidRPr="00487029">
              <w:t>66.1</w:t>
            </w:r>
          </w:p>
        </w:tc>
        <w:tc>
          <w:tcPr>
            <w:tcW w:w="2364" w:type="dxa"/>
          </w:tcPr>
          <w:p w:rsidR="00610E16" w:rsidRPr="00487029" w:rsidRDefault="005B5EB7" w:rsidP="00610E16">
            <w:pPr>
              <w:pStyle w:val="Tabletext"/>
              <w:jc w:val="center"/>
            </w:pPr>
            <w:r>
              <w:rPr>
                <w:lang w:val="ru-RU"/>
              </w:rPr>
              <w:t>−</w:t>
            </w:r>
            <w:r w:rsidR="00610E16" w:rsidRPr="00487029">
              <w:t>141.8/</w:t>
            </w:r>
            <w:r>
              <w:rPr>
                <w:lang w:val="ru-RU"/>
              </w:rPr>
              <w:t>−</w:t>
            </w:r>
            <w:r w:rsidR="00610E16" w:rsidRPr="00487029">
              <w:t>133.4/8.4</w:t>
            </w:r>
          </w:p>
        </w:tc>
        <w:tc>
          <w:tcPr>
            <w:tcW w:w="1440" w:type="dxa"/>
          </w:tcPr>
          <w:p w:rsidR="00610E16" w:rsidRPr="00487029" w:rsidRDefault="00610E16" w:rsidP="00610E16">
            <w:pPr>
              <w:pStyle w:val="Tabletext"/>
              <w:jc w:val="center"/>
            </w:pPr>
            <w:r w:rsidRPr="00487029">
              <w:t>4.4</w:t>
            </w:r>
          </w:p>
        </w:tc>
      </w:tr>
      <w:tr w:rsidR="00610E16" w:rsidRPr="00487029" w:rsidTr="00610E16">
        <w:trPr>
          <w:jc w:val="center"/>
        </w:trPr>
        <w:tc>
          <w:tcPr>
            <w:tcW w:w="1381" w:type="dxa"/>
          </w:tcPr>
          <w:p w:rsidR="00610E16" w:rsidRPr="00487029" w:rsidRDefault="00610E16" w:rsidP="00610E16">
            <w:pPr>
              <w:pStyle w:val="Tabletext"/>
              <w:jc w:val="center"/>
            </w:pPr>
            <w:r w:rsidRPr="00487029">
              <w:t>1</w:t>
            </w:r>
          </w:p>
        </w:tc>
        <w:tc>
          <w:tcPr>
            <w:tcW w:w="1490" w:type="dxa"/>
          </w:tcPr>
          <w:p w:rsidR="00610E16" w:rsidRPr="00487029" w:rsidRDefault="00610E16" w:rsidP="00610E16">
            <w:pPr>
              <w:pStyle w:val="Tabletext"/>
              <w:jc w:val="center"/>
            </w:pPr>
            <w:r w:rsidRPr="00487029">
              <w:t>349.9</w:t>
            </w:r>
          </w:p>
        </w:tc>
        <w:tc>
          <w:tcPr>
            <w:tcW w:w="1088" w:type="dxa"/>
          </w:tcPr>
          <w:p w:rsidR="00610E16" w:rsidRPr="00487029" w:rsidRDefault="00610E16" w:rsidP="00610E16">
            <w:pPr>
              <w:pStyle w:val="Tabletext"/>
              <w:jc w:val="center"/>
            </w:pPr>
            <w:r w:rsidRPr="00487029">
              <w:t>562.1</w:t>
            </w:r>
          </w:p>
        </w:tc>
        <w:tc>
          <w:tcPr>
            <w:tcW w:w="1228" w:type="dxa"/>
          </w:tcPr>
          <w:p w:rsidR="00610E16" w:rsidRPr="00487029" w:rsidRDefault="00610E16" w:rsidP="00610E16">
            <w:pPr>
              <w:pStyle w:val="Tabletext"/>
              <w:jc w:val="center"/>
            </w:pPr>
            <w:r w:rsidRPr="00487029">
              <w:t>77.6</w:t>
            </w:r>
          </w:p>
        </w:tc>
        <w:tc>
          <w:tcPr>
            <w:tcW w:w="2364" w:type="dxa"/>
          </w:tcPr>
          <w:p w:rsidR="00610E16" w:rsidRPr="00487029" w:rsidRDefault="005B5EB7" w:rsidP="00610E16">
            <w:pPr>
              <w:pStyle w:val="Tabletext"/>
              <w:jc w:val="center"/>
            </w:pPr>
            <w:r>
              <w:rPr>
                <w:lang w:val="ru-RU"/>
              </w:rPr>
              <w:t>−</w:t>
            </w:r>
            <w:r w:rsidR="00610E16" w:rsidRPr="00487029">
              <w:t>143.1/</w:t>
            </w:r>
            <w:r>
              <w:rPr>
                <w:lang w:val="ru-RU"/>
              </w:rPr>
              <w:t>−</w:t>
            </w:r>
            <w:r w:rsidR="00610E16" w:rsidRPr="00487029">
              <w:t>132.2/10.9</w:t>
            </w:r>
          </w:p>
        </w:tc>
        <w:tc>
          <w:tcPr>
            <w:tcW w:w="1440" w:type="dxa"/>
          </w:tcPr>
          <w:p w:rsidR="00610E16" w:rsidRPr="00487029" w:rsidRDefault="00610E16" w:rsidP="00610E16">
            <w:pPr>
              <w:pStyle w:val="Tabletext"/>
              <w:jc w:val="center"/>
            </w:pPr>
            <w:r w:rsidRPr="00487029">
              <w:t>2.4</w:t>
            </w:r>
          </w:p>
        </w:tc>
      </w:tr>
      <w:tr w:rsidR="00610E16" w:rsidRPr="00487029" w:rsidTr="00610E16">
        <w:trPr>
          <w:jc w:val="center"/>
        </w:trPr>
        <w:tc>
          <w:tcPr>
            <w:tcW w:w="1381" w:type="dxa"/>
          </w:tcPr>
          <w:p w:rsidR="00610E16" w:rsidRPr="00487029" w:rsidRDefault="00610E16" w:rsidP="00610E16">
            <w:pPr>
              <w:pStyle w:val="Tabletext"/>
              <w:jc w:val="center"/>
            </w:pPr>
            <w:r w:rsidRPr="00487029">
              <w:t>0</w:t>
            </w:r>
          </w:p>
        </w:tc>
        <w:tc>
          <w:tcPr>
            <w:tcW w:w="1490" w:type="dxa"/>
          </w:tcPr>
          <w:p w:rsidR="00610E16" w:rsidRPr="00487029" w:rsidRDefault="00610E16" w:rsidP="00610E16">
            <w:pPr>
              <w:pStyle w:val="Tabletext"/>
              <w:jc w:val="center"/>
            </w:pPr>
            <w:r w:rsidRPr="00487029">
              <w:t>365.8</w:t>
            </w:r>
          </w:p>
        </w:tc>
        <w:tc>
          <w:tcPr>
            <w:tcW w:w="1088" w:type="dxa"/>
          </w:tcPr>
          <w:p w:rsidR="00610E16" w:rsidRPr="00487029" w:rsidRDefault="00610E16" w:rsidP="00610E16">
            <w:pPr>
              <w:pStyle w:val="Tabletext"/>
              <w:jc w:val="center"/>
            </w:pPr>
            <w:r w:rsidRPr="00487029">
              <w:t>550.0</w:t>
            </w:r>
          </w:p>
        </w:tc>
        <w:tc>
          <w:tcPr>
            <w:tcW w:w="1228" w:type="dxa"/>
          </w:tcPr>
          <w:p w:rsidR="00610E16" w:rsidRPr="00487029" w:rsidRDefault="00610E16" w:rsidP="00610E16">
            <w:pPr>
              <w:pStyle w:val="Tabletext"/>
              <w:jc w:val="center"/>
            </w:pPr>
            <w:r w:rsidRPr="00487029">
              <w:t>90</w:t>
            </w:r>
          </w:p>
        </w:tc>
        <w:tc>
          <w:tcPr>
            <w:tcW w:w="2364" w:type="dxa"/>
          </w:tcPr>
          <w:p w:rsidR="00610E16" w:rsidRPr="00487029" w:rsidRDefault="005B5EB7" w:rsidP="00610E16">
            <w:pPr>
              <w:pStyle w:val="Tabletext"/>
              <w:jc w:val="center"/>
            </w:pPr>
            <w:r>
              <w:rPr>
                <w:lang w:val="ru-RU"/>
              </w:rPr>
              <w:t>−</w:t>
            </w:r>
            <w:r w:rsidR="00610E16" w:rsidRPr="00487029">
              <w:t>145.3/</w:t>
            </w:r>
            <w:r>
              <w:rPr>
                <w:lang w:val="ru-RU"/>
              </w:rPr>
              <w:t>−</w:t>
            </w:r>
            <w:r w:rsidR="00610E16" w:rsidRPr="00487029">
              <w:t>131/14.3</w:t>
            </w:r>
          </w:p>
        </w:tc>
        <w:tc>
          <w:tcPr>
            <w:tcW w:w="1440" w:type="dxa"/>
          </w:tcPr>
          <w:p w:rsidR="00610E16" w:rsidRPr="00487029" w:rsidRDefault="005B5EB7" w:rsidP="00610E16">
            <w:pPr>
              <w:pStyle w:val="Tabletext"/>
              <w:jc w:val="center"/>
            </w:pPr>
            <w:r>
              <w:rPr>
                <w:lang w:val="ru-RU"/>
              </w:rPr>
              <w:t>−</w:t>
            </w:r>
            <w:r w:rsidR="00610E16" w:rsidRPr="00487029">
              <w:t>0.2</w:t>
            </w:r>
          </w:p>
        </w:tc>
      </w:tr>
    </w:tbl>
    <w:p w:rsidR="00610E16" w:rsidRPr="00487029" w:rsidRDefault="00610E16" w:rsidP="005B5EB7">
      <w:pPr>
        <w:pStyle w:val="Heading4"/>
      </w:pPr>
      <w:r w:rsidRPr="00487029">
        <w:rPr>
          <w:rFonts w:ascii="Times New Roman Bold" w:hAnsi="Times New Roman Bold"/>
        </w:rPr>
        <w:t>6.4.2.18</w:t>
      </w:r>
      <w:r w:rsidRPr="00487029">
        <w:rPr>
          <w:rFonts w:ascii="Times New Roman Bold" w:hAnsi="Times New Roman Bold"/>
        </w:rPr>
        <w:tab/>
      </w:r>
      <w:r w:rsidRPr="00487029">
        <w:t>Determine the data rate for elevation angles 0</w:t>
      </w:r>
      <w:r w:rsidRPr="00487029">
        <w:rPr>
          <w:vertAlign w:val="superscript"/>
        </w:rPr>
        <w:t>0</w:t>
      </w:r>
      <w:r w:rsidRPr="00487029">
        <w:t xml:space="preserve"> to 60</w:t>
      </w:r>
      <w:r w:rsidRPr="00487029">
        <w:rPr>
          <w:vertAlign w:val="superscript"/>
        </w:rPr>
        <w:t>0</w:t>
      </w:r>
      <w:r w:rsidRPr="00487029">
        <w:t xml:space="preserve"> using the digital video broadcast by satellite standards </w:t>
      </w:r>
    </w:p>
    <w:p w:rsidR="00610E16" w:rsidRPr="00487029" w:rsidRDefault="00610E16" w:rsidP="00610E16">
      <w:r w:rsidRPr="00487029">
        <w:t xml:space="preserve">The digital video broadcast standards, by satellite (DVB-S), are designed to provide the maximum utilization of the available bandwidth in a low-to-moderate </w:t>
      </w:r>
      <w:r w:rsidRPr="005B5EB7">
        <w:rPr>
          <w:i/>
          <w:iCs/>
        </w:rPr>
        <w:t>C</w:t>
      </w:r>
      <w:r w:rsidRPr="00487029">
        <w:t>/</w:t>
      </w:r>
      <w:r w:rsidRPr="005B5EB7">
        <w:rPr>
          <w:i/>
          <w:iCs/>
        </w:rPr>
        <w:t>N</w:t>
      </w:r>
      <w:r w:rsidRPr="00487029">
        <w:t xml:space="preserve"> ratio. The spectral efficiencies for DVB-S2X and DVB-S2 are shown in Figure A7-9 below.</w:t>
      </w:r>
    </w:p>
    <w:p w:rsidR="00610E16" w:rsidRPr="00487029" w:rsidRDefault="00610E16" w:rsidP="00610E16">
      <w:r w:rsidRPr="00487029">
        <w:t>DVB-S2X is based on the well-established DVB-S2 specification. It uses the proven and powerful LDPC FEC scheme in combination with BCH FEC as outer code and introduces the following additional elements:</w:t>
      </w:r>
    </w:p>
    <w:p w:rsidR="00610E16" w:rsidRPr="00487029" w:rsidRDefault="00610E16" w:rsidP="005B5EB7">
      <w:pPr>
        <w:pStyle w:val="enumlev1"/>
      </w:pPr>
      <w:r w:rsidRPr="00487029">
        <w:t>–</w:t>
      </w:r>
      <w:r w:rsidRPr="00487029">
        <w:tab/>
        <w:t>Smaller roll-off options of 5% and 10% (p</w:t>
      </w:r>
      <w:r w:rsidR="00141760">
        <w:t>lus 20%, 25% and 35% in DVB-S2)</w:t>
      </w:r>
    </w:p>
    <w:p w:rsidR="00610E16" w:rsidRPr="00487029" w:rsidRDefault="00610E16" w:rsidP="005B5EB7">
      <w:pPr>
        <w:pStyle w:val="enumlev1"/>
      </w:pPr>
      <w:r w:rsidRPr="00487029">
        <w:t>–</w:t>
      </w:r>
      <w:r w:rsidRPr="00487029">
        <w:tab/>
        <w:t>A finer gradation and extension of number</w:t>
      </w:r>
      <w:r w:rsidR="00141760">
        <w:t xml:space="preserve"> of modulation and coding modes</w:t>
      </w:r>
    </w:p>
    <w:p w:rsidR="00610E16" w:rsidRPr="00487029" w:rsidRDefault="00610E16" w:rsidP="005B5EB7">
      <w:pPr>
        <w:pStyle w:val="enumlev1"/>
      </w:pPr>
      <w:r w:rsidRPr="00487029">
        <w:t>–</w:t>
      </w:r>
      <w:r w:rsidRPr="00487029">
        <w:tab/>
        <w:t>New constellation options for lin</w:t>
      </w:r>
      <w:r w:rsidR="00141760">
        <w:t>ear and non-linear channels</w:t>
      </w:r>
    </w:p>
    <w:p w:rsidR="00610E16" w:rsidRPr="00487029" w:rsidRDefault="00610E16" w:rsidP="005B5EB7">
      <w:pPr>
        <w:pStyle w:val="enumlev1"/>
      </w:pPr>
      <w:r w:rsidRPr="00487029">
        <w:t>–</w:t>
      </w:r>
      <w:r w:rsidRPr="00487029">
        <w:tab/>
        <w:t>Additional scrambling options for critical co-</w:t>
      </w:r>
      <w:r w:rsidR="00141760">
        <w:t>channel interference situations</w:t>
      </w:r>
    </w:p>
    <w:p w:rsidR="00610E16" w:rsidRPr="00487029" w:rsidRDefault="00610E16" w:rsidP="005B5EB7">
      <w:pPr>
        <w:pStyle w:val="enumlev1"/>
      </w:pPr>
      <w:r w:rsidRPr="00487029">
        <w:t>–</w:t>
      </w:r>
      <w:r w:rsidRPr="00487029">
        <w:tab/>
        <w:t>Chan</w:t>
      </w:r>
      <w:r w:rsidR="00141760">
        <w:t>nel bonding of up to 3 channels</w:t>
      </w:r>
    </w:p>
    <w:p w:rsidR="00610E16" w:rsidRPr="00487029" w:rsidRDefault="00610E16" w:rsidP="005B5EB7">
      <w:pPr>
        <w:pStyle w:val="enumlev1"/>
      </w:pPr>
      <w:r w:rsidRPr="00487029">
        <w:t>–</w:t>
      </w:r>
      <w:r w:rsidRPr="00487029">
        <w:tab/>
        <w:t xml:space="preserve">Very Low SNR operation support down to </w:t>
      </w:r>
      <w:r w:rsidR="005B5EB7" w:rsidRPr="00012A85">
        <w:t>−</w:t>
      </w:r>
      <w:r w:rsidRPr="00487029">
        <w:t>10 dB SNR; and</w:t>
      </w:r>
    </w:p>
    <w:p w:rsidR="00610E16" w:rsidRPr="00487029" w:rsidRDefault="00610E16" w:rsidP="005B5EB7">
      <w:pPr>
        <w:pStyle w:val="enumlev1"/>
      </w:pPr>
      <w:r w:rsidRPr="00487029">
        <w:t>–</w:t>
      </w:r>
      <w:r w:rsidRPr="00487029">
        <w:tab/>
        <w:t>Super-frame option.</w:t>
      </w:r>
    </w:p>
    <w:p w:rsidR="00610E16" w:rsidRPr="00487029" w:rsidRDefault="00610E16" w:rsidP="00610E16">
      <w:pPr>
        <w:pStyle w:val="FigureNo"/>
      </w:pPr>
      <w:r w:rsidRPr="00487029">
        <w:t>Figure A7-9</w:t>
      </w:r>
    </w:p>
    <w:p w:rsidR="00610E16" w:rsidRPr="00487029" w:rsidRDefault="00610E16" w:rsidP="00610E16">
      <w:pPr>
        <w:pStyle w:val="Figuretitle"/>
        <w:rPr>
          <w:bCs/>
        </w:rPr>
      </w:pPr>
      <w:r w:rsidRPr="00487029">
        <w:t>Performance of DVB-S2X and DVB-S2</w:t>
      </w:r>
    </w:p>
    <w:p w:rsidR="00610E16" w:rsidRPr="00487029" w:rsidRDefault="00610E16" w:rsidP="005B5EB7">
      <w:pPr>
        <w:pStyle w:val="Figure"/>
      </w:pPr>
      <w:r w:rsidRPr="00487029">
        <w:rPr>
          <w:noProof/>
          <w:lang w:eastAsia="zh-CN"/>
        </w:rPr>
        <w:drawing>
          <wp:inline distT="0" distB="0" distL="0" distR="0" wp14:anchorId="7C6B8B5B" wp14:editId="44CE2149">
            <wp:extent cx="6311923" cy="4229100"/>
            <wp:effectExtent l="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315355" cy="4231399"/>
                    </a:xfrm>
                    <a:prstGeom prst="rect">
                      <a:avLst/>
                    </a:prstGeom>
                    <a:noFill/>
                    <a:ln>
                      <a:noFill/>
                    </a:ln>
                  </pic:spPr>
                </pic:pic>
              </a:graphicData>
            </a:graphic>
          </wp:inline>
        </w:drawing>
      </w:r>
    </w:p>
    <w:p w:rsidR="00610E16" w:rsidRPr="00487029" w:rsidRDefault="00610E16" w:rsidP="005B5EB7">
      <w:pPr>
        <w:pStyle w:val="Heading4"/>
      </w:pPr>
      <w:r w:rsidRPr="00487029">
        <w:rPr>
          <w:rFonts w:ascii="Times New Roman Bold" w:hAnsi="Times New Roman Bold"/>
        </w:rPr>
        <w:t>6.4.2.19</w:t>
      </w:r>
      <w:r w:rsidRPr="00487029">
        <w:rPr>
          <w:rFonts w:ascii="Times New Roman Bold" w:hAnsi="Times New Roman Bold"/>
        </w:rPr>
        <w:tab/>
      </w:r>
      <w:r w:rsidRPr="00487029">
        <w:t>Performance conclusion</w:t>
      </w:r>
    </w:p>
    <w:p w:rsidR="00610E16" w:rsidRPr="00487029" w:rsidRDefault="00610E16" w:rsidP="00607540">
      <w:r w:rsidRPr="00487029">
        <w:t xml:space="preserve">From Figure A7-9 above, it is concluded that the DVB-S2X standard transmission applied to the VDES satellite downlink provides spectral efficiency of 1.6 bps/Hz and a date-rate of 240 kbits/s in a 150 kHz bandwidth for </w:t>
      </w:r>
      <w:r w:rsidRPr="00607540">
        <w:rPr>
          <w:i/>
          <w:iCs/>
        </w:rPr>
        <w:t>C</w:t>
      </w:r>
      <w:r w:rsidRPr="00487029">
        <w:t>/</w:t>
      </w:r>
      <w:r w:rsidRPr="00607540">
        <w:rPr>
          <w:i/>
          <w:iCs/>
        </w:rPr>
        <w:t>N</w:t>
      </w:r>
      <w:r w:rsidRPr="00487029">
        <w:t xml:space="preserve"> ≥ 5 dB, which, from Table A7-5, includes elevation angles from 0</w:t>
      </w:r>
      <w:r w:rsidR="00607540">
        <w:sym w:font="Symbol" w:char="F0B0"/>
      </w:r>
      <w:r w:rsidRPr="00487029">
        <w:rPr>
          <w:vertAlign w:val="superscript"/>
        </w:rPr>
        <w:t xml:space="preserve"> </w:t>
      </w:r>
      <w:r w:rsidRPr="00487029">
        <w:t>to 60</w:t>
      </w:r>
      <w:r w:rsidR="00607540">
        <w:sym w:font="Symbol" w:char="F0B0"/>
      </w:r>
      <w:r w:rsidRPr="00487029">
        <w:t>.</w:t>
      </w:r>
    </w:p>
    <w:p w:rsidR="00610E16" w:rsidRPr="00487029" w:rsidRDefault="00610E16" w:rsidP="00610E16">
      <w:pPr>
        <w:pStyle w:val="Heading1"/>
        <w:rPr>
          <w:rFonts w:eastAsia="Calibri"/>
        </w:rPr>
      </w:pPr>
      <w:r w:rsidRPr="00487029">
        <w:t>7</w:t>
      </w:r>
      <w:r w:rsidRPr="00487029">
        <w:tab/>
        <w:t>Propagation range predictions for VHF data exchange system terrestrial links</w:t>
      </w:r>
    </w:p>
    <w:p w:rsidR="00610E16" w:rsidRPr="00487029" w:rsidRDefault="00610E16" w:rsidP="00610E16">
      <w:pPr>
        <w:pStyle w:val="Heading2"/>
      </w:pPr>
      <w:r w:rsidRPr="00487029">
        <w:t>7.1</w:t>
      </w:r>
      <w:r w:rsidRPr="00487029">
        <w:tab/>
        <w:t>Introduction</w:t>
      </w:r>
    </w:p>
    <w:p w:rsidR="00610E16" w:rsidRPr="00487029" w:rsidRDefault="00610E16" w:rsidP="00610E16">
      <w:r w:rsidRPr="00487029">
        <w:t>This is an informative annex. The excellent propagation characteristics of AIS are well established and appreciated. It is expected that the ASM will have similar performance to AIS. The propagation range predictions for the 100 kHz VDE ship-to-shore and shore-to-ship links follow below.</w:t>
      </w:r>
    </w:p>
    <w:p w:rsidR="00610E16" w:rsidRPr="00487029" w:rsidRDefault="00610E16" w:rsidP="00610E16">
      <w:pPr>
        <w:pStyle w:val="Heading3"/>
      </w:pPr>
      <w:r w:rsidRPr="00487029">
        <w:t>7.1.1</w:t>
      </w:r>
      <w:r w:rsidRPr="00487029">
        <w:tab/>
        <w:t>Ship-to-shore application</w:t>
      </w:r>
    </w:p>
    <w:p w:rsidR="00610E16" w:rsidRPr="00487029" w:rsidRDefault="00610E16" w:rsidP="00610E16">
      <w:pPr>
        <w:pStyle w:val="Heading4"/>
      </w:pPr>
      <w:r w:rsidRPr="00487029">
        <w:t>7.1.1.1</w:t>
      </w:r>
      <w:r w:rsidRPr="00487029">
        <w:tab/>
        <w:t>Basis for the coverage assessment</w:t>
      </w:r>
    </w:p>
    <w:p w:rsidR="00610E16" w:rsidRPr="00487029" w:rsidRDefault="00610E16" w:rsidP="00607540">
      <w:r w:rsidRPr="00487029">
        <w:t xml:space="preserve">This coverage assessment is based on Recommendation </w:t>
      </w:r>
      <w:hyperlink r:id="rId136" w:history="1">
        <w:r w:rsidRPr="00607540">
          <w:rPr>
            <w:rStyle w:val="Hyperlink"/>
          </w:rPr>
          <w:t>ITU-R P.1546-5</w:t>
        </w:r>
      </w:hyperlink>
      <w:r w:rsidRPr="00487029">
        <w:t xml:space="preserve"> (assuming no ducting), taking into </w:t>
      </w:r>
      <w:r w:rsidRPr="00607540">
        <w:t>account</w:t>
      </w:r>
      <w:r w:rsidRPr="00487029">
        <w:t xml:space="preserve"> the antenna height and the seawater propagation path:</w:t>
      </w:r>
    </w:p>
    <w:p w:rsidR="00610E16" w:rsidRPr="00487029" w:rsidRDefault="00610E16" w:rsidP="00610E16">
      <w:pPr>
        <w:rPr>
          <w:rFonts w:eastAsia="Calibri"/>
        </w:rPr>
      </w:pPr>
      <w:r w:rsidRPr="00487029">
        <w:rPr>
          <w:rFonts w:eastAsia="Calibri"/>
        </w:rPr>
        <w:t>Height of antenna (Base Station):</w:t>
      </w:r>
      <w:r w:rsidRPr="00487029">
        <w:rPr>
          <w:rFonts w:eastAsia="Calibri"/>
        </w:rPr>
        <w:tab/>
        <w:t xml:space="preserve">75 m (see graph for various heights) </w:t>
      </w:r>
    </w:p>
    <w:p w:rsidR="00610E16" w:rsidRPr="00487029" w:rsidRDefault="00610E16" w:rsidP="00610E16">
      <w:pPr>
        <w:spacing w:before="60"/>
        <w:rPr>
          <w:rFonts w:eastAsia="Calibri"/>
        </w:rPr>
      </w:pPr>
      <w:r w:rsidRPr="00487029">
        <w:rPr>
          <w:rFonts w:eastAsia="Calibri"/>
        </w:rPr>
        <w:t>Transmitter power for ship:</w:t>
      </w:r>
      <w:r w:rsidRPr="00487029">
        <w:rPr>
          <w:rFonts w:eastAsia="Calibri"/>
        </w:rPr>
        <w:tab/>
      </w:r>
      <w:r w:rsidRPr="00487029">
        <w:rPr>
          <w:rFonts w:eastAsia="Calibri"/>
        </w:rPr>
        <w:tab/>
        <w:t>12.5 W</w:t>
      </w:r>
    </w:p>
    <w:p w:rsidR="00610E16" w:rsidRPr="00487029" w:rsidRDefault="00610E16" w:rsidP="00610E16">
      <w:pPr>
        <w:spacing w:before="60"/>
        <w:rPr>
          <w:rFonts w:eastAsia="Calibri"/>
        </w:rPr>
      </w:pPr>
      <w:r w:rsidRPr="00487029">
        <w:rPr>
          <w:rFonts w:eastAsia="Calibri"/>
        </w:rPr>
        <w:t>Tx ship antenna gain:</w:t>
      </w:r>
      <w:r w:rsidRPr="00487029">
        <w:rPr>
          <w:rFonts w:eastAsia="Calibri"/>
        </w:rPr>
        <w:tab/>
      </w:r>
      <w:r w:rsidRPr="00487029">
        <w:rPr>
          <w:rFonts w:eastAsia="Calibri"/>
        </w:rPr>
        <w:tab/>
      </w:r>
      <w:r w:rsidRPr="00487029">
        <w:rPr>
          <w:rFonts w:eastAsia="Calibri"/>
        </w:rPr>
        <w:tab/>
        <w:t>2 dBi (0 dBd)</w:t>
      </w:r>
    </w:p>
    <w:p w:rsidR="00610E16" w:rsidRPr="00487029" w:rsidRDefault="00610E16" w:rsidP="00610E16">
      <w:pPr>
        <w:spacing w:before="60"/>
        <w:rPr>
          <w:rFonts w:eastAsia="Calibri"/>
        </w:rPr>
      </w:pPr>
      <w:r w:rsidRPr="00487029">
        <w:rPr>
          <w:rFonts w:eastAsia="Calibri"/>
        </w:rPr>
        <w:t>Rx shore antenna gain:</w:t>
      </w:r>
      <w:r w:rsidRPr="00487029">
        <w:rPr>
          <w:rFonts w:eastAsia="Calibri"/>
        </w:rPr>
        <w:tab/>
      </w:r>
      <w:r w:rsidRPr="00487029">
        <w:rPr>
          <w:rFonts w:eastAsia="Calibri"/>
        </w:rPr>
        <w:tab/>
      </w:r>
      <w:r w:rsidRPr="00487029">
        <w:rPr>
          <w:rFonts w:eastAsia="Calibri"/>
        </w:rPr>
        <w:tab/>
        <w:t>8 dBi (6 dBd)</w:t>
      </w:r>
    </w:p>
    <w:p w:rsidR="00610E16" w:rsidRPr="00487029" w:rsidRDefault="00610E16" w:rsidP="00607540">
      <w:pPr>
        <w:spacing w:before="60"/>
        <w:rPr>
          <w:rFonts w:eastAsia="Calibri"/>
        </w:rPr>
      </w:pPr>
      <w:r w:rsidRPr="00607540">
        <w:rPr>
          <w:rFonts w:eastAsia="Calibri"/>
          <w:i/>
          <w:iCs/>
        </w:rPr>
        <w:t>P</w:t>
      </w:r>
      <w:r w:rsidRPr="00607540">
        <w:rPr>
          <w:rFonts w:eastAsia="Calibri"/>
          <w:i/>
          <w:iCs/>
          <w:vertAlign w:val="subscript"/>
        </w:rPr>
        <w:t>r</w:t>
      </w:r>
      <w:r w:rsidRPr="00487029">
        <w:rPr>
          <w:rFonts w:eastAsia="Calibri"/>
        </w:rPr>
        <w:t>:</w:t>
      </w:r>
      <w:r w:rsidRPr="00487029">
        <w:rPr>
          <w:rFonts w:eastAsia="Calibri"/>
        </w:rPr>
        <w:tab/>
      </w:r>
      <w:r w:rsidRPr="00487029">
        <w:rPr>
          <w:rFonts w:eastAsia="Calibri"/>
        </w:rPr>
        <w:tab/>
      </w:r>
      <w:r w:rsidRPr="00487029">
        <w:rPr>
          <w:rFonts w:eastAsia="Calibri"/>
        </w:rPr>
        <w:tab/>
      </w:r>
      <w:r w:rsidRPr="00487029">
        <w:rPr>
          <w:rFonts w:eastAsia="Calibri"/>
        </w:rPr>
        <w:tab/>
      </w:r>
      <w:r w:rsidRPr="00487029">
        <w:rPr>
          <w:rFonts w:eastAsia="Calibri"/>
        </w:rPr>
        <w:tab/>
      </w:r>
      <w:r w:rsidR="00607540" w:rsidRPr="00012A85">
        <w:rPr>
          <w:rFonts w:eastAsia="Calibri"/>
        </w:rPr>
        <w:t>−</w:t>
      </w:r>
      <w:r w:rsidRPr="00487029">
        <w:rPr>
          <w:rFonts w:eastAsia="Calibri"/>
        </w:rPr>
        <w:t xml:space="preserve">103 dBm </w:t>
      </w:r>
      <w:r w:rsidR="00607540">
        <w:rPr>
          <w:rFonts w:eastAsia="Calibri"/>
        </w:rPr>
        <w:t>(VDE shore station sensitivity)</w:t>
      </w:r>
    </w:p>
    <w:p w:rsidR="00610E16" w:rsidRPr="00487029" w:rsidRDefault="00610E16" w:rsidP="00610E16">
      <w:pPr>
        <w:pStyle w:val="Heading4"/>
        <w:rPr>
          <w:rFonts w:eastAsia="Calibri"/>
        </w:rPr>
      </w:pPr>
      <w:r w:rsidRPr="00487029">
        <w:t>7.1.1.2</w:t>
      </w:r>
      <w:r w:rsidRPr="00487029">
        <w:tab/>
        <w:t>Purpose for use of the Recommendation ITU-R P.1546-5 propagation curve</w:t>
      </w:r>
    </w:p>
    <w:p w:rsidR="00610E16" w:rsidRPr="00487029" w:rsidRDefault="00610E16" w:rsidP="00607540">
      <w:r w:rsidRPr="00487029">
        <w:t xml:space="preserve">Recommendation </w:t>
      </w:r>
      <w:hyperlink r:id="rId137" w:history="1">
        <w:r w:rsidRPr="00607540">
          <w:rPr>
            <w:rStyle w:val="Hyperlink"/>
          </w:rPr>
          <w:t>ITU-R P.1546-</w:t>
        </w:r>
      </w:hyperlink>
      <w:r w:rsidRPr="00607540">
        <w:rPr>
          <w:rStyle w:val="Hyperlink"/>
        </w:rPr>
        <w:t>5</w:t>
      </w:r>
      <w:r w:rsidRPr="00487029">
        <w:t xml:space="preserve"> prescribes the </w:t>
      </w:r>
      <w:r w:rsidR="00607540">
        <w:t>use of the propagation curves (</w:t>
      </w:r>
      <w:r w:rsidRPr="00487029">
        <w:t>§3 from Annex 5 and Figure 4 from Annex 2 of ITU-R P.1546-5), see below Figures A7-10 and A7-11 of this Annex, assuming no ducting and a smooth earth/sea surface. This analysis may be used as a reference point for field test measurements that usually include some ducting, depending on weather, atmospheric conditions, and other factors.</w:t>
      </w:r>
    </w:p>
    <w:p w:rsidR="00610E16" w:rsidRPr="00487029" w:rsidRDefault="00610E16" w:rsidP="00607540">
      <w:pPr>
        <w:pStyle w:val="Heading4"/>
      </w:pPr>
      <w:r w:rsidRPr="00487029">
        <w:t>7.1.1.3</w:t>
      </w:r>
      <w:r w:rsidRPr="00487029">
        <w:tab/>
      </w:r>
      <w:r w:rsidRPr="00607540">
        <w:t>Determination</w:t>
      </w:r>
      <w:r w:rsidRPr="00487029">
        <w:t xml:space="preserve"> of transmitting/base antenna height, </w:t>
      </w:r>
      <w:r w:rsidRPr="00487029">
        <w:rPr>
          <w:i/>
          <w:iCs/>
        </w:rPr>
        <w:t>h</w:t>
      </w:r>
      <w:r w:rsidRPr="00487029">
        <w:rPr>
          <w:vertAlign w:val="subscript"/>
        </w:rPr>
        <w:t>1</w:t>
      </w:r>
    </w:p>
    <w:p w:rsidR="00610E16" w:rsidRPr="00487029" w:rsidRDefault="00610E16" w:rsidP="00607540">
      <w:r w:rsidRPr="00487029">
        <w:t xml:space="preserve">Recommendation </w:t>
      </w:r>
      <w:hyperlink r:id="rId138" w:history="1">
        <w:r w:rsidRPr="00607540">
          <w:rPr>
            <w:rStyle w:val="Hyperlink"/>
          </w:rPr>
          <w:t>ITU-R P.1546-5</w:t>
        </w:r>
      </w:hyperlink>
      <w:r w:rsidRPr="00487029">
        <w:t xml:space="preserve"> specifies (§3 of Annex 5) the transmitting/base antenna height, </w:t>
      </w:r>
      <w:r w:rsidRPr="00487029">
        <w:rPr>
          <w:i/>
          <w:iCs/>
        </w:rPr>
        <w:t>h</w:t>
      </w:r>
      <w:r w:rsidRPr="00487029">
        <w:rPr>
          <w:vertAlign w:val="subscript"/>
        </w:rPr>
        <w:t>1</w:t>
      </w:r>
      <w:r w:rsidRPr="00487029">
        <w:t xml:space="preserve">, to be used in calculation depending on the type and length of the path. For sea paths </w:t>
      </w:r>
      <w:r w:rsidRPr="00487029">
        <w:rPr>
          <w:i/>
          <w:iCs/>
        </w:rPr>
        <w:t>h</w:t>
      </w:r>
      <w:r w:rsidRPr="00487029">
        <w:rPr>
          <w:vertAlign w:val="subscript"/>
        </w:rPr>
        <w:t>1</w:t>
      </w:r>
      <w:r w:rsidRPr="00487029">
        <w:t xml:space="preserve"> is the height of the antenna above mean sea level; for land paths </w:t>
      </w:r>
      <w:r w:rsidRPr="00487029">
        <w:rPr>
          <w:i/>
          <w:iCs/>
        </w:rPr>
        <w:t>h</w:t>
      </w:r>
      <w:r w:rsidRPr="00487029">
        <w:rPr>
          <w:vertAlign w:val="subscript"/>
        </w:rPr>
        <w:t xml:space="preserve">1 </w:t>
      </w:r>
      <w:r w:rsidRPr="00487029">
        <w:t xml:space="preserve">is the </w:t>
      </w:r>
      <w:r w:rsidRPr="00607540">
        <w:t>height</w:t>
      </w:r>
      <w:r w:rsidRPr="00487029">
        <w:t xml:space="preserve"> above average terrain. </w:t>
      </w:r>
    </w:p>
    <w:p w:rsidR="00610E16" w:rsidRPr="00487029" w:rsidRDefault="00610E16" w:rsidP="00607540">
      <w:r w:rsidRPr="00487029">
        <w:t xml:space="preserve">Note: The reference antenna height for the </w:t>
      </w:r>
      <w:r w:rsidRPr="00607540">
        <w:t>ship’s</w:t>
      </w:r>
      <w:r w:rsidRPr="00487029">
        <w:t xml:space="preserve"> stations </w:t>
      </w:r>
      <w:r w:rsidRPr="00487029">
        <w:rPr>
          <w:i/>
        </w:rPr>
        <w:t>h</w:t>
      </w:r>
      <w:r w:rsidRPr="00607540">
        <w:rPr>
          <w:iCs/>
          <w:vertAlign w:val="subscript"/>
        </w:rPr>
        <w:t>2</w:t>
      </w:r>
      <w:r w:rsidR="00607540" w:rsidRPr="00607540">
        <w:rPr>
          <w:i/>
        </w:rPr>
        <w:t xml:space="preserve"> </w:t>
      </w:r>
      <w:r w:rsidRPr="00487029">
        <w:t>is 10 m.</w:t>
      </w:r>
    </w:p>
    <w:p w:rsidR="00610E16" w:rsidRPr="00487029" w:rsidRDefault="00610E16" w:rsidP="00607540">
      <w:pPr>
        <w:pStyle w:val="Heading4"/>
      </w:pPr>
      <w:r w:rsidRPr="00487029">
        <w:t>7.1.1.4</w:t>
      </w:r>
      <w:r w:rsidRPr="00487029">
        <w:tab/>
        <w:t>Determination of the minimum field strength (sensitivity threshold) at the VHF data exchange base receiving site</w:t>
      </w:r>
    </w:p>
    <w:p w:rsidR="00610E16" w:rsidRPr="00487029" w:rsidRDefault="00610E16" w:rsidP="00607540">
      <w:r w:rsidRPr="00487029">
        <w:t>For ship-to-</w:t>
      </w:r>
      <w:r w:rsidRPr="00607540">
        <w:t>shore</w:t>
      </w:r>
      <w:r w:rsidRPr="00487029">
        <w:t>:</w:t>
      </w:r>
    </w:p>
    <w:p w:rsidR="00610E16" w:rsidRPr="00607540" w:rsidRDefault="00610E16" w:rsidP="00607540">
      <w:r w:rsidRPr="00487029">
        <w:t xml:space="preserve">Power received (linear formula): </w:t>
      </w:r>
      <w:r w:rsidRPr="00607540">
        <w:rPr>
          <w:i/>
          <w:iCs/>
        </w:rPr>
        <w:t>P</w:t>
      </w:r>
      <w:r w:rsidRPr="00607540">
        <w:rPr>
          <w:i/>
          <w:iCs/>
          <w:vertAlign w:val="subscript"/>
        </w:rPr>
        <w:t>r</w:t>
      </w:r>
      <w:r w:rsidRPr="00487029">
        <w:t xml:space="preserve"> = </w:t>
      </w:r>
      <w:r w:rsidRPr="00607540">
        <w:rPr>
          <w:i/>
          <w:iCs/>
        </w:rPr>
        <w:t>G</w:t>
      </w:r>
      <w:r w:rsidRPr="00607540">
        <w:rPr>
          <w:i/>
          <w:iCs/>
          <w:vertAlign w:val="subscript"/>
        </w:rPr>
        <w:t>r</w:t>
      </w:r>
      <w:r w:rsidRPr="00607540">
        <w:rPr>
          <w:i/>
          <w:iCs/>
        </w:rPr>
        <w:t>E</w:t>
      </w:r>
      <w:r w:rsidRPr="00607540">
        <w:rPr>
          <w:i/>
          <w:iCs/>
          <w:vertAlign w:val="subscript"/>
        </w:rPr>
        <w:t>r</w:t>
      </w:r>
      <w:r w:rsidR="00607540" w:rsidRPr="00607540">
        <w:rPr>
          <w:vertAlign w:val="superscript"/>
        </w:rPr>
        <w:t>2</w:t>
      </w:r>
      <w:r w:rsidRPr="00607540">
        <w:rPr>
          <w:i/>
          <w:iCs/>
        </w:rPr>
        <w:t>c</w:t>
      </w:r>
      <w:r w:rsidR="00607540" w:rsidRPr="00607540">
        <w:rPr>
          <w:vertAlign w:val="superscript"/>
        </w:rPr>
        <w:t>2</w:t>
      </w:r>
      <w:r w:rsidRPr="00487029">
        <w:t>/480π</w:t>
      </w:r>
      <w:r w:rsidR="00607540" w:rsidRPr="00607540">
        <w:rPr>
          <w:vertAlign w:val="superscript"/>
        </w:rPr>
        <w:t>2</w:t>
      </w:r>
      <w:r w:rsidRPr="00607540">
        <w:rPr>
          <w:i/>
          <w:iCs/>
        </w:rPr>
        <w:t>f</w:t>
      </w:r>
      <w:r w:rsidR="00607540" w:rsidRPr="00607540">
        <w:rPr>
          <w:i/>
          <w:iCs/>
        </w:rPr>
        <w:t> </w:t>
      </w:r>
      <w:r w:rsidR="00607540" w:rsidRPr="00607540">
        <w:rPr>
          <w:vertAlign w:val="superscript"/>
        </w:rPr>
        <w:t>2</w:t>
      </w:r>
    </w:p>
    <w:p w:rsidR="00610E16" w:rsidRPr="00487029" w:rsidRDefault="00610E16" w:rsidP="00607540">
      <w:pPr>
        <w:rPr>
          <w:rFonts w:eastAsia="Calibri"/>
        </w:rPr>
      </w:pPr>
      <w:r w:rsidRPr="00487029">
        <w:rPr>
          <w:rFonts w:eastAsia="Calibri"/>
        </w:rPr>
        <w:t xml:space="preserve">Rearranged: </w:t>
      </w:r>
      <w:r w:rsidRPr="00607540">
        <w:rPr>
          <w:rFonts w:eastAsia="Calibri"/>
          <w:i/>
          <w:iCs/>
        </w:rPr>
        <w:t>E</w:t>
      </w:r>
      <w:r w:rsidRPr="00607540">
        <w:rPr>
          <w:rFonts w:eastAsia="Calibri"/>
          <w:i/>
          <w:iCs/>
          <w:vertAlign w:val="subscript"/>
        </w:rPr>
        <w:t>r</w:t>
      </w:r>
      <w:r w:rsidRPr="00487029">
        <w:rPr>
          <w:rFonts w:eastAsia="Calibri"/>
        </w:rPr>
        <w:t xml:space="preserve"> = </w:t>
      </w:r>
      <w:r w:rsidRPr="00607540">
        <w:t>√</w:t>
      </w:r>
      <w:r w:rsidRPr="00487029">
        <w:rPr>
          <w:rFonts w:eastAsia="Calibri"/>
        </w:rPr>
        <w:t xml:space="preserve"> (480π</w:t>
      </w:r>
      <w:r w:rsidR="00607540" w:rsidRPr="00607540">
        <w:rPr>
          <w:rFonts w:eastAsia="Calibri"/>
          <w:vertAlign w:val="superscript"/>
        </w:rPr>
        <w:t>2</w:t>
      </w:r>
      <w:r w:rsidRPr="00607540">
        <w:rPr>
          <w:rFonts w:eastAsia="Calibri"/>
          <w:i/>
          <w:iCs/>
        </w:rPr>
        <w:t>f</w:t>
      </w:r>
      <w:r w:rsidR="00607540" w:rsidRPr="00607540">
        <w:rPr>
          <w:rFonts w:eastAsia="Calibri"/>
        </w:rPr>
        <w:t> </w:t>
      </w:r>
      <w:r w:rsidR="00607540" w:rsidRPr="00607540">
        <w:rPr>
          <w:rFonts w:eastAsia="Calibri"/>
          <w:vertAlign w:val="superscript"/>
        </w:rPr>
        <w:t>2</w:t>
      </w:r>
      <w:r w:rsidRPr="00607540">
        <w:rPr>
          <w:rFonts w:eastAsia="Calibri"/>
          <w:i/>
          <w:iCs/>
        </w:rPr>
        <w:t>P</w:t>
      </w:r>
      <w:r w:rsidRPr="00607540">
        <w:rPr>
          <w:rFonts w:eastAsia="Calibri"/>
          <w:i/>
          <w:iCs/>
          <w:vertAlign w:val="subscript"/>
        </w:rPr>
        <w:t>r</w:t>
      </w:r>
      <w:r w:rsidRPr="00487029">
        <w:rPr>
          <w:rFonts w:eastAsia="Calibri"/>
        </w:rPr>
        <w:t>/</w:t>
      </w:r>
      <w:r w:rsidRPr="00607540">
        <w:rPr>
          <w:rFonts w:eastAsia="Calibri"/>
          <w:i/>
          <w:iCs/>
        </w:rPr>
        <w:t>G</w:t>
      </w:r>
      <w:r w:rsidRPr="00607540">
        <w:rPr>
          <w:rFonts w:eastAsia="Calibri"/>
          <w:i/>
          <w:iCs/>
          <w:vertAlign w:val="subscript"/>
        </w:rPr>
        <w:t>r</w:t>
      </w:r>
      <w:r w:rsidRPr="00607540">
        <w:rPr>
          <w:rFonts w:eastAsia="Calibri"/>
          <w:i/>
          <w:iCs/>
        </w:rPr>
        <w:t>c</w:t>
      </w:r>
      <w:r w:rsidR="00607540" w:rsidRPr="00607540">
        <w:rPr>
          <w:rFonts w:eastAsia="Calibri"/>
          <w:vertAlign w:val="superscript"/>
        </w:rPr>
        <w:t>2</w:t>
      </w:r>
      <w:r w:rsidRPr="00487029">
        <w:rPr>
          <w:rFonts w:eastAsia="Calibri"/>
        </w:rPr>
        <w:t>), where</w:t>
      </w:r>
    </w:p>
    <w:p w:rsidR="00610E16" w:rsidRPr="00487029" w:rsidRDefault="00610E16" w:rsidP="00610E16">
      <w:pPr>
        <w:rPr>
          <w:rFonts w:eastAsia="Calibri"/>
        </w:rPr>
      </w:pPr>
      <w:r w:rsidRPr="00607540">
        <w:rPr>
          <w:rFonts w:eastAsia="Calibri"/>
          <w:i/>
          <w:iCs/>
        </w:rPr>
        <w:t>E</w:t>
      </w:r>
      <w:r w:rsidRPr="00607540">
        <w:rPr>
          <w:rFonts w:eastAsia="Calibri"/>
          <w:i/>
          <w:iCs/>
          <w:vertAlign w:val="subscript"/>
        </w:rPr>
        <w:t>r</w:t>
      </w:r>
      <w:r w:rsidRPr="00487029">
        <w:rPr>
          <w:rFonts w:eastAsia="Calibri"/>
        </w:rPr>
        <w:t xml:space="preserve"> = field strength in </w:t>
      </w:r>
      <w:r w:rsidRPr="00607540">
        <w:rPr>
          <w:rFonts w:eastAsia="Calibri"/>
        </w:rPr>
        <w:t>V/m</w:t>
      </w:r>
    </w:p>
    <w:p w:rsidR="00610E16" w:rsidRPr="00487029" w:rsidRDefault="00610E16" w:rsidP="00610E16">
      <w:pPr>
        <w:rPr>
          <w:rFonts w:eastAsia="Calibri"/>
        </w:rPr>
      </w:pPr>
      <w:r w:rsidRPr="00607540">
        <w:rPr>
          <w:rFonts w:eastAsia="Calibri"/>
          <w:i/>
          <w:iCs/>
        </w:rPr>
        <w:t>G</w:t>
      </w:r>
      <w:r w:rsidRPr="00607540">
        <w:rPr>
          <w:rFonts w:eastAsia="Calibri"/>
          <w:i/>
          <w:iCs/>
          <w:vertAlign w:val="subscript"/>
        </w:rPr>
        <w:t>r</w:t>
      </w:r>
      <w:r w:rsidRPr="00487029">
        <w:rPr>
          <w:rFonts w:eastAsia="Calibri"/>
        </w:rPr>
        <w:t xml:space="preserve"> = gain of receiving antenna = 6.3 = 8 dBi</w:t>
      </w:r>
    </w:p>
    <w:p w:rsidR="00610E16" w:rsidRPr="00487029" w:rsidRDefault="00610E16" w:rsidP="00930501">
      <w:pPr>
        <w:rPr>
          <w:rFonts w:eastAsia="Calibri"/>
        </w:rPr>
      </w:pPr>
      <w:r w:rsidRPr="00607540">
        <w:rPr>
          <w:rFonts w:eastAsia="Calibri"/>
          <w:i/>
          <w:iCs/>
        </w:rPr>
        <w:t>c</w:t>
      </w:r>
      <w:r w:rsidRPr="00487029">
        <w:rPr>
          <w:rFonts w:eastAsia="Calibri"/>
        </w:rPr>
        <w:t xml:space="preserve"> = speed of light in free space = 3</w:t>
      </w:r>
      <w:r w:rsidR="00930501" w:rsidRPr="00487029">
        <w:t xml:space="preserve"> </w:t>
      </w:r>
      <w:r w:rsidR="00930501">
        <w:sym w:font="Symbol" w:char="F0B4"/>
      </w:r>
      <w:r w:rsidR="00930501" w:rsidRPr="00487029">
        <w:t xml:space="preserve"> </w:t>
      </w:r>
      <w:r w:rsidRPr="00487029">
        <w:rPr>
          <w:rFonts w:eastAsia="Calibri"/>
        </w:rPr>
        <w:t>10</w:t>
      </w:r>
      <w:r w:rsidRPr="00487029">
        <w:rPr>
          <w:rFonts w:eastAsia="Calibri"/>
          <w:vertAlign w:val="superscript"/>
        </w:rPr>
        <w:t>8</w:t>
      </w:r>
      <w:r w:rsidRPr="00487029">
        <w:rPr>
          <w:rFonts w:eastAsia="Calibri"/>
        </w:rPr>
        <w:t xml:space="preserve"> m/s</w:t>
      </w:r>
    </w:p>
    <w:p w:rsidR="00610E16" w:rsidRPr="00487029" w:rsidRDefault="00610E16" w:rsidP="00930501">
      <w:pPr>
        <w:rPr>
          <w:rFonts w:eastAsia="Calibri"/>
        </w:rPr>
      </w:pPr>
      <w:r w:rsidRPr="00607540">
        <w:rPr>
          <w:rFonts w:eastAsia="Calibri"/>
          <w:i/>
          <w:iCs/>
        </w:rPr>
        <w:t>f</w:t>
      </w:r>
      <w:r w:rsidRPr="00487029">
        <w:rPr>
          <w:rFonts w:eastAsia="Calibri"/>
        </w:rPr>
        <w:t xml:space="preserve"> = VDE ship-to-shore frequency = 1.57</w:t>
      </w:r>
      <w:r w:rsidR="00930501" w:rsidRPr="00487029">
        <w:t xml:space="preserve"> </w:t>
      </w:r>
      <w:r w:rsidR="00930501">
        <w:sym w:font="Symbol" w:char="F0B4"/>
      </w:r>
      <w:r w:rsidR="00930501" w:rsidRPr="00487029">
        <w:t xml:space="preserve"> </w:t>
      </w:r>
      <w:r w:rsidRPr="00487029">
        <w:rPr>
          <w:rFonts w:eastAsia="Calibri"/>
        </w:rPr>
        <w:t>10</w:t>
      </w:r>
      <w:r w:rsidRPr="00487029">
        <w:rPr>
          <w:rFonts w:eastAsia="Calibri"/>
          <w:vertAlign w:val="superscript"/>
        </w:rPr>
        <w:t>8</w:t>
      </w:r>
      <w:r w:rsidRPr="00487029">
        <w:rPr>
          <w:rFonts w:eastAsia="Calibri"/>
        </w:rPr>
        <w:t xml:space="preserve"> (157 MHz)</w:t>
      </w:r>
    </w:p>
    <w:p w:rsidR="00610E16" w:rsidRPr="00487029" w:rsidRDefault="00610E16" w:rsidP="00930501">
      <w:pPr>
        <w:rPr>
          <w:rFonts w:eastAsia="Calibri"/>
        </w:rPr>
      </w:pPr>
      <w:r w:rsidRPr="00607540">
        <w:rPr>
          <w:rFonts w:eastAsia="Calibri"/>
          <w:i/>
          <w:iCs/>
        </w:rPr>
        <w:t>P</w:t>
      </w:r>
      <w:r w:rsidRPr="00607540">
        <w:rPr>
          <w:rFonts w:eastAsia="Calibri"/>
          <w:i/>
          <w:iCs/>
          <w:vertAlign w:val="subscript"/>
        </w:rPr>
        <w:t>r</w:t>
      </w:r>
      <w:r w:rsidRPr="00487029">
        <w:rPr>
          <w:rFonts w:eastAsia="Calibri"/>
        </w:rPr>
        <w:t xml:space="preserve"> = 5</w:t>
      </w:r>
      <w:r w:rsidR="00930501" w:rsidRPr="00487029">
        <w:t xml:space="preserve"> </w:t>
      </w:r>
      <w:r w:rsidR="00930501">
        <w:sym w:font="Symbol" w:char="F0B4"/>
      </w:r>
      <w:r w:rsidR="00930501" w:rsidRPr="00487029">
        <w:t xml:space="preserve"> </w:t>
      </w:r>
      <w:r w:rsidRPr="00487029">
        <w:rPr>
          <w:rFonts w:eastAsia="Calibri"/>
        </w:rPr>
        <w:t>10</w:t>
      </w:r>
      <w:r w:rsidR="00607540" w:rsidRPr="00607540">
        <w:rPr>
          <w:rFonts w:eastAsia="Calibri"/>
          <w:vertAlign w:val="superscript"/>
        </w:rPr>
        <w:t>−</w:t>
      </w:r>
      <w:r w:rsidRPr="00487029">
        <w:rPr>
          <w:rFonts w:eastAsia="Calibri"/>
          <w:vertAlign w:val="superscript"/>
        </w:rPr>
        <w:t>14</w:t>
      </w:r>
      <w:r w:rsidRPr="00487029">
        <w:rPr>
          <w:rFonts w:eastAsia="Calibri"/>
        </w:rPr>
        <w:t xml:space="preserve"> watts = </w:t>
      </w:r>
      <w:r w:rsidR="00607540" w:rsidRPr="00607540">
        <w:rPr>
          <w:rFonts w:eastAsia="Calibri"/>
        </w:rPr>
        <w:t>−</w:t>
      </w:r>
      <w:r w:rsidRPr="00487029">
        <w:rPr>
          <w:rFonts w:eastAsia="Calibri"/>
        </w:rPr>
        <w:t xml:space="preserve">133 dBW = </w:t>
      </w:r>
      <w:r w:rsidR="00607540" w:rsidRPr="00012A85">
        <w:rPr>
          <w:rFonts w:eastAsia="Calibri"/>
        </w:rPr>
        <w:t>−</w:t>
      </w:r>
      <w:r w:rsidRPr="00487029">
        <w:rPr>
          <w:rFonts w:eastAsia="Calibri"/>
        </w:rPr>
        <w:t>103 dBm</w:t>
      </w:r>
    </w:p>
    <w:p w:rsidR="00610E16" w:rsidRPr="00487029" w:rsidRDefault="00610E16" w:rsidP="00610E16">
      <w:pPr>
        <w:rPr>
          <w:rFonts w:eastAsia="Calibri"/>
        </w:rPr>
      </w:pPr>
      <w:r w:rsidRPr="00487029">
        <w:rPr>
          <w:rFonts w:eastAsia="Calibri"/>
        </w:rPr>
        <w:t>Thus,</w:t>
      </w:r>
    </w:p>
    <w:p w:rsidR="00610E16" w:rsidRPr="00487029" w:rsidRDefault="00610E16" w:rsidP="00930501">
      <w:pPr>
        <w:rPr>
          <w:rFonts w:eastAsia="Calibri"/>
        </w:rPr>
      </w:pPr>
      <w:r w:rsidRPr="00607540">
        <w:rPr>
          <w:rFonts w:eastAsia="Calibri"/>
          <w:i/>
          <w:iCs/>
        </w:rPr>
        <w:t>E</w:t>
      </w:r>
      <w:r w:rsidRPr="00607540">
        <w:rPr>
          <w:rFonts w:eastAsia="Calibri"/>
          <w:i/>
          <w:iCs/>
          <w:vertAlign w:val="subscript"/>
        </w:rPr>
        <w:t>r</w:t>
      </w:r>
      <w:r w:rsidRPr="00487029">
        <w:rPr>
          <w:rFonts w:eastAsia="Calibri"/>
        </w:rPr>
        <w:t xml:space="preserve"> = 3.21</w:t>
      </w:r>
      <w:r w:rsidR="00930501" w:rsidRPr="00487029">
        <w:t xml:space="preserve"> </w:t>
      </w:r>
      <w:r w:rsidR="00930501">
        <w:sym w:font="Symbol" w:char="F0B4"/>
      </w:r>
      <w:r w:rsidR="00930501" w:rsidRPr="00487029">
        <w:t xml:space="preserve"> </w:t>
      </w:r>
      <w:r w:rsidRPr="00487029">
        <w:rPr>
          <w:rFonts w:eastAsia="Calibri"/>
        </w:rPr>
        <w:t>10</w:t>
      </w:r>
      <w:r w:rsidR="00607540" w:rsidRPr="00607540">
        <w:rPr>
          <w:rFonts w:eastAsia="Calibri"/>
          <w:vertAlign w:val="superscript"/>
        </w:rPr>
        <w:t>−</w:t>
      </w:r>
      <w:r w:rsidRPr="00487029">
        <w:rPr>
          <w:rFonts w:eastAsia="Calibri"/>
          <w:vertAlign w:val="superscript"/>
        </w:rPr>
        <w:t>6</w:t>
      </w:r>
      <w:r w:rsidRPr="00487029">
        <w:rPr>
          <w:rFonts w:eastAsia="Calibri"/>
        </w:rPr>
        <w:t xml:space="preserve"> = 3.21 µV/m = +10.1</w:t>
      </w:r>
      <w:r w:rsidR="00607540" w:rsidRPr="00607540">
        <w:rPr>
          <w:rFonts w:eastAsia="Calibri"/>
        </w:rPr>
        <w:t xml:space="preserve"> </w:t>
      </w:r>
      <w:r w:rsidRPr="00487029">
        <w:rPr>
          <w:rFonts w:eastAsia="Calibri"/>
        </w:rPr>
        <w:t>dB µV/m</w:t>
      </w:r>
    </w:p>
    <w:p w:rsidR="00610E16" w:rsidRPr="00487029" w:rsidRDefault="00610E16" w:rsidP="00610E16">
      <w:pPr>
        <w:rPr>
          <w:rFonts w:eastAsia="Calibri"/>
        </w:rPr>
      </w:pPr>
      <w:r w:rsidRPr="00487029">
        <w:rPr>
          <w:rFonts w:eastAsia="Calibri"/>
        </w:rPr>
        <w:t xml:space="preserve">The logarithmic formula can also be used to calculate </w:t>
      </w:r>
      <w:r w:rsidRPr="00607540">
        <w:rPr>
          <w:rFonts w:eastAsia="Calibri"/>
          <w:i/>
          <w:iCs/>
        </w:rPr>
        <w:t>P</w:t>
      </w:r>
      <w:r w:rsidRPr="00607540">
        <w:rPr>
          <w:rFonts w:eastAsia="Calibri"/>
          <w:i/>
          <w:iCs/>
          <w:vertAlign w:val="subscript"/>
        </w:rPr>
        <w:t>r</w:t>
      </w:r>
      <w:r w:rsidRPr="00487029">
        <w:rPr>
          <w:rFonts w:eastAsia="Calibri"/>
        </w:rPr>
        <w:t xml:space="preserve"> (dBm):</w:t>
      </w:r>
    </w:p>
    <w:p w:rsidR="00610E16" w:rsidRPr="00487029" w:rsidRDefault="00610E16" w:rsidP="00607540">
      <w:pPr>
        <w:rPr>
          <w:rFonts w:eastAsia="Calibri"/>
        </w:rPr>
      </w:pPr>
      <w:r w:rsidRPr="00607540">
        <w:rPr>
          <w:rFonts w:eastAsia="Calibri"/>
          <w:i/>
          <w:iCs/>
        </w:rPr>
        <w:t>P</w:t>
      </w:r>
      <w:r w:rsidRPr="00607540">
        <w:rPr>
          <w:rFonts w:eastAsia="Calibri"/>
          <w:i/>
          <w:iCs/>
          <w:vertAlign w:val="subscript"/>
        </w:rPr>
        <w:t>r</w:t>
      </w:r>
      <w:r w:rsidRPr="00487029">
        <w:rPr>
          <w:rFonts w:eastAsia="Calibri"/>
        </w:rPr>
        <w:t xml:space="preserve"> (dBm) = 42.8 </w:t>
      </w:r>
      <w:r w:rsidR="00607540" w:rsidRPr="006A1B56">
        <w:rPr>
          <w:rFonts w:eastAsia="Calibri"/>
        </w:rPr>
        <w:t>−</w:t>
      </w:r>
      <w:r w:rsidRPr="00487029">
        <w:rPr>
          <w:rFonts w:eastAsia="Calibri"/>
        </w:rPr>
        <w:t xml:space="preserve"> 20 log </w:t>
      </w:r>
      <w:r w:rsidRPr="00607540">
        <w:rPr>
          <w:rFonts w:eastAsia="Calibri"/>
          <w:i/>
          <w:iCs/>
        </w:rPr>
        <w:t>F</w:t>
      </w:r>
      <w:r w:rsidRPr="00487029">
        <w:rPr>
          <w:rFonts w:eastAsia="Calibri"/>
        </w:rPr>
        <w:t xml:space="preserve"> + 20 log </w:t>
      </w:r>
      <w:r w:rsidRPr="00607540">
        <w:rPr>
          <w:rFonts w:eastAsia="Calibri"/>
          <w:i/>
          <w:iCs/>
        </w:rPr>
        <w:t>E</w:t>
      </w:r>
      <w:r w:rsidRPr="00487029">
        <w:rPr>
          <w:rFonts w:eastAsia="Calibri"/>
        </w:rPr>
        <w:t xml:space="preserve"> + </w:t>
      </w:r>
      <w:r w:rsidRPr="00607540">
        <w:rPr>
          <w:rFonts w:eastAsia="Calibri"/>
          <w:i/>
          <w:iCs/>
        </w:rPr>
        <w:t>G</w:t>
      </w:r>
      <w:r w:rsidRPr="00487029">
        <w:rPr>
          <w:rFonts w:eastAsia="Calibri"/>
        </w:rPr>
        <w:t xml:space="preserve">, where </w:t>
      </w:r>
    </w:p>
    <w:p w:rsidR="00610E16" w:rsidRPr="00487029" w:rsidRDefault="00610E16" w:rsidP="00610E16">
      <w:pPr>
        <w:rPr>
          <w:rFonts w:eastAsia="Calibri"/>
        </w:rPr>
      </w:pPr>
      <w:r w:rsidRPr="00607540">
        <w:rPr>
          <w:rFonts w:eastAsia="Calibri"/>
          <w:i/>
          <w:iCs/>
        </w:rPr>
        <w:t>G</w:t>
      </w:r>
      <w:r w:rsidRPr="00487029">
        <w:rPr>
          <w:rFonts w:eastAsia="Calibri"/>
        </w:rPr>
        <w:t xml:space="preserve"> = antenna gain in dBi = 8 dBi</w:t>
      </w:r>
    </w:p>
    <w:p w:rsidR="00610E16" w:rsidRPr="00487029" w:rsidRDefault="00610E16" w:rsidP="00610E16">
      <w:pPr>
        <w:rPr>
          <w:rFonts w:eastAsia="Calibri"/>
        </w:rPr>
      </w:pPr>
      <w:r w:rsidRPr="00607540">
        <w:rPr>
          <w:rFonts w:eastAsia="Calibri"/>
          <w:i/>
          <w:iCs/>
        </w:rPr>
        <w:t>F</w:t>
      </w:r>
      <w:r w:rsidRPr="00487029">
        <w:rPr>
          <w:rFonts w:eastAsia="Calibri"/>
        </w:rPr>
        <w:t xml:space="preserve"> = frequency in MHz = 157</w:t>
      </w:r>
    </w:p>
    <w:p w:rsidR="00610E16" w:rsidRPr="00487029" w:rsidRDefault="00610E16" w:rsidP="00607540">
      <w:pPr>
        <w:rPr>
          <w:rFonts w:eastAsia="Calibri"/>
        </w:rPr>
      </w:pPr>
      <w:r w:rsidRPr="00607540">
        <w:rPr>
          <w:rFonts w:eastAsia="Calibri"/>
          <w:i/>
          <w:iCs/>
        </w:rPr>
        <w:t>P</w:t>
      </w:r>
      <w:r w:rsidRPr="00607540">
        <w:rPr>
          <w:rFonts w:eastAsia="Calibri"/>
          <w:i/>
          <w:iCs/>
          <w:vertAlign w:val="subscript"/>
        </w:rPr>
        <w:t>r</w:t>
      </w:r>
      <w:r w:rsidRPr="00487029">
        <w:rPr>
          <w:rFonts w:eastAsia="Calibri"/>
        </w:rPr>
        <w:t xml:space="preserve"> (dBm) = 42.8 </w:t>
      </w:r>
      <w:r w:rsidR="00607540" w:rsidRPr="00012A85">
        <w:rPr>
          <w:rFonts w:eastAsia="Calibri"/>
        </w:rPr>
        <w:t>−</w:t>
      </w:r>
      <w:r w:rsidRPr="00487029">
        <w:rPr>
          <w:rFonts w:eastAsia="Calibri"/>
        </w:rPr>
        <w:t xml:space="preserve"> 43.9 </w:t>
      </w:r>
      <w:r w:rsidR="00607540" w:rsidRPr="00012A85">
        <w:rPr>
          <w:rFonts w:eastAsia="Calibri"/>
        </w:rPr>
        <w:t>−</w:t>
      </w:r>
      <w:r w:rsidRPr="00487029">
        <w:rPr>
          <w:rFonts w:eastAsia="Calibri"/>
        </w:rPr>
        <w:t xml:space="preserve"> 109.9 + 8 = </w:t>
      </w:r>
      <w:r w:rsidR="00607540" w:rsidRPr="00012A85">
        <w:rPr>
          <w:rFonts w:eastAsia="Calibri"/>
        </w:rPr>
        <w:t>−</w:t>
      </w:r>
      <w:r w:rsidRPr="00487029">
        <w:rPr>
          <w:rFonts w:eastAsia="Calibri"/>
        </w:rPr>
        <w:t>103 dBm (</w:t>
      </w:r>
      <w:r w:rsidR="00607540" w:rsidRPr="00012A85">
        <w:rPr>
          <w:rFonts w:eastAsia="Calibri"/>
        </w:rPr>
        <w:t>−</w:t>
      </w:r>
      <w:r w:rsidRPr="00487029">
        <w:rPr>
          <w:rFonts w:eastAsia="Calibri"/>
        </w:rPr>
        <w:t>133 dBW)</w:t>
      </w:r>
    </w:p>
    <w:p w:rsidR="00610E16" w:rsidRPr="00487029" w:rsidRDefault="00610E16" w:rsidP="003E78F5">
      <w:pPr>
        <w:pStyle w:val="Heading4"/>
      </w:pPr>
      <w:r w:rsidRPr="00487029">
        <w:t>7.1.1.5</w:t>
      </w:r>
      <w:r w:rsidRPr="00487029">
        <w:tab/>
        <w:t>Determine the range to the +10.1 dBµ (</w:t>
      </w:r>
      <w:r w:rsidR="003E78F5" w:rsidRPr="00012A85">
        <w:t>−</w:t>
      </w:r>
      <w:r w:rsidRPr="00487029">
        <w:t>103 dBm) coverage limit for a seawater propagation path</w:t>
      </w:r>
    </w:p>
    <w:p w:rsidR="00610E16" w:rsidRPr="00487029" w:rsidRDefault="00610E16" w:rsidP="003E78F5">
      <w:r w:rsidRPr="00487029">
        <w:t xml:space="preserve">Calculate the effective </w:t>
      </w:r>
      <w:r w:rsidRPr="003E78F5">
        <w:t>radiated</w:t>
      </w:r>
      <w:r w:rsidRPr="00487029">
        <w:t xml:space="preserve"> power:</w:t>
      </w:r>
    </w:p>
    <w:p w:rsidR="00610E16" w:rsidRPr="003E78F5" w:rsidRDefault="00610E16" w:rsidP="003E78F5">
      <w:r w:rsidRPr="003E78F5">
        <w:rPr>
          <w:i/>
          <w:iCs/>
        </w:rPr>
        <w:t>P</w:t>
      </w:r>
      <w:r w:rsidRPr="003E78F5">
        <w:rPr>
          <w:i/>
          <w:iCs/>
          <w:vertAlign w:val="subscript"/>
        </w:rPr>
        <w:t>s</w:t>
      </w:r>
      <w:r w:rsidRPr="003E78F5">
        <w:t xml:space="preserve"> </w:t>
      </w:r>
      <w:r w:rsidRPr="00487029">
        <w:t xml:space="preserve">= </w:t>
      </w:r>
      <w:r w:rsidRPr="003E78F5">
        <w:rPr>
          <w:i/>
          <w:iCs/>
        </w:rPr>
        <w:t>P</w:t>
      </w:r>
      <w:r w:rsidRPr="003E78F5">
        <w:rPr>
          <w:i/>
          <w:iCs/>
          <w:vertAlign w:val="subscript"/>
        </w:rPr>
        <w:t>t</w:t>
      </w:r>
      <w:r w:rsidRPr="003E78F5">
        <w:t xml:space="preserve"> </w:t>
      </w:r>
      <w:r w:rsidRPr="00487029">
        <w:t xml:space="preserve">+ </w:t>
      </w:r>
      <w:r w:rsidRPr="003E78F5">
        <w:rPr>
          <w:i/>
          <w:iCs/>
        </w:rPr>
        <w:t>G</w:t>
      </w:r>
    </w:p>
    <w:p w:rsidR="00610E16" w:rsidRPr="00487029" w:rsidRDefault="00610E16" w:rsidP="003E78F5">
      <w:r w:rsidRPr="003E78F5">
        <w:rPr>
          <w:i/>
          <w:iCs/>
        </w:rPr>
        <w:t>P</w:t>
      </w:r>
      <w:r w:rsidRPr="003E78F5">
        <w:rPr>
          <w:i/>
          <w:iCs/>
          <w:vertAlign w:val="subscript"/>
        </w:rPr>
        <w:t>t</w:t>
      </w:r>
      <w:r w:rsidRPr="003E78F5">
        <w:t xml:space="preserve"> </w:t>
      </w:r>
      <w:r w:rsidRPr="00487029">
        <w:t xml:space="preserve">= 10 log 12.5 </w:t>
      </w:r>
      <w:r w:rsidR="003E78F5" w:rsidRPr="003E78F5">
        <w:t>−</w:t>
      </w:r>
      <w:r w:rsidRPr="00487029">
        <w:t xml:space="preserve"> 30 = </w:t>
      </w:r>
      <w:r w:rsidR="003E78F5" w:rsidRPr="003E78F5">
        <w:t>−</w:t>
      </w:r>
      <w:r w:rsidRPr="00487029">
        <w:t xml:space="preserve">19 dBkW (19 dB </w:t>
      </w:r>
      <w:r w:rsidRPr="003E78F5">
        <w:t>below</w:t>
      </w:r>
      <w:r w:rsidRPr="00487029">
        <w:t xml:space="preserve"> 1 kW)</w:t>
      </w:r>
    </w:p>
    <w:p w:rsidR="00610E16" w:rsidRPr="00487029" w:rsidRDefault="00610E16" w:rsidP="003E78F5">
      <w:r w:rsidRPr="003E78F5">
        <w:rPr>
          <w:i/>
          <w:iCs/>
        </w:rPr>
        <w:t>G</w:t>
      </w:r>
      <w:r w:rsidRPr="00487029">
        <w:t xml:space="preserve"> = 2 dBi = +0 dBd (0 dB over a dipole)</w:t>
      </w:r>
    </w:p>
    <w:p w:rsidR="00610E16" w:rsidRPr="00487029" w:rsidRDefault="00610E16" w:rsidP="003E78F5">
      <w:r w:rsidRPr="00487029">
        <w:t xml:space="preserve">Thus </w:t>
      </w:r>
      <w:r w:rsidRPr="003E78F5">
        <w:rPr>
          <w:i/>
          <w:iCs/>
        </w:rPr>
        <w:t>P</w:t>
      </w:r>
      <w:r w:rsidRPr="003E78F5">
        <w:rPr>
          <w:i/>
          <w:iCs/>
          <w:vertAlign w:val="subscript"/>
        </w:rPr>
        <w:t>s</w:t>
      </w:r>
      <w:r w:rsidRPr="00487029">
        <w:t xml:space="preserve"> = </w:t>
      </w:r>
      <w:r w:rsidR="003E78F5" w:rsidRPr="003E78F5">
        <w:t>−</w:t>
      </w:r>
      <w:r w:rsidRPr="00487029">
        <w:t xml:space="preserve">19 +0 = </w:t>
      </w:r>
      <w:r w:rsidR="003E78F5" w:rsidRPr="003E78F5">
        <w:t>−</w:t>
      </w:r>
      <w:r w:rsidRPr="00487029">
        <w:t xml:space="preserve">19 </w:t>
      </w:r>
      <w:r w:rsidRPr="003E78F5">
        <w:t>dBkW</w:t>
      </w:r>
      <w:r w:rsidRPr="00487029">
        <w:t xml:space="preserve"> e.r.p.</w:t>
      </w:r>
    </w:p>
    <w:p w:rsidR="00610E16" w:rsidRPr="00487029" w:rsidRDefault="00610E16" w:rsidP="003E78F5">
      <w:r w:rsidRPr="003E78F5">
        <w:rPr>
          <w:i/>
          <w:iCs/>
        </w:rPr>
        <w:t>F</w:t>
      </w:r>
      <w:r w:rsidRPr="003E78F5">
        <w:rPr>
          <w:i/>
          <w:iCs/>
          <w:vertAlign w:val="subscript"/>
        </w:rPr>
        <w:t>e</w:t>
      </w:r>
      <w:r w:rsidRPr="00487029">
        <w:t xml:space="preserve"> = </w:t>
      </w:r>
      <w:r w:rsidRPr="003E78F5">
        <w:rPr>
          <w:i/>
          <w:iCs/>
        </w:rPr>
        <w:t>F</w:t>
      </w:r>
      <w:r w:rsidRPr="00487029">
        <w:t xml:space="preserve"> – </w:t>
      </w:r>
      <w:r w:rsidRPr="003E78F5">
        <w:rPr>
          <w:i/>
          <w:iCs/>
        </w:rPr>
        <w:t>P</w:t>
      </w:r>
      <w:r w:rsidRPr="003E78F5">
        <w:rPr>
          <w:i/>
          <w:iCs/>
          <w:vertAlign w:val="subscript"/>
        </w:rPr>
        <w:t>s</w:t>
      </w:r>
      <w:r w:rsidRPr="00487029">
        <w:t xml:space="preserve"> (vertical scale reference for the propagation graph in Figure A7-10)</w:t>
      </w:r>
    </w:p>
    <w:p w:rsidR="00610E16" w:rsidRPr="003E78F5" w:rsidRDefault="00610E16" w:rsidP="003E78F5">
      <w:r w:rsidRPr="003E78F5">
        <w:rPr>
          <w:i/>
          <w:iCs/>
        </w:rPr>
        <w:t>F</w:t>
      </w:r>
      <w:r w:rsidRPr="00487029">
        <w:t xml:space="preserve"> = +10.1 dBµ</w:t>
      </w:r>
    </w:p>
    <w:p w:rsidR="00610E16" w:rsidRPr="00487029" w:rsidRDefault="00610E16" w:rsidP="003E78F5">
      <w:r w:rsidRPr="003E78F5">
        <w:rPr>
          <w:i/>
          <w:iCs/>
        </w:rPr>
        <w:t>P</w:t>
      </w:r>
      <w:r w:rsidRPr="003E78F5">
        <w:rPr>
          <w:i/>
          <w:iCs/>
          <w:vertAlign w:val="subscript"/>
        </w:rPr>
        <w:t>s</w:t>
      </w:r>
      <w:r w:rsidRPr="00487029">
        <w:t xml:space="preserve"> = </w:t>
      </w:r>
      <w:r w:rsidR="003E78F5" w:rsidRPr="003E78F5">
        <w:t>−</w:t>
      </w:r>
      <w:r w:rsidRPr="00487029">
        <w:t xml:space="preserve">19 </w:t>
      </w:r>
      <w:r w:rsidRPr="003E78F5">
        <w:t>dBkW</w:t>
      </w:r>
    </w:p>
    <w:p w:rsidR="00610E16" w:rsidRPr="00487029" w:rsidRDefault="00610E16" w:rsidP="003E78F5">
      <w:r w:rsidRPr="00487029">
        <w:t xml:space="preserve">Thus </w:t>
      </w:r>
      <w:r w:rsidRPr="003E78F5">
        <w:rPr>
          <w:i/>
          <w:iCs/>
        </w:rPr>
        <w:t>F</w:t>
      </w:r>
      <w:r w:rsidRPr="003E78F5">
        <w:rPr>
          <w:i/>
          <w:iCs/>
          <w:vertAlign w:val="subscript"/>
        </w:rPr>
        <w:t>e</w:t>
      </w:r>
      <w:r w:rsidRPr="003E78F5">
        <w:t xml:space="preserve"> </w:t>
      </w:r>
      <w:r w:rsidRPr="00487029">
        <w:t xml:space="preserve">= 10.1 </w:t>
      </w:r>
      <w:r w:rsidR="003E78F5" w:rsidRPr="003E78F5">
        <w:t>−</w:t>
      </w:r>
      <w:r w:rsidRPr="00487029">
        <w:t xml:space="preserve"> (</w:t>
      </w:r>
      <w:r w:rsidR="003E78F5" w:rsidRPr="003E78F5">
        <w:t>−</w:t>
      </w:r>
      <w:r w:rsidRPr="00487029">
        <w:t>19) = +29.1 dB</w:t>
      </w:r>
    </w:p>
    <w:p w:rsidR="00610E16" w:rsidRPr="00487029" w:rsidRDefault="00610E16" w:rsidP="003E78F5">
      <w:pPr>
        <w:pStyle w:val="Heading4"/>
      </w:pPr>
      <w:r w:rsidRPr="00487029">
        <w:t>7.1.1.6</w:t>
      </w:r>
      <w:r w:rsidRPr="00487029">
        <w:tab/>
        <w:t xml:space="preserve">Determine the </w:t>
      </w:r>
      <w:r w:rsidRPr="003E78F5">
        <w:t>seaward</w:t>
      </w:r>
      <w:r w:rsidRPr="00487029">
        <w:t xml:space="preserve"> ship-to-shore coverage range from Figure A7-10</w:t>
      </w:r>
    </w:p>
    <w:p w:rsidR="00610E16" w:rsidRPr="00487029" w:rsidRDefault="00610E16" w:rsidP="003E78F5">
      <w:r w:rsidRPr="00487029">
        <w:t>The +10.1 dBµ (</w:t>
      </w:r>
      <w:r w:rsidR="003E78F5" w:rsidRPr="003E78F5">
        <w:t>−</w:t>
      </w:r>
      <w:r w:rsidRPr="00487029">
        <w:t xml:space="preserve">103 dBm) </w:t>
      </w:r>
      <w:r w:rsidRPr="003E78F5">
        <w:t>range</w:t>
      </w:r>
      <w:r w:rsidRPr="00487029">
        <w:t xml:space="preserve"> is 85 km, which is 46 NM (use </w:t>
      </w:r>
      <w:r w:rsidRPr="00487029">
        <w:rPr>
          <w:i/>
          <w:iCs/>
        </w:rPr>
        <w:t>h</w:t>
      </w:r>
      <w:r w:rsidRPr="00487029">
        <w:rPr>
          <w:vertAlign w:val="subscript"/>
        </w:rPr>
        <w:t>1</w:t>
      </w:r>
      <w:r w:rsidRPr="003E78F5">
        <w:t xml:space="preserve"> </w:t>
      </w:r>
      <w:r w:rsidRPr="00487029">
        <w:t xml:space="preserve">= 75 m). </w:t>
      </w:r>
    </w:p>
    <w:p w:rsidR="00610E16" w:rsidRPr="00487029" w:rsidRDefault="00610E16" w:rsidP="003E78F5">
      <w:pPr>
        <w:pStyle w:val="Heading4"/>
      </w:pPr>
      <w:r w:rsidRPr="00487029">
        <w:t>7.1.1.7</w:t>
      </w:r>
      <w:r w:rsidRPr="00487029">
        <w:tab/>
      </w:r>
      <w:r w:rsidRPr="003E78F5">
        <w:t>Determine</w:t>
      </w:r>
      <w:r w:rsidRPr="00487029">
        <w:t xml:space="preserve"> the received signal strength indication values for various other ranges</w:t>
      </w:r>
    </w:p>
    <w:p w:rsidR="00610E16" w:rsidRPr="00487029" w:rsidRDefault="00610E16" w:rsidP="003E78F5">
      <w:r w:rsidRPr="00487029">
        <w:t xml:space="preserve">The reference point received signal strength indication (RSSI) = </w:t>
      </w:r>
      <w:r w:rsidR="003E78F5" w:rsidRPr="003E78F5">
        <w:t>−</w:t>
      </w:r>
      <w:r w:rsidRPr="00487029">
        <w:t xml:space="preserve">103 dBm at a range of 85 km (46 NM) is determined above. For other ranges, the RSSI value is determined from the propagation curve (Figure A7-10) for the assumed antenna height of 75 m. RSSI values in 10 dB increments above the sensitivity </w:t>
      </w:r>
      <w:r w:rsidRPr="003E78F5">
        <w:t>threshold</w:t>
      </w:r>
      <w:r w:rsidRPr="00487029">
        <w:t xml:space="preserve"> are shown in Table A7-6 below.</w:t>
      </w:r>
    </w:p>
    <w:p w:rsidR="00610E16" w:rsidRPr="00487029" w:rsidRDefault="00610E16" w:rsidP="003E78F5">
      <w:pPr>
        <w:pStyle w:val="TableNo"/>
      </w:pPr>
      <w:r w:rsidRPr="00487029">
        <w:t>Table A7-6</w:t>
      </w:r>
    </w:p>
    <w:p w:rsidR="00610E16" w:rsidRPr="00487029" w:rsidRDefault="00610E16" w:rsidP="003E78F5">
      <w:pPr>
        <w:pStyle w:val="Tabletitle"/>
      </w:pPr>
      <w:r w:rsidRPr="00487029">
        <w:t>VHF data exchange base station received signal strength indication value vs. distance ship-to-shore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633"/>
      </w:tblGrid>
      <w:tr w:rsidR="00610E16" w:rsidRPr="003E78F5" w:rsidTr="00610E16">
        <w:tc>
          <w:tcPr>
            <w:tcW w:w="4636" w:type="dxa"/>
            <w:shd w:val="clear" w:color="auto" w:fill="auto"/>
          </w:tcPr>
          <w:p w:rsidR="00610E16" w:rsidRPr="003E78F5" w:rsidRDefault="003E78F5" w:rsidP="003E78F5">
            <w:pPr>
              <w:pStyle w:val="Tabletext"/>
              <w:jc w:val="center"/>
            </w:pPr>
            <w:r>
              <w:rPr>
                <w:lang w:val="ru-RU"/>
              </w:rPr>
              <w:t>−</w:t>
            </w:r>
            <w:r w:rsidR="00610E16" w:rsidRPr="003E78F5">
              <w:t>103 dBm</w:t>
            </w:r>
          </w:p>
        </w:tc>
        <w:tc>
          <w:tcPr>
            <w:tcW w:w="4633" w:type="dxa"/>
            <w:shd w:val="clear" w:color="auto" w:fill="auto"/>
          </w:tcPr>
          <w:p w:rsidR="00610E16" w:rsidRPr="003E78F5" w:rsidRDefault="00610E16" w:rsidP="003E78F5">
            <w:pPr>
              <w:pStyle w:val="Tabletext"/>
              <w:jc w:val="center"/>
            </w:pPr>
            <w:r w:rsidRPr="003E78F5">
              <w:t>85 km (46 NM)</w:t>
            </w:r>
          </w:p>
        </w:tc>
      </w:tr>
      <w:tr w:rsidR="00610E16" w:rsidRPr="003E78F5" w:rsidTr="00610E16">
        <w:tc>
          <w:tcPr>
            <w:tcW w:w="4636" w:type="dxa"/>
            <w:shd w:val="clear" w:color="auto" w:fill="auto"/>
          </w:tcPr>
          <w:p w:rsidR="00610E16" w:rsidRPr="003E78F5" w:rsidRDefault="003E78F5" w:rsidP="003E78F5">
            <w:pPr>
              <w:pStyle w:val="Tabletext"/>
              <w:jc w:val="center"/>
            </w:pPr>
            <w:r>
              <w:rPr>
                <w:lang w:val="ru-RU"/>
              </w:rPr>
              <w:t>−</w:t>
            </w:r>
            <w:r w:rsidR="00610E16" w:rsidRPr="003E78F5">
              <w:t>93 dBm</w:t>
            </w:r>
          </w:p>
        </w:tc>
        <w:tc>
          <w:tcPr>
            <w:tcW w:w="4633" w:type="dxa"/>
            <w:shd w:val="clear" w:color="auto" w:fill="auto"/>
          </w:tcPr>
          <w:p w:rsidR="00610E16" w:rsidRPr="003E78F5" w:rsidRDefault="00610E16" w:rsidP="003E78F5">
            <w:pPr>
              <w:pStyle w:val="Tabletext"/>
              <w:jc w:val="center"/>
            </w:pPr>
            <w:r w:rsidRPr="003E78F5">
              <w:t>60 km</w:t>
            </w:r>
          </w:p>
        </w:tc>
      </w:tr>
      <w:tr w:rsidR="00610E16" w:rsidRPr="003E78F5" w:rsidTr="00610E16">
        <w:tc>
          <w:tcPr>
            <w:tcW w:w="4636" w:type="dxa"/>
            <w:shd w:val="clear" w:color="auto" w:fill="auto"/>
          </w:tcPr>
          <w:p w:rsidR="00610E16" w:rsidRPr="003E78F5" w:rsidRDefault="003E78F5" w:rsidP="003E78F5">
            <w:pPr>
              <w:pStyle w:val="Tabletext"/>
              <w:jc w:val="center"/>
            </w:pPr>
            <w:r>
              <w:rPr>
                <w:lang w:val="ru-RU"/>
              </w:rPr>
              <w:t>−</w:t>
            </w:r>
            <w:r w:rsidR="00610E16" w:rsidRPr="003E78F5">
              <w:t>83 dBm</w:t>
            </w:r>
          </w:p>
        </w:tc>
        <w:tc>
          <w:tcPr>
            <w:tcW w:w="4633" w:type="dxa"/>
            <w:shd w:val="clear" w:color="auto" w:fill="auto"/>
          </w:tcPr>
          <w:p w:rsidR="00610E16" w:rsidRPr="003E78F5" w:rsidRDefault="00610E16" w:rsidP="003E78F5">
            <w:pPr>
              <w:pStyle w:val="Tabletext"/>
              <w:jc w:val="center"/>
            </w:pPr>
            <w:r w:rsidRPr="003E78F5">
              <w:t>40 km</w:t>
            </w:r>
          </w:p>
        </w:tc>
      </w:tr>
      <w:tr w:rsidR="00610E16" w:rsidRPr="003E78F5" w:rsidTr="00610E16">
        <w:tc>
          <w:tcPr>
            <w:tcW w:w="4636" w:type="dxa"/>
            <w:shd w:val="clear" w:color="auto" w:fill="auto"/>
          </w:tcPr>
          <w:p w:rsidR="00610E16" w:rsidRPr="003E78F5" w:rsidRDefault="003E78F5" w:rsidP="003E78F5">
            <w:pPr>
              <w:pStyle w:val="Tabletext"/>
              <w:jc w:val="center"/>
            </w:pPr>
            <w:r>
              <w:rPr>
                <w:lang w:val="ru-RU"/>
              </w:rPr>
              <w:t>−</w:t>
            </w:r>
            <w:r w:rsidR="00610E16" w:rsidRPr="003E78F5">
              <w:t>73 dBm</w:t>
            </w:r>
          </w:p>
        </w:tc>
        <w:tc>
          <w:tcPr>
            <w:tcW w:w="4633" w:type="dxa"/>
            <w:shd w:val="clear" w:color="auto" w:fill="auto"/>
          </w:tcPr>
          <w:p w:rsidR="00610E16" w:rsidRPr="003E78F5" w:rsidRDefault="00610E16" w:rsidP="003E78F5">
            <w:pPr>
              <w:pStyle w:val="Tabletext"/>
              <w:jc w:val="center"/>
            </w:pPr>
            <w:r w:rsidRPr="003E78F5">
              <w:t>25 km</w:t>
            </w:r>
          </w:p>
        </w:tc>
      </w:tr>
      <w:tr w:rsidR="00610E16" w:rsidRPr="003E78F5" w:rsidTr="00610E16">
        <w:tc>
          <w:tcPr>
            <w:tcW w:w="4636" w:type="dxa"/>
            <w:shd w:val="clear" w:color="auto" w:fill="auto"/>
          </w:tcPr>
          <w:p w:rsidR="00610E16" w:rsidRPr="003E78F5" w:rsidRDefault="003E78F5" w:rsidP="003E78F5">
            <w:pPr>
              <w:pStyle w:val="Tabletext"/>
              <w:jc w:val="center"/>
            </w:pPr>
            <w:r>
              <w:rPr>
                <w:lang w:val="ru-RU"/>
              </w:rPr>
              <w:t>−</w:t>
            </w:r>
            <w:r w:rsidR="00610E16" w:rsidRPr="003E78F5">
              <w:t>63 dBm</w:t>
            </w:r>
          </w:p>
        </w:tc>
        <w:tc>
          <w:tcPr>
            <w:tcW w:w="4633" w:type="dxa"/>
            <w:shd w:val="clear" w:color="auto" w:fill="auto"/>
          </w:tcPr>
          <w:p w:rsidR="00610E16" w:rsidRPr="003E78F5" w:rsidRDefault="00610E16" w:rsidP="003E78F5">
            <w:pPr>
              <w:pStyle w:val="Tabletext"/>
              <w:jc w:val="center"/>
            </w:pPr>
            <w:r w:rsidRPr="003E78F5">
              <w:t>15 km</w:t>
            </w:r>
          </w:p>
        </w:tc>
      </w:tr>
      <w:tr w:rsidR="00610E16" w:rsidRPr="003E78F5" w:rsidTr="00610E16">
        <w:tc>
          <w:tcPr>
            <w:tcW w:w="4636" w:type="dxa"/>
            <w:shd w:val="clear" w:color="auto" w:fill="auto"/>
          </w:tcPr>
          <w:p w:rsidR="00610E16" w:rsidRPr="003E78F5" w:rsidRDefault="003E78F5" w:rsidP="003E78F5">
            <w:pPr>
              <w:pStyle w:val="Tabletext"/>
              <w:jc w:val="center"/>
            </w:pPr>
            <w:r>
              <w:rPr>
                <w:lang w:val="ru-RU"/>
              </w:rPr>
              <w:t>−</w:t>
            </w:r>
            <w:r w:rsidR="00610E16" w:rsidRPr="003E78F5">
              <w:t>53 dBm</w:t>
            </w:r>
          </w:p>
        </w:tc>
        <w:tc>
          <w:tcPr>
            <w:tcW w:w="4633" w:type="dxa"/>
            <w:shd w:val="clear" w:color="auto" w:fill="auto"/>
          </w:tcPr>
          <w:p w:rsidR="00610E16" w:rsidRPr="003E78F5" w:rsidRDefault="00610E16" w:rsidP="003E78F5">
            <w:pPr>
              <w:pStyle w:val="Tabletext"/>
              <w:jc w:val="center"/>
            </w:pPr>
            <w:r w:rsidRPr="003E78F5">
              <w:t>8 km</w:t>
            </w:r>
          </w:p>
        </w:tc>
      </w:tr>
      <w:tr w:rsidR="00610E16" w:rsidRPr="003E78F5" w:rsidTr="00610E16">
        <w:tc>
          <w:tcPr>
            <w:tcW w:w="4636" w:type="dxa"/>
            <w:shd w:val="clear" w:color="auto" w:fill="auto"/>
          </w:tcPr>
          <w:p w:rsidR="00610E16" w:rsidRPr="003E78F5" w:rsidRDefault="003E78F5" w:rsidP="003E78F5">
            <w:pPr>
              <w:pStyle w:val="Tabletext"/>
              <w:jc w:val="center"/>
            </w:pPr>
            <w:r>
              <w:rPr>
                <w:lang w:val="ru-RU"/>
              </w:rPr>
              <w:t>−</w:t>
            </w:r>
            <w:r w:rsidR="00610E16" w:rsidRPr="003E78F5">
              <w:t>43 dBm</w:t>
            </w:r>
          </w:p>
        </w:tc>
        <w:tc>
          <w:tcPr>
            <w:tcW w:w="4633" w:type="dxa"/>
            <w:shd w:val="clear" w:color="auto" w:fill="auto"/>
          </w:tcPr>
          <w:p w:rsidR="00610E16" w:rsidRPr="003E78F5" w:rsidRDefault="00610E16" w:rsidP="003E78F5">
            <w:pPr>
              <w:pStyle w:val="Tabletext"/>
              <w:jc w:val="center"/>
            </w:pPr>
            <w:r w:rsidRPr="003E78F5">
              <w:t>4.5 km</w:t>
            </w:r>
          </w:p>
        </w:tc>
      </w:tr>
    </w:tbl>
    <w:p w:rsidR="00610E16" w:rsidRPr="00487029" w:rsidRDefault="00610E16" w:rsidP="00610E16">
      <w:pPr>
        <w:pStyle w:val="FigureNo"/>
      </w:pPr>
      <w:r w:rsidRPr="00487029">
        <w:rPr>
          <w:rFonts w:eastAsia="Calibri"/>
          <w:noProof/>
          <w:lang w:eastAsia="zh-CN"/>
        </w:rPr>
        <mc:AlternateContent>
          <mc:Choice Requires="wps">
            <w:drawing>
              <wp:anchor distT="0" distB="0" distL="114300" distR="114300" simplePos="0" relativeHeight="251699200" behindDoc="0" locked="0" layoutInCell="1" allowOverlap="1" wp14:anchorId="32DFD7D8" wp14:editId="506849A4">
                <wp:simplePos x="0" y="0"/>
                <wp:positionH relativeFrom="column">
                  <wp:posOffset>2811145</wp:posOffset>
                </wp:positionH>
                <wp:positionV relativeFrom="paragraph">
                  <wp:posOffset>194945</wp:posOffset>
                </wp:positionV>
                <wp:extent cx="650875" cy="123825"/>
                <wp:effectExtent l="0" t="0" r="15875" b="28575"/>
                <wp:wrapNone/>
                <wp:docPr id="8" name="Rectangle 8"/>
                <wp:cNvGraphicFramePr/>
                <a:graphic xmlns:a="http://schemas.openxmlformats.org/drawingml/2006/main">
                  <a:graphicData uri="http://schemas.microsoft.com/office/word/2010/wordprocessingShape">
                    <wps:wsp>
                      <wps:cNvSpPr/>
                      <wps:spPr>
                        <a:xfrm>
                          <a:off x="0" y="0"/>
                          <a:ext cx="650875"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F9B35E" id="Rectangle 8" o:spid="_x0000_s1026" style="position:absolute;margin-left:221.35pt;margin-top:15.35pt;width:51.25pt;height:9.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" fillcolor="white [3212]" strokecolor="white [3212]" strokeweight="2pt"/>
            </w:pict>
          </mc:Fallback>
        </mc:AlternateContent>
      </w:r>
      <w:r w:rsidRPr="00487029">
        <w:t>Figure A7-10</w:t>
      </w:r>
    </w:p>
    <w:p w:rsidR="00610E16" w:rsidRPr="00487029" w:rsidRDefault="00610E16" w:rsidP="003E78F5">
      <w:pPr>
        <w:pStyle w:val="Figure"/>
      </w:pPr>
      <w:r w:rsidRPr="00487029">
        <w:rPr>
          <w:noProof/>
          <w:lang w:eastAsia="zh-CN"/>
        </w:rPr>
        <mc:AlternateContent>
          <mc:Choice Requires="wps">
            <w:drawing>
              <wp:anchor distT="0" distB="0" distL="114300" distR="114300" simplePos="0" relativeHeight="251665408" behindDoc="0" locked="0" layoutInCell="1" allowOverlap="1" wp14:anchorId="4BDE000E" wp14:editId="1EB4ED02">
                <wp:simplePos x="0" y="0"/>
                <wp:positionH relativeFrom="column">
                  <wp:posOffset>870171</wp:posOffset>
                </wp:positionH>
                <wp:positionV relativeFrom="paragraph">
                  <wp:posOffset>3401612</wp:posOffset>
                </wp:positionV>
                <wp:extent cx="874395" cy="747423"/>
                <wp:effectExtent l="0" t="0" r="20955" b="14605"/>
                <wp:wrapNone/>
                <wp:docPr id="964"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747423"/>
                        </a:xfrm>
                        <a:prstGeom prst="rect">
                          <a:avLst/>
                        </a:prstGeom>
                        <a:solidFill>
                          <a:srgbClr val="FFFFFF"/>
                        </a:solidFill>
                        <a:ln w="15875">
                          <a:solidFill>
                            <a:srgbClr val="000000"/>
                          </a:solidFill>
                          <a:miter lim="800000"/>
                          <a:headEnd/>
                          <a:tailEnd/>
                        </a:ln>
                      </wps:spPr>
                      <wps:txbx>
                        <w:txbxContent>
                          <w:p w:rsidR="004F3EA9" w:rsidRPr="003E78F5" w:rsidRDefault="004F3EA9" w:rsidP="003E78F5">
                            <w:pPr>
                              <w:jc w:val="center"/>
                              <w:rPr>
                                <w:sz w:val="22"/>
                                <w:szCs w:val="22"/>
                              </w:rPr>
                            </w:pPr>
                            <w:r w:rsidRPr="003E78F5">
                              <w:rPr>
                                <w:sz w:val="22"/>
                                <w:szCs w:val="22"/>
                              </w:rPr>
                              <w:t>+29.1 dB reference</w:t>
                            </w:r>
                          </w:p>
                          <w:p w:rsidR="004F3EA9" w:rsidRPr="003E78F5" w:rsidRDefault="004F3EA9" w:rsidP="003E78F5">
                            <w:pPr>
                              <w:spacing w:before="0"/>
                              <w:jc w:val="center"/>
                              <w:rPr>
                                <w:sz w:val="22"/>
                                <w:szCs w:val="22"/>
                              </w:rPr>
                            </w:pPr>
                            <w:r>
                              <w:rPr>
                                <w:sz w:val="22"/>
                                <w:szCs w:val="22"/>
                                <w:lang w:val="ru-RU"/>
                              </w:rPr>
                              <w:t>−</w:t>
                            </w:r>
                            <w:r w:rsidRPr="003E78F5">
                              <w:rPr>
                                <w:sz w:val="22"/>
                                <w:szCs w:val="22"/>
                              </w:rPr>
                              <w:t>103 dBm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E000E" id="Text Box 964" o:spid="_x0000_s1033" type="#_x0000_t202" style="position:absolute;left:0;text-align:left;margin-left:68.5pt;margin-top:267.85pt;width:68.85pt;height:5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" strokeweight="1.25pt">
                <v:textbox>
                  <w:txbxContent>
                    <w:p w:rsidR="004F3EA9" w:rsidRPr="003E78F5" w:rsidRDefault="004F3EA9" w:rsidP="003E78F5">
                      <w:pPr>
                        <w:jc w:val="center"/>
                        <w:rPr>
                          <w:sz w:val="22"/>
                          <w:szCs w:val="22"/>
                        </w:rPr>
                      </w:pPr>
                      <w:r w:rsidRPr="003E78F5">
                        <w:rPr>
                          <w:sz w:val="22"/>
                          <w:szCs w:val="22"/>
                        </w:rPr>
                        <w:t>+29.1 dB reference</w:t>
                      </w:r>
                    </w:p>
                    <w:p w:rsidR="004F3EA9" w:rsidRPr="003E78F5" w:rsidRDefault="004F3EA9" w:rsidP="003E78F5">
                      <w:pPr>
                        <w:spacing w:before="0"/>
                        <w:jc w:val="center"/>
                        <w:rPr>
                          <w:sz w:val="22"/>
                          <w:szCs w:val="22"/>
                        </w:rPr>
                      </w:pPr>
                      <w:r>
                        <w:rPr>
                          <w:sz w:val="22"/>
                          <w:szCs w:val="22"/>
                          <w:lang w:val="ru-RU"/>
                        </w:rPr>
                        <w:t>−</w:t>
                      </w:r>
                      <w:r w:rsidRPr="003E78F5">
                        <w:rPr>
                          <w:sz w:val="22"/>
                          <w:szCs w:val="22"/>
                        </w:rPr>
                        <w:t>103 dBm</w:t>
                      </w:r>
                    </w:p>
                  </w:txbxContent>
                </v:textbox>
              </v:shape>
            </w:pict>
          </mc:Fallback>
        </mc:AlternateContent>
      </w:r>
      <w:r w:rsidRPr="00487029">
        <w:rPr>
          <w:noProof/>
          <w:lang w:eastAsia="zh-CN"/>
        </w:rPr>
        <mc:AlternateContent>
          <mc:Choice Requires="wps">
            <w:drawing>
              <wp:anchor distT="0" distB="0" distL="114300" distR="114300" simplePos="0" relativeHeight="251673600" behindDoc="0" locked="0" layoutInCell="1" allowOverlap="1" wp14:anchorId="1DF529FD" wp14:editId="61589497">
                <wp:simplePos x="0" y="0"/>
                <wp:positionH relativeFrom="column">
                  <wp:posOffset>3919220</wp:posOffset>
                </wp:positionH>
                <wp:positionV relativeFrom="paragraph">
                  <wp:posOffset>7332345</wp:posOffset>
                </wp:positionV>
                <wp:extent cx="635" cy="359410"/>
                <wp:effectExtent l="76200" t="0" r="75565" b="59690"/>
                <wp:wrapNone/>
                <wp:docPr id="962" name="Straight Arrow Connector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941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BD7772" id="_x0000_t32" coordsize="21600,21600" o:spt="32" o:oned="t" path="m,l21600,21600e" filled="f">
                <v:path arrowok="t" fillok="f" o:connecttype="none"/>
                <o:lock v:ext="edit" shapetype="t"/>
              </v:shapetype>
              <v:shape id="Straight Arrow Connector 962" o:spid="_x0000_s1026" type="#_x0000_t32" style="position:absolute;margin-left:308.6pt;margin-top:577.35pt;width:.05pt;height:28.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" strokeweight="2pt">
                <v:stroke endarrow="block"/>
              </v:shape>
            </w:pict>
          </mc:Fallback>
        </mc:AlternateContent>
      </w:r>
      <w:r w:rsidRPr="00487029">
        <w:rPr>
          <w:noProof/>
          <w:lang w:eastAsia="zh-CN"/>
        </w:rPr>
        <mc:AlternateContent>
          <mc:Choice Requires="wps">
            <w:drawing>
              <wp:anchor distT="0" distB="0" distL="114300" distR="114300" simplePos="0" relativeHeight="251672576" behindDoc="0" locked="0" layoutInCell="1" allowOverlap="1" wp14:anchorId="1E496236" wp14:editId="0049870A">
                <wp:simplePos x="0" y="0"/>
                <wp:positionH relativeFrom="column">
                  <wp:posOffset>3918585</wp:posOffset>
                </wp:positionH>
                <wp:positionV relativeFrom="paragraph">
                  <wp:posOffset>6062345</wp:posOffset>
                </wp:positionV>
                <wp:extent cx="635" cy="568960"/>
                <wp:effectExtent l="76200" t="38100" r="75565" b="21590"/>
                <wp:wrapNone/>
                <wp:docPr id="963" name="Straight Arrow Connector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6896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F4B8F" id="Straight Arrow Connector 963" o:spid="_x0000_s1026" type="#_x0000_t32" style="position:absolute;margin-left:308.55pt;margin-top:477.35pt;width:.05pt;height:44.8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" strokeweight="2pt">
                <v:stroke endarrow="block"/>
              </v:shape>
            </w:pict>
          </mc:Fallback>
        </mc:AlternateContent>
      </w:r>
      <w:r w:rsidRPr="00487029">
        <w:rPr>
          <w:noProof/>
          <w:lang w:eastAsia="zh-CN"/>
        </w:rPr>
        <mc:AlternateContent>
          <mc:Choice Requires="wps">
            <w:drawing>
              <wp:anchor distT="0" distB="0" distL="114300" distR="114300" simplePos="0" relativeHeight="251668480" behindDoc="0" locked="0" layoutInCell="1" allowOverlap="1" wp14:anchorId="1FCE40CF" wp14:editId="46990530">
                <wp:simplePos x="0" y="0"/>
                <wp:positionH relativeFrom="column">
                  <wp:posOffset>1647825</wp:posOffset>
                </wp:positionH>
                <wp:positionV relativeFrom="paragraph">
                  <wp:posOffset>3758565</wp:posOffset>
                </wp:positionV>
                <wp:extent cx="476250" cy="635"/>
                <wp:effectExtent l="0" t="76200" r="19050" b="94615"/>
                <wp:wrapNone/>
                <wp:docPr id="965" name="Straight Arrow Connector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63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A9293F" id="Straight Arrow Connector 965" o:spid="_x0000_s1026" type="#_x0000_t32" style="position:absolute;margin-left:129.75pt;margin-top:295.95pt;width:37.5pt;height:.0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" strokeweight="2pt">
                <v:stroke endarrow="block"/>
              </v:shape>
            </w:pict>
          </mc:Fallback>
        </mc:AlternateContent>
      </w:r>
      <w:r w:rsidRPr="00487029">
        <w:rPr>
          <w:noProof/>
          <w:lang w:eastAsia="zh-CN"/>
        </w:rPr>
        <mc:AlternateContent>
          <mc:Choice Requires="wps">
            <w:drawing>
              <wp:anchor distT="4294967294" distB="4294967294" distL="114300" distR="114300" simplePos="0" relativeHeight="251666432" behindDoc="0" locked="0" layoutInCell="1" allowOverlap="1" wp14:anchorId="7768EF4E" wp14:editId="0FB1809F">
                <wp:simplePos x="0" y="0"/>
                <wp:positionH relativeFrom="column">
                  <wp:posOffset>651510</wp:posOffset>
                </wp:positionH>
                <wp:positionV relativeFrom="paragraph">
                  <wp:posOffset>3550284</wp:posOffset>
                </wp:positionV>
                <wp:extent cx="0" cy="428625"/>
                <wp:effectExtent l="0" t="80963" r="0" b="90487"/>
                <wp:wrapNone/>
                <wp:docPr id="966" name="Straight Arrow Connector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0" cy="42862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7E225" id="Straight Arrow Connector 966" o:spid="_x0000_s1026" type="#_x0000_t32" style="position:absolute;margin-left:51.3pt;margin-top:279.55pt;width:0;height:33.75pt;rotation:90;flip:y;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" strokeweight="2pt">
                <v:stroke endarrow="block"/>
              </v:shape>
            </w:pict>
          </mc:Fallback>
        </mc:AlternateContent>
      </w:r>
      <w:r w:rsidRPr="00487029">
        <w:rPr>
          <w:noProof/>
          <w:lang w:eastAsia="zh-CN"/>
        </w:rPr>
        <mc:AlternateContent>
          <mc:Choice Requires="wps">
            <w:drawing>
              <wp:anchor distT="0" distB="0" distL="114300" distR="114300" simplePos="0" relativeHeight="251667456" behindDoc="0" locked="0" layoutInCell="1" allowOverlap="1" wp14:anchorId="279FFBDA" wp14:editId="3F8D947D">
                <wp:simplePos x="0" y="0"/>
                <wp:positionH relativeFrom="column">
                  <wp:posOffset>2880360</wp:posOffset>
                </wp:positionH>
                <wp:positionV relativeFrom="paragraph">
                  <wp:posOffset>6633210</wp:posOffset>
                </wp:positionV>
                <wp:extent cx="2057400" cy="695325"/>
                <wp:effectExtent l="0" t="0" r="19050" b="28575"/>
                <wp:wrapNone/>
                <wp:docPr id="69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95325"/>
                        </a:xfrm>
                        <a:prstGeom prst="rect">
                          <a:avLst/>
                        </a:prstGeom>
                        <a:solidFill>
                          <a:srgbClr val="FFFFFF"/>
                        </a:solidFill>
                        <a:ln w="15875">
                          <a:solidFill>
                            <a:srgbClr val="000000"/>
                          </a:solidFill>
                          <a:miter lim="800000"/>
                          <a:headEnd/>
                          <a:tailEnd/>
                        </a:ln>
                      </wps:spPr>
                      <wps:txbx>
                        <w:txbxContent>
                          <w:p w:rsidR="004F3EA9" w:rsidRPr="003E78F5" w:rsidRDefault="004F3EA9" w:rsidP="003E78F5">
                            <w:pPr>
                              <w:jc w:val="center"/>
                              <w:rPr>
                                <w:sz w:val="22"/>
                                <w:szCs w:val="22"/>
                              </w:rPr>
                            </w:pPr>
                            <w:r w:rsidRPr="003E78F5">
                              <w:rPr>
                                <w:sz w:val="22"/>
                                <w:szCs w:val="22"/>
                              </w:rPr>
                              <w:t>85 km (46 NM) ship-to-shore Coverage range for −103 dBm shore antenna height = 75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FFBDA" id="Text Box 692" o:spid="_x0000_s1034" type="#_x0000_t202" style="position:absolute;left:0;text-align:left;margin-left:226.8pt;margin-top:522.3pt;width:162pt;height:5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vLQIAAFw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" strokeweight="1.25pt">
                <v:textbox>
                  <w:txbxContent>
                    <w:p w:rsidR="004F3EA9" w:rsidRPr="003E78F5" w:rsidRDefault="004F3EA9" w:rsidP="003E78F5">
                      <w:pPr>
                        <w:jc w:val="center"/>
                        <w:rPr>
                          <w:sz w:val="22"/>
                          <w:szCs w:val="22"/>
                        </w:rPr>
                      </w:pPr>
                      <w:r w:rsidRPr="003E78F5">
                        <w:rPr>
                          <w:sz w:val="22"/>
                          <w:szCs w:val="22"/>
                        </w:rPr>
                        <w:t>85 km (46 NM) ship-to-shore Coverage range for −103 dBm shore antenna height = 75 m</w:t>
                      </w:r>
                    </w:p>
                  </w:txbxContent>
                </v:textbox>
              </v:shape>
            </w:pict>
          </mc:Fallback>
        </mc:AlternateContent>
      </w:r>
      <w:r w:rsidRPr="00487029">
        <w:rPr>
          <w:noProof/>
          <w:lang w:eastAsia="zh-CN"/>
        </w:rPr>
        <mc:AlternateContent>
          <mc:Choice Requires="wps">
            <w:drawing>
              <wp:anchor distT="0" distB="0" distL="114300" distR="114300" simplePos="0" relativeHeight="251669504" behindDoc="0" locked="0" layoutInCell="1" allowOverlap="1" wp14:anchorId="35866563" wp14:editId="7FEC68F8">
                <wp:simplePos x="0" y="0"/>
                <wp:positionH relativeFrom="column">
                  <wp:posOffset>3745230</wp:posOffset>
                </wp:positionH>
                <wp:positionV relativeFrom="paragraph">
                  <wp:posOffset>3607435</wp:posOffset>
                </wp:positionV>
                <wp:extent cx="285750" cy="266700"/>
                <wp:effectExtent l="0" t="0" r="19050" b="19050"/>
                <wp:wrapNone/>
                <wp:docPr id="967" name="Oval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67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51676E" id="Oval 967" o:spid="_x0000_s1026" style="position:absolute;margin-left:294.9pt;margin-top:284.05pt;width:22.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" filled="f" strokeweight="2pt"/>
            </w:pict>
          </mc:Fallback>
        </mc:AlternateContent>
      </w:r>
      <w:r w:rsidRPr="00487029">
        <w:rPr>
          <w:noProof/>
          <w:lang w:eastAsia="zh-CN"/>
        </w:rPr>
        <mc:AlternateContent>
          <mc:Choice Requires="wps">
            <w:drawing>
              <wp:anchor distT="4294967294" distB="4294967294" distL="114300" distR="114300" simplePos="0" relativeHeight="251670528" behindDoc="0" locked="0" layoutInCell="1" allowOverlap="1" wp14:anchorId="2B83E26A" wp14:editId="7D91BAC5">
                <wp:simplePos x="0" y="0"/>
                <wp:positionH relativeFrom="column">
                  <wp:posOffset>3811905</wp:posOffset>
                </wp:positionH>
                <wp:positionV relativeFrom="paragraph">
                  <wp:posOffset>3743959</wp:posOffset>
                </wp:positionV>
                <wp:extent cx="180975" cy="0"/>
                <wp:effectExtent l="0" t="0" r="9525" b="19050"/>
                <wp:wrapNone/>
                <wp:docPr id="693" name="Straight Arrow Connector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9B544" id="Straight Arrow Connector 693" o:spid="_x0000_s1026" type="#_x0000_t32" style="position:absolute;margin-left:300.15pt;margin-top:294.8pt;width:14.25pt;height:0;flip:x;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" strokeweight="2pt"/>
            </w:pict>
          </mc:Fallback>
        </mc:AlternateContent>
      </w:r>
      <w:r w:rsidRPr="00487029">
        <w:rPr>
          <w:noProof/>
          <w:lang w:eastAsia="zh-CN"/>
        </w:rPr>
        <mc:AlternateContent>
          <mc:Choice Requires="wps">
            <w:drawing>
              <wp:anchor distT="0" distB="0" distL="114300" distR="114300" simplePos="0" relativeHeight="251671552" behindDoc="0" locked="0" layoutInCell="1" allowOverlap="1" wp14:anchorId="5AB71598" wp14:editId="3CC45624">
                <wp:simplePos x="0" y="0"/>
                <wp:positionH relativeFrom="column">
                  <wp:posOffset>3895090</wp:posOffset>
                </wp:positionH>
                <wp:positionV relativeFrom="paragraph">
                  <wp:posOffset>3679825</wp:posOffset>
                </wp:positionV>
                <wp:extent cx="635" cy="142875"/>
                <wp:effectExtent l="0" t="0" r="37465" b="28575"/>
                <wp:wrapNone/>
                <wp:docPr id="694" name="Straight Arrow Connector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82C991" id="Straight Arrow Connector 694" o:spid="_x0000_s1026" type="#_x0000_t32" style="position:absolute;margin-left:306.7pt;margin-top:289.75pt;width:.0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" strokeweight="2pt"/>
            </w:pict>
          </mc:Fallback>
        </mc:AlternateContent>
      </w:r>
      <w:r w:rsidRPr="00487029">
        <w:object w:dxaOrig="9383" w:dyaOrig="13511">
          <v:shape id="_x0000_i1068" type="#_x0000_t75" style="width:468pt;height:677.5pt" o:ole="" o:allowoverlap="f">
            <v:imagedata r:id="rId139" o:title=""/>
          </v:shape>
          <o:OLEObject Type="Embed" ProgID="CorelDRAW.Graphic.12" ShapeID="_x0000_i1068" DrawAspect="Content" ObjectID="_1503218965" r:id="rId140"/>
        </w:object>
      </w:r>
    </w:p>
    <w:p w:rsidR="00610E16" w:rsidRPr="00487029" w:rsidRDefault="00610E16" w:rsidP="00610E16">
      <w:pPr>
        <w:pStyle w:val="Heading3"/>
      </w:pPr>
      <w:r w:rsidRPr="00487029">
        <w:t>7.1.2</w:t>
      </w:r>
      <w:r w:rsidRPr="00487029">
        <w:tab/>
        <w:t>Shore-to-ship application</w:t>
      </w:r>
    </w:p>
    <w:p w:rsidR="00610E16" w:rsidRPr="00487029" w:rsidRDefault="00610E16" w:rsidP="003E78F5">
      <w:pPr>
        <w:pStyle w:val="Heading4"/>
      </w:pPr>
      <w:r w:rsidRPr="00487029">
        <w:t>7.1.2.1</w:t>
      </w:r>
      <w:r w:rsidRPr="00487029">
        <w:tab/>
        <w:t xml:space="preserve">Basis for the </w:t>
      </w:r>
      <w:r w:rsidRPr="003E78F5">
        <w:t>coverage</w:t>
      </w:r>
      <w:r w:rsidRPr="00487029">
        <w:t xml:space="preserve"> assessment</w:t>
      </w:r>
    </w:p>
    <w:p w:rsidR="00610E16" w:rsidRPr="00487029" w:rsidRDefault="00610E16" w:rsidP="003E78F5">
      <w:r w:rsidRPr="00487029">
        <w:t xml:space="preserve">Referring to section 2 </w:t>
      </w:r>
      <w:r w:rsidRPr="003E78F5">
        <w:t>above</w:t>
      </w:r>
      <w:r w:rsidRPr="00487029">
        <w:t>, we consider the reverse direction, shore-to-ship, signal levels at the ship receiving site, the shore transmitter power of 50 W and the shore-to-ship frequency of 162 MHz:</w:t>
      </w:r>
    </w:p>
    <w:p w:rsidR="00610E16" w:rsidRPr="00487029" w:rsidRDefault="00610E16" w:rsidP="00610E16">
      <w:pPr>
        <w:rPr>
          <w:rFonts w:eastAsia="Calibri"/>
        </w:rPr>
      </w:pPr>
      <w:r w:rsidRPr="00487029">
        <w:rPr>
          <w:rFonts w:eastAsia="Calibri"/>
        </w:rPr>
        <w:t>Height of antenna (VDES Base Station):</w:t>
      </w:r>
      <w:r w:rsidRPr="00487029">
        <w:rPr>
          <w:rFonts w:eastAsia="Calibri"/>
        </w:rPr>
        <w:tab/>
        <w:t xml:space="preserve">75 m (see graph for various heights) </w:t>
      </w:r>
    </w:p>
    <w:p w:rsidR="00610E16" w:rsidRPr="00487029" w:rsidRDefault="00610E16" w:rsidP="00610E16">
      <w:pPr>
        <w:rPr>
          <w:rFonts w:eastAsia="Calibri"/>
        </w:rPr>
      </w:pPr>
      <w:r w:rsidRPr="00487029">
        <w:rPr>
          <w:rFonts w:eastAsia="Calibri"/>
        </w:rPr>
        <w:t>Transmitter power of VDES on shore:</w:t>
      </w:r>
      <w:r w:rsidRPr="00487029">
        <w:rPr>
          <w:rFonts w:eastAsia="Calibri"/>
        </w:rPr>
        <w:tab/>
        <w:t>50 W (at base of shore antenna)</w:t>
      </w:r>
    </w:p>
    <w:p w:rsidR="00610E16" w:rsidRPr="00487029" w:rsidRDefault="00610E16" w:rsidP="00610E16">
      <w:pPr>
        <w:rPr>
          <w:rFonts w:eastAsia="Calibri"/>
        </w:rPr>
      </w:pPr>
      <w:r w:rsidRPr="00487029">
        <w:rPr>
          <w:rFonts w:eastAsia="Calibri"/>
        </w:rPr>
        <w:t>Tx shore antenna gain:</w:t>
      </w:r>
      <w:r w:rsidRPr="00487029">
        <w:rPr>
          <w:rFonts w:eastAsia="Calibri"/>
        </w:rPr>
        <w:tab/>
      </w:r>
      <w:r w:rsidRPr="00487029">
        <w:rPr>
          <w:rFonts w:eastAsia="Calibri"/>
        </w:rPr>
        <w:tab/>
      </w:r>
      <w:r w:rsidRPr="00487029">
        <w:rPr>
          <w:rFonts w:eastAsia="Calibri"/>
        </w:rPr>
        <w:tab/>
      </w:r>
      <w:r w:rsidRPr="00487029">
        <w:rPr>
          <w:rFonts w:eastAsia="Calibri"/>
        </w:rPr>
        <w:tab/>
        <w:t>8 dBi (6 dBd)</w:t>
      </w:r>
    </w:p>
    <w:p w:rsidR="00610E16" w:rsidRPr="00487029" w:rsidRDefault="00610E16" w:rsidP="00610E16">
      <w:pPr>
        <w:rPr>
          <w:rFonts w:eastAsia="Calibri"/>
        </w:rPr>
      </w:pPr>
      <w:r w:rsidRPr="00487029">
        <w:rPr>
          <w:rFonts w:eastAsia="Calibri"/>
        </w:rPr>
        <w:t>Rx ships antenna gain:</w:t>
      </w:r>
      <w:r w:rsidRPr="00487029">
        <w:rPr>
          <w:rFonts w:eastAsia="Calibri"/>
        </w:rPr>
        <w:tab/>
      </w:r>
      <w:r w:rsidRPr="00487029">
        <w:rPr>
          <w:rFonts w:eastAsia="Calibri"/>
        </w:rPr>
        <w:tab/>
      </w:r>
      <w:r w:rsidRPr="00487029">
        <w:rPr>
          <w:rFonts w:eastAsia="Calibri"/>
        </w:rPr>
        <w:tab/>
      </w:r>
      <w:r w:rsidRPr="00487029">
        <w:rPr>
          <w:rFonts w:eastAsia="Calibri"/>
        </w:rPr>
        <w:tab/>
        <w:t>2 dBi (0 dBd)</w:t>
      </w:r>
    </w:p>
    <w:p w:rsidR="00610E16" w:rsidRPr="00487029" w:rsidRDefault="00610E16" w:rsidP="003E78F5">
      <w:pPr>
        <w:rPr>
          <w:rFonts w:eastAsia="Calibri"/>
        </w:rPr>
      </w:pPr>
      <w:r w:rsidRPr="003E78F5">
        <w:rPr>
          <w:rFonts w:eastAsia="Calibri"/>
          <w:i/>
          <w:iCs/>
        </w:rPr>
        <w:t>P</w:t>
      </w:r>
      <w:r w:rsidRPr="003E78F5">
        <w:rPr>
          <w:rFonts w:eastAsia="Calibri"/>
          <w:i/>
          <w:iCs/>
          <w:vertAlign w:val="subscript"/>
        </w:rPr>
        <w:t>r</w:t>
      </w:r>
      <w:r w:rsidRPr="00487029">
        <w:rPr>
          <w:rFonts w:eastAsia="Calibri"/>
        </w:rPr>
        <w:t>:</w:t>
      </w:r>
      <w:r w:rsidRPr="00487029">
        <w:rPr>
          <w:rFonts w:eastAsia="Calibri"/>
        </w:rPr>
        <w:tab/>
      </w:r>
      <w:r w:rsidRPr="00487029">
        <w:rPr>
          <w:rFonts w:eastAsia="Calibri"/>
        </w:rPr>
        <w:tab/>
      </w:r>
      <w:r w:rsidRPr="00487029">
        <w:rPr>
          <w:rFonts w:eastAsia="Calibri"/>
        </w:rPr>
        <w:tab/>
      </w:r>
      <w:r w:rsidRPr="00487029">
        <w:rPr>
          <w:rFonts w:eastAsia="Calibri"/>
        </w:rPr>
        <w:tab/>
      </w:r>
      <w:r w:rsidRPr="00487029">
        <w:rPr>
          <w:rFonts w:eastAsia="Calibri"/>
        </w:rPr>
        <w:tab/>
      </w:r>
      <w:r w:rsidRPr="00487029">
        <w:rPr>
          <w:rFonts w:eastAsia="Calibri"/>
        </w:rPr>
        <w:tab/>
      </w:r>
      <w:r w:rsidR="003E78F5" w:rsidRPr="00012A85">
        <w:rPr>
          <w:rFonts w:eastAsia="Calibri"/>
        </w:rPr>
        <w:t>−</w:t>
      </w:r>
      <w:r w:rsidRPr="00487029">
        <w:rPr>
          <w:rFonts w:eastAsia="Calibri"/>
        </w:rPr>
        <w:t>98 dBm (VDE ship station sensitivity)</w:t>
      </w:r>
    </w:p>
    <w:p w:rsidR="00610E16" w:rsidRPr="00487029" w:rsidRDefault="00610E16" w:rsidP="003E78F5">
      <w:pPr>
        <w:pStyle w:val="Heading4"/>
      </w:pPr>
      <w:r w:rsidRPr="00487029">
        <w:t>7.1.2.2</w:t>
      </w:r>
      <w:r w:rsidRPr="00487029">
        <w:tab/>
        <w:t xml:space="preserve">Determination of minimum field strength (sensitivity threshold) at the VHF data </w:t>
      </w:r>
      <w:r w:rsidRPr="003E78F5">
        <w:t>exchange</w:t>
      </w:r>
      <w:r w:rsidRPr="00487029">
        <w:t xml:space="preserve"> ship receiving site</w:t>
      </w:r>
    </w:p>
    <w:p w:rsidR="00610E16" w:rsidRPr="00487029" w:rsidRDefault="00610E16" w:rsidP="003E78F5">
      <w:r w:rsidRPr="00487029">
        <w:t>For shore-to-ship:</w:t>
      </w:r>
    </w:p>
    <w:p w:rsidR="00610E16" w:rsidRPr="003E78F5" w:rsidRDefault="00610E16" w:rsidP="003E78F5">
      <w:r w:rsidRPr="00487029">
        <w:t xml:space="preserve">Power </w:t>
      </w:r>
      <w:r w:rsidRPr="003E78F5">
        <w:t>received</w:t>
      </w:r>
      <w:r w:rsidRPr="00487029">
        <w:t xml:space="preserve"> (linear formula): </w:t>
      </w:r>
      <w:r w:rsidRPr="003E78F5">
        <w:rPr>
          <w:i/>
          <w:iCs/>
        </w:rPr>
        <w:t>P</w:t>
      </w:r>
      <w:r w:rsidRPr="003E78F5">
        <w:rPr>
          <w:i/>
          <w:iCs/>
          <w:vertAlign w:val="subscript"/>
        </w:rPr>
        <w:t>r</w:t>
      </w:r>
      <w:r w:rsidRPr="00487029">
        <w:t xml:space="preserve"> = </w:t>
      </w:r>
      <w:r w:rsidRPr="003E78F5">
        <w:rPr>
          <w:i/>
          <w:iCs/>
        </w:rPr>
        <w:t>G</w:t>
      </w:r>
      <w:r w:rsidRPr="003E78F5">
        <w:rPr>
          <w:i/>
          <w:iCs/>
          <w:vertAlign w:val="subscript"/>
        </w:rPr>
        <w:t>r</w:t>
      </w:r>
      <w:r w:rsidRPr="003E78F5">
        <w:rPr>
          <w:i/>
          <w:iCs/>
        </w:rPr>
        <w:t>E</w:t>
      </w:r>
      <w:r w:rsidRPr="003E78F5">
        <w:rPr>
          <w:i/>
          <w:iCs/>
          <w:vertAlign w:val="subscript"/>
        </w:rPr>
        <w:t>r</w:t>
      </w:r>
      <w:r w:rsidR="003E78F5" w:rsidRPr="003E78F5">
        <w:rPr>
          <w:vertAlign w:val="superscript"/>
        </w:rPr>
        <w:t>2</w:t>
      </w:r>
      <w:r w:rsidRPr="003E78F5">
        <w:rPr>
          <w:i/>
          <w:iCs/>
        </w:rPr>
        <w:t>c</w:t>
      </w:r>
      <w:r w:rsidR="003E78F5" w:rsidRPr="003E78F5">
        <w:rPr>
          <w:vertAlign w:val="superscript"/>
        </w:rPr>
        <w:t>2</w:t>
      </w:r>
      <w:r w:rsidRPr="00487029">
        <w:t>/480π</w:t>
      </w:r>
      <w:r w:rsidR="003E78F5" w:rsidRPr="003E78F5">
        <w:rPr>
          <w:vertAlign w:val="superscript"/>
        </w:rPr>
        <w:t>2</w:t>
      </w:r>
      <w:r w:rsidRPr="003E78F5">
        <w:rPr>
          <w:i/>
          <w:iCs/>
        </w:rPr>
        <w:t>f</w:t>
      </w:r>
      <w:r w:rsidR="003E78F5" w:rsidRPr="003E78F5">
        <w:rPr>
          <w:i/>
          <w:iCs/>
        </w:rPr>
        <w:t> </w:t>
      </w:r>
      <w:r w:rsidR="003E78F5" w:rsidRPr="003E78F5">
        <w:rPr>
          <w:vertAlign w:val="superscript"/>
        </w:rPr>
        <w:t>2</w:t>
      </w:r>
    </w:p>
    <w:p w:rsidR="00610E16" w:rsidRPr="00487029" w:rsidRDefault="00610E16" w:rsidP="003E78F5">
      <w:r w:rsidRPr="003E78F5">
        <w:t>Rearranged</w:t>
      </w:r>
      <w:r w:rsidRPr="00487029">
        <w:t xml:space="preserve">: </w:t>
      </w:r>
      <w:r w:rsidRPr="003E78F5">
        <w:rPr>
          <w:i/>
          <w:iCs/>
        </w:rPr>
        <w:t>E</w:t>
      </w:r>
      <w:r w:rsidRPr="003E78F5">
        <w:rPr>
          <w:i/>
          <w:iCs/>
          <w:vertAlign w:val="subscript"/>
        </w:rPr>
        <w:t>r</w:t>
      </w:r>
      <w:r w:rsidRPr="00487029">
        <w:t xml:space="preserve"> = √(480π</w:t>
      </w:r>
      <w:r w:rsidR="003E78F5" w:rsidRPr="006F3DC9">
        <w:rPr>
          <w:vertAlign w:val="superscript"/>
        </w:rPr>
        <w:t>2</w:t>
      </w:r>
      <w:r w:rsidRPr="003E78F5">
        <w:rPr>
          <w:i/>
          <w:iCs/>
        </w:rPr>
        <w:t>f</w:t>
      </w:r>
      <w:r w:rsidR="006F3DC9" w:rsidRPr="006F3DC9">
        <w:rPr>
          <w:i/>
          <w:iCs/>
        </w:rPr>
        <w:t> </w:t>
      </w:r>
      <w:r w:rsidR="003E78F5" w:rsidRPr="003E78F5">
        <w:rPr>
          <w:vertAlign w:val="superscript"/>
        </w:rPr>
        <w:t>2</w:t>
      </w:r>
      <w:r w:rsidRPr="003E78F5">
        <w:rPr>
          <w:i/>
          <w:iCs/>
        </w:rPr>
        <w:t>P</w:t>
      </w:r>
      <w:r w:rsidRPr="003E78F5">
        <w:rPr>
          <w:i/>
          <w:iCs/>
          <w:vertAlign w:val="subscript"/>
        </w:rPr>
        <w:t>r</w:t>
      </w:r>
      <w:r w:rsidRPr="00487029">
        <w:t>/</w:t>
      </w:r>
      <w:r w:rsidRPr="003E78F5">
        <w:rPr>
          <w:i/>
          <w:iCs/>
        </w:rPr>
        <w:t>G</w:t>
      </w:r>
      <w:r w:rsidRPr="003E78F5">
        <w:rPr>
          <w:i/>
          <w:iCs/>
          <w:vertAlign w:val="subscript"/>
        </w:rPr>
        <w:t>r</w:t>
      </w:r>
      <w:r w:rsidRPr="003E78F5">
        <w:rPr>
          <w:i/>
          <w:iCs/>
        </w:rPr>
        <w:t>c</w:t>
      </w:r>
      <w:r w:rsidR="003E78F5" w:rsidRPr="003E78F5">
        <w:rPr>
          <w:vertAlign w:val="superscript"/>
        </w:rPr>
        <w:t>2</w:t>
      </w:r>
      <w:r w:rsidRPr="00487029">
        <w:t>), where</w:t>
      </w:r>
    </w:p>
    <w:p w:rsidR="00610E16" w:rsidRPr="00487029" w:rsidRDefault="00610E16" w:rsidP="003E78F5">
      <w:r w:rsidRPr="006F3DC9">
        <w:rPr>
          <w:i/>
          <w:iCs/>
        </w:rPr>
        <w:t>E</w:t>
      </w:r>
      <w:r w:rsidRPr="006F3DC9">
        <w:rPr>
          <w:i/>
          <w:iCs/>
          <w:vertAlign w:val="subscript"/>
        </w:rPr>
        <w:t>r</w:t>
      </w:r>
      <w:r w:rsidRPr="00487029">
        <w:t xml:space="preserve"> = field </w:t>
      </w:r>
      <w:r w:rsidRPr="003E78F5">
        <w:t>strength</w:t>
      </w:r>
      <w:r w:rsidRPr="00487029">
        <w:t xml:space="preserve"> in V/m</w:t>
      </w:r>
    </w:p>
    <w:p w:rsidR="00610E16" w:rsidRPr="00487029" w:rsidRDefault="00610E16" w:rsidP="003E78F5">
      <w:r w:rsidRPr="006F3DC9">
        <w:rPr>
          <w:i/>
          <w:iCs/>
        </w:rPr>
        <w:t>G</w:t>
      </w:r>
      <w:r w:rsidRPr="006F3DC9">
        <w:rPr>
          <w:i/>
          <w:iCs/>
          <w:vertAlign w:val="subscript"/>
        </w:rPr>
        <w:t>r</w:t>
      </w:r>
      <w:r w:rsidRPr="00487029">
        <w:t xml:space="preserve"> = gain of receiving antenna = 1.62 = 2.1 dBi</w:t>
      </w:r>
    </w:p>
    <w:p w:rsidR="00610E16" w:rsidRPr="00487029" w:rsidRDefault="00610E16" w:rsidP="00930501">
      <w:r w:rsidRPr="006F3DC9">
        <w:rPr>
          <w:i/>
          <w:iCs/>
        </w:rPr>
        <w:t>c</w:t>
      </w:r>
      <w:r w:rsidRPr="00487029">
        <w:t xml:space="preserve"> = speed of light in free space = 3</w:t>
      </w:r>
      <w:r w:rsidR="00930501" w:rsidRPr="00487029">
        <w:t xml:space="preserve"> </w:t>
      </w:r>
      <w:r w:rsidR="00930501">
        <w:sym w:font="Symbol" w:char="F0B4"/>
      </w:r>
      <w:r w:rsidR="00930501" w:rsidRPr="00487029">
        <w:t xml:space="preserve"> </w:t>
      </w:r>
      <w:r w:rsidRPr="00487029">
        <w:t>10</w:t>
      </w:r>
      <w:r w:rsidRPr="00487029">
        <w:rPr>
          <w:vertAlign w:val="superscript"/>
        </w:rPr>
        <w:t>8</w:t>
      </w:r>
      <w:r w:rsidRPr="00487029">
        <w:t xml:space="preserve"> m/s</w:t>
      </w:r>
    </w:p>
    <w:p w:rsidR="00610E16" w:rsidRPr="00487029" w:rsidRDefault="00610E16" w:rsidP="00930501">
      <w:r w:rsidRPr="006F3DC9">
        <w:rPr>
          <w:i/>
          <w:iCs/>
        </w:rPr>
        <w:t>f</w:t>
      </w:r>
      <w:r w:rsidRPr="00487029">
        <w:t xml:space="preserve"> = VDE shore-to-ship frequency = 1.62</w:t>
      </w:r>
      <w:r w:rsidR="00930501" w:rsidRPr="00487029">
        <w:t xml:space="preserve"> </w:t>
      </w:r>
      <w:r w:rsidR="00930501">
        <w:sym w:font="Symbol" w:char="F0B4"/>
      </w:r>
      <w:r w:rsidR="00930501" w:rsidRPr="00487029">
        <w:t xml:space="preserve"> </w:t>
      </w:r>
      <w:r w:rsidRPr="00487029">
        <w:t>10</w:t>
      </w:r>
      <w:r w:rsidRPr="00487029">
        <w:rPr>
          <w:vertAlign w:val="superscript"/>
        </w:rPr>
        <w:t>8</w:t>
      </w:r>
      <w:r w:rsidRPr="00487029">
        <w:t xml:space="preserve"> (162 MHz)</w:t>
      </w:r>
    </w:p>
    <w:p w:rsidR="00610E16" w:rsidRPr="00487029" w:rsidRDefault="00610E16" w:rsidP="00930501">
      <w:r w:rsidRPr="006F3DC9">
        <w:rPr>
          <w:i/>
          <w:iCs/>
        </w:rPr>
        <w:t>P</w:t>
      </w:r>
      <w:r w:rsidRPr="006F3DC9">
        <w:rPr>
          <w:i/>
          <w:iCs/>
          <w:vertAlign w:val="subscript"/>
        </w:rPr>
        <w:t>r</w:t>
      </w:r>
      <w:r w:rsidRPr="00487029">
        <w:t xml:space="preserve"> = 1.58</w:t>
      </w:r>
      <w:r w:rsidR="00930501" w:rsidRPr="00487029">
        <w:t xml:space="preserve"> </w:t>
      </w:r>
      <w:r w:rsidR="00930501">
        <w:sym w:font="Symbol" w:char="F0B4"/>
      </w:r>
      <w:r w:rsidR="00930501" w:rsidRPr="00487029">
        <w:t xml:space="preserve"> </w:t>
      </w:r>
      <w:r w:rsidRPr="00487029">
        <w:t>10</w:t>
      </w:r>
      <w:r w:rsidR="006F3DC9" w:rsidRPr="006F3DC9">
        <w:rPr>
          <w:vertAlign w:val="superscript"/>
        </w:rPr>
        <w:t>−</w:t>
      </w:r>
      <w:r w:rsidRPr="00487029">
        <w:rPr>
          <w:vertAlign w:val="superscript"/>
        </w:rPr>
        <w:t>13</w:t>
      </w:r>
      <w:r w:rsidRPr="00487029">
        <w:t xml:space="preserve"> W = </w:t>
      </w:r>
      <w:r w:rsidR="006F3DC9" w:rsidRPr="006F3DC9">
        <w:t>−</w:t>
      </w:r>
      <w:r w:rsidRPr="00487029">
        <w:t xml:space="preserve">128 dBW = </w:t>
      </w:r>
      <w:r w:rsidR="006F3DC9" w:rsidRPr="006F3DC9">
        <w:t>−</w:t>
      </w:r>
      <w:r w:rsidRPr="00487029">
        <w:t>98 dBm</w:t>
      </w:r>
    </w:p>
    <w:p w:rsidR="00610E16" w:rsidRPr="00487029" w:rsidRDefault="00610E16" w:rsidP="00930501">
      <w:r w:rsidRPr="00487029">
        <w:t xml:space="preserve">Thus, </w:t>
      </w:r>
      <w:r w:rsidRPr="006F3DC9">
        <w:rPr>
          <w:i/>
          <w:iCs/>
        </w:rPr>
        <w:t>E</w:t>
      </w:r>
      <w:r w:rsidRPr="006F3DC9">
        <w:rPr>
          <w:i/>
          <w:iCs/>
          <w:vertAlign w:val="subscript"/>
        </w:rPr>
        <w:t>r</w:t>
      </w:r>
      <w:r w:rsidRPr="00487029">
        <w:t xml:space="preserve"> = 11.61</w:t>
      </w:r>
      <w:r w:rsidR="00930501" w:rsidRPr="00487029">
        <w:t xml:space="preserve"> </w:t>
      </w:r>
      <w:r w:rsidR="00930501">
        <w:sym w:font="Symbol" w:char="F0B4"/>
      </w:r>
      <w:r w:rsidR="00930501" w:rsidRPr="00487029">
        <w:t xml:space="preserve"> </w:t>
      </w:r>
      <w:r w:rsidRPr="00487029">
        <w:t>10</w:t>
      </w:r>
      <w:r w:rsidR="006F3DC9" w:rsidRPr="006F3DC9">
        <w:rPr>
          <w:vertAlign w:val="superscript"/>
        </w:rPr>
        <w:t>−</w:t>
      </w:r>
      <w:r w:rsidRPr="00487029">
        <w:rPr>
          <w:vertAlign w:val="superscript"/>
        </w:rPr>
        <w:t>6</w:t>
      </w:r>
      <w:r w:rsidRPr="00487029">
        <w:t xml:space="preserve"> V/m = 11.61 µV/m = +</w:t>
      </w:r>
      <w:r w:rsidRPr="003E78F5">
        <w:t>21</w:t>
      </w:r>
      <w:r w:rsidRPr="00487029">
        <w:t>.3 dB µV/m</w:t>
      </w:r>
    </w:p>
    <w:p w:rsidR="00610E16" w:rsidRPr="00487029" w:rsidRDefault="00610E16" w:rsidP="003E78F5">
      <w:r w:rsidRPr="00487029">
        <w:t xml:space="preserve">The logarithmic formula </w:t>
      </w:r>
      <w:r w:rsidRPr="003E78F5">
        <w:t>can</w:t>
      </w:r>
      <w:r w:rsidRPr="00487029">
        <w:t xml:space="preserve"> also be used to calculate </w:t>
      </w:r>
      <w:r w:rsidRPr="006F3DC9">
        <w:rPr>
          <w:i/>
          <w:iCs/>
        </w:rPr>
        <w:t>P</w:t>
      </w:r>
      <w:r w:rsidRPr="006F3DC9">
        <w:rPr>
          <w:i/>
          <w:iCs/>
          <w:vertAlign w:val="subscript"/>
        </w:rPr>
        <w:t>r</w:t>
      </w:r>
      <w:r w:rsidR="00732750">
        <w:t xml:space="preserve"> (dBm)</w:t>
      </w:r>
    </w:p>
    <w:p w:rsidR="00610E16" w:rsidRPr="00487029" w:rsidRDefault="00610E16" w:rsidP="006F3DC9">
      <w:r w:rsidRPr="006F3DC9">
        <w:rPr>
          <w:i/>
          <w:iCs/>
        </w:rPr>
        <w:t>P</w:t>
      </w:r>
      <w:r w:rsidRPr="006F3DC9">
        <w:rPr>
          <w:i/>
          <w:iCs/>
          <w:vertAlign w:val="subscript"/>
        </w:rPr>
        <w:t>r</w:t>
      </w:r>
      <w:r w:rsidRPr="00487029">
        <w:t xml:space="preserve"> (dBm) = 42.8 </w:t>
      </w:r>
      <w:r w:rsidR="006F3DC9" w:rsidRPr="006F3DC9">
        <w:t>−</w:t>
      </w:r>
      <w:r w:rsidRPr="00487029">
        <w:t xml:space="preserve"> 20</w:t>
      </w:r>
      <w:r w:rsidR="006F3DC9" w:rsidRPr="006F3DC9">
        <w:t xml:space="preserve"> </w:t>
      </w:r>
      <w:r w:rsidRPr="00487029">
        <w:t>log</w:t>
      </w:r>
      <w:r w:rsidR="006F3DC9" w:rsidRPr="006F3DC9">
        <w:t xml:space="preserve"> </w:t>
      </w:r>
      <w:r w:rsidRPr="006F3DC9">
        <w:rPr>
          <w:i/>
          <w:iCs/>
        </w:rPr>
        <w:t>F</w:t>
      </w:r>
      <w:r w:rsidRPr="00487029">
        <w:t xml:space="preserve"> + 20</w:t>
      </w:r>
      <w:r w:rsidR="006F3DC9" w:rsidRPr="006F3DC9">
        <w:t xml:space="preserve"> </w:t>
      </w:r>
      <w:r w:rsidRPr="00487029">
        <w:t>log</w:t>
      </w:r>
      <w:r w:rsidR="006F3DC9" w:rsidRPr="006F3DC9">
        <w:t xml:space="preserve"> </w:t>
      </w:r>
      <w:r w:rsidRPr="006F3DC9">
        <w:rPr>
          <w:i/>
          <w:iCs/>
        </w:rPr>
        <w:t>E</w:t>
      </w:r>
      <w:r w:rsidRPr="00487029">
        <w:t xml:space="preserve"> + </w:t>
      </w:r>
      <w:r w:rsidRPr="006F3DC9">
        <w:rPr>
          <w:i/>
          <w:iCs/>
        </w:rPr>
        <w:t>G</w:t>
      </w:r>
      <w:r w:rsidRPr="00487029">
        <w:t xml:space="preserve">, where </w:t>
      </w:r>
    </w:p>
    <w:p w:rsidR="00610E16" w:rsidRPr="00487029" w:rsidRDefault="00610E16" w:rsidP="003E78F5">
      <w:r w:rsidRPr="006F3DC9">
        <w:rPr>
          <w:i/>
          <w:iCs/>
        </w:rPr>
        <w:t>G</w:t>
      </w:r>
      <w:r w:rsidRPr="00487029">
        <w:t xml:space="preserve"> = antenna gain in dBi = 2.1 dBi</w:t>
      </w:r>
    </w:p>
    <w:p w:rsidR="00610E16" w:rsidRPr="003E78F5" w:rsidRDefault="00610E16" w:rsidP="003E78F5">
      <w:r w:rsidRPr="006F3DC9">
        <w:rPr>
          <w:i/>
          <w:iCs/>
        </w:rPr>
        <w:t>F</w:t>
      </w:r>
      <w:r w:rsidRPr="00487029">
        <w:t xml:space="preserve"> = frequency in MHz = 162</w:t>
      </w:r>
    </w:p>
    <w:p w:rsidR="00610E16" w:rsidRPr="003E78F5" w:rsidRDefault="00610E16" w:rsidP="006F3DC9">
      <w:r w:rsidRPr="006F3DC9">
        <w:rPr>
          <w:i/>
          <w:iCs/>
        </w:rPr>
        <w:t>P</w:t>
      </w:r>
      <w:r w:rsidRPr="006F3DC9">
        <w:rPr>
          <w:i/>
          <w:iCs/>
          <w:vertAlign w:val="subscript"/>
        </w:rPr>
        <w:t>r</w:t>
      </w:r>
      <w:r w:rsidRPr="00487029">
        <w:t xml:space="preserve"> (dBm) = 42.8 </w:t>
      </w:r>
      <w:r w:rsidR="006F3DC9" w:rsidRPr="00012A85">
        <w:t>−</w:t>
      </w:r>
      <w:r w:rsidRPr="00487029">
        <w:t xml:space="preserve"> 44.1 </w:t>
      </w:r>
      <w:r w:rsidR="006F3DC9" w:rsidRPr="00012A85">
        <w:t>−</w:t>
      </w:r>
      <w:r w:rsidRPr="00487029">
        <w:t xml:space="preserve"> 98.7 + 2.1 = </w:t>
      </w:r>
      <w:r w:rsidR="006F3DC9" w:rsidRPr="00012A85">
        <w:t>−</w:t>
      </w:r>
      <w:r w:rsidRPr="00487029">
        <w:t>98 dBm (</w:t>
      </w:r>
      <w:r w:rsidR="006F3DC9" w:rsidRPr="00012A85">
        <w:t>−</w:t>
      </w:r>
      <w:r w:rsidRPr="00487029">
        <w:t>128 dBW)</w:t>
      </w:r>
      <w:r w:rsidR="00732750">
        <w:t>.</w:t>
      </w:r>
    </w:p>
    <w:p w:rsidR="00610E16" w:rsidRPr="00487029" w:rsidRDefault="00610E16" w:rsidP="006F3DC9">
      <w:pPr>
        <w:pStyle w:val="Heading4"/>
      </w:pPr>
      <w:r w:rsidRPr="00487029">
        <w:t>7.1.2.3</w:t>
      </w:r>
      <w:r w:rsidRPr="00487029">
        <w:tab/>
        <w:t xml:space="preserve">Determine the range to the +21.3 </w:t>
      </w:r>
      <w:r w:rsidRPr="003E78F5">
        <w:t>dBµ</w:t>
      </w:r>
      <w:r w:rsidRPr="00487029">
        <w:t xml:space="preserve"> (</w:t>
      </w:r>
      <w:r w:rsidR="006F3DC9" w:rsidRPr="00012A85">
        <w:t>−</w:t>
      </w:r>
      <w:r w:rsidRPr="00487029">
        <w:t>98 dBm) coverage limit for a seawater propagation path</w:t>
      </w:r>
    </w:p>
    <w:p w:rsidR="00610E16" w:rsidRPr="00487029" w:rsidRDefault="00610E16" w:rsidP="003E78F5">
      <w:r w:rsidRPr="00487029">
        <w:t xml:space="preserve">Calculate the effective </w:t>
      </w:r>
      <w:r w:rsidRPr="003E78F5">
        <w:t>radiated</w:t>
      </w:r>
      <w:r w:rsidRPr="00487029">
        <w:t xml:space="preserve"> power:</w:t>
      </w:r>
    </w:p>
    <w:p w:rsidR="00610E16" w:rsidRPr="003E78F5" w:rsidRDefault="00610E16" w:rsidP="003E78F5">
      <w:r w:rsidRPr="006F3DC9">
        <w:rPr>
          <w:i/>
          <w:iCs/>
        </w:rPr>
        <w:t>P</w:t>
      </w:r>
      <w:r w:rsidRPr="006F3DC9">
        <w:rPr>
          <w:i/>
          <w:iCs/>
          <w:vertAlign w:val="subscript"/>
        </w:rPr>
        <w:t>s</w:t>
      </w:r>
      <w:r w:rsidRPr="006F3DC9">
        <w:t xml:space="preserve"> </w:t>
      </w:r>
      <w:r w:rsidRPr="00487029">
        <w:t xml:space="preserve">= </w:t>
      </w:r>
      <w:r w:rsidRPr="006F3DC9">
        <w:rPr>
          <w:i/>
          <w:iCs/>
        </w:rPr>
        <w:t>P</w:t>
      </w:r>
      <w:r w:rsidRPr="006F3DC9">
        <w:rPr>
          <w:i/>
          <w:iCs/>
          <w:vertAlign w:val="subscript"/>
        </w:rPr>
        <w:t>t</w:t>
      </w:r>
      <w:r w:rsidRPr="006F3DC9">
        <w:t xml:space="preserve"> </w:t>
      </w:r>
      <w:r w:rsidRPr="00487029">
        <w:t xml:space="preserve">+ </w:t>
      </w:r>
      <w:r w:rsidRPr="006F3DC9">
        <w:rPr>
          <w:i/>
          <w:iCs/>
        </w:rPr>
        <w:t>G</w:t>
      </w:r>
    </w:p>
    <w:p w:rsidR="00610E16" w:rsidRPr="00487029" w:rsidRDefault="00610E16" w:rsidP="006F3DC9">
      <w:r w:rsidRPr="006F3DC9">
        <w:rPr>
          <w:i/>
          <w:iCs/>
        </w:rPr>
        <w:t>P</w:t>
      </w:r>
      <w:r w:rsidRPr="006F3DC9">
        <w:rPr>
          <w:i/>
          <w:iCs/>
          <w:vertAlign w:val="subscript"/>
        </w:rPr>
        <w:t>t</w:t>
      </w:r>
      <w:r w:rsidRPr="006F3DC9">
        <w:t xml:space="preserve"> </w:t>
      </w:r>
      <w:r w:rsidRPr="00487029">
        <w:t xml:space="preserve">= 10 log 50 </w:t>
      </w:r>
      <w:r w:rsidR="006F3DC9" w:rsidRPr="006F3DC9">
        <w:t>−</w:t>
      </w:r>
      <w:r w:rsidRPr="00487029">
        <w:t xml:space="preserve"> 30 = </w:t>
      </w:r>
      <w:r w:rsidR="006F3DC9" w:rsidRPr="006F3DC9">
        <w:t>−</w:t>
      </w:r>
      <w:r w:rsidRPr="00487029">
        <w:t>13 dBkW (13 dB below 1 kW)</w:t>
      </w:r>
    </w:p>
    <w:p w:rsidR="00610E16" w:rsidRPr="003E78F5" w:rsidRDefault="00610E16" w:rsidP="003E78F5">
      <w:r w:rsidRPr="006F3DC9">
        <w:rPr>
          <w:i/>
          <w:iCs/>
        </w:rPr>
        <w:t>G</w:t>
      </w:r>
      <w:r w:rsidRPr="00487029">
        <w:t xml:space="preserve"> = 8 dBi = +6 dBd (6 dB over a dipole)</w:t>
      </w:r>
    </w:p>
    <w:p w:rsidR="00610E16" w:rsidRPr="003E78F5" w:rsidRDefault="00610E16" w:rsidP="006F3DC9">
      <w:r w:rsidRPr="00487029">
        <w:t xml:space="preserve">Thus </w:t>
      </w:r>
      <w:r w:rsidRPr="006F3DC9">
        <w:rPr>
          <w:i/>
          <w:iCs/>
        </w:rPr>
        <w:t>P</w:t>
      </w:r>
      <w:r w:rsidRPr="006F3DC9">
        <w:rPr>
          <w:i/>
          <w:iCs/>
          <w:vertAlign w:val="subscript"/>
        </w:rPr>
        <w:t>s</w:t>
      </w:r>
      <w:r w:rsidRPr="00487029">
        <w:t xml:space="preserve"> = </w:t>
      </w:r>
      <w:r w:rsidR="006F3DC9" w:rsidRPr="006F3DC9">
        <w:t>−</w:t>
      </w:r>
      <w:r w:rsidRPr="00487029">
        <w:t xml:space="preserve">13 + 6 = </w:t>
      </w:r>
      <w:r w:rsidR="006F3DC9" w:rsidRPr="006F3DC9">
        <w:t>−</w:t>
      </w:r>
      <w:r w:rsidRPr="00487029">
        <w:t>7 dBkW e.r.p.</w:t>
      </w:r>
    </w:p>
    <w:p w:rsidR="00610E16" w:rsidRPr="00487029" w:rsidRDefault="00610E16" w:rsidP="003E78F5">
      <w:r w:rsidRPr="006F3DC9">
        <w:rPr>
          <w:i/>
          <w:iCs/>
        </w:rPr>
        <w:t>F</w:t>
      </w:r>
      <w:r w:rsidRPr="006F3DC9">
        <w:rPr>
          <w:i/>
          <w:iCs/>
          <w:vertAlign w:val="subscript"/>
        </w:rPr>
        <w:t>e</w:t>
      </w:r>
      <w:r w:rsidRPr="00487029">
        <w:t xml:space="preserve"> = </w:t>
      </w:r>
      <w:r w:rsidRPr="006F3DC9">
        <w:rPr>
          <w:i/>
          <w:iCs/>
        </w:rPr>
        <w:t>F</w:t>
      </w:r>
      <w:r w:rsidRPr="00487029">
        <w:t xml:space="preserve"> – </w:t>
      </w:r>
      <w:r w:rsidRPr="006F3DC9">
        <w:rPr>
          <w:i/>
          <w:iCs/>
        </w:rPr>
        <w:t>P</w:t>
      </w:r>
      <w:r w:rsidRPr="006F3DC9">
        <w:rPr>
          <w:i/>
          <w:iCs/>
          <w:vertAlign w:val="subscript"/>
        </w:rPr>
        <w:t>s</w:t>
      </w:r>
      <w:r w:rsidRPr="00487029">
        <w:t xml:space="preserve"> (vertical scale reference for the propagation graph in Figure A7-</w:t>
      </w:r>
      <w:r w:rsidRPr="003E78F5">
        <w:t>11</w:t>
      </w:r>
      <w:r w:rsidRPr="00487029">
        <w:t>)</w:t>
      </w:r>
    </w:p>
    <w:p w:rsidR="00610E16" w:rsidRPr="00487029" w:rsidRDefault="00610E16" w:rsidP="003E78F5">
      <w:r w:rsidRPr="006F3DC9">
        <w:rPr>
          <w:i/>
          <w:iCs/>
        </w:rPr>
        <w:t>F</w:t>
      </w:r>
      <w:r w:rsidRPr="00487029">
        <w:t xml:space="preserve"> = +21.3 dBµ</w:t>
      </w:r>
    </w:p>
    <w:p w:rsidR="00610E16" w:rsidRPr="003E78F5" w:rsidRDefault="00610E16" w:rsidP="006F3DC9">
      <w:r w:rsidRPr="006F3DC9">
        <w:rPr>
          <w:i/>
          <w:iCs/>
        </w:rPr>
        <w:t>P</w:t>
      </w:r>
      <w:r w:rsidRPr="006F3DC9">
        <w:rPr>
          <w:i/>
          <w:iCs/>
          <w:vertAlign w:val="subscript"/>
        </w:rPr>
        <w:t>s</w:t>
      </w:r>
      <w:r w:rsidRPr="00487029">
        <w:t xml:space="preserve"> = </w:t>
      </w:r>
      <w:r w:rsidR="006F3DC9" w:rsidRPr="006F3DC9">
        <w:t>−</w:t>
      </w:r>
      <w:r w:rsidRPr="00487029">
        <w:t>7 dBkW</w:t>
      </w:r>
    </w:p>
    <w:p w:rsidR="00610E16" w:rsidRPr="00487029" w:rsidRDefault="00610E16" w:rsidP="006F3DC9">
      <w:r w:rsidRPr="00487029">
        <w:t xml:space="preserve">Thus </w:t>
      </w:r>
      <w:r w:rsidRPr="006F3DC9">
        <w:rPr>
          <w:i/>
          <w:iCs/>
        </w:rPr>
        <w:t>F</w:t>
      </w:r>
      <w:r w:rsidRPr="006F3DC9">
        <w:rPr>
          <w:i/>
          <w:iCs/>
          <w:vertAlign w:val="subscript"/>
        </w:rPr>
        <w:t>e</w:t>
      </w:r>
      <w:r w:rsidRPr="006F3DC9">
        <w:t xml:space="preserve"> </w:t>
      </w:r>
      <w:r w:rsidRPr="00487029">
        <w:t xml:space="preserve">= 21.3 </w:t>
      </w:r>
      <w:r w:rsidR="006F3DC9" w:rsidRPr="006F3DC9">
        <w:t>−</w:t>
      </w:r>
      <w:r w:rsidRPr="00487029">
        <w:t xml:space="preserve"> (</w:t>
      </w:r>
      <w:r w:rsidR="006F3DC9" w:rsidRPr="006F3DC9">
        <w:t>−</w:t>
      </w:r>
      <w:r w:rsidRPr="00487029">
        <w:t xml:space="preserve">7) = +28.3 </w:t>
      </w:r>
      <w:r w:rsidRPr="003E78F5">
        <w:t>dB</w:t>
      </w:r>
      <w:r w:rsidR="00732750">
        <w:t>.</w:t>
      </w:r>
    </w:p>
    <w:p w:rsidR="00610E16" w:rsidRPr="00487029" w:rsidRDefault="00610E16" w:rsidP="006F3DC9">
      <w:pPr>
        <w:pStyle w:val="Note"/>
      </w:pPr>
      <w:r w:rsidRPr="00487029">
        <w:t xml:space="preserve">Note: that since this value of </w:t>
      </w:r>
      <w:r w:rsidRPr="006F3DC9">
        <w:rPr>
          <w:i/>
          <w:iCs/>
        </w:rPr>
        <w:t>F</w:t>
      </w:r>
      <w:r w:rsidRPr="006F3DC9">
        <w:rPr>
          <w:i/>
          <w:iCs/>
          <w:vertAlign w:val="subscript"/>
        </w:rPr>
        <w:t>e</w:t>
      </w:r>
      <w:r w:rsidRPr="00487029">
        <w:t xml:space="preserve"> is within 1 dB of the value calculated in section 7.1.1.5 because the reduced sensitivity of the ship station is compensated by the higher power and antenna gain of the shore base station.</w:t>
      </w:r>
    </w:p>
    <w:p w:rsidR="00610E16" w:rsidRPr="00487029" w:rsidRDefault="00610E16" w:rsidP="003E78F5">
      <w:pPr>
        <w:pStyle w:val="Heading4"/>
      </w:pPr>
      <w:r w:rsidRPr="00487029">
        <w:t>7.1.2.4</w:t>
      </w:r>
      <w:r w:rsidRPr="00487029">
        <w:tab/>
        <w:t xml:space="preserve">Determine </w:t>
      </w:r>
      <w:r w:rsidRPr="00487029">
        <w:rPr>
          <w:rFonts w:ascii="Times New Roman Bold" w:hAnsi="Times New Roman Bold"/>
        </w:rPr>
        <w:t xml:space="preserve">the </w:t>
      </w:r>
      <w:r w:rsidRPr="00487029">
        <w:t>seaward shore-to-ship coverage range from Figure A7-11</w:t>
      </w:r>
    </w:p>
    <w:p w:rsidR="00610E16" w:rsidRPr="00487029" w:rsidRDefault="00610E16" w:rsidP="006F3DC9">
      <w:r w:rsidRPr="00487029">
        <w:t>The +28.3 dBµ (</w:t>
      </w:r>
      <w:r w:rsidR="006F3DC9" w:rsidRPr="006F3DC9">
        <w:t>−</w:t>
      </w:r>
      <w:r w:rsidRPr="00487029">
        <w:t xml:space="preserve">98 dBm) range is 85 km, which is 46 NM (use </w:t>
      </w:r>
      <w:r w:rsidRPr="00487029">
        <w:rPr>
          <w:i/>
          <w:iCs/>
        </w:rPr>
        <w:t>h</w:t>
      </w:r>
      <w:r w:rsidRPr="00487029">
        <w:rPr>
          <w:vertAlign w:val="subscript"/>
        </w:rPr>
        <w:t>1</w:t>
      </w:r>
      <w:r w:rsidRPr="006F3DC9">
        <w:t xml:space="preserve"> </w:t>
      </w:r>
      <w:r w:rsidRPr="00487029">
        <w:t xml:space="preserve">= 75 m). This is the same as the ship-to-shore coverage range, an ideal balanced two-way coverage, which confirms the proposed choices of antennas and transmitter </w:t>
      </w:r>
      <w:r w:rsidRPr="003E78F5">
        <w:t>power</w:t>
      </w:r>
      <w:r w:rsidRPr="00487029">
        <w:t xml:space="preserve"> values for the shipborne and shore VDES stations.</w:t>
      </w:r>
    </w:p>
    <w:p w:rsidR="00610E16" w:rsidRPr="00487029" w:rsidRDefault="00610E16" w:rsidP="00811736">
      <w:pPr>
        <w:pStyle w:val="Heading4"/>
      </w:pPr>
      <w:r w:rsidRPr="00487029">
        <w:t>7.1.2.5</w:t>
      </w:r>
      <w:r w:rsidRPr="00487029">
        <w:tab/>
        <w:t xml:space="preserve">Determine </w:t>
      </w:r>
      <w:r w:rsidRPr="00487029">
        <w:rPr>
          <w:rFonts w:ascii="Times New Roman Bold" w:hAnsi="Times New Roman Bold"/>
        </w:rPr>
        <w:t xml:space="preserve">the </w:t>
      </w:r>
      <w:r w:rsidRPr="00487029">
        <w:t>received signal strength indication values for various other ranges</w:t>
      </w:r>
      <w:r w:rsidR="00811736">
        <w:t xml:space="preserve"> </w:t>
      </w:r>
    </w:p>
    <w:p w:rsidR="00610E16" w:rsidRPr="00487029" w:rsidRDefault="00610E16" w:rsidP="006F3DC9">
      <w:r w:rsidRPr="00487029">
        <w:t xml:space="preserve">The reference point: RSSI = </w:t>
      </w:r>
      <w:r w:rsidR="006F3DC9" w:rsidRPr="006F3DC9">
        <w:t>−</w:t>
      </w:r>
      <w:r w:rsidRPr="00487029">
        <w:t xml:space="preserve">98 dBm at a range of 85 km (46 NM) is determined in section 7.1.1.6 above. For other ranges, the RSSI value is determined from the propagation curve (Figure A7-11) for the assumed antenna height of 75 m. RSSI values in 10 dB steps above and below the </w:t>
      </w:r>
      <w:r w:rsidR="006F3DC9" w:rsidRPr="00012A85">
        <w:t>−</w:t>
      </w:r>
      <w:r w:rsidRPr="00487029">
        <w:t xml:space="preserve">98 dBm threshold sensitivity for the shipborne VDE receiver </w:t>
      </w:r>
      <w:r w:rsidRPr="003E78F5">
        <w:t>are</w:t>
      </w:r>
      <w:r w:rsidRPr="00487029">
        <w:t xml:space="preserve"> shown in Table A7-7 below.</w:t>
      </w:r>
    </w:p>
    <w:p w:rsidR="00610E16" w:rsidRPr="00487029" w:rsidRDefault="00610E16" w:rsidP="006F3DC9">
      <w:pPr>
        <w:pStyle w:val="TableNo"/>
      </w:pPr>
      <w:r w:rsidRPr="00487029">
        <w:t>Table A7-7</w:t>
      </w:r>
    </w:p>
    <w:p w:rsidR="00610E16" w:rsidRPr="00487029" w:rsidRDefault="00610E16" w:rsidP="006F3DC9">
      <w:pPr>
        <w:pStyle w:val="Tabletitle"/>
      </w:pPr>
      <w:r w:rsidRPr="00487029">
        <w:t>VHF data exchange ship station received signal strength indication value vs. distance shore-to-ship</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4"/>
        <w:gridCol w:w="4635"/>
      </w:tblGrid>
      <w:tr w:rsidR="00610E16" w:rsidRPr="006F3DC9" w:rsidTr="006F3DC9">
        <w:tc>
          <w:tcPr>
            <w:tcW w:w="4634" w:type="dxa"/>
            <w:shd w:val="clear" w:color="auto" w:fill="auto"/>
          </w:tcPr>
          <w:p w:rsidR="00610E16" w:rsidRPr="006F3DC9" w:rsidRDefault="006F3DC9" w:rsidP="006F3DC9">
            <w:pPr>
              <w:pStyle w:val="Tabletext"/>
              <w:jc w:val="center"/>
            </w:pPr>
            <w:r>
              <w:rPr>
                <w:lang w:val="ru-RU"/>
              </w:rPr>
              <w:t>−</w:t>
            </w:r>
            <w:r w:rsidR="00610E16" w:rsidRPr="006F3DC9">
              <w:t>118 dBm</w:t>
            </w:r>
          </w:p>
        </w:tc>
        <w:tc>
          <w:tcPr>
            <w:tcW w:w="4635" w:type="dxa"/>
            <w:shd w:val="clear" w:color="auto" w:fill="auto"/>
          </w:tcPr>
          <w:p w:rsidR="00610E16" w:rsidRPr="006F3DC9" w:rsidRDefault="00610E16" w:rsidP="006F3DC9">
            <w:pPr>
              <w:pStyle w:val="Tabletext"/>
              <w:jc w:val="center"/>
            </w:pPr>
            <w:r w:rsidRPr="006F3DC9">
              <w:t>170 km</w:t>
            </w:r>
          </w:p>
        </w:tc>
      </w:tr>
      <w:tr w:rsidR="00610E16" w:rsidRPr="006F3DC9" w:rsidTr="006F3DC9">
        <w:tc>
          <w:tcPr>
            <w:tcW w:w="4634" w:type="dxa"/>
            <w:shd w:val="clear" w:color="auto" w:fill="auto"/>
          </w:tcPr>
          <w:p w:rsidR="00610E16" w:rsidRPr="006F3DC9" w:rsidRDefault="006F3DC9" w:rsidP="006F3DC9">
            <w:pPr>
              <w:pStyle w:val="Tabletext"/>
              <w:jc w:val="center"/>
            </w:pPr>
            <w:r>
              <w:rPr>
                <w:lang w:val="ru-RU"/>
              </w:rPr>
              <w:t>−</w:t>
            </w:r>
            <w:r w:rsidR="00610E16" w:rsidRPr="006F3DC9">
              <w:t>108 dBm</w:t>
            </w:r>
          </w:p>
        </w:tc>
        <w:tc>
          <w:tcPr>
            <w:tcW w:w="4635" w:type="dxa"/>
            <w:shd w:val="clear" w:color="auto" w:fill="auto"/>
          </w:tcPr>
          <w:p w:rsidR="00610E16" w:rsidRPr="006F3DC9" w:rsidRDefault="00610E16" w:rsidP="006F3DC9">
            <w:pPr>
              <w:pStyle w:val="Tabletext"/>
              <w:jc w:val="center"/>
            </w:pPr>
            <w:r w:rsidRPr="006F3DC9">
              <w:t>130 km</w:t>
            </w:r>
          </w:p>
        </w:tc>
      </w:tr>
      <w:tr w:rsidR="00610E16" w:rsidRPr="006F3DC9" w:rsidTr="006F3DC9">
        <w:tc>
          <w:tcPr>
            <w:tcW w:w="4634" w:type="dxa"/>
            <w:shd w:val="clear" w:color="auto" w:fill="auto"/>
          </w:tcPr>
          <w:p w:rsidR="00610E16" w:rsidRPr="006F3DC9" w:rsidRDefault="006F3DC9" w:rsidP="006F3DC9">
            <w:pPr>
              <w:pStyle w:val="Tabletext"/>
              <w:jc w:val="center"/>
            </w:pPr>
            <w:r>
              <w:rPr>
                <w:lang w:val="ru-RU"/>
              </w:rPr>
              <w:t>−</w:t>
            </w:r>
            <w:r w:rsidR="00610E16" w:rsidRPr="006F3DC9">
              <w:t>98 dBm</w:t>
            </w:r>
          </w:p>
        </w:tc>
        <w:tc>
          <w:tcPr>
            <w:tcW w:w="4635" w:type="dxa"/>
            <w:shd w:val="clear" w:color="auto" w:fill="auto"/>
          </w:tcPr>
          <w:p w:rsidR="00610E16" w:rsidRPr="006F3DC9" w:rsidRDefault="00610E16" w:rsidP="006F3DC9">
            <w:pPr>
              <w:pStyle w:val="Tabletext"/>
              <w:jc w:val="center"/>
            </w:pPr>
            <w:r w:rsidRPr="006F3DC9">
              <w:t>85 km (46 NM)</w:t>
            </w:r>
          </w:p>
        </w:tc>
      </w:tr>
      <w:tr w:rsidR="00610E16" w:rsidRPr="006F3DC9" w:rsidTr="006F3DC9">
        <w:tc>
          <w:tcPr>
            <w:tcW w:w="4634" w:type="dxa"/>
            <w:shd w:val="clear" w:color="auto" w:fill="auto"/>
          </w:tcPr>
          <w:p w:rsidR="00610E16" w:rsidRPr="006F3DC9" w:rsidRDefault="006F3DC9" w:rsidP="006F3DC9">
            <w:pPr>
              <w:pStyle w:val="Tabletext"/>
              <w:jc w:val="center"/>
            </w:pPr>
            <w:r>
              <w:rPr>
                <w:lang w:val="ru-RU"/>
              </w:rPr>
              <w:t>−</w:t>
            </w:r>
            <w:r w:rsidR="00610E16" w:rsidRPr="006F3DC9">
              <w:t>88 dBm</w:t>
            </w:r>
          </w:p>
        </w:tc>
        <w:tc>
          <w:tcPr>
            <w:tcW w:w="4635" w:type="dxa"/>
            <w:shd w:val="clear" w:color="auto" w:fill="auto"/>
          </w:tcPr>
          <w:p w:rsidR="00610E16" w:rsidRPr="006F3DC9" w:rsidRDefault="00610E16" w:rsidP="006F3DC9">
            <w:pPr>
              <w:pStyle w:val="Tabletext"/>
              <w:jc w:val="center"/>
            </w:pPr>
            <w:r w:rsidRPr="006F3DC9">
              <w:t>60 km</w:t>
            </w:r>
          </w:p>
        </w:tc>
      </w:tr>
      <w:tr w:rsidR="00610E16" w:rsidRPr="006F3DC9" w:rsidTr="006F3DC9">
        <w:tc>
          <w:tcPr>
            <w:tcW w:w="4634" w:type="dxa"/>
            <w:shd w:val="clear" w:color="auto" w:fill="auto"/>
          </w:tcPr>
          <w:p w:rsidR="00610E16" w:rsidRPr="006F3DC9" w:rsidRDefault="006F3DC9" w:rsidP="006F3DC9">
            <w:pPr>
              <w:pStyle w:val="Tabletext"/>
              <w:jc w:val="center"/>
            </w:pPr>
            <w:r>
              <w:rPr>
                <w:lang w:val="ru-RU"/>
              </w:rPr>
              <w:t>−</w:t>
            </w:r>
            <w:r w:rsidR="00610E16" w:rsidRPr="006F3DC9">
              <w:t>78 dBm</w:t>
            </w:r>
          </w:p>
        </w:tc>
        <w:tc>
          <w:tcPr>
            <w:tcW w:w="4635" w:type="dxa"/>
            <w:shd w:val="clear" w:color="auto" w:fill="auto"/>
          </w:tcPr>
          <w:p w:rsidR="00610E16" w:rsidRPr="006F3DC9" w:rsidRDefault="00610E16" w:rsidP="006F3DC9">
            <w:pPr>
              <w:pStyle w:val="Tabletext"/>
              <w:jc w:val="center"/>
            </w:pPr>
            <w:r w:rsidRPr="006F3DC9">
              <w:t>40 km</w:t>
            </w:r>
          </w:p>
        </w:tc>
      </w:tr>
    </w:tbl>
    <w:p w:rsidR="00610E16" w:rsidRPr="00487029" w:rsidRDefault="00610E16" w:rsidP="00610E16">
      <w:r w:rsidRPr="00487029">
        <w:br w:type="page"/>
      </w:r>
    </w:p>
    <w:p w:rsidR="00610E16" w:rsidRPr="00487029" w:rsidRDefault="00610E16" w:rsidP="006F3DC9">
      <w:pPr>
        <w:pStyle w:val="FigureNo"/>
      </w:pPr>
      <w:r w:rsidRPr="006F3DC9">
        <w:t>Figure</w:t>
      </w:r>
      <w:r w:rsidRPr="00487029">
        <w:rPr>
          <w:lang w:eastAsia="en-AU"/>
        </w:rPr>
        <w:t xml:space="preserve"> A7-11</w:t>
      </w:r>
    </w:p>
    <w:p w:rsidR="00610E16" w:rsidRPr="00487029" w:rsidRDefault="00610E16" w:rsidP="006F3DC9">
      <w:pPr>
        <w:pStyle w:val="Figure"/>
      </w:pPr>
      <w:r w:rsidRPr="00487029">
        <w:rPr>
          <w:noProof/>
          <w:lang w:eastAsia="zh-CN"/>
        </w:rPr>
        <mc:AlternateContent>
          <mc:Choice Requires="wps">
            <w:drawing>
              <wp:anchor distT="0" distB="0" distL="114300" distR="114300" simplePos="0" relativeHeight="251698176" behindDoc="0" locked="0" layoutInCell="1" allowOverlap="1" wp14:anchorId="53296876" wp14:editId="76995859">
                <wp:simplePos x="0" y="0"/>
                <wp:positionH relativeFrom="column">
                  <wp:posOffset>2864358</wp:posOffset>
                </wp:positionH>
                <wp:positionV relativeFrom="paragraph">
                  <wp:posOffset>11176</wp:posOffset>
                </wp:positionV>
                <wp:extent cx="651053" cy="124358"/>
                <wp:effectExtent l="0" t="0" r="15875" b="28575"/>
                <wp:wrapNone/>
                <wp:docPr id="9" name="Rectangle 9"/>
                <wp:cNvGraphicFramePr/>
                <a:graphic xmlns:a="http://schemas.openxmlformats.org/drawingml/2006/main">
                  <a:graphicData uri="http://schemas.microsoft.com/office/word/2010/wordprocessingShape">
                    <wps:wsp>
                      <wps:cNvSpPr/>
                      <wps:spPr>
                        <a:xfrm>
                          <a:off x="0" y="0"/>
                          <a:ext cx="651053" cy="1243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CDC0CC" id="Rectangle 9" o:spid="_x0000_s1026" style="position:absolute;margin-left:225.55pt;margin-top:.9pt;width:51.25pt;height:9.8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" fillcolor="white [3212]" strokecolor="white [3212]" strokeweight="2pt"/>
            </w:pict>
          </mc:Fallback>
        </mc:AlternateContent>
      </w:r>
      <w:r w:rsidRPr="00487029">
        <w:rPr>
          <w:noProof/>
          <w:lang w:eastAsia="zh-CN"/>
        </w:rPr>
        <mc:AlternateContent>
          <mc:Choice Requires="wps">
            <w:drawing>
              <wp:anchor distT="0" distB="0" distL="114300" distR="114300" simplePos="0" relativeHeight="251682816" behindDoc="0" locked="0" layoutInCell="1" allowOverlap="1" wp14:anchorId="73DF343B" wp14:editId="54E3BCD5">
                <wp:simplePos x="0" y="0"/>
                <wp:positionH relativeFrom="column">
                  <wp:posOffset>3909060</wp:posOffset>
                </wp:positionH>
                <wp:positionV relativeFrom="paragraph">
                  <wp:posOffset>6119495</wp:posOffset>
                </wp:positionV>
                <wp:extent cx="635" cy="485775"/>
                <wp:effectExtent l="76200" t="38100" r="75565" b="9525"/>
                <wp:wrapNone/>
                <wp:docPr id="968" name="Straight Arrow Connector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8577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6D4E3" id="Straight Arrow Connector 968" o:spid="_x0000_s1026" type="#_x0000_t32" style="position:absolute;margin-left:307.8pt;margin-top:481.85pt;width:.05pt;height:38.2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" strokeweight="2pt">
                <v:stroke endarrow="block"/>
              </v:shape>
            </w:pict>
          </mc:Fallback>
        </mc:AlternateContent>
      </w:r>
      <w:r w:rsidRPr="00487029">
        <w:rPr>
          <w:noProof/>
          <w:lang w:eastAsia="zh-CN"/>
        </w:rPr>
        <mc:AlternateContent>
          <mc:Choice Requires="wps">
            <w:drawing>
              <wp:anchor distT="0" distB="0" distL="114300" distR="114300" simplePos="0" relativeHeight="251681792" behindDoc="0" locked="0" layoutInCell="1" allowOverlap="1" wp14:anchorId="3FD02BE5" wp14:editId="3030B4FA">
                <wp:simplePos x="0" y="0"/>
                <wp:positionH relativeFrom="column">
                  <wp:posOffset>3912235</wp:posOffset>
                </wp:positionH>
                <wp:positionV relativeFrom="paragraph">
                  <wp:posOffset>7351395</wp:posOffset>
                </wp:positionV>
                <wp:extent cx="635" cy="359410"/>
                <wp:effectExtent l="76200" t="0" r="75565" b="59690"/>
                <wp:wrapNone/>
                <wp:docPr id="969" name="Straight Arrow Connector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941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93453" id="Straight Arrow Connector 969" o:spid="_x0000_s1026" type="#_x0000_t32" style="position:absolute;margin-left:308.05pt;margin-top:578.85pt;width:.05pt;height:2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" strokeweight="2pt">
                <v:stroke endarrow="block"/>
              </v:shape>
            </w:pict>
          </mc:Fallback>
        </mc:AlternateContent>
      </w:r>
      <w:r w:rsidRPr="00487029">
        <w:rPr>
          <w:noProof/>
          <w:lang w:eastAsia="zh-CN"/>
        </w:rPr>
        <mc:AlternateContent>
          <mc:Choice Requires="wps">
            <w:drawing>
              <wp:anchor distT="0" distB="0" distL="114300" distR="114300" simplePos="0" relativeHeight="251680768" behindDoc="0" locked="0" layoutInCell="1" allowOverlap="1" wp14:anchorId="579BAAEB" wp14:editId="09F8D9E2">
                <wp:simplePos x="0" y="0"/>
                <wp:positionH relativeFrom="column">
                  <wp:posOffset>2813685</wp:posOffset>
                </wp:positionH>
                <wp:positionV relativeFrom="paragraph">
                  <wp:posOffset>6614795</wp:posOffset>
                </wp:positionV>
                <wp:extent cx="2209800" cy="733425"/>
                <wp:effectExtent l="0" t="0" r="19050" b="28575"/>
                <wp:wrapNone/>
                <wp:docPr id="970"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33425"/>
                        </a:xfrm>
                        <a:prstGeom prst="rect">
                          <a:avLst/>
                        </a:prstGeom>
                        <a:solidFill>
                          <a:srgbClr val="FFFFFF"/>
                        </a:solidFill>
                        <a:ln w="15875">
                          <a:solidFill>
                            <a:srgbClr val="000000"/>
                          </a:solidFill>
                          <a:miter lim="800000"/>
                          <a:headEnd/>
                          <a:tailEnd/>
                        </a:ln>
                      </wps:spPr>
                      <wps:txbx>
                        <w:txbxContent>
                          <w:p w:rsidR="004F3EA9" w:rsidRPr="006F3DC9" w:rsidRDefault="004F3EA9" w:rsidP="006F3DC9">
                            <w:pPr>
                              <w:jc w:val="center"/>
                              <w:rPr>
                                <w:sz w:val="22"/>
                                <w:szCs w:val="22"/>
                              </w:rPr>
                            </w:pPr>
                            <w:r w:rsidRPr="006F3DC9">
                              <w:rPr>
                                <w:sz w:val="22"/>
                                <w:szCs w:val="22"/>
                              </w:rPr>
                              <w:t>85 km (46 NM) shore-to-ship Coverage range for −98 dBm shore antenna height = 75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BAAEB" id="Text Box 970" o:spid="_x0000_s1035" type="#_x0000_t202" style="position:absolute;left:0;text-align:left;margin-left:221.55pt;margin-top:520.85pt;width:174pt;height:5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jMMAIAAFwEAAAOAAAAZHJzL2Uyb0RvYy54bWysVNtu2zAMfR+wfxD0vthxky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" strokeweight="1.25pt">
                <v:textbox>
                  <w:txbxContent>
                    <w:p w:rsidR="004F3EA9" w:rsidRPr="006F3DC9" w:rsidRDefault="004F3EA9" w:rsidP="006F3DC9">
                      <w:pPr>
                        <w:jc w:val="center"/>
                        <w:rPr>
                          <w:sz w:val="22"/>
                          <w:szCs w:val="22"/>
                        </w:rPr>
                      </w:pPr>
                      <w:r w:rsidRPr="006F3DC9">
                        <w:rPr>
                          <w:sz w:val="22"/>
                          <w:szCs w:val="22"/>
                        </w:rPr>
                        <w:t>85 km (46 NM) shore-to-ship Coverage range for −98 dBm shore antenna height = 75 m</w:t>
                      </w:r>
                    </w:p>
                  </w:txbxContent>
                </v:textbox>
              </v:shape>
            </w:pict>
          </mc:Fallback>
        </mc:AlternateContent>
      </w:r>
      <w:r w:rsidRPr="00487029">
        <w:rPr>
          <w:noProof/>
          <w:lang w:eastAsia="zh-CN"/>
        </w:rPr>
        <mc:AlternateContent>
          <mc:Choice Requires="wps">
            <w:drawing>
              <wp:anchor distT="4294967294" distB="4294967294" distL="114300" distR="114300" simplePos="0" relativeHeight="251675648" behindDoc="0" locked="0" layoutInCell="1" allowOverlap="1" wp14:anchorId="2ACB64C8" wp14:editId="57E6108A">
                <wp:simplePos x="0" y="0"/>
                <wp:positionH relativeFrom="column">
                  <wp:posOffset>443230</wp:posOffset>
                </wp:positionH>
                <wp:positionV relativeFrom="paragraph">
                  <wp:posOffset>3773169</wp:posOffset>
                </wp:positionV>
                <wp:extent cx="530860" cy="0"/>
                <wp:effectExtent l="38100" t="76200" r="0" b="95250"/>
                <wp:wrapNone/>
                <wp:docPr id="971" name="Straight Arrow Connector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086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7415E" id="Straight Arrow Connector 971" o:spid="_x0000_s1026" type="#_x0000_t32" style="position:absolute;margin-left:34.9pt;margin-top:297.1pt;width:41.8pt;height:0;flip:x;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" strokeweight="2pt">
                <v:stroke endarrow="block"/>
              </v:shape>
            </w:pict>
          </mc:Fallback>
        </mc:AlternateContent>
      </w:r>
      <w:r w:rsidRPr="00487029">
        <w:rPr>
          <w:noProof/>
          <w:lang w:eastAsia="zh-CN"/>
        </w:rPr>
        <mc:AlternateContent>
          <mc:Choice Requires="wps">
            <w:drawing>
              <wp:anchor distT="0" distB="0" distL="114300" distR="114300" simplePos="0" relativeHeight="251674624" behindDoc="0" locked="0" layoutInCell="1" allowOverlap="1" wp14:anchorId="30156DB4" wp14:editId="411E57A0">
                <wp:simplePos x="0" y="0"/>
                <wp:positionH relativeFrom="column">
                  <wp:posOffset>975360</wp:posOffset>
                </wp:positionH>
                <wp:positionV relativeFrom="paragraph">
                  <wp:posOffset>3433445</wp:posOffset>
                </wp:positionV>
                <wp:extent cx="828675" cy="723900"/>
                <wp:effectExtent l="0" t="0" r="28575" b="19050"/>
                <wp:wrapNone/>
                <wp:docPr id="972"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723900"/>
                        </a:xfrm>
                        <a:prstGeom prst="rect">
                          <a:avLst/>
                        </a:prstGeom>
                        <a:solidFill>
                          <a:srgbClr val="FFFFFF"/>
                        </a:solidFill>
                        <a:ln w="15875">
                          <a:solidFill>
                            <a:srgbClr val="000000"/>
                          </a:solidFill>
                          <a:miter lim="800000"/>
                          <a:headEnd/>
                          <a:tailEnd/>
                        </a:ln>
                      </wps:spPr>
                      <wps:txbx>
                        <w:txbxContent>
                          <w:p w:rsidR="004F3EA9" w:rsidRPr="006F3DC9" w:rsidRDefault="004F3EA9" w:rsidP="006F3DC9">
                            <w:pPr>
                              <w:jc w:val="center"/>
                              <w:rPr>
                                <w:sz w:val="22"/>
                                <w:szCs w:val="22"/>
                              </w:rPr>
                            </w:pPr>
                            <w:r w:rsidRPr="006F3DC9">
                              <w:rPr>
                                <w:sz w:val="22"/>
                                <w:szCs w:val="22"/>
                              </w:rPr>
                              <w:t xml:space="preserve">+28.3 dB reference </w:t>
                            </w:r>
                            <w:r w:rsidRPr="006F3DC9">
                              <w:rPr>
                                <w:sz w:val="22"/>
                                <w:szCs w:val="22"/>
                                <w:lang w:val="ru-RU"/>
                              </w:rPr>
                              <w:t>−</w:t>
                            </w:r>
                            <w:r w:rsidRPr="006F3DC9">
                              <w:rPr>
                                <w:sz w:val="22"/>
                                <w:szCs w:val="22"/>
                              </w:rPr>
                              <w:t>107 dBm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56DB4" id="Text Box 972" o:spid="_x0000_s1036" type="#_x0000_t202" style="position:absolute;left:0;text-align:left;margin-left:76.8pt;margin-top:270.35pt;width:65.25pt;height: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" strokeweight="1.25pt">
                <v:textbox>
                  <w:txbxContent>
                    <w:p w:rsidR="004F3EA9" w:rsidRPr="006F3DC9" w:rsidRDefault="004F3EA9" w:rsidP="006F3DC9">
                      <w:pPr>
                        <w:jc w:val="center"/>
                        <w:rPr>
                          <w:sz w:val="22"/>
                          <w:szCs w:val="22"/>
                        </w:rPr>
                      </w:pPr>
                      <w:r w:rsidRPr="006F3DC9">
                        <w:rPr>
                          <w:sz w:val="22"/>
                          <w:szCs w:val="22"/>
                        </w:rPr>
                        <w:t xml:space="preserve">+28.3 dB reference </w:t>
                      </w:r>
                      <w:r w:rsidRPr="006F3DC9">
                        <w:rPr>
                          <w:sz w:val="22"/>
                          <w:szCs w:val="22"/>
                          <w:lang w:val="ru-RU"/>
                        </w:rPr>
                        <w:t>−</w:t>
                      </w:r>
                      <w:r w:rsidRPr="006F3DC9">
                        <w:rPr>
                          <w:sz w:val="22"/>
                          <w:szCs w:val="22"/>
                        </w:rPr>
                        <w:t>107 dBm</w:t>
                      </w:r>
                    </w:p>
                  </w:txbxContent>
                </v:textbox>
              </v:shape>
            </w:pict>
          </mc:Fallback>
        </mc:AlternateContent>
      </w:r>
      <w:r w:rsidRPr="00487029">
        <w:rPr>
          <w:noProof/>
          <w:lang w:eastAsia="zh-CN"/>
        </w:rPr>
        <mc:AlternateContent>
          <mc:Choice Requires="wps">
            <w:drawing>
              <wp:anchor distT="0" distB="0" distL="114300" distR="114300" simplePos="0" relativeHeight="251676672" behindDoc="0" locked="0" layoutInCell="1" allowOverlap="1" wp14:anchorId="441468AC" wp14:editId="5E005644">
                <wp:simplePos x="0" y="0"/>
                <wp:positionH relativeFrom="column">
                  <wp:posOffset>1800225</wp:posOffset>
                </wp:positionH>
                <wp:positionV relativeFrom="paragraph">
                  <wp:posOffset>3780155</wp:posOffset>
                </wp:positionV>
                <wp:extent cx="1123950" cy="635"/>
                <wp:effectExtent l="0" t="76200" r="19050" b="94615"/>
                <wp:wrapNone/>
                <wp:docPr id="973" name="Straight Arrow Connector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3950" cy="63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8D881" id="Straight Arrow Connector 973" o:spid="_x0000_s1026" type="#_x0000_t32" style="position:absolute;margin-left:141.75pt;margin-top:297.65pt;width:88.5pt;height:.0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" strokeweight="2pt">
                <v:stroke endarrow="block"/>
              </v:shape>
            </w:pict>
          </mc:Fallback>
        </mc:AlternateContent>
      </w:r>
      <w:r w:rsidRPr="00487029">
        <w:rPr>
          <w:noProof/>
          <w:lang w:eastAsia="zh-CN"/>
        </w:rPr>
        <mc:AlternateContent>
          <mc:Choice Requires="wps">
            <w:drawing>
              <wp:anchor distT="0" distB="0" distL="114300" distR="114300" simplePos="0" relativeHeight="251677696" behindDoc="0" locked="0" layoutInCell="1" allowOverlap="1" wp14:anchorId="4DFA48FE" wp14:editId="15CF0D65">
                <wp:simplePos x="0" y="0"/>
                <wp:positionH relativeFrom="column">
                  <wp:posOffset>3767455</wp:posOffset>
                </wp:positionH>
                <wp:positionV relativeFrom="paragraph">
                  <wp:posOffset>3639820</wp:posOffset>
                </wp:positionV>
                <wp:extent cx="285750" cy="266700"/>
                <wp:effectExtent l="0" t="0" r="19050" b="19050"/>
                <wp:wrapNone/>
                <wp:docPr id="974" name="Oval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67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C76590" id="Oval 974" o:spid="_x0000_s1026" style="position:absolute;margin-left:296.65pt;margin-top:286.6pt;width:22.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" filled="f" strokeweight="2pt"/>
            </w:pict>
          </mc:Fallback>
        </mc:AlternateContent>
      </w:r>
      <w:r w:rsidRPr="00487029">
        <w:rPr>
          <w:noProof/>
          <w:lang w:eastAsia="zh-CN"/>
        </w:rPr>
        <mc:AlternateContent>
          <mc:Choice Requires="wps">
            <w:drawing>
              <wp:anchor distT="0" distB="0" distL="114300" distR="114300" simplePos="0" relativeHeight="251678720" behindDoc="0" locked="0" layoutInCell="1" allowOverlap="1" wp14:anchorId="43419C5B" wp14:editId="47181F88">
                <wp:simplePos x="0" y="0"/>
                <wp:positionH relativeFrom="column">
                  <wp:posOffset>3917950</wp:posOffset>
                </wp:positionH>
                <wp:positionV relativeFrom="paragraph">
                  <wp:posOffset>3698240</wp:posOffset>
                </wp:positionV>
                <wp:extent cx="635" cy="142875"/>
                <wp:effectExtent l="0" t="0" r="37465" b="28575"/>
                <wp:wrapNone/>
                <wp:docPr id="975" name="Straight Arrow Connector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58EF7" id="Straight Arrow Connector 975" o:spid="_x0000_s1026" type="#_x0000_t32" style="position:absolute;margin-left:308.5pt;margin-top:291.2pt;width:.05pt;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" strokeweight="2pt"/>
            </w:pict>
          </mc:Fallback>
        </mc:AlternateContent>
      </w:r>
      <w:r w:rsidRPr="00487029">
        <w:rPr>
          <w:noProof/>
          <w:lang w:eastAsia="zh-CN"/>
        </w:rPr>
        <mc:AlternateContent>
          <mc:Choice Requires="wps">
            <w:drawing>
              <wp:anchor distT="4294967294" distB="4294967294" distL="114300" distR="114300" simplePos="0" relativeHeight="251679744" behindDoc="0" locked="0" layoutInCell="1" allowOverlap="1" wp14:anchorId="037E8165" wp14:editId="2736C321">
                <wp:simplePos x="0" y="0"/>
                <wp:positionH relativeFrom="column">
                  <wp:posOffset>3827145</wp:posOffset>
                </wp:positionH>
                <wp:positionV relativeFrom="paragraph">
                  <wp:posOffset>3770629</wp:posOffset>
                </wp:positionV>
                <wp:extent cx="180975" cy="0"/>
                <wp:effectExtent l="0" t="0" r="9525" b="19050"/>
                <wp:wrapNone/>
                <wp:docPr id="976" name="Straight Arrow Connector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A693B" id="Straight Arrow Connector 976" o:spid="_x0000_s1026" type="#_x0000_t32" style="position:absolute;margin-left:301.35pt;margin-top:296.9pt;width:14.25pt;height:0;flip:x;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" strokeweight="2pt"/>
            </w:pict>
          </mc:Fallback>
        </mc:AlternateContent>
      </w:r>
      <w:r w:rsidRPr="00487029">
        <w:object w:dxaOrig="9383" w:dyaOrig="13511">
          <v:shape id="_x0000_i1069" type="#_x0000_t75" style="width:468pt;height:669.5pt" o:ole="" o:allowoverlap="f">
            <v:imagedata r:id="rId139" o:title=""/>
          </v:shape>
          <o:OLEObject Type="Embed" ProgID="CorelDRAW.Graphic.12" ShapeID="_x0000_i1069" DrawAspect="Content" ObjectID="_1503218966" r:id="rId141"/>
        </w:object>
      </w:r>
    </w:p>
    <w:p w:rsidR="00610E16" w:rsidRPr="00487029" w:rsidRDefault="00610E16" w:rsidP="00610E16">
      <w:pPr>
        <w:pStyle w:val="Heading1"/>
      </w:pPr>
      <w:r w:rsidRPr="00487029">
        <w:t>8</w:t>
      </w:r>
      <w:r w:rsidRPr="00487029">
        <w:tab/>
        <w:t>Example of VHF data exchange satellite downlink implementation and analysis</w:t>
      </w:r>
    </w:p>
    <w:p w:rsidR="00610E16" w:rsidRPr="00487029" w:rsidRDefault="00610E16" w:rsidP="006F3DC9">
      <w:pPr>
        <w:pStyle w:val="Heading2"/>
      </w:pPr>
      <w:r w:rsidRPr="00487029">
        <w:t>8.1</w:t>
      </w:r>
      <w:r w:rsidRPr="00487029">
        <w:tab/>
      </w:r>
      <w:r w:rsidRPr="006F3DC9">
        <w:t>Introduction</w:t>
      </w:r>
    </w:p>
    <w:p w:rsidR="00610E16" w:rsidRPr="00487029" w:rsidRDefault="00610E16" w:rsidP="006F3DC9">
      <w:pPr>
        <w:rPr>
          <w:rFonts w:eastAsia="Calibri"/>
        </w:rPr>
      </w:pPr>
      <w:r w:rsidRPr="00487029">
        <w:rPr>
          <w:rFonts w:eastAsia="Calibri"/>
        </w:rPr>
        <w:t xml:space="preserve">This is an informative annex providing </w:t>
      </w:r>
      <w:r w:rsidRPr="00487029">
        <w:t xml:space="preserve">an example of </w:t>
      </w:r>
      <w:r w:rsidRPr="006F3DC9">
        <w:t>implementing</w:t>
      </w:r>
      <w:r w:rsidRPr="00487029">
        <w:t xml:space="preserve"> the VDE-SAT downlink component and presenting performance results.</w:t>
      </w:r>
    </w:p>
    <w:p w:rsidR="00610E16" w:rsidRPr="00487029" w:rsidRDefault="00610E16" w:rsidP="006F3DC9">
      <w:pPr>
        <w:pStyle w:val="Heading2"/>
      </w:pPr>
      <w:r w:rsidRPr="00487029">
        <w:t>8.2</w:t>
      </w:r>
      <w:r w:rsidRPr="00487029">
        <w:tab/>
        <w:t xml:space="preserve">VHF data exchange satellite orbital </w:t>
      </w:r>
      <w:r w:rsidRPr="006F3DC9">
        <w:t>characteristics</w:t>
      </w:r>
    </w:p>
    <w:p w:rsidR="00610E16" w:rsidRPr="00487029" w:rsidRDefault="00610E16" w:rsidP="00726F54">
      <w:r w:rsidRPr="00487029">
        <w:t>The spacecraft flies in a circular orbit of 600 km and 68° inclination compliant with orbital debris regulations and safe de-orbiting of the spacecraft after its lifetime. The satellite counts with attitude control mechanisms to guarantee a stable antenna pointing in the nadir direction (i.e.</w:t>
      </w:r>
      <w:r w:rsidR="00726F54" w:rsidRPr="00012A85">
        <w:t> </w:t>
      </w:r>
      <w:r w:rsidRPr="00487029">
        <w:t>satellite</w:t>
      </w:r>
      <w:r w:rsidR="00726F54">
        <w:noBreakHyphen/>
      </w:r>
      <w:r w:rsidRPr="00487029">
        <w:t>to</w:t>
      </w:r>
      <w:r w:rsidR="00726F54">
        <w:noBreakHyphen/>
      </w:r>
      <w:r w:rsidRPr="00487029">
        <w:t>Earth).</w:t>
      </w:r>
    </w:p>
    <w:p w:rsidR="00610E16" w:rsidRPr="00487029" w:rsidRDefault="00610E16" w:rsidP="006F3DC9">
      <w:r w:rsidRPr="00487029">
        <w:t>Under these assumptions Figure A7-12 shows the elevation (left axis) of the spacecraft as a function of time as seen by a ground terminal during an overhead pass. The right axis of the same figure depicts the signal delay.</w:t>
      </w:r>
    </w:p>
    <w:p w:rsidR="00610E16" w:rsidRPr="00487029" w:rsidRDefault="00610E16" w:rsidP="00726F54">
      <w:pPr>
        <w:pStyle w:val="FigureNo"/>
      </w:pPr>
      <w:r w:rsidRPr="00487029">
        <w:t>Figure A7-12</w:t>
      </w:r>
    </w:p>
    <w:p w:rsidR="00610E16" w:rsidRPr="00487029" w:rsidRDefault="00610E16" w:rsidP="00726F54">
      <w:pPr>
        <w:pStyle w:val="Figuretitle"/>
      </w:pPr>
      <w:r w:rsidRPr="00487029">
        <w:t xml:space="preserve">Satellite elevation and delay for the selected orbit as a function of time </w:t>
      </w:r>
    </w:p>
    <w:p w:rsidR="00610E16" w:rsidRPr="00487029" w:rsidRDefault="00610E16" w:rsidP="00726F54">
      <w:pPr>
        <w:pStyle w:val="Figure"/>
      </w:pPr>
      <w:r w:rsidRPr="00487029">
        <w:rPr>
          <w:noProof/>
          <w:lang w:eastAsia="zh-CN"/>
        </w:rPr>
        <mc:AlternateContent>
          <mc:Choice Requires="wps">
            <w:drawing>
              <wp:anchor distT="0" distB="0" distL="114300" distR="114300" simplePos="0" relativeHeight="251684864" behindDoc="0" locked="0" layoutInCell="1" allowOverlap="1" wp14:anchorId="7AE88EBE" wp14:editId="46B91359">
                <wp:simplePos x="0" y="0"/>
                <wp:positionH relativeFrom="column">
                  <wp:posOffset>-1101725</wp:posOffset>
                </wp:positionH>
                <wp:positionV relativeFrom="paragraph">
                  <wp:posOffset>1569720</wp:posOffset>
                </wp:positionV>
                <wp:extent cx="2955290" cy="255905"/>
                <wp:effectExtent l="0" t="2858" r="13653" b="13652"/>
                <wp:wrapNone/>
                <wp:docPr id="977" name="Text Box 977"/>
                <wp:cNvGraphicFramePr/>
                <a:graphic xmlns:a="http://schemas.openxmlformats.org/drawingml/2006/main">
                  <a:graphicData uri="http://schemas.microsoft.com/office/word/2010/wordprocessingShape">
                    <wps:wsp>
                      <wps:cNvSpPr txBox="1"/>
                      <wps:spPr>
                        <a:xfrm rot="16200000">
                          <a:off x="0" y="0"/>
                          <a:ext cx="2955290" cy="255905"/>
                        </a:xfrm>
                        <a:prstGeom prst="rect">
                          <a:avLst/>
                        </a:prstGeom>
                        <a:solidFill>
                          <a:sysClr val="window" lastClr="FFFFFF"/>
                        </a:solidFill>
                        <a:ln w="6350">
                          <a:solidFill>
                            <a:schemeClr val="bg1"/>
                          </a:solidFill>
                        </a:ln>
                        <a:effectLst/>
                      </wps:spPr>
                      <wps:txbx>
                        <w:txbxContent>
                          <w:p w:rsidR="004F3EA9" w:rsidRPr="00954084" w:rsidRDefault="004F3EA9" w:rsidP="00610E16">
                            <w:pPr>
                              <w:spacing w:before="0"/>
                              <w:jc w:val="center"/>
                              <w:rPr>
                                <w:sz w:val="16"/>
                                <w:szCs w:val="16"/>
                              </w:rPr>
                            </w:pPr>
                            <w:r>
                              <w:rPr>
                                <w:sz w:val="16"/>
                                <w:szCs w:val="16"/>
                              </w:rPr>
                              <w:t>Elevation in degrees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E88EBE" id="Text Box 977" o:spid="_x0000_s1037" type="#_x0000_t202" style="position:absolute;left:0;text-align:left;margin-left:-86.75pt;margin-top:123.6pt;width:232.7pt;height:20.15pt;rotation:-90;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" fillcolor="window" strokecolor="white [3212]" strokeweight=".5pt">
                <v:textbox>
                  <w:txbxContent>
                    <w:p w:rsidR="004F3EA9" w:rsidRPr="00954084" w:rsidRDefault="004F3EA9" w:rsidP="00610E16">
                      <w:pPr>
                        <w:spacing w:before="0"/>
                        <w:jc w:val="center"/>
                        <w:rPr>
                          <w:sz w:val="16"/>
                          <w:szCs w:val="16"/>
                        </w:rPr>
                      </w:pPr>
                      <w:r>
                        <w:rPr>
                          <w:sz w:val="16"/>
                          <w:szCs w:val="16"/>
                        </w:rPr>
                        <w:t>Elevation in degrees</w:t>
                      </w:r>
                    </w:p>
                  </w:txbxContent>
                </v:textbox>
              </v:shape>
            </w:pict>
          </mc:Fallback>
        </mc:AlternateContent>
      </w:r>
      <w:r w:rsidRPr="00487029">
        <w:rPr>
          <w:noProof/>
          <w:lang w:eastAsia="zh-CN"/>
        </w:rPr>
        <mc:AlternateContent>
          <mc:Choice Requires="wps">
            <w:drawing>
              <wp:anchor distT="0" distB="0" distL="114300" distR="114300" simplePos="0" relativeHeight="251685888" behindDoc="0" locked="0" layoutInCell="1" allowOverlap="1" wp14:anchorId="45280EC7" wp14:editId="2CCBD324">
                <wp:simplePos x="0" y="0"/>
                <wp:positionH relativeFrom="column">
                  <wp:posOffset>4295027</wp:posOffset>
                </wp:positionH>
                <wp:positionV relativeFrom="paragraph">
                  <wp:posOffset>1568767</wp:posOffset>
                </wp:positionV>
                <wp:extent cx="2955290" cy="255905"/>
                <wp:effectExtent l="0" t="2858" r="13653" b="13652"/>
                <wp:wrapNone/>
                <wp:docPr id="978" name="Text Box 978"/>
                <wp:cNvGraphicFramePr/>
                <a:graphic xmlns:a="http://schemas.openxmlformats.org/drawingml/2006/main">
                  <a:graphicData uri="http://schemas.microsoft.com/office/word/2010/wordprocessingShape">
                    <wps:wsp>
                      <wps:cNvSpPr txBox="1"/>
                      <wps:spPr>
                        <a:xfrm rot="16200000">
                          <a:off x="0" y="0"/>
                          <a:ext cx="2955290" cy="255905"/>
                        </a:xfrm>
                        <a:prstGeom prst="rect">
                          <a:avLst/>
                        </a:prstGeom>
                        <a:solidFill>
                          <a:sysClr val="window" lastClr="FFFFFF"/>
                        </a:solidFill>
                        <a:ln w="6350">
                          <a:solidFill>
                            <a:schemeClr val="bg1"/>
                          </a:solidFill>
                        </a:ln>
                        <a:effectLst/>
                      </wps:spPr>
                      <wps:txbx>
                        <w:txbxContent>
                          <w:p w:rsidR="004F3EA9" w:rsidRPr="00954084" w:rsidRDefault="004F3EA9" w:rsidP="00610E16">
                            <w:pPr>
                              <w:spacing w:before="0"/>
                              <w:jc w:val="center"/>
                              <w:rPr>
                                <w:sz w:val="16"/>
                                <w:szCs w:val="16"/>
                              </w:rPr>
                            </w:pPr>
                            <w:r>
                              <w:rPr>
                                <w:sz w:val="16"/>
                                <w:szCs w:val="16"/>
                              </w:rPr>
                              <w:t>Delay in seconds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280EC7" id="Text Box 978" o:spid="_x0000_s1038" type="#_x0000_t202" style="position:absolute;left:0;text-align:left;margin-left:338.2pt;margin-top:123.5pt;width:232.7pt;height:20.15pt;rotation:-90;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" fillcolor="window" strokecolor="white [3212]" strokeweight=".5pt">
                <v:textbox>
                  <w:txbxContent>
                    <w:p w:rsidR="004F3EA9" w:rsidRPr="00954084" w:rsidRDefault="004F3EA9" w:rsidP="00610E16">
                      <w:pPr>
                        <w:spacing w:before="0"/>
                        <w:jc w:val="center"/>
                        <w:rPr>
                          <w:sz w:val="16"/>
                          <w:szCs w:val="16"/>
                        </w:rPr>
                      </w:pPr>
                      <w:r>
                        <w:rPr>
                          <w:sz w:val="16"/>
                          <w:szCs w:val="16"/>
                        </w:rPr>
                        <w:t>Delay in seconds</w:t>
                      </w:r>
                    </w:p>
                  </w:txbxContent>
                </v:textbox>
              </v:shape>
            </w:pict>
          </mc:Fallback>
        </mc:AlternateContent>
      </w:r>
      <w:r w:rsidRPr="00487029">
        <w:rPr>
          <w:noProof/>
          <w:lang w:eastAsia="zh-CN"/>
        </w:rPr>
        <w:drawing>
          <wp:inline distT="0" distB="0" distL="0" distR="0" wp14:anchorId="226FE6AB" wp14:editId="39F0F8C0">
            <wp:extent cx="5051027" cy="3302000"/>
            <wp:effectExtent l="0" t="0" r="0" b="0"/>
            <wp:docPr id="9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srcRect/>
                    <a:stretch>
                      <a:fillRect/>
                    </a:stretch>
                  </pic:blipFill>
                  <pic:spPr bwMode="auto">
                    <a:xfrm>
                      <a:off x="0" y="0"/>
                      <a:ext cx="5054374" cy="3304188"/>
                    </a:xfrm>
                    <a:prstGeom prst="rect">
                      <a:avLst/>
                    </a:prstGeom>
                    <a:noFill/>
                    <a:ln w="9525">
                      <a:noFill/>
                      <a:miter lim="800000"/>
                      <a:headEnd/>
                      <a:tailEnd/>
                    </a:ln>
                  </pic:spPr>
                </pic:pic>
              </a:graphicData>
            </a:graphic>
          </wp:inline>
        </w:drawing>
      </w:r>
    </w:p>
    <w:p w:rsidR="00610E16" w:rsidRPr="00487029" w:rsidRDefault="00610E16" w:rsidP="00726F54">
      <w:r w:rsidRPr="00487029">
        <w:rPr>
          <w:noProof/>
          <w:lang w:eastAsia="zh-CN"/>
        </w:rPr>
        <mc:AlternateContent>
          <mc:Choice Requires="wps">
            <w:drawing>
              <wp:anchor distT="0" distB="0" distL="114300" distR="114300" simplePos="0" relativeHeight="251683840" behindDoc="0" locked="0" layoutInCell="1" allowOverlap="1" wp14:anchorId="6C83B44A" wp14:editId="13A87338">
                <wp:simplePos x="0" y="0"/>
                <wp:positionH relativeFrom="column">
                  <wp:posOffset>918515</wp:posOffset>
                </wp:positionH>
                <wp:positionV relativeFrom="paragraph">
                  <wp:posOffset>-3988</wp:posOffset>
                </wp:positionV>
                <wp:extent cx="2955341" cy="256032"/>
                <wp:effectExtent l="0" t="0" r="16510" b="10795"/>
                <wp:wrapNone/>
                <wp:docPr id="979" name="Text Box 979"/>
                <wp:cNvGraphicFramePr/>
                <a:graphic xmlns:a="http://schemas.openxmlformats.org/drawingml/2006/main">
                  <a:graphicData uri="http://schemas.microsoft.com/office/word/2010/wordprocessingShape">
                    <wps:wsp>
                      <wps:cNvSpPr txBox="1"/>
                      <wps:spPr>
                        <a:xfrm>
                          <a:off x="0" y="0"/>
                          <a:ext cx="2955341" cy="256032"/>
                        </a:xfrm>
                        <a:prstGeom prst="rect">
                          <a:avLst/>
                        </a:prstGeom>
                        <a:solidFill>
                          <a:sysClr val="window" lastClr="FFFFFF"/>
                        </a:solidFill>
                        <a:ln w="6350">
                          <a:solidFill>
                            <a:schemeClr val="bg1"/>
                          </a:solidFill>
                        </a:ln>
                        <a:effectLst/>
                      </wps:spPr>
                      <wps:txbx>
                        <w:txbxContent>
                          <w:p w:rsidR="004F3EA9" w:rsidRPr="00954084" w:rsidRDefault="004F3EA9" w:rsidP="00610E16">
                            <w:pPr>
                              <w:spacing w:before="0"/>
                              <w:jc w:val="center"/>
                              <w:rPr>
                                <w:sz w:val="16"/>
                                <w:szCs w:val="16"/>
                              </w:rPr>
                            </w:pPr>
                            <w:r>
                              <w:rPr>
                                <w:sz w:val="16"/>
                                <w:szCs w:val="16"/>
                              </w:rPr>
                              <w: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83B44A" id="Text Box 979" o:spid="_x0000_s1039" type="#_x0000_t202" style="position:absolute;margin-left:72.3pt;margin-top:-.3pt;width:232.7pt;height:20.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" fillcolor="window" strokecolor="white [3212]" strokeweight=".5pt">
                <v:textbox>
                  <w:txbxContent>
                    <w:p w:rsidR="004F3EA9" w:rsidRPr="00954084" w:rsidRDefault="004F3EA9" w:rsidP="00610E16">
                      <w:pPr>
                        <w:spacing w:before="0"/>
                        <w:jc w:val="center"/>
                        <w:rPr>
                          <w:sz w:val="16"/>
                          <w:szCs w:val="16"/>
                        </w:rPr>
                      </w:pPr>
                      <w:r>
                        <w:rPr>
                          <w:sz w:val="16"/>
                          <w:szCs w:val="16"/>
                        </w:rPr>
                        <w:t>Time</w:t>
                      </w:r>
                    </w:p>
                  </w:txbxContent>
                </v:textbox>
              </v:shape>
            </w:pict>
          </mc:Fallback>
        </mc:AlternateContent>
      </w:r>
    </w:p>
    <w:p w:rsidR="00610E16" w:rsidRPr="00487029" w:rsidRDefault="00610E16" w:rsidP="00726F54">
      <w:r w:rsidRPr="00487029">
        <w:t xml:space="preserve">Figure A7-12 shows that the satellite is just over 4 minutes above 30° elevation, thus 9 minutes under 30° elevation from acquisition-of-signal (AOS) to loss-of-signal (LOS) for a pass duration of about 13 minutes. The roundtrip delay varies from 19 ms at AOS down to 4 ms at zenith (i.e. 90° elevation). During that pass the Doppler shift varies from </w:t>
      </w:r>
      <w:r w:rsidR="00726F54" w:rsidRPr="00726F54">
        <w:t>−</w:t>
      </w:r>
      <w:r w:rsidRPr="00487029">
        <w:t>3.73 kHz to +3.73 kHz and the Doppler rate reaches 47 Hz/s at Zenith.</w:t>
      </w:r>
    </w:p>
    <w:p w:rsidR="00610E16" w:rsidRPr="00487029" w:rsidRDefault="00610E16" w:rsidP="00726F54">
      <w:pPr>
        <w:pStyle w:val="FigureNo"/>
      </w:pPr>
      <w:r w:rsidRPr="00487029">
        <w:t>Figure A7-13</w:t>
      </w:r>
    </w:p>
    <w:p w:rsidR="00610E16" w:rsidRPr="00487029" w:rsidRDefault="00610E16" w:rsidP="00726F54">
      <w:pPr>
        <w:pStyle w:val="Figuretitle"/>
      </w:pPr>
      <w:r w:rsidRPr="00487029">
        <w:t>Pass elevation scheme for selected orbit over 24 hours</w:t>
      </w:r>
    </w:p>
    <w:p w:rsidR="00610E16" w:rsidRPr="00487029" w:rsidRDefault="00610E16" w:rsidP="00726F54">
      <w:pPr>
        <w:pStyle w:val="Figure"/>
        <w:rPr>
          <w:strike/>
          <w:highlight w:val="red"/>
        </w:rPr>
      </w:pPr>
      <w:r w:rsidRPr="00487029">
        <w:rPr>
          <w:noProof/>
          <w:highlight w:val="red"/>
          <w:lang w:eastAsia="zh-CN"/>
        </w:rPr>
        <w:drawing>
          <wp:inline distT="0" distB="0" distL="0" distR="0" wp14:anchorId="4058FA65" wp14:editId="308AC05F">
            <wp:extent cx="5757062" cy="3012269"/>
            <wp:effectExtent l="19050" t="19050" r="15240" b="17145"/>
            <wp:docPr id="997" name="Picture 16" descr="C:\Users\Ghislain\Desktop\DESKTOP\AIS frequencies\RptESAVDES\Elevation for satelli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hislain\Desktop\DESKTOP\AIS frequencies\RptESAVDES\Elevation for satellite.bmp"/>
                    <pic:cNvPicPr>
                      <a:picLocks noChangeAspect="1" noChangeArrowheads="1"/>
                    </pic:cNvPicPr>
                  </pic:nvPicPr>
                  <pic:blipFill rotWithShape="1">
                    <a:blip r:embed="rId143" cstate="print"/>
                    <a:srcRect l="8311" r="-293"/>
                    <a:stretch/>
                  </pic:blipFill>
                  <pic:spPr bwMode="auto">
                    <a:xfrm>
                      <a:off x="0" y="0"/>
                      <a:ext cx="5771027" cy="3019576"/>
                    </a:xfrm>
                    <a:prstGeom prst="rect">
                      <a:avLst/>
                    </a:prstGeom>
                    <a:noFill/>
                    <a:ln w="3175">
                      <a:solidFill>
                        <a:schemeClr val="bg1"/>
                      </a:solidFill>
                    </a:ln>
                    <a:extLst>
                      <a:ext uri="{53640926-AAD7-44D8-BBD7-CCE9431645EC}">
                        <a14:shadowObscured xmlns:a14="http://schemas.microsoft.com/office/drawing/2010/main"/>
                      </a:ext>
                    </a:extLst>
                  </pic:spPr>
                </pic:pic>
              </a:graphicData>
            </a:graphic>
          </wp:inline>
        </w:drawing>
      </w:r>
    </w:p>
    <w:p w:rsidR="00610E16" w:rsidRPr="00487029" w:rsidRDefault="00610E16" w:rsidP="00610E16">
      <w:r w:rsidRPr="00487029">
        <w:t>Figure A7-13 illustrates the satellite elevation as a function of time, as seen by a ground terminal at a fixed location in a 24 hour period. As shown the contact periods are short and low. Depending on the latitude, the duration and the number of contact periods will vary (distance is provided in km).</w:t>
      </w:r>
    </w:p>
    <w:p w:rsidR="00610E16" w:rsidRPr="00487029" w:rsidRDefault="00610E16" w:rsidP="00726F54">
      <w:pPr>
        <w:pStyle w:val="FigureNo"/>
      </w:pPr>
      <w:r w:rsidRPr="00487029">
        <w:t>Figure A7-14</w:t>
      </w:r>
    </w:p>
    <w:p w:rsidR="00610E16" w:rsidRPr="00487029" w:rsidRDefault="00610E16" w:rsidP="00726F54">
      <w:pPr>
        <w:pStyle w:val="Figuretitle"/>
      </w:pPr>
      <w:r w:rsidRPr="00487029">
        <w:t>Satellite field of view</w:t>
      </w:r>
    </w:p>
    <w:p w:rsidR="00610E16" w:rsidRPr="00487029" w:rsidRDefault="00610E16" w:rsidP="00726F54">
      <w:pPr>
        <w:pStyle w:val="Figure"/>
      </w:pPr>
      <w:r w:rsidRPr="00487029">
        <w:rPr>
          <w:noProof/>
          <w:lang w:eastAsia="zh-CN"/>
        </w:rPr>
        <w:drawing>
          <wp:inline distT="0" distB="0" distL="0" distR="0" wp14:anchorId="5602C185" wp14:editId="42C6F052">
            <wp:extent cx="4818775" cy="2479853"/>
            <wp:effectExtent l="0" t="0" r="1270" b="0"/>
            <wp:docPr id="998" name="Picture 4" descr="C:\Users\Ghislain\Desktop\DESKTOP\AIS frequencies\RptESAVDES\Cover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hislain\Desktop\DESKTOP\AIS frequencies\RptESAVDES\Coverage2.jpg"/>
                    <pic:cNvPicPr>
                      <a:picLocks noChangeAspect="1" noChangeArrowheads="1"/>
                    </pic:cNvPicPr>
                  </pic:nvPicPr>
                  <pic:blipFill rotWithShape="1">
                    <a:blip r:embed="rId144" cstate="print"/>
                    <a:srcRect t="20269" b="20934"/>
                    <a:stretch/>
                  </pic:blipFill>
                  <pic:spPr bwMode="auto">
                    <a:xfrm>
                      <a:off x="0" y="0"/>
                      <a:ext cx="4985744" cy="2565779"/>
                    </a:xfrm>
                    <a:prstGeom prst="rect">
                      <a:avLst/>
                    </a:prstGeom>
                    <a:noFill/>
                    <a:ln>
                      <a:noFill/>
                    </a:ln>
                    <a:extLst>
                      <a:ext uri="{53640926-AAD7-44D8-BBD7-CCE9431645EC}">
                        <a14:shadowObscured xmlns:a14="http://schemas.microsoft.com/office/drawing/2010/main"/>
                      </a:ext>
                    </a:extLst>
                  </pic:spPr>
                </pic:pic>
              </a:graphicData>
            </a:graphic>
          </wp:inline>
        </w:drawing>
      </w:r>
    </w:p>
    <w:p w:rsidR="00610E16" w:rsidRPr="00487029" w:rsidRDefault="00610E16" w:rsidP="00610E16">
      <w:r w:rsidRPr="00487029">
        <w:t>Figure A7-14 presents the satellite field of view. A wide geographical area is covered by the satellite field of view at any given point of the orbit. For this area, the average instantaneous ship count is 22 000 respectively as shown in Figure A7-15. The ship count is based on combined received terrestrial and satellite data for AIS class A.</w:t>
      </w:r>
    </w:p>
    <w:p w:rsidR="00610E16" w:rsidRPr="00487029" w:rsidRDefault="00610E16" w:rsidP="00726F54">
      <w:pPr>
        <w:pStyle w:val="FigureNo"/>
      </w:pPr>
      <w:r w:rsidRPr="00487029">
        <w:t>Figure A7-15</w:t>
      </w:r>
    </w:p>
    <w:p w:rsidR="00610E16" w:rsidRPr="00487029" w:rsidRDefault="00610E16" w:rsidP="00726F54">
      <w:pPr>
        <w:pStyle w:val="Figuretitle"/>
      </w:pPr>
      <w:r w:rsidRPr="00487029">
        <w:t>Field of view case for ship instantaneous number</w:t>
      </w:r>
    </w:p>
    <w:p w:rsidR="00610E16" w:rsidRPr="00487029" w:rsidRDefault="00610E16" w:rsidP="00726F54">
      <w:pPr>
        <w:pStyle w:val="Figure"/>
      </w:pPr>
      <w:r w:rsidRPr="00487029">
        <w:rPr>
          <w:noProof/>
          <w:lang w:eastAsia="zh-CN"/>
        </w:rPr>
        <w:drawing>
          <wp:inline distT="0" distB="0" distL="0" distR="0" wp14:anchorId="64FE4DEE" wp14:editId="0B00A2FE">
            <wp:extent cx="4921250" cy="2784117"/>
            <wp:effectExtent l="0" t="0" r="0" b="0"/>
            <wp:docPr id="999" name="Picture 1" descr="C:\Users\Ghislain\Desktop\DESKTOP\AIS frequencies\RptESAVDES\VoverageShips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islain\Desktop\DESKTOP\AIS frequencies\RptESAVDES\VoverageShipsAIS.png"/>
                    <pic:cNvPicPr>
                      <a:picLocks noChangeAspect="1" noChangeArrowheads="1"/>
                    </pic:cNvPicPr>
                  </pic:nvPicPr>
                  <pic:blipFill>
                    <a:blip r:embed="rId145" cstate="print"/>
                    <a:srcRect/>
                    <a:stretch>
                      <a:fillRect/>
                    </a:stretch>
                  </pic:blipFill>
                  <pic:spPr bwMode="auto">
                    <a:xfrm>
                      <a:off x="0" y="0"/>
                      <a:ext cx="4923803" cy="2785561"/>
                    </a:xfrm>
                    <a:prstGeom prst="rect">
                      <a:avLst/>
                    </a:prstGeom>
                    <a:noFill/>
                    <a:ln w="9525">
                      <a:noFill/>
                      <a:miter lim="800000"/>
                      <a:headEnd/>
                      <a:tailEnd/>
                    </a:ln>
                  </pic:spPr>
                </pic:pic>
              </a:graphicData>
            </a:graphic>
          </wp:inline>
        </w:drawing>
      </w:r>
    </w:p>
    <w:p w:rsidR="00610E16" w:rsidRPr="00487029" w:rsidRDefault="00610E16" w:rsidP="00610E16">
      <w:r w:rsidRPr="00487029">
        <w:t xml:space="preserve">Figure A7-15 is indicative of the AIS received by terrestrial stations is displayed in blue while AIS received by satellite is displayed in red. </w:t>
      </w:r>
    </w:p>
    <w:p w:rsidR="00610E16" w:rsidRPr="00487029" w:rsidRDefault="00610E16" w:rsidP="00610E16">
      <w:pPr>
        <w:pStyle w:val="Heading3"/>
        <w:rPr>
          <w:rFonts w:eastAsia="Calibri"/>
        </w:rPr>
      </w:pPr>
      <w:r w:rsidRPr="00487029">
        <w:t>8.2.1</w:t>
      </w:r>
      <w:r w:rsidRPr="00487029">
        <w:tab/>
        <w:t>VHF data exchange satellite downlink characteristics</w:t>
      </w:r>
    </w:p>
    <w:p w:rsidR="00610E16" w:rsidRPr="00487029" w:rsidRDefault="00610E16" w:rsidP="00610E16">
      <w:pPr>
        <w:rPr>
          <w:lang w:eastAsia="en-GB"/>
        </w:rPr>
      </w:pPr>
      <w:r w:rsidRPr="00487029">
        <w:rPr>
          <w:lang w:eastAsia="en-GB"/>
        </w:rPr>
        <w:t>The power flux density mask to be respected is (as also presented in Table A4-1 of Annex 4).</w:t>
      </w:r>
    </w:p>
    <w:p w:rsidR="00610E16" w:rsidRPr="00487029" w:rsidRDefault="004F3EA9" w:rsidP="00141760">
      <w:pPr>
        <w:rPr>
          <w:rFonts w:ascii="Calibri" w:hAnsi="Calibri"/>
          <w:lang w:eastAsia="en-GB"/>
        </w:rPr>
      </w:pPr>
      <m:oMathPara>
        <m:oMath>
          <m:sSub>
            <m:sSubPr>
              <m:ctrlPr>
                <w:rPr>
                  <w:rFonts w:ascii="Cambria Math" w:hAnsi="Cambria Math"/>
                  <w:lang w:eastAsia="en-GB"/>
                </w:rPr>
              </m:ctrlPr>
            </m:sSubPr>
            <m:e>
              <m:r>
                <m:rPr>
                  <m:nor/>
                </m:rPr>
                <w:rPr>
                  <w:rFonts w:ascii="Cambria Math" w:hAnsi="Cambria Math"/>
                  <w:lang w:eastAsia="en-GB"/>
                </w:rPr>
                <m:t>PFD</m:t>
              </m:r>
              <m:d>
                <m:dPr>
                  <m:ctrlPr>
                    <w:rPr>
                      <w:rFonts w:ascii="Cambria Math" w:hAnsi="Cambria Math"/>
                      <w:lang w:eastAsia="en-GB"/>
                    </w:rPr>
                  </m:ctrlPr>
                </m:dPr>
                <m:e>
                  <m:r>
                    <m:rPr>
                      <m:nor/>
                    </m:rPr>
                    <w:rPr>
                      <w:rFonts w:ascii="Cambria Math" w:hAnsi="Cambria Math"/>
                      <w:iCs/>
                      <w:lang w:eastAsia="en-GB"/>
                    </w:rPr>
                    <m:t>θ</m:t>
                  </m:r>
                  <m:r>
                    <m:rPr>
                      <m:nor/>
                    </m:rPr>
                    <w:rPr>
                      <w:rFonts w:ascii="Cambria Math" w:hAnsi="Cambria Math"/>
                      <w:lang w:eastAsia="en-GB"/>
                    </w:rPr>
                    <m:t>°</m:t>
                  </m:r>
                </m:e>
              </m:d>
              <m:r>
                <m:rPr>
                  <m:nor/>
                </m:rPr>
                <w:rPr>
                  <w:rFonts w:ascii="Cambria Math" w:hAnsi="Cambria Math"/>
                  <w:lang w:eastAsia="en-GB"/>
                </w:rPr>
                <m:t xml:space="preserve"> </m:t>
              </m:r>
            </m:e>
            <m:sub>
              <m:r>
                <m:rPr>
                  <m:nor/>
                </m:rPr>
                <w:rPr>
                  <w:rFonts w:ascii="Cambria Math" w:hAnsi="Cambria Math"/>
                  <w:lang w:eastAsia="en-GB"/>
                </w:rPr>
                <m:t>(</m:t>
              </m:r>
              <m:r>
                <m:rPr>
                  <m:nor/>
                </m:rPr>
                <w:rPr>
                  <w:rFonts w:ascii="Cambria Math" w:hAnsi="Cambria Math"/>
                  <w:iCs/>
                  <w:lang w:eastAsia="en-GB"/>
                </w:rPr>
                <m:t>dBW/(</m:t>
              </m:r>
              <m:sSup>
                <m:sSupPr>
                  <m:ctrlPr>
                    <w:rPr>
                      <w:rFonts w:ascii="Cambria Math" w:hAnsi="Cambria Math"/>
                      <w:iCs/>
                      <w:lang w:eastAsia="en-GB"/>
                    </w:rPr>
                  </m:ctrlPr>
                </m:sSupPr>
                <m:e>
                  <m:r>
                    <m:rPr>
                      <m:nor/>
                    </m:rPr>
                    <w:rPr>
                      <w:rFonts w:ascii="Cambria Math" w:hAnsi="Cambria Math"/>
                      <w:iCs/>
                      <w:lang w:eastAsia="en-GB"/>
                    </w:rPr>
                    <m:t>m</m:t>
                  </m:r>
                </m:e>
                <m:sup>
                  <m:r>
                    <m:rPr>
                      <m:nor/>
                    </m:rPr>
                    <w:rPr>
                      <w:rFonts w:ascii="Cambria Math" w:hAnsi="Cambria Math"/>
                      <w:iCs/>
                      <w:lang w:eastAsia="en-GB"/>
                    </w:rPr>
                    <m:t>2</m:t>
                  </m:r>
                </m:sup>
              </m:sSup>
              <m:r>
                <m:rPr>
                  <m:nor/>
                </m:rPr>
                <w:rPr>
                  <w:rFonts w:ascii="Cambria Math" w:hAnsi="Cambria Math"/>
                  <w:iCs/>
                  <w:lang w:eastAsia="en-GB"/>
                </w:rPr>
                <m:t>*4 kHz</m:t>
              </m:r>
              <m:r>
                <m:rPr>
                  <m:nor/>
                </m:rPr>
                <w:rPr>
                  <w:rFonts w:ascii="Cambria Math" w:hAnsi="Cambria Math"/>
                  <w:lang w:eastAsia="en-GB"/>
                </w:rPr>
                <m:t>))</m:t>
              </m:r>
            </m:sub>
          </m:sSub>
          <m:r>
            <m:rPr>
              <m:nor/>
            </m:rPr>
            <w:rPr>
              <w:rFonts w:ascii="Cambria Math" w:hAnsi="Cambria Math"/>
              <w:lang w:eastAsia="en-GB"/>
            </w:rPr>
            <m:t>=</m:t>
          </m:r>
          <m:d>
            <m:dPr>
              <m:begChr m:val="{"/>
              <m:endChr m:val=""/>
              <m:ctrlPr>
                <w:rPr>
                  <w:rFonts w:ascii="Cambria Math" w:hAnsi="Cambria Math"/>
                  <w:bCs/>
                  <w:lang w:eastAsia="en-GB"/>
                </w:rPr>
              </m:ctrlPr>
            </m:dPr>
            <m:e>
              <m:eqArr>
                <m:eqArrPr>
                  <m:ctrlPr>
                    <w:rPr>
                      <w:rFonts w:ascii="Cambria Math" w:hAnsi="Cambria Math"/>
                      <w:bCs/>
                      <w:lang w:eastAsia="en-GB"/>
                    </w:rPr>
                  </m:ctrlPr>
                </m:eqArrPr>
                <m:e>
                  <m:r>
                    <m:rPr>
                      <m:nor/>
                    </m:rPr>
                    <w:rPr>
                      <w:rFonts w:ascii="Cambria Math" w:hAnsi="Cambria Math"/>
                      <w:lang w:eastAsia="en-GB"/>
                    </w:rPr>
                    <m:t>-149+0.16*</m:t>
                  </m:r>
                  <m:r>
                    <m:rPr>
                      <m:nor/>
                    </m:rPr>
                    <w:rPr>
                      <w:rFonts w:ascii="Cambria Math" w:hAnsi="Cambria Math"/>
                      <w:iCs/>
                      <w:lang w:eastAsia="en-GB"/>
                    </w:rPr>
                    <m:t>θ</m:t>
                  </m:r>
                  <m:r>
                    <m:rPr>
                      <m:nor/>
                    </m:rPr>
                    <w:rPr>
                      <w:rFonts w:ascii="Cambria Math" w:hAnsi="Cambria Math"/>
                      <w:lang w:eastAsia="en-GB"/>
                    </w:rPr>
                    <m:t>°                         0°≤</m:t>
                  </m:r>
                  <m:r>
                    <m:rPr>
                      <m:nor/>
                    </m:rPr>
                    <w:rPr>
                      <w:rFonts w:ascii="Cambria Math" w:hAnsi="Cambria Math"/>
                      <w:iCs/>
                      <w:lang w:eastAsia="en-GB"/>
                    </w:rPr>
                    <m:t>θ</m:t>
                  </m:r>
                  <m:r>
                    <m:rPr>
                      <m:nor/>
                    </m:rPr>
                    <w:rPr>
                      <w:rFonts w:ascii="Cambria Math" w:hAnsi="Cambria Math"/>
                      <w:lang w:eastAsia="en-GB"/>
                    </w:rPr>
                    <m:t>&lt;45°;</m:t>
                  </m:r>
                </m:e>
                <m:e>
                  <m:r>
                    <m:rPr>
                      <m:nor/>
                    </m:rPr>
                    <w:rPr>
                      <w:rFonts w:ascii="Cambria Math" w:hAnsi="Cambria Math"/>
                      <w:lang w:eastAsia="en-GB"/>
                    </w:rPr>
                    <m:t>-142+0.53*</m:t>
                  </m:r>
                  <m:d>
                    <m:dPr>
                      <m:ctrlPr>
                        <w:rPr>
                          <w:rFonts w:ascii="Cambria Math" w:hAnsi="Cambria Math"/>
                          <w:bCs/>
                          <w:lang w:eastAsia="en-GB"/>
                        </w:rPr>
                      </m:ctrlPr>
                    </m:dPr>
                    <m:e>
                      <m:r>
                        <m:rPr>
                          <m:nor/>
                        </m:rPr>
                        <w:rPr>
                          <w:rFonts w:ascii="Cambria Math" w:hAnsi="Cambria Math"/>
                          <w:iCs/>
                          <w:lang w:eastAsia="en-GB"/>
                        </w:rPr>
                        <m:t>θ</m:t>
                      </m:r>
                      <m:r>
                        <m:rPr>
                          <m:nor/>
                        </m:rPr>
                        <w:rPr>
                          <w:rFonts w:ascii="Cambria Math" w:hAnsi="Cambria Math"/>
                          <w:lang w:eastAsia="en-GB"/>
                        </w:rPr>
                        <m:t>°-45°</m:t>
                      </m:r>
                    </m:e>
                  </m:d>
                  <m:r>
                    <m:rPr>
                      <m:nor/>
                    </m:rPr>
                    <w:rPr>
                      <w:rFonts w:ascii="Cambria Math" w:hAnsi="Cambria Math"/>
                      <w:lang w:eastAsia="en-GB"/>
                    </w:rPr>
                    <m:t xml:space="preserve">      45°≤</m:t>
                  </m:r>
                  <m:r>
                    <m:rPr>
                      <m:nor/>
                    </m:rPr>
                    <w:rPr>
                      <w:rFonts w:ascii="Cambria Math" w:hAnsi="Cambria Math"/>
                      <w:iCs/>
                      <w:lang w:eastAsia="en-GB"/>
                    </w:rPr>
                    <m:t>θ</m:t>
                  </m:r>
                  <m:r>
                    <m:rPr>
                      <m:nor/>
                    </m:rPr>
                    <w:rPr>
                      <w:rFonts w:ascii="Cambria Math" w:hAnsi="Cambria Math"/>
                      <w:lang w:eastAsia="en-GB"/>
                    </w:rPr>
                    <m:t>&lt;60°;</m:t>
                  </m:r>
                </m:e>
                <m:e>
                  <m:r>
                    <m:rPr>
                      <m:nor/>
                    </m:rPr>
                    <w:rPr>
                      <w:rFonts w:ascii="Cambria Math" w:hAnsi="Cambria Math"/>
                      <w:lang w:eastAsia="en-GB"/>
                    </w:rPr>
                    <m:t>-134+0.1*</m:t>
                  </m:r>
                  <m:d>
                    <m:dPr>
                      <m:ctrlPr>
                        <w:rPr>
                          <w:rFonts w:ascii="Cambria Math" w:hAnsi="Cambria Math"/>
                          <w:bCs/>
                          <w:lang w:eastAsia="en-GB"/>
                        </w:rPr>
                      </m:ctrlPr>
                    </m:dPr>
                    <m:e>
                      <m:r>
                        <m:rPr>
                          <m:nor/>
                        </m:rPr>
                        <w:rPr>
                          <w:rFonts w:ascii="Cambria Math" w:hAnsi="Cambria Math"/>
                          <w:iCs/>
                          <w:lang w:eastAsia="en-GB"/>
                        </w:rPr>
                        <m:t>θ</m:t>
                      </m:r>
                      <m:r>
                        <m:rPr>
                          <m:nor/>
                        </m:rPr>
                        <w:rPr>
                          <w:rFonts w:ascii="Cambria Math" w:hAnsi="Cambria Math"/>
                          <w:lang w:eastAsia="en-GB"/>
                        </w:rPr>
                        <m:t>°-60°</m:t>
                      </m:r>
                    </m:e>
                  </m:d>
                  <m:r>
                    <m:rPr>
                      <m:nor/>
                    </m:rPr>
                    <w:rPr>
                      <w:rFonts w:ascii="Cambria Math" w:hAnsi="Cambria Math"/>
                      <w:lang w:eastAsia="en-GB"/>
                    </w:rPr>
                    <m:t xml:space="preserve">         60°≤</m:t>
                  </m:r>
                  <m:r>
                    <m:rPr>
                      <m:nor/>
                    </m:rPr>
                    <w:rPr>
                      <w:rFonts w:ascii="Cambria Math" w:hAnsi="Cambria Math"/>
                      <w:iCs/>
                      <w:lang w:eastAsia="en-GB"/>
                    </w:rPr>
                    <m:t>θ</m:t>
                  </m:r>
                  <m:r>
                    <m:rPr>
                      <m:nor/>
                    </m:rPr>
                    <w:rPr>
                      <w:rFonts w:ascii="Cambria Math" w:hAnsi="Cambria Math"/>
                      <w:lang w:eastAsia="en-GB"/>
                    </w:rPr>
                    <m:t>≤90°.</m:t>
                  </m:r>
                </m:e>
              </m:eqArr>
            </m:e>
          </m:d>
        </m:oMath>
      </m:oMathPara>
    </w:p>
    <w:p w:rsidR="00610E16" w:rsidRPr="00487029" w:rsidRDefault="00610E16" w:rsidP="00610E16">
      <w:r w:rsidRPr="00487029">
        <w:t>where θ is the angle of arrival of the incident wave above the horizontal plane, in degrees.</w:t>
      </w:r>
    </w:p>
    <w:p w:rsidR="00610E16" w:rsidRPr="00487029" w:rsidRDefault="00610E16" w:rsidP="00610E16">
      <w:r w:rsidRPr="00487029">
        <w:t>Which is tabulated as follows:</w:t>
      </w:r>
    </w:p>
    <w:p w:rsidR="00610E16" w:rsidRPr="00487029" w:rsidRDefault="00610E16" w:rsidP="00726F54">
      <w:pPr>
        <w:pStyle w:val="TableNo"/>
      </w:pPr>
      <w:r w:rsidRPr="00487029">
        <w:t>Table A7-8</w:t>
      </w:r>
    </w:p>
    <w:p w:rsidR="00610E16" w:rsidRPr="00487029" w:rsidRDefault="00610E16" w:rsidP="00726F54">
      <w:pPr>
        <w:pStyle w:val="Tabletitle"/>
      </w:pPr>
      <w:r w:rsidRPr="00487029">
        <w:t>Tabulation of pfd mask</w:t>
      </w:r>
    </w:p>
    <w:tbl>
      <w:tblPr>
        <w:tblStyle w:val="TableGrid"/>
        <w:tblW w:w="0" w:type="auto"/>
        <w:jc w:val="center"/>
        <w:tblLayout w:type="fixed"/>
        <w:tblLook w:val="04A0" w:firstRow="1" w:lastRow="0" w:firstColumn="1" w:lastColumn="0" w:noHBand="0" w:noVBand="1"/>
      </w:tblPr>
      <w:tblGrid>
        <w:gridCol w:w="1322"/>
        <w:gridCol w:w="1322"/>
        <w:gridCol w:w="1322"/>
        <w:gridCol w:w="1704"/>
      </w:tblGrid>
      <w:tr w:rsidR="00610E16" w:rsidRPr="00726F54" w:rsidTr="00610E16">
        <w:trPr>
          <w:trHeight w:val="304"/>
          <w:jc w:val="center"/>
        </w:trPr>
        <w:tc>
          <w:tcPr>
            <w:tcW w:w="1322" w:type="dxa"/>
          </w:tcPr>
          <w:p w:rsidR="00610E16" w:rsidRPr="00726F54" w:rsidRDefault="00610E16" w:rsidP="00726F54">
            <w:pPr>
              <w:pStyle w:val="Tabletext"/>
              <w:jc w:val="center"/>
            </w:pPr>
          </w:p>
        </w:tc>
        <w:tc>
          <w:tcPr>
            <w:tcW w:w="1322" w:type="dxa"/>
          </w:tcPr>
          <w:p w:rsidR="00610E16" w:rsidRPr="00726F54" w:rsidRDefault="00610E16" w:rsidP="00726F54">
            <w:pPr>
              <w:pStyle w:val="Tabletext"/>
              <w:jc w:val="center"/>
            </w:pPr>
            <w:r w:rsidRPr="00726F54">
              <w:t>dBW</w:t>
            </w:r>
          </w:p>
        </w:tc>
        <w:tc>
          <w:tcPr>
            <w:tcW w:w="1322" w:type="dxa"/>
          </w:tcPr>
          <w:p w:rsidR="00610E16" w:rsidRPr="00726F54" w:rsidRDefault="00610E16" w:rsidP="00726F54">
            <w:pPr>
              <w:pStyle w:val="Tabletext"/>
              <w:jc w:val="center"/>
            </w:pPr>
            <w:r w:rsidRPr="00726F54">
              <w:t xml:space="preserve">Δ = </w:t>
            </w:r>
            <w:r w:rsidR="00726F54">
              <w:rPr>
                <w:lang w:val="ru-RU"/>
              </w:rPr>
              <w:t>−</w:t>
            </w:r>
            <w:r w:rsidRPr="00726F54">
              <w:t>36.0 dB</w:t>
            </w:r>
          </w:p>
        </w:tc>
        <w:tc>
          <w:tcPr>
            <w:tcW w:w="1704" w:type="dxa"/>
          </w:tcPr>
          <w:p w:rsidR="00610E16" w:rsidRPr="00726F54" w:rsidRDefault="00610E16" w:rsidP="00726F54">
            <w:pPr>
              <w:pStyle w:val="Tabletext"/>
              <w:jc w:val="center"/>
            </w:pPr>
            <w:r w:rsidRPr="00726F54">
              <w:t>Δ = +14.0 dB</w:t>
            </w:r>
          </w:p>
        </w:tc>
      </w:tr>
      <w:tr w:rsidR="00610E16" w:rsidRPr="00726F54" w:rsidTr="00610E16">
        <w:trPr>
          <w:trHeight w:val="304"/>
          <w:jc w:val="center"/>
        </w:trPr>
        <w:tc>
          <w:tcPr>
            <w:tcW w:w="1322" w:type="dxa"/>
          </w:tcPr>
          <w:p w:rsidR="00610E16" w:rsidRPr="00726F54" w:rsidRDefault="00610E16" w:rsidP="00726F54">
            <w:pPr>
              <w:pStyle w:val="Tabletext"/>
              <w:jc w:val="center"/>
            </w:pPr>
            <w:r w:rsidRPr="00726F54">
              <w:t>Theta</w:t>
            </w:r>
          </w:p>
        </w:tc>
        <w:tc>
          <w:tcPr>
            <w:tcW w:w="1322" w:type="dxa"/>
          </w:tcPr>
          <w:p w:rsidR="00610E16" w:rsidRPr="00726F54" w:rsidRDefault="00726F54" w:rsidP="00726F54">
            <w:pPr>
              <w:pStyle w:val="Tabletext"/>
              <w:jc w:val="center"/>
            </w:pPr>
            <w:r>
              <w:t>Flux</w:t>
            </w:r>
            <w:r w:rsidR="00610E16" w:rsidRPr="00726F54">
              <w:t>/4 kHz</w:t>
            </w:r>
          </w:p>
        </w:tc>
        <w:tc>
          <w:tcPr>
            <w:tcW w:w="1322" w:type="dxa"/>
          </w:tcPr>
          <w:p w:rsidR="00610E16" w:rsidRPr="00726F54" w:rsidRDefault="00726F54" w:rsidP="00726F54">
            <w:pPr>
              <w:pStyle w:val="Tabletext"/>
              <w:jc w:val="center"/>
            </w:pPr>
            <w:r>
              <w:t>Flux/</w:t>
            </w:r>
            <w:r w:rsidR="00610E16" w:rsidRPr="00726F54">
              <w:t>1 Hz</w:t>
            </w:r>
          </w:p>
        </w:tc>
        <w:tc>
          <w:tcPr>
            <w:tcW w:w="1704" w:type="dxa"/>
          </w:tcPr>
          <w:p w:rsidR="00610E16" w:rsidRPr="00726F54" w:rsidRDefault="00610E16" w:rsidP="00726F54">
            <w:pPr>
              <w:pStyle w:val="Tabletext"/>
              <w:jc w:val="center"/>
            </w:pPr>
            <w:r w:rsidRPr="00726F54">
              <w:t>Flux 100 kHz</w:t>
            </w:r>
          </w:p>
        </w:tc>
      </w:tr>
      <w:tr w:rsidR="00610E16" w:rsidRPr="00726F54" w:rsidTr="00610E16">
        <w:trPr>
          <w:trHeight w:val="304"/>
          <w:jc w:val="center"/>
        </w:trPr>
        <w:tc>
          <w:tcPr>
            <w:tcW w:w="1322" w:type="dxa"/>
          </w:tcPr>
          <w:p w:rsidR="00610E16" w:rsidRPr="00726F54" w:rsidRDefault="00610E16" w:rsidP="00726F54">
            <w:pPr>
              <w:pStyle w:val="Tabletext"/>
              <w:jc w:val="center"/>
            </w:pPr>
            <w:r w:rsidRPr="00726F54">
              <w:t>0</w:t>
            </w:r>
          </w:p>
        </w:tc>
        <w:tc>
          <w:tcPr>
            <w:tcW w:w="1322" w:type="dxa"/>
          </w:tcPr>
          <w:p w:rsidR="00610E16" w:rsidRPr="00726F54" w:rsidRDefault="00726F54" w:rsidP="00726F54">
            <w:pPr>
              <w:pStyle w:val="Tabletext"/>
              <w:jc w:val="center"/>
            </w:pPr>
            <w:r>
              <w:rPr>
                <w:lang w:val="ru-RU"/>
              </w:rPr>
              <w:t>−</w:t>
            </w:r>
            <w:r w:rsidR="00610E16" w:rsidRPr="00726F54">
              <w:t>149.00</w:t>
            </w:r>
          </w:p>
        </w:tc>
        <w:tc>
          <w:tcPr>
            <w:tcW w:w="1322" w:type="dxa"/>
          </w:tcPr>
          <w:p w:rsidR="00610E16" w:rsidRPr="00726F54" w:rsidRDefault="00726F54" w:rsidP="00726F54">
            <w:pPr>
              <w:pStyle w:val="Tabletext"/>
              <w:jc w:val="center"/>
            </w:pPr>
            <w:r>
              <w:rPr>
                <w:lang w:val="ru-RU"/>
              </w:rPr>
              <w:t>−</w:t>
            </w:r>
            <w:r w:rsidR="00610E16" w:rsidRPr="00726F54">
              <w:t>185.00</w:t>
            </w:r>
          </w:p>
        </w:tc>
        <w:tc>
          <w:tcPr>
            <w:tcW w:w="1704" w:type="dxa"/>
          </w:tcPr>
          <w:p w:rsidR="00610E16" w:rsidRPr="00726F54" w:rsidRDefault="00726F54" w:rsidP="00726F54">
            <w:pPr>
              <w:pStyle w:val="Tabletext"/>
              <w:jc w:val="center"/>
            </w:pPr>
            <w:r>
              <w:rPr>
                <w:lang w:val="ru-RU"/>
              </w:rPr>
              <w:t>−</w:t>
            </w:r>
            <w:r w:rsidR="00610E16" w:rsidRPr="00726F54">
              <w:t>135.00</w:t>
            </w:r>
          </w:p>
        </w:tc>
      </w:tr>
      <w:tr w:rsidR="00610E16" w:rsidRPr="00726F54" w:rsidTr="00610E16">
        <w:trPr>
          <w:trHeight w:val="304"/>
          <w:jc w:val="center"/>
        </w:trPr>
        <w:tc>
          <w:tcPr>
            <w:tcW w:w="1322" w:type="dxa"/>
          </w:tcPr>
          <w:p w:rsidR="00610E16" w:rsidRPr="00726F54" w:rsidRDefault="00610E16" w:rsidP="00726F54">
            <w:pPr>
              <w:pStyle w:val="Tabletext"/>
              <w:jc w:val="center"/>
            </w:pPr>
            <w:r w:rsidRPr="00726F54">
              <w:t>5</w:t>
            </w:r>
          </w:p>
        </w:tc>
        <w:tc>
          <w:tcPr>
            <w:tcW w:w="1322" w:type="dxa"/>
          </w:tcPr>
          <w:p w:rsidR="00610E16" w:rsidRPr="00726F54" w:rsidRDefault="00726F54" w:rsidP="00726F54">
            <w:pPr>
              <w:pStyle w:val="Tabletext"/>
              <w:jc w:val="center"/>
            </w:pPr>
            <w:r>
              <w:rPr>
                <w:lang w:val="ru-RU"/>
              </w:rPr>
              <w:t>−</w:t>
            </w:r>
            <w:r w:rsidR="00610E16" w:rsidRPr="00726F54">
              <w:t>148.20</w:t>
            </w:r>
          </w:p>
        </w:tc>
        <w:tc>
          <w:tcPr>
            <w:tcW w:w="1322" w:type="dxa"/>
          </w:tcPr>
          <w:p w:rsidR="00610E16" w:rsidRPr="00726F54" w:rsidRDefault="00726F54" w:rsidP="00726F54">
            <w:pPr>
              <w:pStyle w:val="Tabletext"/>
              <w:jc w:val="center"/>
            </w:pPr>
            <w:r>
              <w:rPr>
                <w:lang w:val="ru-RU"/>
              </w:rPr>
              <w:t>−</w:t>
            </w:r>
            <w:r w:rsidR="00610E16" w:rsidRPr="00726F54">
              <w:t>184.20</w:t>
            </w:r>
          </w:p>
        </w:tc>
        <w:tc>
          <w:tcPr>
            <w:tcW w:w="1704" w:type="dxa"/>
          </w:tcPr>
          <w:p w:rsidR="00610E16" w:rsidRPr="00726F54" w:rsidRDefault="00726F54" w:rsidP="00726F54">
            <w:pPr>
              <w:pStyle w:val="Tabletext"/>
              <w:jc w:val="center"/>
            </w:pPr>
            <w:r>
              <w:rPr>
                <w:lang w:val="ru-RU"/>
              </w:rPr>
              <w:t>−</w:t>
            </w:r>
            <w:r w:rsidR="00610E16" w:rsidRPr="00726F54">
              <w:t>134.20</w:t>
            </w:r>
          </w:p>
        </w:tc>
      </w:tr>
      <w:tr w:rsidR="00610E16" w:rsidRPr="00726F54" w:rsidTr="00610E16">
        <w:trPr>
          <w:trHeight w:val="304"/>
          <w:jc w:val="center"/>
        </w:trPr>
        <w:tc>
          <w:tcPr>
            <w:tcW w:w="1322" w:type="dxa"/>
          </w:tcPr>
          <w:p w:rsidR="00610E16" w:rsidRPr="00726F54" w:rsidRDefault="00610E16" w:rsidP="00726F54">
            <w:pPr>
              <w:pStyle w:val="Tabletext"/>
              <w:jc w:val="center"/>
            </w:pPr>
            <w:r w:rsidRPr="00726F54">
              <w:t>10</w:t>
            </w:r>
          </w:p>
        </w:tc>
        <w:tc>
          <w:tcPr>
            <w:tcW w:w="1322" w:type="dxa"/>
          </w:tcPr>
          <w:p w:rsidR="00610E16" w:rsidRPr="00726F54" w:rsidRDefault="00726F54" w:rsidP="00726F54">
            <w:pPr>
              <w:pStyle w:val="Tabletext"/>
              <w:jc w:val="center"/>
            </w:pPr>
            <w:r>
              <w:rPr>
                <w:lang w:val="ru-RU"/>
              </w:rPr>
              <w:t>−</w:t>
            </w:r>
            <w:r w:rsidR="00610E16" w:rsidRPr="00726F54">
              <w:t>147.40</w:t>
            </w:r>
          </w:p>
        </w:tc>
        <w:tc>
          <w:tcPr>
            <w:tcW w:w="1322" w:type="dxa"/>
          </w:tcPr>
          <w:p w:rsidR="00610E16" w:rsidRPr="00726F54" w:rsidRDefault="00726F54" w:rsidP="00726F54">
            <w:pPr>
              <w:pStyle w:val="Tabletext"/>
              <w:jc w:val="center"/>
            </w:pPr>
            <w:r>
              <w:rPr>
                <w:lang w:val="ru-RU"/>
              </w:rPr>
              <w:t>−</w:t>
            </w:r>
            <w:r w:rsidR="00610E16" w:rsidRPr="00726F54">
              <w:t>183.40</w:t>
            </w:r>
          </w:p>
        </w:tc>
        <w:tc>
          <w:tcPr>
            <w:tcW w:w="1704" w:type="dxa"/>
          </w:tcPr>
          <w:p w:rsidR="00610E16" w:rsidRPr="00726F54" w:rsidRDefault="00726F54" w:rsidP="00726F54">
            <w:pPr>
              <w:pStyle w:val="Tabletext"/>
              <w:jc w:val="center"/>
            </w:pPr>
            <w:r>
              <w:rPr>
                <w:lang w:val="ru-RU"/>
              </w:rPr>
              <w:t>−</w:t>
            </w:r>
            <w:r w:rsidR="00610E16" w:rsidRPr="00726F54">
              <w:t>133.40</w:t>
            </w:r>
          </w:p>
        </w:tc>
      </w:tr>
      <w:tr w:rsidR="00610E16" w:rsidRPr="00726F54" w:rsidTr="00610E16">
        <w:trPr>
          <w:trHeight w:val="304"/>
          <w:jc w:val="center"/>
        </w:trPr>
        <w:tc>
          <w:tcPr>
            <w:tcW w:w="1322" w:type="dxa"/>
          </w:tcPr>
          <w:p w:rsidR="00610E16" w:rsidRPr="00726F54" w:rsidRDefault="00610E16" w:rsidP="00726F54">
            <w:pPr>
              <w:pStyle w:val="Tabletext"/>
              <w:jc w:val="center"/>
            </w:pPr>
            <w:r w:rsidRPr="00726F54">
              <w:t>15</w:t>
            </w:r>
          </w:p>
        </w:tc>
        <w:tc>
          <w:tcPr>
            <w:tcW w:w="1322" w:type="dxa"/>
          </w:tcPr>
          <w:p w:rsidR="00610E16" w:rsidRPr="00726F54" w:rsidRDefault="00726F54" w:rsidP="00726F54">
            <w:pPr>
              <w:pStyle w:val="Tabletext"/>
              <w:jc w:val="center"/>
            </w:pPr>
            <w:r>
              <w:rPr>
                <w:lang w:val="ru-RU"/>
              </w:rPr>
              <w:t>−</w:t>
            </w:r>
            <w:r w:rsidR="00610E16" w:rsidRPr="00726F54">
              <w:t>146.60</w:t>
            </w:r>
          </w:p>
        </w:tc>
        <w:tc>
          <w:tcPr>
            <w:tcW w:w="1322" w:type="dxa"/>
          </w:tcPr>
          <w:p w:rsidR="00610E16" w:rsidRPr="00726F54" w:rsidRDefault="00726F54" w:rsidP="00726F54">
            <w:pPr>
              <w:pStyle w:val="Tabletext"/>
              <w:jc w:val="center"/>
            </w:pPr>
            <w:r>
              <w:rPr>
                <w:lang w:val="ru-RU"/>
              </w:rPr>
              <w:t>−</w:t>
            </w:r>
            <w:r w:rsidR="00610E16" w:rsidRPr="00726F54">
              <w:t>182.60</w:t>
            </w:r>
          </w:p>
        </w:tc>
        <w:tc>
          <w:tcPr>
            <w:tcW w:w="1704" w:type="dxa"/>
          </w:tcPr>
          <w:p w:rsidR="00610E16" w:rsidRPr="00726F54" w:rsidRDefault="00726F54" w:rsidP="00726F54">
            <w:pPr>
              <w:pStyle w:val="Tabletext"/>
              <w:jc w:val="center"/>
            </w:pPr>
            <w:r>
              <w:rPr>
                <w:lang w:val="ru-RU"/>
              </w:rPr>
              <w:t>−</w:t>
            </w:r>
            <w:r w:rsidR="00610E16" w:rsidRPr="00726F54">
              <w:t>132.60</w:t>
            </w:r>
          </w:p>
        </w:tc>
      </w:tr>
      <w:tr w:rsidR="00610E16" w:rsidRPr="00726F54" w:rsidTr="00610E16">
        <w:trPr>
          <w:trHeight w:val="304"/>
          <w:jc w:val="center"/>
        </w:trPr>
        <w:tc>
          <w:tcPr>
            <w:tcW w:w="1322" w:type="dxa"/>
          </w:tcPr>
          <w:p w:rsidR="00610E16" w:rsidRPr="00726F54" w:rsidRDefault="00610E16" w:rsidP="00726F54">
            <w:pPr>
              <w:pStyle w:val="Tabletext"/>
              <w:jc w:val="center"/>
            </w:pPr>
            <w:r w:rsidRPr="00726F54">
              <w:t>20</w:t>
            </w:r>
          </w:p>
        </w:tc>
        <w:tc>
          <w:tcPr>
            <w:tcW w:w="1322" w:type="dxa"/>
          </w:tcPr>
          <w:p w:rsidR="00610E16" w:rsidRPr="00726F54" w:rsidRDefault="00726F54" w:rsidP="00726F54">
            <w:pPr>
              <w:pStyle w:val="Tabletext"/>
              <w:jc w:val="center"/>
            </w:pPr>
            <w:r>
              <w:rPr>
                <w:lang w:val="ru-RU"/>
              </w:rPr>
              <w:t>−</w:t>
            </w:r>
            <w:r w:rsidR="00610E16" w:rsidRPr="00726F54">
              <w:t>145.80</w:t>
            </w:r>
          </w:p>
        </w:tc>
        <w:tc>
          <w:tcPr>
            <w:tcW w:w="1322" w:type="dxa"/>
          </w:tcPr>
          <w:p w:rsidR="00610E16" w:rsidRPr="00726F54" w:rsidRDefault="00726F54" w:rsidP="00726F54">
            <w:pPr>
              <w:pStyle w:val="Tabletext"/>
              <w:jc w:val="center"/>
            </w:pPr>
            <w:r>
              <w:rPr>
                <w:lang w:val="ru-RU"/>
              </w:rPr>
              <w:t>−</w:t>
            </w:r>
            <w:r w:rsidR="00610E16" w:rsidRPr="00726F54">
              <w:t>181.80</w:t>
            </w:r>
          </w:p>
        </w:tc>
        <w:tc>
          <w:tcPr>
            <w:tcW w:w="1704" w:type="dxa"/>
          </w:tcPr>
          <w:p w:rsidR="00610E16" w:rsidRPr="00726F54" w:rsidRDefault="00726F54" w:rsidP="00726F54">
            <w:pPr>
              <w:pStyle w:val="Tabletext"/>
              <w:jc w:val="center"/>
            </w:pPr>
            <w:r>
              <w:rPr>
                <w:lang w:val="ru-RU"/>
              </w:rPr>
              <w:t>−</w:t>
            </w:r>
            <w:r w:rsidR="00610E16" w:rsidRPr="00726F54">
              <w:t>131.80</w:t>
            </w:r>
          </w:p>
        </w:tc>
      </w:tr>
      <w:tr w:rsidR="00610E16" w:rsidRPr="00726F54" w:rsidTr="00610E16">
        <w:trPr>
          <w:trHeight w:val="304"/>
          <w:jc w:val="center"/>
        </w:trPr>
        <w:tc>
          <w:tcPr>
            <w:tcW w:w="1322" w:type="dxa"/>
          </w:tcPr>
          <w:p w:rsidR="00610E16" w:rsidRPr="00726F54" w:rsidRDefault="00610E16" w:rsidP="00726F54">
            <w:pPr>
              <w:pStyle w:val="Tabletext"/>
              <w:jc w:val="center"/>
            </w:pPr>
            <w:r w:rsidRPr="00726F54">
              <w:t>25</w:t>
            </w:r>
          </w:p>
        </w:tc>
        <w:tc>
          <w:tcPr>
            <w:tcW w:w="1322" w:type="dxa"/>
          </w:tcPr>
          <w:p w:rsidR="00610E16" w:rsidRPr="00726F54" w:rsidRDefault="00726F54" w:rsidP="00726F54">
            <w:pPr>
              <w:pStyle w:val="Tabletext"/>
              <w:jc w:val="center"/>
            </w:pPr>
            <w:r>
              <w:rPr>
                <w:lang w:val="ru-RU"/>
              </w:rPr>
              <w:t>−</w:t>
            </w:r>
            <w:r w:rsidR="00610E16" w:rsidRPr="00726F54">
              <w:t>145.00</w:t>
            </w:r>
          </w:p>
        </w:tc>
        <w:tc>
          <w:tcPr>
            <w:tcW w:w="1322" w:type="dxa"/>
          </w:tcPr>
          <w:p w:rsidR="00610E16" w:rsidRPr="00726F54" w:rsidRDefault="00726F54" w:rsidP="00726F54">
            <w:pPr>
              <w:pStyle w:val="Tabletext"/>
              <w:jc w:val="center"/>
            </w:pPr>
            <w:r>
              <w:rPr>
                <w:lang w:val="ru-RU"/>
              </w:rPr>
              <w:t>−</w:t>
            </w:r>
            <w:r w:rsidR="00610E16" w:rsidRPr="00726F54">
              <w:t>181.00</w:t>
            </w:r>
          </w:p>
        </w:tc>
        <w:tc>
          <w:tcPr>
            <w:tcW w:w="1704" w:type="dxa"/>
          </w:tcPr>
          <w:p w:rsidR="00610E16" w:rsidRPr="00726F54" w:rsidRDefault="00726F54" w:rsidP="00726F54">
            <w:pPr>
              <w:pStyle w:val="Tabletext"/>
              <w:jc w:val="center"/>
            </w:pPr>
            <w:r>
              <w:rPr>
                <w:lang w:val="ru-RU"/>
              </w:rPr>
              <w:t>−</w:t>
            </w:r>
            <w:r w:rsidR="00610E16" w:rsidRPr="00726F54">
              <w:t>131.00</w:t>
            </w:r>
          </w:p>
        </w:tc>
      </w:tr>
      <w:tr w:rsidR="00610E16" w:rsidRPr="00726F54" w:rsidTr="00610E16">
        <w:trPr>
          <w:trHeight w:val="304"/>
          <w:jc w:val="center"/>
        </w:trPr>
        <w:tc>
          <w:tcPr>
            <w:tcW w:w="1322" w:type="dxa"/>
          </w:tcPr>
          <w:p w:rsidR="00610E16" w:rsidRPr="00726F54" w:rsidRDefault="00610E16" w:rsidP="00726F54">
            <w:pPr>
              <w:pStyle w:val="Tabletext"/>
              <w:jc w:val="center"/>
            </w:pPr>
            <w:r w:rsidRPr="00726F54">
              <w:t>30</w:t>
            </w:r>
          </w:p>
        </w:tc>
        <w:tc>
          <w:tcPr>
            <w:tcW w:w="1322" w:type="dxa"/>
          </w:tcPr>
          <w:p w:rsidR="00610E16" w:rsidRPr="00726F54" w:rsidRDefault="00726F54" w:rsidP="00726F54">
            <w:pPr>
              <w:pStyle w:val="Tabletext"/>
              <w:jc w:val="center"/>
            </w:pPr>
            <w:r>
              <w:rPr>
                <w:lang w:val="ru-RU"/>
              </w:rPr>
              <w:t>−</w:t>
            </w:r>
            <w:r w:rsidR="00610E16" w:rsidRPr="00726F54">
              <w:t>144.20</w:t>
            </w:r>
          </w:p>
        </w:tc>
        <w:tc>
          <w:tcPr>
            <w:tcW w:w="1322" w:type="dxa"/>
          </w:tcPr>
          <w:p w:rsidR="00610E16" w:rsidRPr="00726F54" w:rsidRDefault="00726F54" w:rsidP="00726F54">
            <w:pPr>
              <w:pStyle w:val="Tabletext"/>
              <w:jc w:val="center"/>
            </w:pPr>
            <w:r>
              <w:rPr>
                <w:lang w:val="ru-RU"/>
              </w:rPr>
              <w:t>−</w:t>
            </w:r>
            <w:r w:rsidR="00610E16" w:rsidRPr="00726F54">
              <w:t>180.20</w:t>
            </w:r>
          </w:p>
        </w:tc>
        <w:tc>
          <w:tcPr>
            <w:tcW w:w="1704" w:type="dxa"/>
          </w:tcPr>
          <w:p w:rsidR="00610E16" w:rsidRPr="00726F54" w:rsidRDefault="00726F54" w:rsidP="00726F54">
            <w:pPr>
              <w:pStyle w:val="Tabletext"/>
              <w:jc w:val="center"/>
            </w:pPr>
            <w:r>
              <w:rPr>
                <w:lang w:val="ru-RU"/>
              </w:rPr>
              <w:t>−</w:t>
            </w:r>
            <w:r w:rsidR="00610E16" w:rsidRPr="00726F54">
              <w:t>130.20</w:t>
            </w:r>
          </w:p>
        </w:tc>
      </w:tr>
      <w:tr w:rsidR="00610E16" w:rsidRPr="00726F54" w:rsidTr="00610E16">
        <w:trPr>
          <w:trHeight w:val="304"/>
          <w:jc w:val="center"/>
        </w:trPr>
        <w:tc>
          <w:tcPr>
            <w:tcW w:w="1322" w:type="dxa"/>
          </w:tcPr>
          <w:p w:rsidR="00610E16" w:rsidRPr="00726F54" w:rsidRDefault="00610E16" w:rsidP="00726F54">
            <w:pPr>
              <w:pStyle w:val="Tabletext"/>
              <w:jc w:val="center"/>
            </w:pPr>
            <w:r w:rsidRPr="00726F54">
              <w:t>35</w:t>
            </w:r>
          </w:p>
        </w:tc>
        <w:tc>
          <w:tcPr>
            <w:tcW w:w="1322" w:type="dxa"/>
          </w:tcPr>
          <w:p w:rsidR="00610E16" w:rsidRPr="00726F54" w:rsidRDefault="00726F54" w:rsidP="00726F54">
            <w:pPr>
              <w:pStyle w:val="Tabletext"/>
              <w:jc w:val="center"/>
            </w:pPr>
            <w:r>
              <w:rPr>
                <w:lang w:val="ru-RU"/>
              </w:rPr>
              <w:t>−</w:t>
            </w:r>
            <w:r w:rsidR="00610E16" w:rsidRPr="00726F54">
              <w:t>143.40</w:t>
            </w:r>
          </w:p>
        </w:tc>
        <w:tc>
          <w:tcPr>
            <w:tcW w:w="1322" w:type="dxa"/>
          </w:tcPr>
          <w:p w:rsidR="00610E16" w:rsidRPr="00726F54" w:rsidRDefault="00726F54" w:rsidP="00726F54">
            <w:pPr>
              <w:pStyle w:val="Tabletext"/>
              <w:jc w:val="center"/>
            </w:pPr>
            <w:r>
              <w:rPr>
                <w:lang w:val="ru-RU"/>
              </w:rPr>
              <w:t>−</w:t>
            </w:r>
            <w:r w:rsidR="00610E16" w:rsidRPr="00726F54">
              <w:t>179.40</w:t>
            </w:r>
          </w:p>
        </w:tc>
        <w:tc>
          <w:tcPr>
            <w:tcW w:w="1704" w:type="dxa"/>
          </w:tcPr>
          <w:p w:rsidR="00610E16" w:rsidRPr="00726F54" w:rsidRDefault="00726F54" w:rsidP="00726F54">
            <w:pPr>
              <w:pStyle w:val="Tabletext"/>
              <w:jc w:val="center"/>
            </w:pPr>
            <w:r>
              <w:rPr>
                <w:lang w:val="ru-RU"/>
              </w:rPr>
              <w:t>−</w:t>
            </w:r>
            <w:r w:rsidR="00610E16" w:rsidRPr="00726F54">
              <w:t>129.40</w:t>
            </w:r>
          </w:p>
        </w:tc>
      </w:tr>
      <w:tr w:rsidR="00610E16" w:rsidRPr="00726F54" w:rsidTr="00610E16">
        <w:trPr>
          <w:trHeight w:val="304"/>
          <w:jc w:val="center"/>
        </w:trPr>
        <w:tc>
          <w:tcPr>
            <w:tcW w:w="1322" w:type="dxa"/>
          </w:tcPr>
          <w:p w:rsidR="00610E16" w:rsidRPr="00726F54" w:rsidRDefault="00610E16" w:rsidP="00726F54">
            <w:pPr>
              <w:pStyle w:val="Tabletext"/>
              <w:jc w:val="center"/>
            </w:pPr>
            <w:r w:rsidRPr="00726F54">
              <w:t>40</w:t>
            </w:r>
          </w:p>
        </w:tc>
        <w:tc>
          <w:tcPr>
            <w:tcW w:w="1322" w:type="dxa"/>
          </w:tcPr>
          <w:p w:rsidR="00610E16" w:rsidRPr="00726F54" w:rsidRDefault="00726F54" w:rsidP="00726F54">
            <w:pPr>
              <w:pStyle w:val="Tabletext"/>
              <w:jc w:val="center"/>
            </w:pPr>
            <w:r>
              <w:rPr>
                <w:lang w:val="ru-RU"/>
              </w:rPr>
              <w:t>−</w:t>
            </w:r>
            <w:r w:rsidR="00610E16" w:rsidRPr="00726F54">
              <w:t>142.60</w:t>
            </w:r>
          </w:p>
        </w:tc>
        <w:tc>
          <w:tcPr>
            <w:tcW w:w="1322" w:type="dxa"/>
          </w:tcPr>
          <w:p w:rsidR="00610E16" w:rsidRPr="00726F54" w:rsidRDefault="00726F54" w:rsidP="00726F54">
            <w:pPr>
              <w:pStyle w:val="Tabletext"/>
              <w:jc w:val="center"/>
            </w:pPr>
            <w:r>
              <w:rPr>
                <w:lang w:val="ru-RU"/>
              </w:rPr>
              <w:t>−</w:t>
            </w:r>
            <w:r w:rsidR="00610E16" w:rsidRPr="00726F54">
              <w:t>178.60</w:t>
            </w:r>
          </w:p>
        </w:tc>
        <w:tc>
          <w:tcPr>
            <w:tcW w:w="1704" w:type="dxa"/>
          </w:tcPr>
          <w:p w:rsidR="00610E16" w:rsidRPr="00726F54" w:rsidRDefault="00726F54" w:rsidP="00726F54">
            <w:pPr>
              <w:pStyle w:val="Tabletext"/>
              <w:jc w:val="center"/>
            </w:pPr>
            <w:r>
              <w:rPr>
                <w:lang w:val="ru-RU"/>
              </w:rPr>
              <w:t>−</w:t>
            </w:r>
            <w:r w:rsidR="00610E16" w:rsidRPr="00726F54">
              <w:t>128.60</w:t>
            </w:r>
          </w:p>
        </w:tc>
      </w:tr>
      <w:tr w:rsidR="00610E16" w:rsidRPr="00726F54" w:rsidTr="00610E16">
        <w:trPr>
          <w:trHeight w:val="304"/>
          <w:jc w:val="center"/>
        </w:trPr>
        <w:tc>
          <w:tcPr>
            <w:tcW w:w="1322" w:type="dxa"/>
          </w:tcPr>
          <w:p w:rsidR="00610E16" w:rsidRPr="00726F54" w:rsidRDefault="00610E16" w:rsidP="00726F54">
            <w:pPr>
              <w:pStyle w:val="Tabletext"/>
              <w:jc w:val="center"/>
            </w:pPr>
            <w:r w:rsidRPr="00726F54">
              <w:t>45</w:t>
            </w:r>
          </w:p>
        </w:tc>
        <w:tc>
          <w:tcPr>
            <w:tcW w:w="1322" w:type="dxa"/>
          </w:tcPr>
          <w:p w:rsidR="00610E16" w:rsidRPr="00726F54" w:rsidRDefault="00726F54" w:rsidP="00726F54">
            <w:pPr>
              <w:pStyle w:val="Tabletext"/>
              <w:jc w:val="center"/>
            </w:pPr>
            <w:r>
              <w:rPr>
                <w:lang w:val="ru-RU"/>
              </w:rPr>
              <w:t>−</w:t>
            </w:r>
            <w:r w:rsidR="00610E16" w:rsidRPr="00726F54">
              <w:t>142.00</w:t>
            </w:r>
          </w:p>
        </w:tc>
        <w:tc>
          <w:tcPr>
            <w:tcW w:w="1322" w:type="dxa"/>
          </w:tcPr>
          <w:p w:rsidR="00610E16" w:rsidRPr="00726F54" w:rsidRDefault="00726F54" w:rsidP="00726F54">
            <w:pPr>
              <w:pStyle w:val="Tabletext"/>
              <w:jc w:val="center"/>
            </w:pPr>
            <w:r>
              <w:rPr>
                <w:lang w:val="ru-RU"/>
              </w:rPr>
              <w:t>−</w:t>
            </w:r>
            <w:r w:rsidR="00610E16" w:rsidRPr="00726F54">
              <w:t>178.00</w:t>
            </w:r>
          </w:p>
        </w:tc>
        <w:tc>
          <w:tcPr>
            <w:tcW w:w="1704" w:type="dxa"/>
          </w:tcPr>
          <w:p w:rsidR="00610E16" w:rsidRPr="00726F54" w:rsidRDefault="00726F54" w:rsidP="00726F54">
            <w:pPr>
              <w:pStyle w:val="Tabletext"/>
              <w:jc w:val="center"/>
            </w:pPr>
            <w:r>
              <w:rPr>
                <w:lang w:val="ru-RU"/>
              </w:rPr>
              <w:t>−</w:t>
            </w:r>
            <w:r w:rsidR="00610E16" w:rsidRPr="00726F54">
              <w:t>128.00</w:t>
            </w:r>
          </w:p>
        </w:tc>
      </w:tr>
      <w:tr w:rsidR="00610E16" w:rsidRPr="00726F54" w:rsidTr="00610E16">
        <w:trPr>
          <w:trHeight w:val="304"/>
          <w:jc w:val="center"/>
        </w:trPr>
        <w:tc>
          <w:tcPr>
            <w:tcW w:w="1322" w:type="dxa"/>
          </w:tcPr>
          <w:p w:rsidR="00610E16" w:rsidRPr="00726F54" w:rsidRDefault="00610E16" w:rsidP="00726F54">
            <w:pPr>
              <w:pStyle w:val="Tabletext"/>
              <w:jc w:val="center"/>
            </w:pPr>
            <w:r w:rsidRPr="00726F54">
              <w:t>50</w:t>
            </w:r>
          </w:p>
        </w:tc>
        <w:tc>
          <w:tcPr>
            <w:tcW w:w="1322" w:type="dxa"/>
          </w:tcPr>
          <w:p w:rsidR="00610E16" w:rsidRPr="00726F54" w:rsidRDefault="00726F54" w:rsidP="00726F54">
            <w:pPr>
              <w:pStyle w:val="Tabletext"/>
              <w:jc w:val="center"/>
            </w:pPr>
            <w:r>
              <w:rPr>
                <w:lang w:val="ru-RU"/>
              </w:rPr>
              <w:t>−</w:t>
            </w:r>
            <w:r w:rsidR="00610E16" w:rsidRPr="00726F54">
              <w:t>139.35</w:t>
            </w:r>
          </w:p>
        </w:tc>
        <w:tc>
          <w:tcPr>
            <w:tcW w:w="1322" w:type="dxa"/>
          </w:tcPr>
          <w:p w:rsidR="00610E16" w:rsidRPr="00726F54" w:rsidRDefault="00726F54" w:rsidP="00726F54">
            <w:pPr>
              <w:pStyle w:val="Tabletext"/>
              <w:jc w:val="center"/>
            </w:pPr>
            <w:r>
              <w:rPr>
                <w:lang w:val="ru-RU"/>
              </w:rPr>
              <w:t>−</w:t>
            </w:r>
            <w:r w:rsidR="00610E16" w:rsidRPr="00726F54">
              <w:t>175.35</w:t>
            </w:r>
          </w:p>
        </w:tc>
        <w:tc>
          <w:tcPr>
            <w:tcW w:w="1704" w:type="dxa"/>
          </w:tcPr>
          <w:p w:rsidR="00610E16" w:rsidRPr="00726F54" w:rsidRDefault="00726F54" w:rsidP="00726F54">
            <w:pPr>
              <w:pStyle w:val="Tabletext"/>
              <w:jc w:val="center"/>
            </w:pPr>
            <w:r>
              <w:rPr>
                <w:lang w:val="ru-RU"/>
              </w:rPr>
              <w:t>−</w:t>
            </w:r>
            <w:r w:rsidR="00610E16" w:rsidRPr="00726F54">
              <w:t>125.35</w:t>
            </w:r>
          </w:p>
        </w:tc>
      </w:tr>
      <w:tr w:rsidR="00610E16" w:rsidRPr="00726F54" w:rsidTr="00610E16">
        <w:trPr>
          <w:trHeight w:val="304"/>
          <w:jc w:val="center"/>
        </w:trPr>
        <w:tc>
          <w:tcPr>
            <w:tcW w:w="1322" w:type="dxa"/>
          </w:tcPr>
          <w:p w:rsidR="00610E16" w:rsidRPr="00726F54" w:rsidRDefault="00610E16" w:rsidP="00726F54">
            <w:pPr>
              <w:pStyle w:val="Tabletext"/>
              <w:jc w:val="center"/>
            </w:pPr>
            <w:r w:rsidRPr="00726F54">
              <w:t>55</w:t>
            </w:r>
          </w:p>
        </w:tc>
        <w:tc>
          <w:tcPr>
            <w:tcW w:w="1322" w:type="dxa"/>
          </w:tcPr>
          <w:p w:rsidR="00610E16" w:rsidRPr="00726F54" w:rsidRDefault="00726F54" w:rsidP="00726F54">
            <w:pPr>
              <w:pStyle w:val="Tabletext"/>
              <w:jc w:val="center"/>
            </w:pPr>
            <w:r>
              <w:rPr>
                <w:lang w:val="ru-RU"/>
              </w:rPr>
              <w:t>−</w:t>
            </w:r>
            <w:r w:rsidR="00610E16" w:rsidRPr="00726F54">
              <w:t>136.70</w:t>
            </w:r>
          </w:p>
        </w:tc>
        <w:tc>
          <w:tcPr>
            <w:tcW w:w="1322" w:type="dxa"/>
          </w:tcPr>
          <w:p w:rsidR="00610E16" w:rsidRPr="00726F54" w:rsidRDefault="00726F54" w:rsidP="00726F54">
            <w:pPr>
              <w:pStyle w:val="Tabletext"/>
              <w:jc w:val="center"/>
            </w:pPr>
            <w:r>
              <w:rPr>
                <w:lang w:val="ru-RU"/>
              </w:rPr>
              <w:t>−</w:t>
            </w:r>
            <w:r w:rsidR="00610E16" w:rsidRPr="00726F54">
              <w:t>172.70</w:t>
            </w:r>
          </w:p>
        </w:tc>
        <w:tc>
          <w:tcPr>
            <w:tcW w:w="1704" w:type="dxa"/>
          </w:tcPr>
          <w:p w:rsidR="00610E16" w:rsidRPr="00726F54" w:rsidRDefault="00726F54" w:rsidP="00726F54">
            <w:pPr>
              <w:pStyle w:val="Tabletext"/>
              <w:jc w:val="center"/>
            </w:pPr>
            <w:r>
              <w:rPr>
                <w:lang w:val="ru-RU"/>
              </w:rPr>
              <w:t>−</w:t>
            </w:r>
            <w:r w:rsidR="00610E16" w:rsidRPr="00726F54">
              <w:t>122.70</w:t>
            </w:r>
          </w:p>
        </w:tc>
      </w:tr>
      <w:tr w:rsidR="00610E16" w:rsidRPr="00726F54" w:rsidTr="00610E16">
        <w:trPr>
          <w:trHeight w:val="304"/>
          <w:jc w:val="center"/>
        </w:trPr>
        <w:tc>
          <w:tcPr>
            <w:tcW w:w="1322" w:type="dxa"/>
          </w:tcPr>
          <w:p w:rsidR="00610E16" w:rsidRPr="00726F54" w:rsidRDefault="00610E16" w:rsidP="00726F54">
            <w:pPr>
              <w:pStyle w:val="Tabletext"/>
              <w:jc w:val="center"/>
            </w:pPr>
            <w:r w:rsidRPr="00726F54">
              <w:t>60</w:t>
            </w:r>
          </w:p>
        </w:tc>
        <w:tc>
          <w:tcPr>
            <w:tcW w:w="1322" w:type="dxa"/>
          </w:tcPr>
          <w:p w:rsidR="00610E16" w:rsidRPr="00726F54" w:rsidRDefault="00726F54" w:rsidP="00726F54">
            <w:pPr>
              <w:pStyle w:val="Tabletext"/>
              <w:jc w:val="center"/>
            </w:pPr>
            <w:r>
              <w:rPr>
                <w:lang w:val="ru-RU"/>
              </w:rPr>
              <w:t>−</w:t>
            </w:r>
            <w:r w:rsidR="00610E16" w:rsidRPr="00726F54">
              <w:t>134.00</w:t>
            </w:r>
          </w:p>
        </w:tc>
        <w:tc>
          <w:tcPr>
            <w:tcW w:w="1322" w:type="dxa"/>
          </w:tcPr>
          <w:p w:rsidR="00610E16" w:rsidRPr="00726F54" w:rsidRDefault="00726F54" w:rsidP="00726F54">
            <w:pPr>
              <w:pStyle w:val="Tabletext"/>
              <w:jc w:val="center"/>
            </w:pPr>
            <w:r>
              <w:rPr>
                <w:lang w:val="ru-RU"/>
              </w:rPr>
              <w:t>−</w:t>
            </w:r>
            <w:r w:rsidR="00610E16" w:rsidRPr="00726F54">
              <w:t>170.00</w:t>
            </w:r>
          </w:p>
        </w:tc>
        <w:tc>
          <w:tcPr>
            <w:tcW w:w="1704" w:type="dxa"/>
          </w:tcPr>
          <w:p w:rsidR="00610E16" w:rsidRPr="00726F54" w:rsidRDefault="00726F54" w:rsidP="00726F54">
            <w:pPr>
              <w:pStyle w:val="Tabletext"/>
              <w:jc w:val="center"/>
            </w:pPr>
            <w:r>
              <w:rPr>
                <w:lang w:val="ru-RU"/>
              </w:rPr>
              <w:t>−</w:t>
            </w:r>
            <w:r w:rsidR="00610E16" w:rsidRPr="00726F54">
              <w:t>120.00</w:t>
            </w:r>
          </w:p>
        </w:tc>
      </w:tr>
      <w:tr w:rsidR="00610E16" w:rsidRPr="00726F54" w:rsidTr="00610E16">
        <w:trPr>
          <w:trHeight w:val="304"/>
          <w:jc w:val="center"/>
        </w:trPr>
        <w:tc>
          <w:tcPr>
            <w:tcW w:w="1322" w:type="dxa"/>
          </w:tcPr>
          <w:p w:rsidR="00610E16" w:rsidRPr="00726F54" w:rsidRDefault="00610E16" w:rsidP="00726F54">
            <w:pPr>
              <w:pStyle w:val="Tabletext"/>
              <w:jc w:val="center"/>
            </w:pPr>
            <w:r w:rsidRPr="00726F54">
              <w:t>65</w:t>
            </w:r>
          </w:p>
        </w:tc>
        <w:tc>
          <w:tcPr>
            <w:tcW w:w="1322" w:type="dxa"/>
          </w:tcPr>
          <w:p w:rsidR="00610E16" w:rsidRPr="00726F54" w:rsidRDefault="00726F54" w:rsidP="00726F54">
            <w:pPr>
              <w:pStyle w:val="Tabletext"/>
              <w:jc w:val="center"/>
            </w:pPr>
            <w:r>
              <w:rPr>
                <w:lang w:val="ru-RU"/>
              </w:rPr>
              <w:t>−</w:t>
            </w:r>
            <w:r w:rsidR="00610E16" w:rsidRPr="00726F54">
              <w:t>133.50</w:t>
            </w:r>
          </w:p>
        </w:tc>
        <w:tc>
          <w:tcPr>
            <w:tcW w:w="1322" w:type="dxa"/>
          </w:tcPr>
          <w:p w:rsidR="00610E16" w:rsidRPr="00726F54" w:rsidRDefault="00726F54" w:rsidP="00726F54">
            <w:pPr>
              <w:pStyle w:val="Tabletext"/>
              <w:jc w:val="center"/>
            </w:pPr>
            <w:r>
              <w:rPr>
                <w:lang w:val="ru-RU"/>
              </w:rPr>
              <w:t>−</w:t>
            </w:r>
            <w:r w:rsidR="00610E16" w:rsidRPr="00726F54">
              <w:t>169.50</w:t>
            </w:r>
          </w:p>
        </w:tc>
        <w:tc>
          <w:tcPr>
            <w:tcW w:w="1704" w:type="dxa"/>
          </w:tcPr>
          <w:p w:rsidR="00610E16" w:rsidRPr="00726F54" w:rsidRDefault="00726F54" w:rsidP="00726F54">
            <w:pPr>
              <w:pStyle w:val="Tabletext"/>
              <w:jc w:val="center"/>
            </w:pPr>
            <w:r>
              <w:rPr>
                <w:lang w:val="ru-RU"/>
              </w:rPr>
              <w:t>−</w:t>
            </w:r>
            <w:r w:rsidR="00610E16" w:rsidRPr="00726F54">
              <w:t>119.50</w:t>
            </w:r>
          </w:p>
        </w:tc>
      </w:tr>
      <w:tr w:rsidR="00610E16" w:rsidRPr="00726F54" w:rsidTr="00610E16">
        <w:trPr>
          <w:trHeight w:val="304"/>
          <w:jc w:val="center"/>
        </w:trPr>
        <w:tc>
          <w:tcPr>
            <w:tcW w:w="1322" w:type="dxa"/>
          </w:tcPr>
          <w:p w:rsidR="00610E16" w:rsidRPr="00726F54" w:rsidRDefault="00610E16" w:rsidP="00726F54">
            <w:pPr>
              <w:pStyle w:val="Tabletext"/>
              <w:jc w:val="center"/>
            </w:pPr>
            <w:r w:rsidRPr="00726F54">
              <w:t>70</w:t>
            </w:r>
          </w:p>
        </w:tc>
        <w:tc>
          <w:tcPr>
            <w:tcW w:w="1322" w:type="dxa"/>
          </w:tcPr>
          <w:p w:rsidR="00610E16" w:rsidRPr="00726F54" w:rsidRDefault="00726F54" w:rsidP="00726F54">
            <w:pPr>
              <w:pStyle w:val="Tabletext"/>
              <w:jc w:val="center"/>
            </w:pPr>
            <w:r>
              <w:rPr>
                <w:lang w:val="ru-RU"/>
              </w:rPr>
              <w:t>−</w:t>
            </w:r>
            <w:r w:rsidR="00610E16" w:rsidRPr="00726F54">
              <w:t>133.00</w:t>
            </w:r>
          </w:p>
        </w:tc>
        <w:tc>
          <w:tcPr>
            <w:tcW w:w="1322" w:type="dxa"/>
          </w:tcPr>
          <w:p w:rsidR="00610E16" w:rsidRPr="00726F54" w:rsidRDefault="00726F54" w:rsidP="00726F54">
            <w:pPr>
              <w:pStyle w:val="Tabletext"/>
              <w:jc w:val="center"/>
            </w:pPr>
            <w:r>
              <w:rPr>
                <w:lang w:val="ru-RU"/>
              </w:rPr>
              <w:t>−</w:t>
            </w:r>
            <w:r w:rsidR="00610E16" w:rsidRPr="00726F54">
              <w:t>169.00</w:t>
            </w:r>
          </w:p>
        </w:tc>
        <w:tc>
          <w:tcPr>
            <w:tcW w:w="1704" w:type="dxa"/>
          </w:tcPr>
          <w:p w:rsidR="00610E16" w:rsidRPr="00726F54" w:rsidRDefault="00726F54" w:rsidP="00726F54">
            <w:pPr>
              <w:pStyle w:val="Tabletext"/>
              <w:jc w:val="center"/>
            </w:pPr>
            <w:r>
              <w:rPr>
                <w:lang w:val="ru-RU"/>
              </w:rPr>
              <w:t>−</w:t>
            </w:r>
            <w:r w:rsidR="00610E16" w:rsidRPr="00726F54">
              <w:t>119.00</w:t>
            </w:r>
          </w:p>
        </w:tc>
      </w:tr>
      <w:tr w:rsidR="00610E16" w:rsidRPr="00726F54" w:rsidTr="00610E16">
        <w:trPr>
          <w:trHeight w:val="304"/>
          <w:jc w:val="center"/>
        </w:trPr>
        <w:tc>
          <w:tcPr>
            <w:tcW w:w="1322" w:type="dxa"/>
          </w:tcPr>
          <w:p w:rsidR="00610E16" w:rsidRPr="00726F54" w:rsidRDefault="00610E16" w:rsidP="00726F54">
            <w:pPr>
              <w:pStyle w:val="Tabletext"/>
              <w:jc w:val="center"/>
            </w:pPr>
            <w:r w:rsidRPr="00726F54">
              <w:t>75</w:t>
            </w:r>
          </w:p>
        </w:tc>
        <w:tc>
          <w:tcPr>
            <w:tcW w:w="1322" w:type="dxa"/>
          </w:tcPr>
          <w:p w:rsidR="00610E16" w:rsidRPr="00726F54" w:rsidRDefault="00726F54" w:rsidP="00726F54">
            <w:pPr>
              <w:pStyle w:val="Tabletext"/>
              <w:jc w:val="center"/>
            </w:pPr>
            <w:r>
              <w:rPr>
                <w:lang w:val="ru-RU"/>
              </w:rPr>
              <w:t>−</w:t>
            </w:r>
            <w:r w:rsidR="00610E16" w:rsidRPr="00726F54">
              <w:t>132.50</w:t>
            </w:r>
          </w:p>
        </w:tc>
        <w:tc>
          <w:tcPr>
            <w:tcW w:w="1322" w:type="dxa"/>
          </w:tcPr>
          <w:p w:rsidR="00610E16" w:rsidRPr="00726F54" w:rsidRDefault="00726F54" w:rsidP="00726F54">
            <w:pPr>
              <w:pStyle w:val="Tabletext"/>
              <w:jc w:val="center"/>
            </w:pPr>
            <w:r>
              <w:rPr>
                <w:lang w:val="ru-RU"/>
              </w:rPr>
              <w:t>−</w:t>
            </w:r>
            <w:r w:rsidR="00610E16" w:rsidRPr="00726F54">
              <w:t>168.50</w:t>
            </w:r>
          </w:p>
        </w:tc>
        <w:tc>
          <w:tcPr>
            <w:tcW w:w="1704" w:type="dxa"/>
          </w:tcPr>
          <w:p w:rsidR="00610E16" w:rsidRPr="00726F54" w:rsidRDefault="00726F54" w:rsidP="00726F54">
            <w:pPr>
              <w:pStyle w:val="Tabletext"/>
              <w:jc w:val="center"/>
            </w:pPr>
            <w:r>
              <w:rPr>
                <w:lang w:val="ru-RU"/>
              </w:rPr>
              <w:t>−</w:t>
            </w:r>
            <w:r w:rsidR="00610E16" w:rsidRPr="00726F54">
              <w:t>118.50</w:t>
            </w:r>
          </w:p>
        </w:tc>
      </w:tr>
      <w:tr w:rsidR="00610E16" w:rsidRPr="00726F54" w:rsidTr="00610E16">
        <w:trPr>
          <w:trHeight w:val="304"/>
          <w:jc w:val="center"/>
        </w:trPr>
        <w:tc>
          <w:tcPr>
            <w:tcW w:w="1322" w:type="dxa"/>
          </w:tcPr>
          <w:p w:rsidR="00610E16" w:rsidRPr="00726F54" w:rsidRDefault="00610E16" w:rsidP="00726F54">
            <w:pPr>
              <w:pStyle w:val="Tabletext"/>
              <w:jc w:val="center"/>
            </w:pPr>
            <w:r w:rsidRPr="00726F54">
              <w:t>80</w:t>
            </w:r>
          </w:p>
        </w:tc>
        <w:tc>
          <w:tcPr>
            <w:tcW w:w="1322" w:type="dxa"/>
          </w:tcPr>
          <w:p w:rsidR="00610E16" w:rsidRPr="00726F54" w:rsidRDefault="00726F54" w:rsidP="00726F54">
            <w:pPr>
              <w:pStyle w:val="Tabletext"/>
              <w:jc w:val="center"/>
            </w:pPr>
            <w:r>
              <w:rPr>
                <w:lang w:val="ru-RU"/>
              </w:rPr>
              <w:t>−</w:t>
            </w:r>
            <w:r w:rsidR="00610E16" w:rsidRPr="00726F54">
              <w:t>132.00</w:t>
            </w:r>
          </w:p>
        </w:tc>
        <w:tc>
          <w:tcPr>
            <w:tcW w:w="1322" w:type="dxa"/>
          </w:tcPr>
          <w:p w:rsidR="00610E16" w:rsidRPr="00726F54" w:rsidRDefault="00726F54" w:rsidP="00726F54">
            <w:pPr>
              <w:pStyle w:val="Tabletext"/>
              <w:jc w:val="center"/>
            </w:pPr>
            <w:r>
              <w:rPr>
                <w:lang w:val="ru-RU"/>
              </w:rPr>
              <w:t>−</w:t>
            </w:r>
            <w:r w:rsidR="00610E16" w:rsidRPr="00726F54">
              <w:t>168.00</w:t>
            </w:r>
          </w:p>
        </w:tc>
        <w:tc>
          <w:tcPr>
            <w:tcW w:w="1704" w:type="dxa"/>
          </w:tcPr>
          <w:p w:rsidR="00610E16" w:rsidRPr="00726F54" w:rsidRDefault="00726F54" w:rsidP="00726F54">
            <w:pPr>
              <w:pStyle w:val="Tabletext"/>
              <w:jc w:val="center"/>
            </w:pPr>
            <w:r>
              <w:rPr>
                <w:lang w:val="ru-RU"/>
              </w:rPr>
              <w:t>−</w:t>
            </w:r>
            <w:r w:rsidR="00610E16" w:rsidRPr="00726F54">
              <w:t>118.00</w:t>
            </w:r>
          </w:p>
        </w:tc>
      </w:tr>
      <w:tr w:rsidR="00610E16" w:rsidRPr="00726F54" w:rsidTr="00610E16">
        <w:trPr>
          <w:trHeight w:val="304"/>
          <w:jc w:val="center"/>
        </w:trPr>
        <w:tc>
          <w:tcPr>
            <w:tcW w:w="1322" w:type="dxa"/>
          </w:tcPr>
          <w:p w:rsidR="00610E16" w:rsidRPr="00726F54" w:rsidRDefault="00610E16" w:rsidP="00726F54">
            <w:pPr>
              <w:pStyle w:val="Tabletext"/>
              <w:jc w:val="center"/>
            </w:pPr>
            <w:r w:rsidRPr="00726F54">
              <w:t>85</w:t>
            </w:r>
          </w:p>
        </w:tc>
        <w:tc>
          <w:tcPr>
            <w:tcW w:w="1322" w:type="dxa"/>
          </w:tcPr>
          <w:p w:rsidR="00610E16" w:rsidRPr="00726F54" w:rsidRDefault="00726F54" w:rsidP="00726F54">
            <w:pPr>
              <w:pStyle w:val="Tabletext"/>
              <w:jc w:val="center"/>
            </w:pPr>
            <w:r>
              <w:rPr>
                <w:lang w:val="ru-RU"/>
              </w:rPr>
              <w:t>−</w:t>
            </w:r>
            <w:r w:rsidR="00610E16" w:rsidRPr="00726F54">
              <w:t>131.50</w:t>
            </w:r>
          </w:p>
        </w:tc>
        <w:tc>
          <w:tcPr>
            <w:tcW w:w="1322" w:type="dxa"/>
          </w:tcPr>
          <w:p w:rsidR="00610E16" w:rsidRPr="00726F54" w:rsidRDefault="00726F54" w:rsidP="00726F54">
            <w:pPr>
              <w:pStyle w:val="Tabletext"/>
              <w:jc w:val="center"/>
            </w:pPr>
            <w:r>
              <w:rPr>
                <w:lang w:val="ru-RU"/>
              </w:rPr>
              <w:t>−</w:t>
            </w:r>
            <w:r w:rsidR="00610E16" w:rsidRPr="00726F54">
              <w:t>167.50</w:t>
            </w:r>
          </w:p>
        </w:tc>
        <w:tc>
          <w:tcPr>
            <w:tcW w:w="1704" w:type="dxa"/>
          </w:tcPr>
          <w:p w:rsidR="00610E16" w:rsidRPr="00726F54" w:rsidRDefault="00726F54" w:rsidP="00726F54">
            <w:pPr>
              <w:pStyle w:val="Tabletext"/>
              <w:jc w:val="center"/>
            </w:pPr>
            <w:r>
              <w:rPr>
                <w:lang w:val="ru-RU"/>
              </w:rPr>
              <w:t>−</w:t>
            </w:r>
            <w:r w:rsidR="00610E16" w:rsidRPr="00726F54">
              <w:t>117.50</w:t>
            </w:r>
          </w:p>
        </w:tc>
      </w:tr>
      <w:tr w:rsidR="00610E16" w:rsidRPr="00726F54" w:rsidTr="00610E16">
        <w:trPr>
          <w:trHeight w:val="304"/>
          <w:jc w:val="center"/>
        </w:trPr>
        <w:tc>
          <w:tcPr>
            <w:tcW w:w="1322" w:type="dxa"/>
          </w:tcPr>
          <w:p w:rsidR="00610E16" w:rsidRPr="00726F54" w:rsidRDefault="00610E16" w:rsidP="00726F54">
            <w:pPr>
              <w:pStyle w:val="Tabletext"/>
              <w:jc w:val="center"/>
            </w:pPr>
            <w:r w:rsidRPr="00726F54">
              <w:t>90</w:t>
            </w:r>
          </w:p>
        </w:tc>
        <w:tc>
          <w:tcPr>
            <w:tcW w:w="1322" w:type="dxa"/>
          </w:tcPr>
          <w:p w:rsidR="00610E16" w:rsidRPr="00726F54" w:rsidRDefault="00726F54" w:rsidP="00726F54">
            <w:pPr>
              <w:pStyle w:val="Tabletext"/>
              <w:jc w:val="center"/>
            </w:pPr>
            <w:r>
              <w:rPr>
                <w:lang w:val="ru-RU"/>
              </w:rPr>
              <w:t>−</w:t>
            </w:r>
            <w:r w:rsidR="00610E16" w:rsidRPr="00726F54">
              <w:t>131.00</w:t>
            </w:r>
          </w:p>
        </w:tc>
        <w:tc>
          <w:tcPr>
            <w:tcW w:w="1322" w:type="dxa"/>
          </w:tcPr>
          <w:p w:rsidR="00610E16" w:rsidRPr="00726F54" w:rsidRDefault="00726F54" w:rsidP="00726F54">
            <w:pPr>
              <w:pStyle w:val="Tabletext"/>
              <w:jc w:val="center"/>
            </w:pPr>
            <w:r>
              <w:rPr>
                <w:lang w:val="ru-RU"/>
              </w:rPr>
              <w:t>−</w:t>
            </w:r>
            <w:r w:rsidR="00610E16" w:rsidRPr="00726F54">
              <w:t>167.00</w:t>
            </w:r>
          </w:p>
        </w:tc>
        <w:tc>
          <w:tcPr>
            <w:tcW w:w="1704" w:type="dxa"/>
          </w:tcPr>
          <w:p w:rsidR="00610E16" w:rsidRPr="00726F54" w:rsidRDefault="00726F54" w:rsidP="00726F54">
            <w:pPr>
              <w:pStyle w:val="Tabletext"/>
              <w:jc w:val="center"/>
            </w:pPr>
            <w:r>
              <w:rPr>
                <w:lang w:val="ru-RU"/>
              </w:rPr>
              <w:t>−</w:t>
            </w:r>
            <w:r w:rsidR="00610E16" w:rsidRPr="00726F54">
              <w:t>117.00</w:t>
            </w:r>
          </w:p>
        </w:tc>
      </w:tr>
    </w:tbl>
    <w:p w:rsidR="00610E16" w:rsidRPr="00487029" w:rsidRDefault="00610E16" w:rsidP="00726F54">
      <w:pPr>
        <w:pStyle w:val="FigureNo"/>
      </w:pPr>
      <w:r w:rsidRPr="00487029">
        <w:t>Figure A7-16</w:t>
      </w:r>
    </w:p>
    <w:p w:rsidR="00610E16" w:rsidRDefault="00726F54" w:rsidP="00726F54">
      <w:pPr>
        <w:pStyle w:val="Figuretitle"/>
      </w:pPr>
      <w:r w:rsidRPr="00487029">
        <w:rPr>
          <w:noProof/>
          <w:lang w:eastAsia="zh-CN"/>
        </w:rPr>
        <mc:AlternateContent>
          <mc:Choice Requires="wps">
            <w:drawing>
              <wp:anchor distT="0" distB="0" distL="114300" distR="114300" simplePos="0" relativeHeight="251686912" behindDoc="0" locked="0" layoutInCell="1" allowOverlap="1" wp14:anchorId="6DBD76F8" wp14:editId="1889F98A">
                <wp:simplePos x="0" y="0"/>
                <wp:positionH relativeFrom="column">
                  <wp:posOffset>1553210</wp:posOffset>
                </wp:positionH>
                <wp:positionV relativeFrom="paragraph">
                  <wp:posOffset>449580</wp:posOffset>
                </wp:positionV>
                <wp:extent cx="2955290" cy="203200"/>
                <wp:effectExtent l="0" t="0" r="16510" b="25400"/>
                <wp:wrapNone/>
                <wp:docPr id="980" name="Text Box 980"/>
                <wp:cNvGraphicFramePr/>
                <a:graphic xmlns:a="http://schemas.openxmlformats.org/drawingml/2006/main">
                  <a:graphicData uri="http://schemas.microsoft.com/office/word/2010/wordprocessingShape">
                    <wps:wsp>
                      <wps:cNvSpPr txBox="1"/>
                      <wps:spPr>
                        <a:xfrm>
                          <a:off x="0" y="0"/>
                          <a:ext cx="2955290" cy="203200"/>
                        </a:xfrm>
                        <a:prstGeom prst="rect">
                          <a:avLst/>
                        </a:prstGeom>
                        <a:solidFill>
                          <a:sysClr val="window" lastClr="FFFFFF"/>
                        </a:solidFill>
                        <a:ln w="6350">
                          <a:solidFill>
                            <a:schemeClr val="bg1"/>
                          </a:solidFill>
                        </a:ln>
                        <a:effectLst/>
                      </wps:spPr>
                      <wps:txbx>
                        <w:txbxContent>
                          <w:p w:rsidR="004F3EA9" w:rsidRPr="00954084" w:rsidRDefault="004F3EA9" w:rsidP="00610E16">
                            <w:pPr>
                              <w:spacing w:before="0"/>
                              <w:jc w:val="center"/>
                              <w:rPr>
                                <w:sz w:val="16"/>
                                <w:szCs w:val="16"/>
                              </w:rPr>
                            </w:pPr>
                            <w:r>
                              <w:rPr>
                                <w:sz w:val="16"/>
                                <w:szCs w:val="16"/>
                              </w:rPr>
                              <w:t>Elevation in degrees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BD76F8" id="Text Box 980" o:spid="_x0000_s1040" type="#_x0000_t202" style="position:absolute;left:0;text-align:left;margin-left:122.3pt;margin-top:35.4pt;width:232.7pt;height:1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" fillcolor="window" strokecolor="white [3212]" strokeweight=".5pt">
                <v:textbox>
                  <w:txbxContent>
                    <w:p w:rsidR="004F3EA9" w:rsidRPr="00954084" w:rsidRDefault="004F3EA9" w:rsidP="00610E16">
                      <w:pPr>
                        <w:spacing w:before="0"/>
                        <w:jc w:val="center"/>
                        <w:rPr>
                          <w:sz w:val="16"/>
                          <w:szCs w:val="16"/>
                        </w:rPr>
                      </w:pPr>
                      <w:r>
                        <w:rPr>
                          <w:sz w:val="16"/>
                          <w:szCs w:val="16"/>
                        </w:rPr>
                        <w:t>Elevation in degrees</w:t>
                      </w:r>
                    </w:p>
                  </w:txbxContent>
                </v:textbox>
              </v:shape>
            </w:pict>
          </mc:Fallback>
        </mc:AlternateContent>
      </w:r>
      <w:r w:rsidR="00610E16" w:rsidRPr="00487029">
        <w:t>Power flux density mask</w:t>
      </w:r>
    </w:p>
    <w:p w:rsidR="00726F54" w:rsidRPr="00726F54" w:rsidRDefault="00726F54" w:rsidP="00726F54"/>
    <w:p w:rsidR="00610E16" w:rsidRPr="00487029" w:rsidRDefault="00610E16" w:rsidP="00726F54">
      <w:pPr>
        <w:pStyle w:val="Figure"/>
      </w:pPr>
      <w:r w:rsidRPr="00487029">
        <w:rPr>
          <w:noProof/>
          <w:lang w:eastAsia="zh-CN"/>
        </w:rPr>
        <mc:AlternateContent>
          <mc:Choice Requires="wps">
            <w:drawing>
              <wp:anchor distT="0" distB="0" distL="114300" distR="114300" simplePos="0" relativeHeight="251687936" behindDoc="0" locked="0" layoutInCell="1" allowOverlap="1" wp14:anchorId="4C7C6C18" wp14:editId="5C4BC03D">
                <wp:simplePos x="0" y="0"/>
                <wp:positionH relativeFrom="column">
                  <wp:posOffset>-849439</wp:posOffset>
                </wp:positionH>
                <wp:positionV relativeFrom="paragraph">
                  <wp:posOffset>1425143</wp:posOffset>
                </wp:positionV>
                <wp:extent cx="2955290" cy="255905"/>
                <wp:effectExtent l="0" t="2858" r="13653" b="13652"/>
                <wp:wrapNone/>
                <wp:docPr id="981" name="Text Box 981"/>
                <wp:cNvGraphicFramePr/>
                <a:graphic xmlns:a="http://schemas.openxmlformats.org/drawingml/2006/main">
                  <a:graphicData uri="http://schemas.microsoft.com/office/word/2010/wordprocessingShape">
                    <wps:wsp>
                      <wps:cNvSpPr txBox="1"/>
                      <wps:spPr>
                        <a:xfrm rot="16200000">
                          <a:off x="0" y="0"/>
                          <a:ext cx="2955290" cy="255905"/>
                        </a:xfrm>
                        <a:prstGeom prst="rect">
                          <a:avLst/>
                        </a:prstGeom>
                        <a:solidFill>
                          <a:sysClr val="window" lastClr="FFFFFF"/>
                        </a:solidFill>
                        <a:ln w="6350">
                          <a:solidFill>
                            <a:schemeClr val="bg1"/>
                          </a:solidFill>
                        </a:ln>
                        <a:effectLst/>
                      </wps:spPr>
                      <wps:txbx>
                        <w:txbxContent>
                          <w:p w:rsidR="004F3EA9" w:rsidRPr="00954084" w:rsidRDefault="004F3EA9" w:rsidP="00610E16">
                            <w:pPr>
                              <w:spacing w:before="0"/>
                              <w:jc w:val="center"/>
                              <w:rPr>
                                <w:sz w:val="16"/>
                                <w:szCs w:val="16"/>
                              </w:rPr>
                            </w:pPr>
                            <w:r>
                              <w:rPr>
                                <w:sz w:val="16"/>
                                <w:szCs w:val="16"/>
                              </w:rPr>
                              <w:t>Power in dBm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7C6C18" id="Text Box 981" o:spid="_x0000_s1041" type="#_x0000_t202" style="position:absolute;left:0;text-align:left;margin-left:-66.9pt;margin-top:112.2pt;width:232.7pt;height:20.15pt;rotation:-90;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" fillcolor="window" strokecolor="white [3212]" strokeweight=".5pt">
                <v:textbox>
                  <w:txbxContent>
                    <w:p w:rsidR="004F3EA9" w:rsidRPr="00954084" w:rsidRDefault="004F3EA9" w:rsidP="00610E16">
                      <w:pPr>
                        <w:spacing w:before="0"/>
                        <w:jc w:val="center"/>
                        <w:rPr>
                          <w:sz w:val="16"/>
                          <w:szCs w:val="16"/>
                        </w:rPr>
                      </w:pPr>
                      <w:r>
                        <w:rPr>
                          <w:sz w:val="16"/>
                          <w:szCs w:val="16"/>
                        </w:rPr>
                        <w:t>Power in dBm</w:t>
                      </w:r>
                    </w:p>
                  </w:txbxContent>
                </v:textbox>
              </v:shape>
            </w:pict>
          </mc:Fallback>
        </mc:AlternateContent>
      </w:r>
      <w:r w:rsidRPr="00487029">
        <w:rPr>
          <w:noProof/>
          <w:lang w:eastAsia="zh-CN"/>
        </w:rPr>
        <w:drawing>
          <wp:inline distT="0" distB="0" distL="0" distR="0" wp14:anchorId="611AD719" wp14:editId="5DBACC59">
            <wp:extent cx="4629150" cy="3040716"/>
            <wp:effectExtent l="19050" t="0" r="0" b="0"/>
            <wp:docPr id="10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cstate="print"/>
                    <a:srcRect/>
                    <a:stretch>
                      <a:fillRect/>
                    </a:stretch>
                  </pic:blipFill>
                  <pic:spPr bwMode="auto">
                    <a:xfrm>
                      <a:off x="0" y="0"/>
                      <a:ext cx="4632305" cy="3042788"/>
                    </a:xfrm>
                    <a:prstGeom prst="rect">
                      <a:avLst/>
                    </a:prstGeom>
                    <a:noFill/>
                    <a:ln w="9525">
                      <a:noFill/>
                      <a:miter lim="800000"/>
                      <a:headEnd/>
                      <a:tailEnd/>
                    </a:ln>
                  </pic:spPr>
                </pic:pic>
              </a:graphicData>
            </a:graphic>
          </wp:inline>
        </w:drawing>
      </w:r>
    </w:p>
    <w:p w:rsidR="00610E16" w:rsidRPr="00487029" w:rsidRDefault="00610E16" w:rsidP="00610E16">
      <w:r w:rsidRPr="00487029">
        <w:t>Figure A7-16 depicts the PFD mask in dBm as a function of elevation in a reference bandwidth of 4 kHz and in 100 kHz bandwidth.</w:t>
      </w:r>
    </w:p>
    <w:p w:rsidR="00610E16" w:rsidRPr="00487029" w:rsidRDefault="00610E16" w:rsidP="00811736">
      <w:r w:rsidRPr="00487029">
        <w:t>The corresponding e.i.r.p. mask seen by the satellite corresponds to a transformed version of the PFD mask dictated by the Earth-satellite geometry.</w:t>
      </w:r>
      <w:r w:rsidR="00811736">
        <w:t xml:space="preserve"> </w:t>
      </w:r>
    </w:p>
    <w:p w:rsidR="00610E16" w:rsidRPr="00487029" w:rsidRDefault="00610E16" w:rsidP="00610E16">
      <w:r w:rsidRPr="00487029">
        <w:t>Figure A7-17 shows the e.i.r.p. mask which is symmetric around the nadir direction (90° angle in the figure).</w:t>
      </w:r>
    </w:p>
    <w:p w:rsidR="00610E16" w:rsidRPr="00487029" w:rsidRDefault="00610E16" w:rsidP="00AD3B9D">
      <w:pPr>
        <w:pStyle w:val="FigureNo"/>
      </w:pPr>
      <w:r w:rsidRPr="00487029">
        <w:t>Figure A7-17</w:t>
      </w:r>
    </w:p>
    <w:p w:rsidR="00610E16" w:rsidRPr="00487029" w:rsidRDefault="00610E16" w:rsidP="00AD3B9D">
      <w:pPr>
        <w:pStyle w:val="Figuretitle"/>
      </w:pPr>
      <w:r w:rsidRPr="00487029">
        <w:t>Satellite equivalent isotropic radiated power mask</w:t>
      </w:r>
    </w:p>
    <w:p w:rsidR="00610E16" w:rsidRPr="00487029" w:rsidRDefault="00610E16" w:rsidP="00AD3B9D">
      <w:pPr>
        <w:pStyle w:val="Figure"/>
      </w:pPr>
      <w:r w:rsidRPr="00487029">
        <w:rPr>
          <w:noProof/>
          <w:lang w:eastAsia="zh-CN"/>
        </w:rPr>
        <mc:AlternateContent>
          <mc:Choice Requires="wps">
            <w:drawing>
              <wp:anchor distT="0" distB="0" distL="114300" distR="114300" simplePos="0" relativeHeight="251662336" behindDoc="0" locked="0" layoutInCell="1" allowOverlap="1" wp14:anchorId="623E4C3F" wp14:editId="0AFFE588">
                <wp:simplePos x="0" y="0"/>
                <wp:positionH relativeFrom="column">
                  <wp:posOffset>1419860</wp:posOffset>
                </wp:positionH>
                <wp:positionV relativeFrom="paragraph">
                  <wp:posOffset>33020</wp:posOffset>
                </wp:positionV>
                <wp:extent cx="2955290" cy="228600"/>
                <wp:effectExtent l="0" t="0" r="16510" b="19050"/>
                <wp:wrapNone/>
                <wp:docPr id="982" name="Text Box 982"/>
                <wp:cNvGraphicFramePr/>
                <a:graphic xmlns:a="http://schemas.openxmlformats.org/drawingml/2006/main">
                  <a:graphicData uri="http://schemas.microsoft.com/office/word/2010/wordprocessingShape">
                    <wps:wsp>
                      <wps:cNvSpPr txBox="1"/>
                      <wps:spPr>
                        <a:xfrm>
                          <a:off x="0" y="0"/>
                          <a:ext cx="2955290" cy="228600"/>
                        </a:xfrm>
                        <a:prstGeom prst="rect">
                          <a:avLst/>
                        </a:prstGeom>
                        <a:solidFill>
                          <a:sysClr val="window" lastClr="FFFFFF"/>
                        </a:solidFill>
                        <a:ln w="6350">
                          <a:solidFill>
                            <a:schemeClr val="bg1"/>
                          </a:solidFill>
                        </a:ln>
                        <a:effectLst/>
                      </wps:spPr>
                      <wps:txbx>
                        <w:txbxContent>
                          <w:p w:rsidR="004F3EA9" w:rsidRPr="00954084" w:rsidRDefault="004F3EA9" w:rsidP="00610E16">
                            <w:pPr>
                              <w:spacing w:before="0"/>
                              <w:jc w:val="center"/>
                              <w:rPr>
                                <w:sz w:val="16"/>
                                <w:szCs w:val="16"/>
                              </w:rPr>
                            </w:pPr>
                            <w:r>
                              <w:rPr>
                                <w:sz w:val="16"/>
                                <w:szCs w:val="16"/>
                              </w:rPr>
                              <w:t>Elevation in degrees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3E4C3F" id="Text Box 982" o:spid="_x0000_s1042" type="#_x0000_t202" style="position:absolute;left:0;text-align:left;margin-left:111.8pt;margin-top:2.6pt;width:232.7pt;height:1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" fillcolor="window" strokecolor="white [3212]" strokeweight=".5pt">
                <v:textbox>
                  <w:txbxContent>
                    <w:p w:rsidR="004F3EA9" w:rsidRPr="00954084" w:rsidRDefault="004F3EA9" w:rsidP="00610E16">
                      <w:pPr>
                        <w:spacing w:before="0"/>
                        <w:jc w:val="center"/>
                        <w:rPr>
                          <w:sz w:val="16"/>
                          <w:szCs w:val="16"/>
                        </w:rPr>
                      </w:pPr>
                      <w:r>
                        <w:rPr>
                          <w:sz w:val="16"/>
                          <w:szCs w:val="16"/>
                        </w:rPr>
                        <w:t>Elevation in degrees</w:t>
                      </w:r>
                    </w:p>
                  </w:txbxContent>
                </v:textbox>
              </v:shape>
            </w:pict>
          </mc:Fallback>
        </mc:AlternateContent>
      </w:r>
      <w:r w:rsidRPr="00487029">
        <w:rPr>
          <w:noProof/>
          <w:lang w:eastAsia="zh-CN"/>
        </w:rPr>
        <mc:AlternateContent>
          <mc:Choice Requires="wps">
            <w:drawing>
              <wp:anchor distT="0" distB="0" distL="114300" distR="114300" simplePos="0" relativeHeight="251688960" behindDoc="0" locked="0" layoutInCell="1" allowOverlap="1" wp14:anchorId="16154150" wp14:editId="487768A9">
                <wp:simplePos x="0" y="0"/>
                <wp:positionH relativeFrom="column">
                  <wp:posOffset>-1189672</wp:posOffset>
                </wp:positionH>
                <wp:positionV relativeFrom="paragraph">
                  <wp:posOffset>1649107</wp:posOffset>
                </wp:positionV>
                <wp:extent cx="2955290" cy="255905"/>
                <wp:effectExtent l="0" t="2858" r="13653" b="13652"/>
                <wp:wrapNone/>
                <wp:docPr id="983" name="Text Box 983"/>
                <wp:cNvGraphicFramePr/>
                <a:graphic xmlns:a="http://schemas.openxmlformats.org/drawingml/2006/main">
                  <a:graphicData uri="http://schemas.microsoft.com/office/word/2010/wordprocessingShape">
                    <wps:wsp>
                      <wps:cNvSpPr txBox="1"/>
                      <wps:spPr>
                        <a:xfrm rot="16200000">
                          <a:off x="0" y="0"/>
                          <a:ext cx="2955290" cy="255905"/>
                        </a:xfrm>
                        <a:prstGeom prst="rect">
                          <a:avLst/>
                        </a:prstGeom>
                        <a:solidFill>
                          <a:sysClr val="window" lastClr="FFFFFF"/>
                        </a:solidFill>
                        <a:ln w="6350">
                          <a:solidFill>
                            <a:schemeClr val="bg1"/>
                          </a:solidFill>
                        </a:ln>
                        <a:effectLst/>
                      </wps:spPr>
                      <wps:txbx>
                        <w:txbxContent>
                          <w:p w:rsidR="004F3EA9" w:rsidRPr="00954084" w:rsidRDefault="004F3EA9" w:rsidP="00610E16">
                            <w:pPr>
                              <w:spacing w:before="0"/>
                              <w:jc w:val="center"/>
                              <w:rPr>
                                <w:sz w:val="16"/>
                                <w:szCs w:val="16"/>
                              </w:rPr>
                            </w:pPr>
                            <w:r>
                              <w:rPr>
                                <w:sz w:val="16"/>
                                <w:szCs w:val="16"/>
                              </w:rPr>
                              <w:t>Power in 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154150" id="Text Box 983" o:spid="_x0000_s1043" type="#_x0000_t202" style="position:absolute;left:0;text-align:left;margin-left:-93.65pt;margin-top:129.85pt;width:232.7pt;height:20.15pt;rotation:-90;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" fillcolor="window" strokecolor="white [3212]" strokeweight=".5pt">
                <v:textbox>
                  <w:txbxContent>
                    <w:p w:rsidR="004F3EA9" w:rsidRPr="00954084" w:rsidRDefault="004F3EA9" w:rsidP="00610E16">
                      <w:pPr>
                        <w:spacing w:before="0"/>
                        <w:jc w:val="center"/>
                        <w:rPr>
                          <w:sz w:val="16"/>
                          <w:szCs w:val="16"/>
                        </w:rPr>
                      </w:pPr>
                      <w:r>
                        <w:rPr>
                          <w:sz w:val="16"/>
                          <w:szCs w:val="16"/>
                        </w:rPr>
                        <w:t>Power in dB</w:t>
                      </w:r>
                    </w:p>
                  </w:txbxContent>
                </v:textbox>
              </v:shape>
            </w:pict>
          </mc:Fallback>
        </mc:AlternateContent>
      </w:r>
      <w:r w:rsidRPr="00487029">
        <w:rPr>
          <w:noProof/>
          <w:lang w:eastAsia="zh-CN"/>
        </w:rPr>
        <w:drawing>
          <wp:inline distT="0" distB="0" distL="0" distR="0" wp14:anchorId="27F709FE" wp14:editId="4B470CA5">
            <wp:extent cx="5230368" cy="3419240"/>
            <wp:effectExtent l="0" t="0" r="8890" b="0"/>
            <wp:docPr id="10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cstate="print"/>
                    <a:srcRect/>
                    <a:stretch>
                      <a:fillRect/>
                    </a:stretch>
                  </pic:blipFill>
                  <pic:spPr bwMode="auto">
                    <a:xfrm>
                      <a:off x="0" y="0"/>
                      <a:ext cx="5230049" cy="3419031"/>
                    </a:xfrm>
                    <a:prstGeom prst="rect">
                      <a:avLst/>
                    </a:prstGeom>
                    <a:noFill/>
                    <a:ln w="9525">
                      <a:noFill/>
                      <a:miter lim="800000"/>
                      <a:headEnd/>
                      <a:tailEnd/>
                    </a:ln>
                  </pic:spPr>
                </pic:pic>
              </a:graphicData>
            </a:graphic>
          </wp:inline>
        </w:drawing>
      </w:r>
    </w:p>
    <w:p w:rsidR="00610E16" w:rsidRPr="00487029" w:rsidRDefault="00610E16" w:rsidP="00610E16">
      <w:r w:rsidRPr="00487029">
        <w:t>Assuming a circularly polarized downlink signal from the satellite meeting the e.i.r.p. mask in Figure A7-17, then the PFD in 100 kHz seen in an overhead pass by a ground terminal is shown as a violet curve in Figure A7-18. In this figure the signal power of a nearby ship (shown in yellow) is also presented as a benchmark reference. The green line represents the realization of an antenna on the satellite compliant with the e.i.r.p. mask.</w:t>
      </w:r>
    </w:p>
    <w:p w:rsidR="00610E16" w:rsidRPr="00487029" w:rsidRDefault="00610E16" w:rsidP="00AD3B9D">
      <w:pPr>
        <w:pStyle w:val="FigureNo"/>
      </w:pPr>
      <w:r w:rsidRPr="00487029">
        <w:t>Figure A7-18</w:t>
      </w:r>
    </w:p>
    <w:p w:rsidR="00610E16" w:rsidRPr="00AD3B9D" w:rsidRDefault="00610E16" w:rsidP="00AD3B9D">
      <w:pPr>
        <w:pStyle w:val="Figuretitle"/>
      </w:pPr>
      <w:r w:rsidRPr="00AD3B9D">
        <w:t>Receiver carrier input for a 0 dB gain antenna.</w:t>
      </w:r>
      <w:r w:rsidR="00AD3B9D">
        <w:br/>
      </w:r>
      <w:r w:rsidRPr="00AD3B9D">
        <w:t>Isoflux and compensated satellite transmitter antenna + nearby ship</w:t>
      </w:r>
    </w:p>
    <w:p w:rsidR="00610E16" w:rsidRPr="00487029" w:rsidRDefault="00610E16" w:rsidP="00AD3B9D">
      <w:pPr>
        <w:pStyle w:val="Figure"/>
        <w:rPr>
          <w:lang w:eastAsia="en-GB"/>
        </w:rPr>
      </w:pPr>
      <w:r w:rsidRPr="00487029">
        <w:rPr>
          <w:noProof/>
          <w:lang w:eastAsia="zh-CN"/>
        </w:rPr>
        <w:drawing>
          <wp:inline distT="0" distB="0" distL="0" distR="0" wp14:anchorId="7FBCF8B1" wp14:editId="0F9DADF1">
            <wp:extent cx="6232449" cy="2933395"/>
            <wp:effectExtent l="0" t="0" r="0" b="635"/>
            <wp:docPr id="1003" name="Picture 6" descr="C:\Users\Ghislain\Desktop\DESKTOP\AIS frequencies\RptESAVDES\FluxDensitiesOverheadPa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hislain\Desktop\DESKTOP\AIS frequencies\RptESAVDES\FluxDensitiesOverheadPass.bmp"/>
                    <pic:cNvPicPr>
                      <a:picLocks noChangeAspect="1" noChangeArrowheads="1"/>
                    </pic:cNvPicPr>
                  </pic:nvPicPr>
                  <pic:blipFill rotWithShape="1">
                    <a:blip r:embed="rId148" cstate="print"/>
                    <a:srcRect l="4204" r="2030" b="11002"/>
                    <a:stretch/>
                  </pic:blipFill>
                  <pic:spPr bwMode="auto">
                    <a:xfrm>
                      <a:off x="0" y="0"/>
                      <a:ext cx="6236408" cy="2935258"/>
                    </a:xfrm>
                    <a:prstGeom prst="rect">
                      <a:avLst/>
                    </a:prstGeom>
                    <a:noFill/>
                    <a:ln>
                      <a:noFill/>
                    </a:ln>
                    <a:extLst>
                      <a:ext uri="{53640926-AAD7-44D8-BBD7-CCE9431645EC}">
                        <a14:shadowObscured xmlns:a14="http://schemas.microsoft.com/office/drawing/2010/main"/>
                      </a:ext>
                    </a:extLst>
                  </pic:spPr>
                </pic:pic>
              </a:graphicData>
            </a:graphic>
          </wp:inline>
        </w:drawing>
      </w:r>
    </w:p>
    <w:p w:rsidR="00610E16" w:rsidRPr="00487029" w:rsidRDefault="00610E16" w:rsidP="00610E16">
      <w:pPr>
        <w:pStyle w:val="Heading3"/>
        <w:rPr>
          <w:rFonts w:eastAsia="Calibri"/>
        </w:rPr>
      </w:pPr>
      <w:r w:rsidRPr="00487029">
        <w:t>8.2.2</w:t>
      </w:r>
      <w:r w:rsidRPr="00487029">
        <w:tab/>
        <w:t>VHF data exchange satellite receiver characteristics</w:t>
      </w:r>
    </w:p>
    <w:p w:rsidR="00610E16" w:rsidRPr="00487029" w:rsidRDefault="00610E16" w:rsidP="00610E16">
      <w:r w:rsidRPr="00487029">
        <w:t>On the receiver side, the ship’s system temperature is considered to be between 630 K (noise figure of 3 dB and 2 dB of cable loss) and 1 500 K. Variations can occur, but it is not expected that the system temperature falls below roughly 900 K in a standard installation. The system temperature accounts for the noise source integrated in the antenna patterns. Some on board ‘industrial’ noise is yet to be added, but will be ignored for the remainder of the document.</w:t>
      </w:r>
    </w:p>
    <w:p w:rsidR="00610E16" w:rsidRPr="00487029" w:rsidRDefault="00732750" w:rsidP="00610E16">
      <w:pPr>
        <w:pStyle w:val="Heading3"/>
      </w:pPr>
      <w:r>
        <w:t>8.2.3</w:t>
      </w:r>
      <w:r>
        <w:tab/>
        <w:t>“Ideal”</w:t>
      </w:r>
      <w:r w:rsidR="00610E16" w:rsidRPr="00487029">
        <w:t xml:space="preserve"> receiving antenna </w:t>
      </w:r>
    </w:p>
    <w:p w:rsidR="00610E16" w:rsidRPr="00487029" w:rsidRDefault="00610E16" w:rsidP="00610E16">
      <w:r w:rsidRPr="00487029">
        <w:t>For the sake of completeness, the receiver antenna mask that would allow the received signal to be at constant power level at the receiver input is calculated and shown as a function of elevation angle in Figure A7-19.</w:t>
      </w:r>
    </w:p>
    <w:p w:rsidR="00610E16" w:rsidRPr="00487029" w:rsidRDefault="00610E16" w:rsidP="00AD3B9D">
      <w:pPr>
        <w:pStyle w:val="FigureNo"/>
      </w:pPr>
      <w:r w:rsidRPr="00487029">
        <w:t>Figure A7-19</w:t>
      </w:r>
    </w:p>
    <w:p w:rsidR="00610E16" w:rsidRPr="00487029" w:rsidRDefault="00732750" w:rsidP="00AD3B9D">
      <w:pPr>
        <w:pStyle w:val="Figuretitle"/>
      </w:pPr>
      <w:r>
        <w:t>“Ideal”</w:t>
      </w:r>
      <w:r w:rsidR="00610E16" w:rsidRPr="00487029">
        <w:t xml:space="preserve"> receiver antenna mask, zenith is 90°</w:t>
      </w:r>
    </w:p>
    <w:p w:rsidR="00610E16" w:rsidRPr="00487029" w:rsidRDefault="00610E16" w:rsidP="00AD3B9D">
      <w:pPr>
        <w:pStyle w:val="Figure"/>
      </w:pPr>
      <w:r w:rsidRPr="00487029">
        <w:rPr>
          <w:noProof/>
          <w:lang w:eastAsia="zh-CN"/>
        </w:rPr>
        <mc:AlternateContent>
          <mc:Choice Requires="wpg">
            <w:drawing>
              <wp:anchor distT="0" distB="0" distL="114300" distR="114300" simplePos="0" relativeHeight="251701248" behindDoc="0" locked="0" layoutInCell="1" allowOverlap="1" wp14:anchorId="2F26B1F8" wp14:editId="7A865281">
                <wp:simplePos x="0" y="0"/>
                <wp:positionH relativeFrom="column">
                  <wp:posOffset>149860</wp:posOffset>
                </wp:positionH>
                <wp:positionV relativeFrom="paragraph">
                  <wp:posOffset>20320</wp:posOffset>
                </wp:positionV>
                <wp:extent cx="5537200" cy="2663911"/>
                <wp:effectExtent l="0" t="0" r="6350" b="3175"/>
                <wp:wrapNone/>
                <wp:docPr id="10" name="Group 7"/>
                <wp:cNvGraphicFramePr/>
                <a:graphic xmlns:a="http://schemas.openxmlformats.org/drawingml/2006/main">
                  <a:graphicData uri="http://schemas.microsoft.com/office/word/2010/wordprocessingGroup">
                    <wpg:wgp>
                      <wpg:cNvGrpSpPr/>
                      <wpg:grpSpPr>
                        <a:xfrm>
                          <a:off x="0" y="0"/>
                          <a:ext cx="5537200" cy="2663911"/>
                          <a:chOff x="-171450" y="0"/>
                          <a:chExt cx="5537200" cy="2663911"/>
                        </a:xfrm>
                      </wpg:grpSpPr>
                      <wps:wsp>
                        <wps:cNvPr id="11" name="Text Box 4"/>
                        <wps:cNvSpPr txBox="1"/>
                        <wps:spPr>
                          <a:xfrm>
                            <a:off x="2028825" y="0"/>
                            <a:ext cx="1324800" cy="266400"/>
                          </a:xfrm>
                          <a:prstGeom prst="rect">
                            <a:avLst/>
                          </a:prstGeom>
                          <a:solidFill>
                            <a:sysClr val="window" lastClr="FFFFFF"/>
                          </a:solidFill>
                          <a:ln w="6350">
                            <a:noFill/>
                          </a:ln>
                          <a:effectLst/>
                        </wps:spPr>
                        <wps:txbx>
                          <w:txbxContent>
                            <w:p w:rsidR="004F3EA9" w:rsidRPr="006206BC" w:rsidRDefault="004F3EA9" w:rsidP="00610E16">
                              <w:pPr>
                                <w:spacing w:before="0"/>
                                <w:rPr>
                                  <w:sz w:val="22"/>
                                  <w:szCs w:val="22"/>
                                </w:rPr>
                              </w:pPr>
                              <w:r w:rsidRPr="006206BC">
                                <w:rPr>
                                  <w:sz w:val="22"/>
                                  <w:szCs w:val="22"/>
                                </w:rPr>
                                <w:t>Antenna gain dBi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 name="Group 6"/>
                        <wpg:cNvGrpSpPr/>
                        <wpg:grpSpPr>
                          <a:xfrm>
                            <a:off x="-171450" y="981075"/>
                            <a:ext cx="5537200" cy="1682836"/>
                            <a:chOff x="-171450" y="0"/>
                            <a:chExt cx="5537200" cy="1682836"/>
                          </a:xfrm>
                        </wpg:grpSpPr>
                        <wps:wsp>
                          <wps:cNvPr id="13" name="Text Box 899"/>
                          <wps:cNvSpPr txBox="1"/>
                          <wps:spPr>
                            <a:xfrm>
                              <a:off x="2774348" y="1438361"/>
                              <a:ext cx="1894205" cy="244475"/>
                            </a:xfrm>
                            <a:prstGeom prst="rect">
                              <a:avLst/>
                            </a:prstGeom>
                            <a:noFill/>
                            <a:ln w="6350">
                              <a:noFill/>
                            </a:ln>
                            <a:effectLst/>
                          </wps:spPr>
                          <wps:txbx>
                            <w:txbxContent>
                              <w:p w:rsidR="004F3EA9" w:rsidRPr="00137444" w:rsidRDefault="004F3EA9" w:rsidP="00610E16">
                                <w:pPr>
                                  <w:spacing w:before="0"/>
                                  <w:jc w:val="center"/>
                                  <w:rPr>
                                    <w:sz w:val="14"/>
                                    <w:szCs w:val="14"/>
                                  </w:rPr>
                                </w:pPr>
                                <w:r w:rsidRPr="00137444">
                                  <w:rPr>
                                    <w:sz w:val="14"/>
                                    <w:szCs w:val="14"/>
                                  </w:rPr>
                                  <w:t>Elevation in degrees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898"/>
                          <wps:cNvSpPr txBox="1"/>
                          <wps:spPr>
                            <a:xfrm rot="16200000">
                              <a:off x="-762602" y="591152"/>
                              <a:ext cx="1438210" cy="255905"/>
                            </a:xfrm>
                            <a:prstGeom prst="rect">
                              <a:avLst/>
                            </a:prstGeom>
                            <a:noFill/>
                            <a:ln w="6350">
                              <a:noFill/>
                            </a:ln>
                            <a:effectLst/>
                          </wps:spPr>
                          <wps:txbx>
                            <w:txbxContent>
                              <w:p w:rsidR="004F3EA9" w:rsidRPr="00137444" w:rsidRDefault="004F3EA9" w:rsidP="00610E16">
                                <w:pPr>
                                  <w:spacing w:before="0"/>
                                  <w:jc w:val="center"/>
                                  <w:rPr>
                                    <w:sz w:val="14"/>
                                    <w:szCs w:val="14"/>
                                  </w:rPr>
                                </w:pPr>
                                <w:r w:rsidRPr="00137444">
                                  <w:rPr>
                                    <w:sz w:val="14"/>
                                    <w:szCs w:val="14"/>
                                  </w:rPr>
                                  <w:t>Gain in dBi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5"/>
                          <wps:cNvSpPr txBox="1"/>
                          <wps:spPr>
                            <a:xfrm>
                              <a:off x="4628101" y="771721"/>
                              <a:ext cx="737649" cy="381600"/>
                            </a:xfrm>
                            <a:prstGeom prst="rect">
                              <a:avLst/>
                            </a:prstGeom>
                            <a:solidFill>
                              <a:sysClr val="window" lastClr="FFFFFF"/>
                            </a:solidFill>
                            <a:ln w="6350">
                              <a:noFill/>
                            </a:ln>
                            <a:effectLst/>
                          </wps:spPr>
                          <wps:txbx>
                            <w:txbxContent>
                              <w:p w:rsidR="004F3EA9" w:rsidRPr="00137444" w:rsidRDefault="004F3EA9" w:rsidP="00610E16">
                                <w:pPr>
                                  <w:spacing w:before="0"/>
                                  <w:ind w:left="-113" w:right="-113"/>
                                  <w:rPr>
                                    <w:sz w:val="14"/>
                                    <w:szCs w:val="14"/>
                                    <w:lang w:val="en-US"/>
                                  </w:rPr>
                                </w:pPr>
                                <w:r w:rsidRPr="00137444">
                                  <w:rPr>
                                    <w:sz w:val="14"/>
                                    <w:szCs w:val="14"/>
                                    <w:lang w:val="en-US"/>
                                  </w:rPr>
                                  <w:t xml:space="preserve">Antenna gain </w:t>
                                </w:r>
                                <w:r>
                                  <w:rPr>
                                    <w:sz w:val="14"/>
                                    <w:szCs w:val="14"/>
                                    <w:lang w:val="en-US"/>
                                  </w:rPr>
                                  <w:t xml:space="preserve">in </w:t>
                                </w:r>
                                <w:r w:rsidRPr="00137444">
                                  <w:rPr>
                                    <w:sz w:val="14"/>
                                    <w:szCs w:val="14"/>
                                    <w:lang w:val="en-US"/>
                                  </w:rPr>
                                  <w:t>dBi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F26B1F8" id="Group 7" o:spid="_x0000_s1044" style="position:absolute;left:0;text-align:left;margin-left:11.8pt;margin-top:1.6pt;width:436pt;height:209.75pt;z-index:251701248;mso-width-relative:margin;mso-height-relative:margin" coordorigin="-1714" coordsize="55372,26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">
                <v:shape id="Text Box 4" o:spid="_x0000_s1045" type="#_x0000_t202" style="position:absolute;left:20288;width:13248;height:2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K4cIA&#10;AADbAAAADwAAAGRycy9kb3ducmV2LnhtbERPTWvCQBC9C/6HZQRvdWMPUqKriFRUaLDGQq9Ddkxi&#10;s7Nhd2tSf323UPA2j/c5i1VvGnEj52vLCqaTBARxYXXNpYKP8/bpBYQPyBoby6TghzyslsPBAlNt&#10;Oz7RLQ+liCHsU1RQhdCmUvqiIoN+YlviyF2sMxgidKXUDrsYbhr5nCQzabDm2FBhS5uKiq/82yj4&#10;7PKdOx4O1/d2n92P9zx7o9dMqfGoX89BBOrDQ/zv3us4fwp/v8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morhwgAAANsAAAAPAAAAAAAAAAAAAAAAAJgCAABkcnMvZG93&#10;bnJldi54bWxQSwUGAAAAAAQABAD1AAAAhwMAAAAA&#10;" fillcolor="window" stroked="f" strokeweight=".5pt">
                  <v:textbox>
                    <w:txbxContent>
                      <w:p w:rsidR="004F3EA9" w:rsidRPr="006206BC" w:rsidRDefault="004F3EA9" w:rsidP="00610E16">
                        <w:pPr>
                          <w:spacing w:before="0"/>
                          <w:rPr>
                            <w:sz w:val="22"/>
                            <w:szCs w:val="22"/>
                          </w:rPr>
                        </w:pPr>
                        <w:r w:rsidRPr="006206BC">
                          <w:rPr>
                            <w:sz w:val="22"/>
                            <w:szCs w:val="22"/>
                          </w:rPr>
                          <w:t>Antenna gain dBi</w:t>
                        </w:r>
                      </w:p>
                    </w:txbxContent>
                  </v:textbox>
                </v:shape>
                <v:group id="Group 6" o:spid="_x0000_s1046" style="position:absolute;left:-1714;top:9810;width:55371;height:16829" coordorigin="-1714" coordsize="55372,16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Text Box 899" o:spid="_x0000_s1047" type="#_x0000_t202" style="position:absolute;left:27743;top:14383;width:18942;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4F3EA9" w:rsidRPr="00137444" w:rsidRDefault="004F3EA9" w:rsidP="00610E16">
                          <w:pPr>
                            <w:spacing w:before="0"/>
                            <w:jc w:val="center"/>
                            <w:rPr>
                              <w:sz w:val="14"/>
                              <w:szCs w:val="14"/>
                            </w:rPr>
                          </w:pPr>
                          <w:r w:rsidRPr="00137444">
                            <w:rPr>
                              <w:sz w:val="14"/>
                              <w:szCs w:val="14"/>
                            </w:rPr>
                            <w:t>Elevation in degrees</w:t>
                          </w:r>
                        </w:p>
                      </w:txbxContent>
                    </v:textbox>
                  </v:shape>
                  <v:shape id="Text Box 898" o:spid="_x0000_s1048" type="#_x0000_t202" style="position:absolute;left:-7626;top:5912;width:14382;height:255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02dcEA&#10;AADbAAAADwAAAGRycy9kb3ducmV2LnhtbERPTYvCMBC9L/gfwgjebKqIaDWKCKIePFiF3ePYzLZd&#10;m0lpotb99RtB2Ns83ufMl62pxJ0aV1pWMIhiEMSZ1SXnCs6nTX8CwnlkjZVlUvAkB8tF52OOibYP&#10;PtI99bkIIewSVFB4XydSuqwggy6yNXHgvm1j0AfY5FI3+AjhppLDOB5LgyWHhgJrWheUXdObUfBj&#10;3GU6+aXB52r7NMND+lXvt1apXrddzUB4av2/+O3e6TB/BK9fwg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9NnXBAAAA2wAAAA8AAAAAAAAAAAAAAAAAmAIAAGRycy9kb3du&#10;cmV2LnhtbFBLBQYAAAAABAAEAPUAAACGAwAAAAA=&#10;" filled="f" stroked="f" strokeweight=".5pt">
                    <v:textbox>
                      <w:txbxContent>
                        <w:p w:rsidR="004F3EA9" w:rsidRPr="00137444" w:rsidRDefault="004F3EA9" w:rsidP="00610E16">
                          <w:pPr>
                            <w:spacing w:before="0"/>
                            <w:jc w:val="center"/>
                            <w:rPr>
                              <w:sz w:val="14"/>
                              <w:szCs w:val="14"/>
                            </w:rPr>
                          </w:pPr>
                          <w:r w:rsidRPr="00137444">
                            <w:rPr>
                              <w:sz w:val="14"/>
                              <w:szCs w:val="14"/>
                            </w:rPr>
                            <w:t>Gain in dBi</w:t>
                          </w:r>
                        </w:p>
                      </w:txbxContent>
                    </v:textbox>
                  </v:shape>
                  <v:shape id="_x0000_s1049" type="#_x0000_t202" style="position:absolute;left:46281;top:7717;width:7376;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M4sMA&#10;AADbAAAADwAAAGRycy9kb3ducmV2LnhtbERP32vCMBB+H/g/hBP2NlMHG6MaRWRjCitqFXw9mrOt&#10;NpeSZLbzr18GA9/u4/t503lvGnEl52vLCsajBARxYXXNpYLD/uPpDYQPyBoby6TghzzMZ4OHKaba&#10;dryjax5KEUPYp6igCqFNpfRFRQb9yLbEkTtZZzBE6EqpHXYx3DTyOUlepcGaY0OFLS0rKi75t1Fw&#10;7PJPt1mvz9t2ld02tzz7ovdMqcdhv5iACNSHu/jfvdJx/gv8/R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GM4sMAAADbAAAADwAAAAAAAAAAAAAAAACYAgAAZHJzL2Rv&#10;d25yZXYueG1sUEsFBgAAAAAEAAQA9QAAAIgDAAAAAA==&#10;" fillcolor="window" stroked="f" strokeweight=".5pt">
                    <v:textbox>
                      <w:txbxContent>
                        <w:p w:rsidR="004F3EA9" w:rsidRPr="00137444" w:rsidRDefault="004F3EA9" w:rsidP="00610E16">
                          <w:pPr>
                            <w:spacing w:before="0"/>
                            <w:ind w:left="-113" w:right="-113"/>
                            <w:rPr>
                              <w:sz w:val="14"/>
                              <w:szCs w:val="14"/>
                              <w:lang w:val="en-US"/>
                            </w:rPr>
                          </w:pPr>
                          <w:r w:rsidRPr="00137444">
                            <w:rPr>
                              <w:sz w:val="14"/>
                              <w:szCs w:val="14"/>
                              <w:lang w:val="en-US"/>
                            </w:rPr>
                            <w:t xml:space="preserve">Antenna gain </w:t>
                          </w:r>
                          <w:r>
                            <w:rPr>
                              <w:sz w:val="14"/>
                              <w:szCs w:val="14"/>
                              <w:lang w:val="en-US"/>
                            </w:rPr>
                            <w:t xml:space="preserve">in </w:t>
                          </w:r>
                          <w:r w:rsidRPr="00137444">
                            <w:rPr>
                              <w:sz w:val="14"/>
                              <w:szCs w:val="14"/>
                              <w:lang w:val="en-US"/>
                            </w:rPr>
                            <w:t>dBi</w:t>
                          </w:r>
                        </w:p>
                      </w:txbxContent>
                    </v:textbox>
                  </v:shape>
                </v:group>
              </v:group>
            </w:pict>
          </mc:Fallback>
        </mc:AlternateContent>
      </w:r>
      <w:r w:rsidRPr="00487029">
        <w:rPr>
          <w:noProof/>
          <w:lang w:eastAsia="zh-CN"/>
        </w:rPr>
        <w:drawing>
          <wp:inline distT="0" distB="0" distL="0" distR="0" wp14:anchorId="0E180FC9" wp14:editId="4C223B4E">
            <wp:extent cx="5404904" cy="3533242"/>
            <wp:effectExtent l="0" t="0" r="571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srcRect/>
                    <a:stretch>
                      <a:fillRect/>
                    </a:stretch>
                  </pic:blipFill>
                  <pic:spPr bwMode="auto">
                    <a:xfrm>
                      <a:off x="0" y="0"/>
                      <a:ext cx="5409264" cy="3536092"/>
                    </a:xfrm>
                    <a:prstGeom prst="rect">
                      <a:avLst/>
                    </a:prstGeom>
                    <a:noFill/>
                    <a:ln w="9525">
                      <a:noFill/>
                      <a:miter lim="800000"/>
                      <a:headEnd/>
                      <a:tailEnd/>
                    </a:ln>
                  </pic:spPr>
                </pic:pic>
              </a:graphicData>
            </a:graphic>
          </wp:inline>
        </w:drawing>
      </w:r>
    </w:p>
    <w:p w:rsidR="00610E16" w:rsidRPr="00487029" w:rsidRDefault="00610E16" w:rsidP="00AD3B9D">
      <w:pPr>
        <w:pStyle w:val="FigureNo"/>
      </w:pPr>
      <w:r w:rsidRPr="00487029">
        <w:t>Figure A7-20</w:t>
      </w:r>
    </w:p>
    <w:p w:rsidR="00610E16" w:rsidRPr="00487029" w:rsidRDefault="00610E16" w:rsidP="004927A8">
      <w:pPr>
        <w:pStyle w:val="Figuretitle"/>
      </w:pPr>
      <w:r w:rsidRPr="00487029">
        <w:t>Received carrier power for a receiver with an</w:t>
      </w:r>
      <w:r w:rsidR="00732750">
        <w:t xml:space="preserve"> “</w:t>
      </w:r>
      <w:r w:rsidRPr="00487029">
        <w:t>ideal</w:t>
      </w:r>
      <w:r w:rsidR="00732750">
        <w:t>”</w:t>
      </w:r>
      <w:r w:rsidRPr="00487029">
        <w:t xml:space="preserve"> antenna</w:t>
      </w:r>
    </w:p>
    <w:p w:rsidR="00610E16" w:rsidRPr="00487029" w:rsidRDefault="004927A8" w:rsidP="004927A8">
      <w:pPr>
        <w:pStyle w:val="Figure"/>
      </w:pPr>
      <w:r w:rsidRPr="00487029">
        <w:rPr>
          <w:noProof/>
          <w:lang w:eastAsia="zh-CN"/>
        </w:rPr>
        <mc:AlternateContent>
          <mc:Choice Requires="wps">
            <w:drawing>
              <wp:anchor distT="0" distB="0" distL="114300" distR="114300" simplePos="0" relativeHeight="251689984" behindDoc="0" locked="0" layoutInCell="1" allowOverlap="1" wp14:anchorId="4383D32E" wp14:editId="33495165">
                <wp:simplePos x="0" y="0"/>
                <wp:positionH relativeFrom="column">
                  <wp:posOffset>1774380</wp:posOffset>
                </wp:positionH>
                <wp:positionV relativeFrom="paragraph">
                  <wp:posOffset>225742</wp:posOffset>
                </wp:positionV>
                <wp:extent cx="1894205" cy="241300"/>
                <wp:effectExtent l="0" t="0" r="10795" b="25400"/>
                <wp:wrapNone/>
                <wp:docPr id="986" name="Text Box 986"/>
                <wp:cNvGraphicFramePr/>
                <a:graphic xmlns:a="http://schemas.openxmlformats.org/drawingml/2006/main">
                  <a:graphicData uri="http://schemas.microsoft.com/office/word/2010/wordprocessingShape">
                    <wps:wsp>
                      <wps:cNvSpPr txBox="1"/>
                      <wps:spPr>
                        <a:xfrm>
                          <a:off x="0" y="0"/>
                          <a:ext cx="1894205" cy="241300"/>
                        </a:xfrm>
                        <a:prstGeom prst="rect">
                          <a:avLst/>
                        </a:prstGeom>
                        <a:solidFill>
                          <a:sysClr val="window" lastClr="FFFFFF"/>
                        </a:solidFill>
                        <a:ln w="6350">
                          <a:solidFill>
                            <a:schemeClr val="bg1"/>
                          </a:solidFill>
                        </a:ln>
                        <a:effectLst/>
                      </wps:spPr>
                      <wps:txbx>
                        <w:txbxContent>
                          <w:p w:rsidR="004F3EA9" w:rsidRPr="00954084" w:rsidRDefault="004F3EA9" w:rsidP="00610E16">
                            <w:pPr>
                              <w:spacing w:before="0"/>
                              <w:jc w:val="center"/>
                              <w:rPr>
                                <w:sz w:val="16"/>
                                <w:szCs w:val="16"/>
                              </w:rPr>
                            </w:pPr>
                            <w:r>
                              <w:rPr>
                                <w:sz w:val="16"/>
                                <w:szCs w:val="16"/>
                              </w:rPr>
                              <w:t>Elevation in degrees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3D32E" id="Text Box 986" o:spid="_x0000_s1050" type="#_x0000_t202" style="position:absolute;left:0;text-align:left;margin-left:139.7pt;margin-top:17.75pt;width:149.15pt;height:1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" fillcolor="window" strokecolor="white [3212]" strokeweight=".5pt">
                <v:textbox>
                  <w:txbxContent>
                    <w:p w:rsidR="004F3EA9" w:rsidRPr="00954084" w:rsidRDefault="004F3EA9" w:rsidP="00610E16">
                      <w:pPr>
                        <w:spacing w:before="0"/>
                        <w:jc w:val="center"/>
                        <w:rPr>
                          <w:sz w:val="16"/>
                          <w:szCs w:val="16"/>
                        </w:rPr>
                      </w:pPr>
                      <w:r>
                        <w:rPr>
                          <w:sz w:val="16"/>
                          <w:szCs w:val="16"/>
                        </w:rPr>
                        <w:t>Elevation in degrees</w:t>
                      </w:r>
                    </w:p>
                  </w:txbxContent>
                </v:textbox>
              </v:shape>
            </w:pict>
          </mc:Fallback>
        </mc:AlternateContent>
      </w:r>
      <w:r w:rsidR="00610E16" w:rsidRPr="00487029">
        <w:rPr>
          <w:noProof/>
          <w:lang w:eastAsia="zh-CN"/>
        </w:rPr>
        <mc:AlternateContent>
          <mc:Choice Requires="wps">
            <w:drawing>
              <wp:anchor distT="0" distB="0" distL="114300" distR="114300" simplePos="0" relativeHeight="251702272" behindDoc="0" locked="0" layoutInCell="1" allowOverlap="1" wp14:anchorId="521067A5" wp14:editId="5A64F50A">
                <wp:simplePos x="0" y="0"/>
                <wp:positionH relativeFrom="column">
                  <wp:posOffset>4306468</wp:posOffset>
                </wp:positionH>
                <wp:positionV relativeFrom="paragraph">
                  <wp:posOffset>1452087</wp:posOffset>
                </wp:positionV>
                <wp:extent cx="1186500" cy="352586"/>
                <wp:effectExtent l="0" t="0" r="0" b="95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500" cy="352586"/>
                        </a:xfrm>
                        <a:prstGeom prst="rect">
                          <a:avLst/>
                        </a:prstGeom>
                        <a:solidFill>
                          <a:srgbClr val="FFFFFF"/>
                        </a:solidFill>
                        <a:ln w="9525">
                          <a:noFill/>
                          <a:miter lim="800000"/>
                          <a:headEnd/>
                          <a:tailEnd/>
                        </a:ln>
                      </wps:spPr>
                      <wps:txbx>
                        <w:txbxContent>
                          <w:p w:rsidR="004F3EA9" w:rsidRPr="002523CE" w:rsidRDefault="004F3EA9" w:rsidP="00610E16">
                            <w:pPr>
                              <w:spacing w:before="0"/>
                              <w:rPr>
                                <w:sz w:val="10"/>
                                <w:szCs w:val="10"/>
                                <w:lang w:val="en-US"/>
                              </w:rPr>
                            </w:pPr>
                            <w:r w:rsidRPr="002523CE">
                              <w:rPr>
                                <w:sz w:val="10"/>
                                <w:szCs w:val="10"/>
                                <w:lang w:val="en-US"/>
                              </w:rPr>
                              <w:t>Carrier at Rx input (with antenna gain)</w:t>
                            </w:r>
                          </w:p>
                          <w:p w:rsidR="004F3EA9" w:rsidRPr="002523CE" w:rsidRDefault="004F3EA9" w:rsidP="00610E16">
                            <w:pPr>
                              <w:rPr>
                                <w:sz w:val="10"/>
                                <w:szCs w:val="10"/>
                                <w:lang w:val="fr-FR"/>
                              </w:rPr>
                            </w:pPr>
                            <w:r w:rsidRPr="002523CE">
                              <w:rPr>
                                <w:sz w:val="10"/>
                                <w:szCs w:val="10"/>
                                <w:lang w:val="fr-FR"/>
                              </w:rPr>
                              <w:t>Antenna gain dBi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067A5" id="Zone de texte 2" o:spid="_x0000_s1051" type="#_x0000_t202" style="position:absolute;left:0;text-align:left;margin-left:339.1pt;margin-top:114.35pt;width:93.45pt;height:2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" stroked="f">
                <v:textbox>
                  <w:txbxContent>
                    <w:p w:rsidR="004F3EA9" w:rsidRPr="002523CE" w:rsidRDefault="004F3EA9" w:rsidP="00610E16">
                      <w:pPr>
                        <w:spacing w:before="0"/>
                        <w:rPr>
                          <w:sz w:val="10"/>
                          <w:szCs w:val="10"/>
                          <w:lang w:val="en-US"/>
                        </w:rPr>
                      </w:pPr>
                      <w:r w:rsidRPr="002523CE">
                        <w:rPr>
                          <w:sz w:val="10"/>
                          <w:szCs w:val="10"/>
                          <w:lang w:val="en-US"/>
                        </w:rPr>
                        <w:t>Carrier at Rx input (with antenna gain)</w:t>
                      </w:r>
                    </w:p>
                    <w:p w:rsidR="004F3EA9" w:rsidRPr="002523CE" w:rsidRDefault="004F3EA9" w:rsidP="00610E16">
                      <w:pPr>
                        <w:rPr>
                          <w:sz w:val="10"/>
                          <w:szCs w:val="10"/>
                          <w:lang w:val="fr-FR"/>
                        </w:rPr>
                      </w:pPr>
                      <w:r w:rsidRPr="002523CE">
                        <w:rPr>
                          <w:sz w:val="10"/>
                          <w:szCs w:val="10"/>
                          <w:lang w:val="fr-FR"/>
                        </w:rPr>
                        <w:t>Antenna gain dBi</w:t>
                      </w:r>
                    </w:p>
                  </w:txbxContent>
                </v:textbox>
              </v:shape>
            </w:pict>
          </mc:Fallback>
        </mc:AlternateContent>
      </w:r>
      <w:r w:rsidR="00610E16" w:rsidRPr="00487029">
        <w:rPr>
          <w:noProof/>
          <w:lang w:eastAsia="zh-CN"/>
        </w:rPr>
        <mc:AlternateContent>
          <mc:Choice Requires="wps">
            <w:drawing>
              <wp:anchor distT="0" distB="0" distL="114300" distR="114300" simplePos="0" relativeHeight="251663360" behindDoc="0" locked="0" layoutInCell="1" allowOverlap="1" wp14:anchorId="091E044E" wp14:editId="5F97ECA4">
                <wp:simplePos x="0" y="0"/>
                <wp:positionH relativeFrom="column">
                  <wp:posOffset>4298873</wp:posOffset>
                </wp:positionH>
                <wp:positionV relativeFrom="paragraph">
                  <wp:posOffset>1562788</wp:posOffset>
                </wp:positionV>
                <wp:extent cx="2955290" cy="255905"/>
                <wp:effectExtent l="0" t="2858" r="13653" b="13652"/>
                <wp:wrapNone/>
                <wp:docPr id="987" name="Text Box 987"/>
                <wp:cNvGraphicFramePr/>
                <a:graphic xmlns:a="http://schemas.openxmlformats.org/drawingml/2006/main">
                  <a:graphicData uri="http://schemas.microsoft.com/office/word/2010/wordprocessingShape">
                    <wps:wsp>
                      <wps:cNvSpPr txBox="1"/>
                      <wps:spPr>
                        <a:xfrm rot="16200000">
                          <a:off x="0" y="0"/>
                          <a:ext cx="2955290" cy="255905"/>
                        </a:xfrm>
                        <a:prstGeom prst="rect">
                          <a:avLst/>
                        </a:prstGeom>
                        <a:solidFill>
                          <a:sysClr val="window" lastClr="FFFFFF"/>
                        </a:solidFill>
                        <a:ln w="6350">
                          <a:solidFill>
                            <a:schemeClr val="bg1"/>
                          </a:solidFill>
                        </a:ln>
                        <a:effectLst/>
                      </wps:spPr>
                      <wps:txbx>
                        <w:txbxContent>
                          <w:p w:rsidR="004F3EA9" w:rsidRPr="00954084" w:rsidRDefault="004F3EA9" w:rsidP="00610E16">
                            <w:pPr>
                              <w:spacing w:before="0"/>
                              <w:jc w:val="center"/>
                              <w:rPr>
                                <w:sz w:val="16"/>
                                <w:szCs w:val="16"/>
                              </w:rPr>
                            </w:pPr>
                            <w:r>
                              <w:rPr>
                                <w:sz w:val="16"/>
                                <w:szCs w:val="16"/>
                              </w:rPr>
                              <w:t>Gain in dBi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1E044E" id="Text Box 987" o:spid="_x0000_s1052" type="#_x0000_t202" style="position:absolute;left:0;text-align:left;margin-left:338.5pt;margin-top:123.05pt;width:232.7pt;height:20.15pt;rotation:-90;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" fillcolor="window" strokecolor="white [3212]" strokeweight=".5pt">
                <v:textbox>
                  <w:txbxContent>
                    <w:p w:rsidR="004F3EA9" w:rsidRPr="00954084" w:rsidRDefault="004F3EA9" w:rsidP="00610E16">
                      <w:pPr>
                        <w:spacing w:before="0"/>
                        <w:jc w:val="center"/>
                        <w:rPr>
                          <w:sz w:val="16"/>
                          <w:szCs w:val="16"/>
                        </w:rPr>
                      </w:pPr>
                      <w:r>
                        <w:rPr>
                          <w:sz w:val="16"/>
                          <w:szCs w:val="16"/>
                        </w:rPr>
                        <w:t>Gain in dBi</w:t>
                      </w:r>
                    </w:p>
                  </w:txbxContent>
                </v:textbox>
              </v:shape>
            </w:pict>
          </mc:Fallback>
        </mc:AlternateContent>
      </w:r>
      <w:r w:rsidR="00610E16" w:rsidRPr="00487029">
        <w:rPr>
          <w:noProof/>
          <w:lang w:eastAsia="zh-CN"/>
        </w:rPr>
        <mc:AlternateContent>
          <mc:Choice Requires="wps">
            <w:drawing>
              <wp:anchor distT="0" distB="0" distL="114300" distR="114300" simplePos="0" relativeHeight="251664384" behindDoc="0" locked="0" layoutInCell="1" allowOverlap="1" wp14:anchorId="625E3448" wp14:editId="53088CCA">
                <wp:simplePos x="0" y="0"/>
                <wp:positionH relativeFrom="column">
                  <wp:posOffset>-947929</wp:posOffset>
                </wp:positionH>
                <wp:positionV relativeFrom="paragraph">
                  <wp:posOffset>1576368</wp:posOffset>
                </wp:positionV>
                <wp:extent cx="2955290" cy="255905"/>
                <wp:effectExtent l="0" t="2858" r="13653" b="13652"/>
                <wp:wrapNone/>
                <wp:docPr id="988" name="Text Box 988"/>
                <wp:cNvGraphicFramePr/>
                <a:graphic xmlns:a="http://schemas.openxmlformats.org/drawingml/2006/main">
                  <a:graphicData uri="http://schemas.microsoft.com/office/word/2010/wordprocessingShape">
                    <wps:wsp>
                      <wps:cNvSpPr txBox="1"/>
                      <wps:spPr>
                        <a:xfrm rot="16200000">
                          <a:off x="0" y="0"/>
                          <a:ext cx="2955290" cy="255905"/>
                        </a:xfrm>
                        <a:prstGeom prst="rect">
                          <a:avLst/>
                        </a:prstGeom>
                        <a:solidFill>
                          <a:sysClr val="window" lastClr="FFFFFF"/>
                        </a:solidFill>
                        <a:ln w="6350">
                          <a:solidFill>
                            <a:schemeClr val="bg1"/>
                          </a:solidFill>
                        </a:ln>
                        <a:effectLst/>
                      </wps:spPr>
                      <wps:txbx>
                        <w:txbxContent>
                          <w:p w:rsidR="004F3EA9" w:rsidRPr="00954084" w:rsidRDefault="004F3EA9" w:rsidP="00610E16">
                            <w:pPr>
                              <w:spacing w:before="0"/>
                              <w:jc w:val="center"/>
                              <w:rPr>
                                <w:sz w:val="16"/>
                                <w:szCs w:val="16"/>
                              </w:rPr>
                            </w:pPr>
                            <w:r>
                              <w:rPr>
                                <w:sz w:val="16"/>
                                <w:szCs w:val="16"/>
                              </w:rPr>
                              <w:t>Signal level in dBm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5E3448" id="Text Box 988" o:spid="_x0000_s1053" type="#_x0000_t202" style="position:absolute;left:0;text-align:left;margin-left:-74.65pt;margin-top:124.1pt;width:232.7pt;height:20.15pt;rotation:-90;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" fillcolor="window" strokecolor="white [3212]" strokeweight=".5pt">
                <v:textbox>
                  <w:txbxContent>
                    <w:p w:rsidR="004F3EA9" w:rsidRPr="00954084" w:rsidRDefault="004F3EA9" w:rsidP="00610E16">
                      <w:pPr>
                        <w:spacing w:before="0"/>
                        <w:jc w:val="center"/>
                        <w:rPr>
                          <w:sz w:val="16"/>
                          <w:szCs w:val="16"/>
                        </w:rPr>
                      </w:pPr>
                      <w:r>
                        <w:rPr>
                          <w:sz w:val="16"/>
                          <w:szCs w:val="16"/>
                        </w:rPr>
                        <w:t>Signal level in dBm</w:t>
                      </w:r>
                    </w:p>
                  </w:txbxContent>
                </v:textbox>
              </v:shape>
            </w:pict>
          </mc:Fallback>
        </mc:AlternateContent>
      </w:r>
      <w:r w:rsidR="00610E16" w:rsidRPr="00487029">
        <w:rPr>
          <w:noProof/>
          <w:lang w:eastAsia="zh-CN"/>
        </w:rPr>
        <w:drawing>
          <wp:inline distT="0" distB="0" distL="0" distR="0" wp14:anchorId="0A0E0B09" wp14:editId="57CA1017">
            <wp:extent cx="4940085" cy="3241083"/>
            <wp:effectExtent l="0" t="0" r="0" b="0"/>
            <wp:docPr id="1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cstate="print"/>
                    <a:srcRect/>
                    <a:stretch>
                      <a:fillRect/>
                    </a:stretch>
                  </pic:blipFill>
                  <pic:spPr bwMode="auto">
                    <a:xfrm>
                      <a:off x="0" y="0"/>
                      <a:ext cx="4947183" cy="3245740"/>
                    </a:xfrm>
                    <a:prstGeom prst="rect">
                      <a:avLst/>
                    </a:prstGeom>
                    <a:noFill/>
                    <a:ln w="9525">
                      <a:noFill/>
                      <a:miter lim="800000"/>
                      <a:headEnd/>
                      <a:tailEnd/>
                    </a:ln>
                  </pic:spPr>
                </pic:pic>
              </a:graphicData>
            </a:graphic>
          </wp:inline>
        </w:drawing>
      </w:r>
    </w:p>
    <w:p w:rsidR="00610E16" w:rsidRPr="00487029" w:rsidRDefault="00610E16" w:rsidP="00610E16">
      <w:r w:rsidRPr="00487029">
        <w:t xml:space="preserve">Figure A7-20 shows the received signal power in dBm at the input of a receiver with the “ideal” receiving antenna as a function of elevation. The link analysis is computed using professional commercial software tools for satellite communications that account for the signal propagation impairments. </w:t>
      </w:r>
    </w:p>
    <w:p w:rsidR="00610E16" w:rsidRPr="00487029" w:rsidRDefault="00610E16" w:rsidP="004927A8">
      <w:r w:rsidRPr="00487029">
        <w:t>The software tool however, does not account for possible loss of power strength at very low elevation (&lt;</w:t>
      </w:r>
      <w:r w:rsidR="004927A8" w:rsidRPr="004927A8">
        <w:t> </w:t>
      </w:r>
      <w:r w:rsidRPr="00487029">
        <w:t xml:space="preserve">1°). The power loss could be as high as 6 dB due to reflecting surface of seawater, mainly in circular or horizontal polarizations. It is worth noting that the signal power at the receiver input is around </w:t>
      </w:r>
      <w:r w:rsidR="004927A8" w:rsidRPr="004927A8">
        <w:t>−</w:t>
      </w:r>
      <w:r w:rsidRPr="00487029">
        <w:t xml:space="preserve">101 dBm, and this is 3 dB lower than the Recommendation </w:t>
      </w:r>
      <w:hyperlink r:id="rId150" w:history="1">
        <w:r w:rsidRPr="004927A8">
          <w:rPr>
            <w:rStyle w:val="Hyperlink"/>
          </w:rPr>
          <w:t>ITU-R M.1842</w:t>
        </w:r>
      </w:hyperlink>
      <w:r w:rsidRPr="00487029">
        <w:t xml:space="preserve"> recommended sensitivity for 16-QAM for ship stations.</w:t>
      </w:r>
    </w:p>
    <w:p w:rsidR="00610E16" w:rsidRPr="00487029" w:rsidRDefault="00610E16" w:rsidP="004927A8">
      <w:pPr>
        <w:pStyle w:val="FigureNo"/>
      </w:pPr>
      <w:r w:rsidRPr="00487029">
        <w:t>FIgure A7-21</w:t>
      </w:r>
    </w:p>
    <w:p w:rsidR="00610E16" w:rsidRPr="00487029" w:rsidRDefault="00610E16" w:rsidP="004927A8">
      <w:pPr>
        <w:pStyle w:val="Figuretitle"/>
      </w:pPr>
      <w:r w:rsidRPr="004927A8">
        <w:rPr>
          <w:i/>
          <w:iCs/>
        </w:rPr>
        <w:t>E</w:t>
      </w:r>
      <w:r w:rsidRPr="004927A8">
        <w:rPr>
          <w:i/>
          <w:iCs/>
          <w:vertAlign w:val="subscript"/>
        </w:rPr>
        <w:t>b</w:t>
      </w:r>
      <w:r w:rsidRPr="00487029">
        <w:t>/</w:t>
      </w:r>
      <w:r w:rsidRPr="004927A8">
        <w:rPr>
          <w:i/>
          <w:iCs/>
        </w:rPr>
        <w:t>N</w:t>
      </w:r>
      <w:r w:rsidRPr="00487029">
        <w:rPr>
          <w:vertAlign w:val="subscript"/>
        </w:rPr>
        <w:t>0</w:t>
      </w:r>
      <w:r w:rsidRPr="00487029">
        <w:t xml:space="preserve"> compensated patterns for </w:t>
      </w:r>
      <w:r w:rsidR="00732750">
        <w:t>“</w:t>
      </w:r>
      <w:r w:rsidRPr="00487029">
        <w:t>ideal</w:t>
      </w:r>
      <w:r w:rsidR="00732750">
        <w:t>”</w:t>
      </w:r>
      <w:r w:rsidRPr="00487029">
        <w:t xml:space="preserve"> antenna</w:t>
      </w:r>
    </w:p>
    <w:p w:rsidR="00610E16" w:rsidRPr="004927A8" w:rsidRDefault="00610E16" w:rsidP="004927A8">
      <w:pPr>
        <w:pStyle w:val="Figure"/>
      </w:pPr>
      <w:r w:rsidRPr="004927A8">
        <w:rPr>
          <w:noProof/>
          <w:lang w:eastAsia="zh-CN"/>
        </w:rPr>
        <mc:AlternateContent>
          <mc:Choice Requires="wps">
            <w:drawing>
              <wp:anchor distT="0" distB="0" distL="114300" distR="114300" simplePos="0" relativeHeight="251691008" behindDoc="0" locked="0" layoutInCell="1" allowOverlap="1" wp14:anchorId="7DD8288E" wp14:editId="6898C67F">
                <wp:simplePos x="0" y="0"/>
                <wp:positionH relativeFrom="column">
                  <wp:posOffset>-584835</wp:posOffset>
                </wp:positionH>
                <wp:positionV relativeFrom="paragraph">
                  <wp:posOffset>1035355</wp:posOffset>
                </wp:positionV>
                <wp:extent cx="1462949" cy="255905"/>
                <wp:effectExtent l="0" t="6350" r="17145" b="17145"/>
                <wp:wrapNone/>
                <wp:docPr id="989" name="Text Box 989"/>
                <wp:cNvGraphicFramePr/>
                <a:graphic xmlns:a="http://schemas.openxmlformats.org/drawingml/2006/main">
                  <a:graphicData uri="http://schemas.microsoft.com/office/word/2010/wordprocessingShape">
                    <wps:wsp>
                      <wps:cNvSpPr txBox="1"/>
                      <wps:spPr>
                        <a:xfrm rot="16200000">
                          <a:off x="0" y="0"/>
                          <a:ext cx="1462949" cy="255905"/>
                        </a:xfrm>
                        <a:prstGeom prst="rect">
                          <a:avLst/>
                        </a:prstGeom>
                        <a:solidFill>
                          <a:sysClr val="window" lastClr="FFFFFF"/>
                        </a:solidFill>
                        <a:ln w="6350">
                          <a:solidFill>
                            <a:schemeClr val="bg1"/>
                          </a:solidFill>
                        </a:ln>
                        <a:effectLst/>
                      </wps:spPr>
                      <wps:txbx>
                        <w:txbxContent>
                          <w:p w:rsidR="004F3EA9" w:rsidRPr="00954084" w:rsidRDefault="004F3EA9" w:rsidP="00610E16">
                            <w:pPr>
                              <w:spacing w:before="0"/>
                              <w:jc w:val="center"/>
                              <w:rPr>
                                <w:sz w:val="16"/>
                                <w:szCs w:val="16"/>
                              </w:rPr>
                            </w:pPr>
                            <w:r w:rsidRPr="004927A8">
                              <w:rPr>
                                <w:i/>
                                <w:iCs/>
                                <w:sz w:val="16"/>
                                <w:szCs w:val="16"/>
                              </w:rPr>
                              <w:t>Eb</w:t>
                            </w:r>
                            <w:r>
                              <w:rPr>
                                <w:sz w:val="16"/>
                                <w:szCs w:val="16"/>
                              </w:rPr>
                              <w:t>/</w:t>
                            </w:r>
                            <w:r w:rsidRPr="004927A8">
                              <w:rPr>
                                <w:i/>
                                <w:iCs/>
                                <w:sz w:val="16"/>
                                <w:szCs w:val="16"/>
                              </w:rPr>
                              <w:t>N</w:t>
                            </w:r>
                            <w:r w:rsidRPr="00C61C89">
                              <w:rPr>
                                <w:sz w:val="16"/>
                                <w:szCs w:val="16"/>
                                <w:vertAlign w:val="subscript"/>
                              </w:rPr>
                              <w:t>0</w:t>
                            </w:r>
                            <w:r>
                              <w:rPr>
                                <w:sz w:val="16"/>
                                <w:szCs w:val="16"/>
                              </w:rPr>
                              <w:t xml:space="preserve"> in 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D8288E" id="Text Box 989" o:spid="_x0000_s1054" type="#_x0000_t202" style="position:absolute;left:0;text-align:left;margin-left:-46.05pt;margin-top:81.5pt;width:115.2pt;height:20.15pt;rotation:-90;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" fillcolor="window" strokecolor="white [3212]" strokeweight=".5pt">
                <v:textbox>
                  <w:txbxContent>
                    <w:p w:rsidR="004F3EA9" w:rsidRPr="00954084" w:rsidRDefault="004F3EA9" w:rsidP="00610E16">
                      <w:pPr>
                        <w:spacing w:before="0"/>
                        <w:jc w:val="center"/>
                        <w:rPr>
                          <w:sz w:val="16"/>
                          <w:szCs w:val="16"/>
                        </w:rPr>
                      </w:pPr>
                      <w:r w:rsidRPr="004927A8">
                        <w:rPr>
                          <w:i/>
                          <w:iCs/>
                          <w:sz w:val="16"/>
                          <w:szCs w:val="16"/>
                        </w:rPr>
                        <w:t>Eb</w:t>
                      </w:r>
                      <w:r>
                        <w:rPr>
                          <w:sz w:val="16"/>
                          <w:szCs w:val="16"/>
                        </w:rPr>
                        <w:t>/</w:t>
                      </w:r>
                      <w:r w:rsidRPr="004927A8">
                        <w:rPr>
                          <w:i/>
                          <w:iCs/>
                          <w:sz w:val="16"/>
                          <w:szCs w:val="16"/>
                        </w:rPr>
                        <w:t>N</w:t>
                      </w:r>
                      <w:r w:rsidRPr="00C61C89">
                        <w:rPr>
                          <w:sz w:val="16"/>
                          <w:szCs w:val="16"/>
                          <w:vertAlign w:val="subscript"/>
                        </w:rPr>
                        <w:t>0</w:t>
                      </w:r>
                      <w:r>
                        <w:rPr>
                          <w:sz w:val="16"/>
                          <w:szCs w:val="16"/>
                        </w:rPr>
                        <w:t xml:space="preserve"> in dB</w:t>
                      </w:r>
                    </w:p>
                  </w:txbxContent>
                </v:textbox>
              </v:shape>
            </w:pict>
          </mc:Fallback>
        </mc:AlternateContent>
      </w:r>
      <w:r w:rsidRPr="004927A8">
        <w:rPr>
          <w:noProof/>
          <w:lang w:eastAsia="zh-CN"/>
        </w:rPr>
        <w:drawing>
          <wp:inline distT="0" distB="0" distL="0" distR="0" wp14:anchorId="4803DA2A" wp14:editId="56D569E7">
            <wp:extent cx="5719313" cy="2838202"/>
            <wp:effectExtent l="0" t="0" r="0" b="635"/>
            <wp:docPr id="1006" name="Picture 10" descr="C:\Users\Ghislain\Desktop\DESKTOP\AIS frequencies\RptESAVDES\EbN0-TxComp-RxCo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hislain\Desktop\DESKTOP\AIS frequencies\RptESAVDES\EbN0-TxComp-RxComp.bmp"/>
                    <pic:cNvPicPr>
                      <a:picLocks noChangeAspect="1" noChangeArrowheads="1"/>
                    </pic:cNvPicPr>
                  </pic:nvPicPr>
                  <pic:blipFill>
                    <a:blip r:embed="rId151" cstate="print"/>
                    <a:srcRect/>
                    <a:stretch>
                      <a:fillRect/>
                    </a:stretch>
                  </pic:blipFill>
                  <pic:spPr bwMode="auto">
                    <a:xfrm>
                      <a:off x="0" y="0"/>
                      <a:ext cx="5727376" cy="2842203"/>
                    </a:xfrm>
                    <a:prstGeom prst="rect">
                      <a:avLst/>
                    </a:prstGeom>
                    <a:noFill/>
                    <a:ln w="9525">
                      <a:noFill/>
                      <a:miter lim="800000"/>
                      <a:headEnd/>
                      <a:tailEnd/>
                    </a:ln>
                  </pic:spPr>
                </pic:pic>
              </a:graphicData>
            </a:graphic>
          </wp:inline>
        </w:drawing>
      </w:r>
    </w:p>
    <w:p w:rsidR="00610E16" w:rsidRPr="00487029" w:rsidRDefault="00610E16" w:rsidP="00610E16">
      <w:r w:rsidRPr="00487029">
        <w:t xml:space="preserve">Figure A7-21 shows the corresponding </w:t>
      </w:r>
      <w:r w:rsidRPr="004927A8">
        <w:rPr>
          <w:i/>
          <w:iCs/>
        </w:rPr>
        <w:t>E</w:t>
      </w:r>
      <w:r w:rsidRPr="004927A8">
        <w:rPr>
          <w:i/>
          <w:iCs/>
          <w:vertAlign w:val="subscript"/>
        </w:rPr>
        <w:t>b</w:t>
      </w:r>
      <w:r w:rsidRPr="00487029">
        <w:t>/</w:t>
      </w:r>
      <w:r w:rsidRPr="004927A8">
        <w:rPr>
          <w:i/>
          <w:iCs/>
        </w:rPr>
        <w:t>N</w:t>
      </w:r>
      <w:r w:rsidRPr="00487029">
        <w:rPr>
          <w:vertAlign w:val="subscript"/>
        </w:rPr>
        <w:t>0</w:t>
      </w:r>
      <w:r w:rsidRPr="00487029">
        <w:t xml:space="preserve"> observed for the 100 kHz carri</w:t>
      </w:r>
      <w:r w:rsidR="00732750">
        <w:t>er in an overhead pass for the “ideal”</w:t>
      </w:r>
      <w:r w:rsidRPr="00487029">
        <w:t xml:space="preserve"> antenna. </w:t>
      </w:r>
    </w:p>
    <w:p w:rsidR="00610E16" w:rsidRPr="00487029" w:rsidRDefault="00610E16" w:rsidP="00610E16">
      <w:pPr>
        <w:pStyle w:val="Heading3"/>
      </w:pPr>
      <w:r w:rsidRPr="00487029">
        <w:t>8.2.4</w:t>
      </w:r>
      <w:r w:rsidRPr="00487029">
        <w:tab/>
        <w:t xml:space="preserve">Realistic receiving antenna </w:t>
      </w:r>
    </w:p>
    <w:p w:rsidR="00610E16" w:rsidRPr="00487029" w:rsidRDefault="00610E16" w:rsidP="00610E16">
      <w:r w:rsidRPr="00487029">
        <w:t>Four different antennas are considered:</w:t>
      </w:r>
    </w:p>
    <w:p w:rsidR="00610E16" w:rsidRPr="00487029" w:rsidRDefault="00610E16" w:rsidP="004927A8">
      <w:pPr>
        <w:pStyle w:val="enumlev1"/>
      </w:pPr>
      <w:r w:rsidRPr="00487029">
        <w:t>−</w:t>
      </w:r>
      <w:r w:rsidRPr="00487029">
        <w:tab/>
        <w:t xml:space="preserve">The 0 dBd point in the Recommendation </w:t>
      </w:r>
      <w:hyperlink r:id="rId152" w:history="1">
        <w:r w:rsidRPr="004927A8">
          <w:rPr>
            <w:rStyle w:val="Hyperlink"/>
          </w:rPr>
          <w:t>ITU-R F.1336</w:t>
        </w:r>
      </w:hyperlink>
      <w:r w:rsidRPr="00487029">
        <w:t xml:space="preserve"> antenna pattern and ve</w:t>
      </w:r>
      <w:r w:rsidR="00141760">
        <w:t>rtical polarization (antenna 1)</w:t>
      </w:r>
    </w:p>
    <w:p w:rsidR="00610E16" w:rsidRPr="00487029" w:rsidRDefault="00610E16" w:rsidP="004927A8">
      <w:pPr>
        <w:pStyle w:val="enumlev1"/>
      </w:pPr>
      <w:r w:rsidRPr="00487029">
        <w:t>−</w:t>
      </w:r>
      <w:r w:rsidRPr="00487029">
        <w:tab/>
        <w:t>A 1.25 λ vertical antenna (commercially available antenna, computed pattern when mounted on the top of the bridge a 200 m long tanker), vertical polarization (anten</w:t>
      </w:r>
      <w:r w:rsidR="00141760">
        <w:t>na 2)</w:t>
      </w:r>
    </w:p>
    <w:p w:rsidR="00610E16" w:rsidRPr="00487029" w:rsidRDefault="00610E16" w:rsidP="004927A8">
      <w:pPr>
        <w:pStyle w:val="enumlev1"/>
      </w:pPr>
      <w:r w:rsidRPr="00487029">
        <w:t>−</w:t>
      </w:r>
      <w:r w:rsidRPr="00487029">
        <w:tab/>
        <w:t xml:space="preserve">A satellite dedicated Turnstile antenna, with right hand circular </w:t>
      </w:r>
      <w:r w:rsidR="00141760">
        <w:t>polarization (RHCP) (antenna 3)</w:t>
      </w:r>
    </w:p>
    <w:p w:rsidR="00610E16" w:rsidRPr="00487029" w:rsidRDefault="00610E16" w:rsidP="004927A8">
      <w:pPr>
        <w:pStyle w:val="enumlev1"/>
      </w:pPr>
      <w:r w:rsidRPr="00487029">
        <w:t>−</w:t>
      </w:r>
      <w:r w:rsidRPr="00487029">
        <w:tab/>
        <w:t>A hemispherical 0 dBi gain antenna, vertical polarization (antenna 4).</w:t>
      </w:r>
    </w:p>
    <w:p w:rsidR="00610E16" w:rsidRPr="00487029" w:rsidRDefault="00610E16" w:rsidP="00610E16">
      <w:r w:rsidRPr="00487029">
        <w:t>Using professional software tools for satellite communications, simulations have been carried out to determine the carrier power level at the receiver input and to determine the E</w:t>
      </w:r>
      <w:r w:rsidRPr="00487029">
        <w:rPr>
          <w:vertAlign w:val="subscript"/>
        </w:rPr>
        <w:t>b</w:t>
      </w:r>
      <w:r w:rsidRPr="00487029">
        <w:t>/N</w:t>
      </w:r>
      <w:r w:rsidRPr="00487029">
        <w:rPr>
          <w:vertAlign w:val="subscript"/>
        </w:rPr>
        <w:t>0</w:t>
      </w:r>
      <w:r w:rsidRPr="00487029">
        <w:t xml:space="preserve"> in the following cases:</w:t>
      </w:r>
    </w:p>
    <w:p w:rsidR="00610E16" w:rsidRPr="00487029" w:rsidRDefault="00610E16" w:rsidP="004927A8">
      <w:pPr>
        <w:pStyle w:val="enumlev1"/>
      </w:pPr>
      <w:r w:rsidRPr="00487029">
        <w:t>−</w:t>
      </w:r>
      <w:r w:rsidR="00141760">
        <w:tab/>
        <w:t>Overhead pass</w:t>
      </w:r>
    </w:p>
    <w:p w:rsidR="00610E16" w:rsidRPr="00487029" w:rsidRDefault="00610E16" w:rsidP="004927A8">
      <w:pPr>
        <w:pStyle w:val="enumlev1"/>
      </w:pPr>
      <w:r w:rsidRPr="00487029">
        <w:t>−</w:t>
      </w:r>
      <w:r w:rsidR="00141760">
        <w:tab/>
        <w:t>Side pass</w:t>
      </w:r>
    </w:p>
    <w:p w:rsidR="00610E16" w:rsidRPr="00487029" w:rsidRDefault="00610E16" w:rsidP="004927A8">
      <w:pPr>
        <w:pStyle w:val="enumlev1"/>
      </w:pPr>
      <w:r w:rsidRPr="00487029">
        <w:t>−</w:t>
      </w:r>
      <w:r w:rsidRPr="00487029">
        <w:tab/>
        <w:t>Very low pass.</w:t>
      </w:r>
    </w:p>
    <w:p w:rsidR="00610E16" w:rsidRPr="00487029" w:rsidRDefault="00610E16" w:rsidP="00610E16">
      <w:r w:rsidRPr="00487029">
        <w:t>Results corresponding to each scenario are reported in the following sections.</w:t>
      </w:r>
    </w:p>
    <w:p w:rsidR="00610E16" w:rsidRPr="00487029" w:rsidRDefault="00610E16" w:rsidP="00610E16">
      <w:pPr>
        <w:pStyle w:val="Heading4"/>
      </w:pPr>
      <w:r w:rsidRPr="00487029">
        <w:t>8.2.4.1</w:t>
      </w:r>
      <w:r w:rsidRPr="00487029">
        <w:tab/>
        <w:t>Overhead satellite pass</w:t>
      </w:r>
    </w:p>
    <w:p w:rsidR="00610E16" w:rsidRPr="00487029" w:rsidRDefault="00610E16" w:rsidP="004927A8">
      <w:pPr>
        <w:pStyle w:val="FigureNo"/>
      </w:pPr>
      <w:r w:rsidRPr="00487029">
        <w:t>Figure A7-22</w:t>
      </w:r>
    </w:p>
    <w:p w:rsidR="00610E16" w:rsidRPr="00487029" w:rsidRDefault="00610E16" w:rsidP="004927A8">
      <w:pPr>
        <w:pStyle w:val="Figuretitle"/>
      </w:pPr>
      <w:r w:rsidRPr="00487029">
        <w:t>Overhead satellite pass, carrier level at receiver input</w:t>
      </w:r>
    </w:p>
    <w:p w:rsidR="00610E16" w:rsidRPr="00487029" w:rsidRDefault="00610E16" w:rsidP="004927A8">
      <w:pPr>
        <w:pStyle w:val="Figure"/>
      </w:pPr>
      <w:r w:rsidRPr="00487029">
        <w:rPr>
          <w:noProof/>
          <w:lang w:eastAsia="zh-CN"/>
        </w:rPr>
        <mc:AlternateContent>
          <mc:Choice Requires="wps">
            <w:drawing>
              <wp:anchor distT="0" distB="0" distL="114300" distR="114300" simplePos="0" relativeHeight="251692032" behindDoc="0" locked="0" layoutInCell="1" allowOverlap="1" wp14:anchorId="544CAB4B" wp14:editId="1C543710">
                <wp:simplePos x="0" y="0"/>
                <wp:positionH relativeFrom="column">
                  <wp:posOffset>3420313</wp:posOffset>
                </wp:positionH>
                <wp:positionV relativeFrom="paragraph">
                  <wp:posOffset>2518689</wp:posOffset>
                </wp:positionV>
                <wp:extent cx="1741018" cy="438912"/>
                <wp:effectExtent l="0" t="0" r="12065" b="18415"/>
                <wp:wrapNone/>
                <wp:docPr id="990" name="Text Box 990"/>
                <wp:cNvGraphicFramePr/>
                <a:graphic xmlns:a="http://schemas.openxmlformats.org/drawingml/2006/main">
                  <a:graphicData uri="http://schemas.microsoft.com/office/word/2010/wordprocessingShape">
                    <wps:wsp>
                      <wps:cNvSpPr txBox="1"/>
                      <wps:spPr>
                        <a:xfrm>
                          <a:off x="0" y="0"/>
                          <a:ext cx="1741018" cy="438912"/>
                        </a:xfrm>
                        <a:prstGeom prst="rect">
                          <a:avLst/>
                        </a:prstGeom>
                        <a:solidFill>
                          <a:sysClr val="window" lastClr="FFFFFF"/>
                        </a:solidFill>
                        <a:ln w="6350">
                          <a:solidFill>
                            <a:schemeClr val="bg1"/>
                          </a:solidFill>
                        </a:ln>
                        <a:effectLst/>
                      </wps:spPr>
                      <wps:txbx>
                        <w:txbxContent>
                          <w:p w:rsidR="004F3EA9" w:rsidRDefault="004F3EA9" w:rsidP="00610E16">
                            <w:pPr>
                              <w:spacing w:before="0"/>
                              <w:rPr>
                                <w:sz w:val="12"/>
                                <w:szCs w:val="12"/>
                              </w:rPr>
                            </w:pPr>
                            <w:r>
                              <w:rPr>
                                <w:sz w:val="12"/>
                                <w:szCs w:val="12"/>
                              </w:rPr>
                              <w:t>Antenna 1</w:t>
                            </w:r>
                          </w:p>
                          <w:p w:rsidR="004F3EA9" w:rsidRDefault="004F3EA9" w:rsidP="00610E16">
                            <w:pPr>
                              <w:spacing w:before="0"/>
                              <w:rPr>
                                <w:sz w:val="12"/>
                                <w:szCs w:val="12"/>
                              </w:rPr>
                            </w:pPr>
                            <w:r>
                              <w:rPr>
                                <w:sz w:val="12"/>
                                <w:szCs w:val="12"/>
                              </w:rPr>
                              <w:t>Antenna 2</w:t>
                            </w:r>
                          </w:p>
                          <w:p w:rsidR="004F3EA9" w:rsidRDefault="004F3EA9" w:rsidP="00610E16">
                            <w:pPr>
                              <w:spacing w:before="0"/>
                              <w:rPr>
                                <w:sz w:val="12"/>
                                <w:szCs w:val="12"/>
                              </w:rPr>
                            </w:pPr>
                            <w:r>
                              <w:rPr>
                                <w:sz w:val="12"/>
                                <w:szCs w:val="12"/>
                              </w:rPr>
                              <w:t>Antenna 3</w:t>
                            </w:r>
                          </w:p>
                          <w:p w:rsidR="004F3EA9" w:rsidRPr="00334C31" w:rsidRDefault="004F3EA9" w:rsidP="00610E16">
                            <w:pPr>
                              <w:spacing w:before="0"/>
                              <w:rPr>
                                <w:sz w:val="12"/>
                                <w:szCs w:val="12"/>
                              </w:rPr>
                            </w:pPr>
                            <w:r>
                              <w:rPr>
                                <w:sz w:val="12"/>
                                <w:szCs w:val="12"/>
                              </w:rPr>
                              <w:t>Antenna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CAB4B" id="Text Box 990" o:spid="_x0000_s1055" type="#_x0000_t202" style="position:absolute;left:0;text-align:left;margin-left:269.3pt;margin-top:198.3pt;width:137.1pt;height:34.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" fillcolor="window" strokecolor="white [3212]" strokeweight=".5pt">
                <v:textbox>
                  <w:txbxContent>
                    <w:p w:rsidR="004F3EA9" w:rsidRDefault="004F3EA9" w:rsidP="00610E16">
                      <w:pPr>
                        <w:spacing w:before="0"/>
                        <w:rPr>
                          <w:sz w:val="12"/>
                          <w:szCs w:val="12"/>
                        </w:rPr>
                      </w:pPr>
                      <w:r>
                        <w:rPr>
                          <w:sz w:val="12"/>
                          <w:szCs w:val="12"/>
                        </w:rPr>
                        <w:t>Antenna 1</w:t>
                      </w:r>
                    </w:p>
                    <w:p w:rsidR="004F3EA9" w:rsidRDefault="004F3EA9" w:rsidP="00610E16">
                      <w:pPr>
                        <w:spacing w:before="0"/>
                        <w:rPr>
                          <w:sz w:val="12"/>
                          <w:szCs w:val="12"/>
                        </w:rPr>
                      </w:pPr>
                      <w:r>
                        <w:rPr>
                          <w:sz w:val="12"/>
                          <w:szCs w:val="12"/>
                        </w:rPr>
                        <w:t>Antenna 2</w:t>
                      </w:r>
                    </w:p>
                    <w:p w:rsidR="004F3EA9" w:rsidRDefault="004F3EA9" w:rsidP="00610E16">
                      <w:pPr>
                        <w:spacing w:before="0"/>
                        <w:rPr>
                          <w:sz w:val="12"/>
                          <w:szCs w:val="12"/>
                        </w:rPr>
                      </w:pPr>
                      <w:r>
                        <w:rPr>
                          <w:sz w:val="12"/>
                          <w:szCs w:val="12"/>
                        </w:rPr>
                        <w:t>Antenna 3</w:t>
                      </w:r>
                    </w:p>
                    <w:p w:rsidR="004F3EA9" w:rsidRPr="00334C31" w:rsidRDefault="004F3EA9" w:rsidP="00610E16">
                      <w:pPr>
                        <w:spacing w:before="0"/>
                        <w:rPr>
                          <w:sz w:val="12"/>
                          <w:szCs w:val="12"/>
                        </w:rPr>
                      </w:pPr>
                      <w:r>
                        <w:rPr>
                          <w:sz w:val="12"/>
                          <w:szCs w:val="12"/>
                        </w:rPr>
                        <w:t>Antenna 4</w:t>
                      </w:r>
                    </w:p>
                  </w:txbxContent>
                </v:textbox>
              </v:shape>
            </w:pict>
          </mc:Fallback>
        </mc:AlternateContent>
      </w:r>
      <w:r w:rsidRPr="00487029">
        <w:rPr>
          <w:noProof/>
          <w:lang w:eastAsia="zh-CN"/>
        </w:rPr>
        <w:drawing>
          <wp:inline distT="0" distB="0" distL="0" distR="0" wp14:anchorId="65D119FB" wp14:editId="21DEA2BA">
            <wp:extent cx="5837530" cy="2893958"/>
            <wp:effectExtent l="0" t="0" r="0" b="1905"/>
            <wp:docPr id="1007" name="Picture 2" descr="C:\Users\Ghislain\Desktop\DESKTOP\AIS frequencies\RptESAVDES\ExcerptExampleCarrier-4Antenn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hislain\Desktop\DESKTOP\AIS frequencies\RptESAVDES\ExcerptExampleCarrier-4Antennas.bmp"/>
                    <pic:cNvPicPr>
                      <a:picLocks noChangeAspect="1" noChangeArrowheads="1"/>
                    </pic:cNvPicPr>
                  </pic:nvPicPr>
                  <pic:blipFill rotWithShape="1">
                    <a:blip r:embed="rId153" cstate="print"/>
                    <a:srcRect l="7324" r="-6760"/>
                    <a:stretch/>
                  </pic:blipFill>
                  <pic:spPr bwMode="auto">
                    <a:xfrm>
                      <a:off x="0" y="0"/>
                      <a:ext cx="5836164" cy="2893281"/>
                    </a:xfrm>
                    <a:prstGeom prst="rect">
                      <a:avLst/>
                    </a:prstGeom>
                    <a:noFill/>
                    <a:ln w="9525">
                      <a:noFill/>
                      <a:miter lim="800000"/>
                      <a:headEnd/>
                      <a:tailEnd/>
                    </a:ln>
                  </pic:spPr>
                </pic:pic>
              </a:graphicData>
            </a:graphic>
          </wp:inline>
        </w:drawing>
      </w:r>
    </w:p>
    <w:p w:rsidR="00610E16" w:rsidRPr="004927A8" w:rsidRDefault="00610E16" w:rsidP="004927A8"/>
    <w:p w:rsidR="00610E16" w:rsidRPr="00487029" w:rsidRDefault="00610E16" w:rsidP="004927A8">
      <w:pPr>
        <w:pStyle w:val="FigureNo"/>
      </w:pPr>
      <w:r w:rsidRPr="00487029">
        <w:t>FIgure A7-23</w:t>
      </w:r>
    </w:p>
    <w:p w:rsidR="00610E16" w:rsidRPr="00487029" w:rsidRDefault="00610E16" w:rsidP="004927A8">
      <w:pPr>
        <w:pStyle w:val="Figuretitle"/>
      </w:pPr>
      <w:r w:rsidRPr="00487029">
        <w:t xml:space="preserve">Overhead satellite pass, </w:t>
      </w:r>
      <w:r w:rsidRPr="004927A8">
        <w:rPr>
          <w:i/>
          <w:iCs/>
        </w:rPr>
        <w:t>E</w:t>
      </w:r>
      <w:r w:rsidRPr="004927A8">
        <w:rPr>
          <w:i/>
          <w:iCs/>
          <w:vertAlign w:val="subscript"/>
        </w:rPr>
        <w:t>b</w:t>
      </w:r>
      <w:r w:rsidRPr="00487029">
        <w:t>/</w:t>
      </w:r>
      <w:r w:rsidRPr="004927A8">
        <w:rPr>
          <w:i/>
          <w:iCs/>
        </w:rPr>
        <w:t>N</w:t>
      </w:r>
      <w:r w:rsidRPr="00487029">
        <w:rPr>
          <w:vertAlign w:val="subscript"/>
        </w:rPr>
        <w:t>0</w:t>
      </w:r>
      <w:r w:rsidRPr="00487029">
        <w:t xml:space="preserve"> at demodulator input</w:t>
      </w:r>
    </w:p>
    <w:p w:rsidR="00610E16" w:rsidRPr="00487029" w:rsidRDefault="00610E16" w:rsidP="004927A8">
      <w:pPr>
        <w:pStyle w:val="Figure"/>
      </w:pPr>
      <w:r w:rsidRPr="00487029">
        <w:rPr>
          <w:noProof/>
          <w:lang w:eastAsia="zh-CN"/>
        </w:rPr>
        <mc:AlternateContent>
          <mc:Choice Requires="wps">
            <w:drawing>
              <wp:anchor distT="0" distB="0" distL="114300" distR="114300" simplePos="0" relativeHeight="251693056" behindDoc="0" locked="0" layoutInCell="1" allowOverlap="1" wp14:anchorId="75158CAA" wp14:editId="56C24074">
                <wp:simplePos x="0" y="0"/>
                <wp:positionH relativeFrom="column">
                  <wp:posOffset>3887470</wp:posOffset>
                </wp:positionH>
                <wp:positionV relativeFrom="paragraph">
                  <wp:posOffset>2613965</wp:posOffset>
                </wp:positionV>
                <wp:extent cx="1741018" cy="438912"/>
                <wp:effectExtent l="0" t="0" r="12065" b="18415"/>
                <wp:wrapNone/>
                <wp:docPr id="991" name="Text Box 991"/>
                <wp:cNvGraphicFramePr/>
                <a:graphic xmlns:a="http://schemas.openxmlformats.org/drawingml/2006/main">
                  <a:graphicData uri="http://schemas.microsoft.com/office/word/2010/wordprocessingShape">
                    <wps:wsp>
                      <wps:cNvSpPr txBox="1"/>
                      <wps:spPr>
                        <a:xfrm>
                          <a:off x="0" y="0"/>
                          <a:ext cx="1741018" cy="438912"/>
                        </a:xfrm>
                        <a:prstGeom prst="rect">
                          <a:avLst/>
                        </a:prstGeom>
                        <a:solidFill>
                          <a:sysClr val="window" lastClr="FFFFFF"/>
                        </a:solidFill>
                        <a:ln w="6350">
                          <a:solidFill>
                            <a:schemeClr val="bg1"/>
                          </a:solidFill>
                        </a:ln>
                        <a:effectLst/>
                      </wps:spPr>
                      <wps:txbx>
                        <w:txbxContent>
                          <w:p w:rsidR="004F3EA9" w:rsidRDefault="004F3EA9" w:rsidP="00610E16">
                            <w:pPr>
                              <w:spacing w:before="0"/>
                              <w:rPr>
                                <w:sz w:val="12"/>
                                <w:szCs w:val="12"/>
                              </w:rPr>
                            </w:pPr>
                            <w:r>
                              <w:rPr>
                                <w:sz w:val="12"/>
                                <w:szCs w:val="12"/>
                              </w:rPr>
                              <w:t>Antenna 1</w:t>
                            </w:r>
                          </w:p>
                          <w:p w:rsidR="004F3EA9" w:rsidRDefault="004F3EA9" w:rsidP="00610E16">
                            <w:pPr>
                              <w:spacing w:before="0"/>
                              <w:rPr>
                                <w:sz w:val="12"/>
                                <w:szCs w:val="12"/>
                              </w:rPr>
                            </w:pPr>
                            <w:r>
                              <w:rPr>
                                <w:sz w:val="12"/>
                                <w:szCs w:val="12"/>
                              </w:rPr>
                              <w:t>Antenna 2</w:t>
                            </w:r>
                          </w:p>
                          <w:p w:rsidR="004F3EA9" w:rsidRDefault="004F3EA9" w:rsidP="00610E16">
                            <w:pPr>
                              <w:spacing w:before="0"/>
                              <w:rPr>
                                <w:sz w:val="12"/>
                                <w:szCs w:val="12"/>
                              </w:rPr>
                            </w:pPr>
                            <w:r>
                              <w:rPr>
                                <w:sz w:val="12"/>
                                <w:szCs w:val="12"/>
                              </w:rPr>
                              <w:t>Antenna 3</w:t>
                            </w:r>
                          </w:p>
                          <w:p w:rsidR="004F3EA9" w:rsidRPr="00334C31" w:rsidRDefault="004F3EA9" w:rsidP="00610E16">
                            <w:pPr>
                              <w:spacing w:before="0"/>
                              <w:rPr>
                                <w:sz w:val="12"/>
                                <w:szCs w:val="12"/>
                              </w:rPr>
                            </w:pPr>
                            <w:r>
                              <w:rPr>
                                <w:sz w:val="12"/>
                                <w:szCs w:val="12"/>
                              </w:rPr>
                              <w:t>Antenna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58CAA" id="Text Box 991" o:spid="_x0000_s1056" type="#_x0000_t202" style="position:absolute;left:0;text-align:left;margin-left:306.1pt;margin-top:205.8pt;width:137.1pt;height:34.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" fillcolor="window" strokecolor="white [3212]" strokeweight=".5pt">
                <v:textbox>
                  <w:txbxContent>
                    <w:p w:rsidR="004F3EA9" w:rsidRDefault="004F3EA9" w:rsidP="00610E16">
                      <w:pPr>
                        <w:spacing w:before="0"/>
                        <w:rPr>
                          <w:sz w:val="12"/>
                          <w:szCs w:val="12"/>
                        </w:rPr>
                      </w:pPr>
                      <w:r>
                        <w:rPr>
                          <w:sz w:val="12"/>
                          <w:szCs w:val="12"/>
                        </w:rPr>
                        <w:t>Antenna 1</w:t>
                      </w:r>
                    </w:p>
                    <w:p w:rsidR="004F3EA9" w:rsidRDefault="004F3EA9" w:rsidP="00610E16">
                      <w:pPr>
                        <w:spacing w:before="0"/>
                        <w:rPr>
                          <w:sz w:val="12"/>
                          <w:szCs w:val="12"/>
                        </w:rPr>
                      </w:pPr>
                      <w:r>
                        <w:rPr>
                          <w:sz w:val="12"/>
                          <w:szCs w:val="12"/>
                        </w:rPr>
                        <w:t>Antenna 2</w:t>
                      </w:r>
                    </w:p>
                    <w:p w:rsidR="004F3EA9" w:rsidRDefault="004F3EA9" w:rsidP="00610E16">
                      <w:pPr>
                        <w:spacing w:before="0"/>
                        <w:rPr>
                          <w:sz w:val="12"/>
                          <w:szCs w:val="12"/>
                        </w:rPr>
                      </w:pPr>
                      <w:r>
                        <w:rPr>
                          <w:sz w:val="12"/>
                          <w:szCs w:val="12"/>
                        </w:rPr>
                        <w:t>Antenna 3</w:t>
                      </w:r>
                    </w:p>
                    <w:p w:rsidR="004F3EA9" w:rsidRPr="00334C31" w:rsidRDefault="004F3EA9" w:rsidP="00610E16">
                      <w:pPr>
                        <w:spacing w:before="0"/>
                        <w:rPr>
                          <w:sz w:val="12"/>
                          <w:szCs w:val="12"/>
                        </w:rPr>
                      </w:pPr>
                      <w:r>
                        <w:rPr>
                          <w:sz w:val="12"/>
                          <w:szCs w:val="12"/>
                        </w:rPr>
                        <w:t>Antenna 4</w:t>
                      </w:r>
                    </w:p>
                  </w:txbxContent>
                </v:textbox>
              </v:shape>
            </w:pict>
          </mc:Fallback>
        </mc:AlternateContent>
      </w:r>
      <w:r w:rsidRPr="00487029">
        <w:rPr>
          <w:noProof/>
          <w:lang w:eastAsia="zh-CN"/>
        </w:rPr>
        <w:drawing>
          <wp:inline distT="0" distB="0" distL="0" distR="0" wp14:anchorId="752F9527" wp14:editId="3D79F267">
            <wp:extent cx="5905500" cy="2927655"/>
            <wp:effectExtent l="0" t="0" r="0" b="6350"/>
            <wp:docPr id="1008" name="Picture 3" descr="C:\Users\Ghislain\Desktop\DESKTOP\AIS frequencies\RptESAVDES\ExcerptExampleEbN0-4Antenn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hislain\Desktop\DESKTOP\AIS frequencies\RptESAVDES\ExcerptExampleEbN0-4Antennas.bmp"/>
                    <pic:cNvPicPr>
                      <a:picLocks noChangeAspect="1" noChangeArrowheads="1"/>
                    </pic:cNvPicPr>
                  </pic:nvPicPr>
                  <pic:blipFill rotWithShape="1">
                    <a:blip r:embed="rId154" cstate="print"/>
                    <a:srcRect l="7692" r="-7692"/>
                    <a:stretch/>
                  </pic:blipFill>
                  <pic:spPr bwMode="auto">
                    <a:xfrm>
                      <a:off x="0" y="0"/>
                      <a:ext cx="5911704" cy="2930731"/>
                    </a:xfrm>
                    <a:prstGeom prst="rect">
                      <a:avLst/>
                    </a:prstGeom>
                    <a:noFill/>
                    <a:ln w="9525">
                      <a:noFill/>
                      <a:miter lim="800000"/>
                      <a:headEnd/>
                      <a:tailEnd/>
                    </a:ln>
                  </pic:spPr>
                </pic:pic>
              </a:graphicData>
            </a:graphic>
          </wp:inline>
        </w:drawing>
      </w:r>
    </w:p>
    <w:p w:rsidR="00610E16" w:rsidRPr="004927A8" w:rsidRDefault="00610E16" w:rsidP="004927A8">
      <w:r w:rsidRPr="00487029">
        <w:br w:type="page"/>
      </w:r>
    </w:p>
    <w:p w:rsidR="00610E16" w:rsidRPr="00487029" w:rsidRDefault="00610E16" w:rsidP="00610E16">
      <w:pPr>
        <w:pStyle w:val="Heading4"/>
      </w:pPr>
      <w:r w:rsidRPr="00487029">
        <w:t>8.2.4.2</w:t>
      </w:r>
      <w:r w:rsidRPr="00487029">
        <w:tab/>
        <w:t>Side satellite pass</w:t>
      </w:r>
    </w:p>
    <w:p w:rsidR="00610E16" w:rsidRPr="00487029" w:rsidRDefault="00610E16" w:rsidP="00610E16">
      <w:r w:rsidRPr="00487029">
        <w:t xml:space="preserve">Consider a 16° elevation pass, the signal power and corresponding signal quality measured in </w:t>
      </w:r>
      <w:r w:rsidRPr="004927A8">
        <w:rPr>
          <w:i/>
          <w:iCs/>
        </w:rPr>
        <w:t>E</w:t>
      </w:r>
      <w:r w:rsidRPr="004927A8">
        <w:rPr>
          <w:i/>
          <w:iCs/>
          <w:vertAlign w:val="subscript"/>
        </w:rPr>
        <w:t>b</w:t>
      </w:r>
      <w:r w:rsidRPr="00487029">
        <w:t>/</w:t>
      </w:r>
      <w:r w:rsidRPr="004927A8">
        <w:rPr>
          <w:i/>
          <w:iCs/>
        </w:rPr>
        <w:t>N</w:t>
      </w:r>
      <w:r w:rsidRPr="00487029">
        <w:rPr>
          <w:vertAlign w:val="subscript"/>
        </w:rPr>
        <w:t>0</w:t>
      </w:r>
      <w:r w:rsidRPr="00487029">
        <w:t xml:space="preserve"> are presented in the following figures. Due to the variation of the signal strength at the receiver over time (due to the change of elevation and distance), the signal may fall below the detection threshold. </w:t>
      </w:r>
    </w:p>
    <w:p w:rsidR="00610E16" w:rsidRPr="00487029" w:rsidRDefault="00610E16" w:rsidP="00610E16">
      <w:r w:rsidRPr="00487029">
        <w:t>The use of highly robust waveform (as a combination of modulation, coding and frame structure) can potentially improve the performance at the expense of reduced throughput.</w:t>
      </w:r>
    </w:p>
    <w:p w:rsidR="00610E16" w:rsidRPr="00487029" w:rsidRDefault="00610E16" w:rsidP="00610E16">
      <w:pPr>
        <w:pStyle w:val="FigureNo"/>
      </w:pPr>
      <w:r w:rsidRPr="00487029">
        <w:t>Figure A7-24</w:t>
      </w:r>
    </w:p>
    <w:p w:rsidR="004927A8" w:rsidRDefault="00610E16" w:rsidP="004927A8">
      <w:pPr>
        <w:pStyle w:val="Figuretitle"/>
      </w:pPr>
      <w:r w:rsidRPr="00487029">
        <w:t>Carrier level at receiver input, side satellite pass</w:t>
      </w:r>
    </w:p>
    <w:p w:rsidR="00610E16" w:rsidRDefault="00610E16" w:rsidP="004927A8">
      <w:pPr>
        <w:pStyle w:val="Figure"/>
      </w:pPr>
      <w:r w:rsidRPr="004927A8">
        <w:rPr>
          <w:noProof/>
          <w:lang w:eastAsia="zh-CN"/>
        </w:rPr>
        <w:drawing>
          <wp:inline distT="0" distB="0" distL="0" distR="0" wp14:anchorId="0A552F5D" wp14:editId="0106C361">
            <wp:extent cx="5713354" cy="2835077"/>
            <wp:effectExtent l="0" t="0" r="0" b="3810"/>
            <wp:docPr id="1009" name="Picture 6" descr="C:\Users\Ghislain\Desktop\DESKTOP\AIS frequencies\RptESAVDES\ExcerptExampleCarrier-4Antennas-SidePa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hislain\Desktop\DESKTOP\AIS frequencies\RptESAVDES\ExcerptExampleCarrier-4Antennas-SidePass.bmp"/>
                    <pic:cNvPicPr>
                      <a:picLocks noChangeAspect="1" noChangeArrowheads="1"/>
                    </pic:cNvPicPr>
                  </pic:nvPicPr>
                  <pic:blipFill rotWithShape="1">
                    <a:blip r:embed="rId155" cstate="print"/>
                    <a:srcRect l="6887" r="-6887"/>
                    <a:stretch/>
                  </pic:blipFill>
                  <pic:spPr bwMode="auto">
                    <a:xfrm>
                      <a:off x="0" y="0"/>
                      <a:ext cx="5713905" cy="2835350"/>
                    </a:xfrm>
                    <a:prstGeom prst="rect">
                      <a:avLst/>
                    </a:prstGeom>
                    <a:noFill/>
                    <a:ln w="9525">
                      <a:noFill/>
                      <a:miter lim="800000"/>
                      <a:headEnd/>
                      <a:tailEnd/>
                    </a:ln>
                  </pic:spPr>
                </pic:pic>
              </a:graphicData>
            </a:graphic>
          </wp:inline>
        </w:drawing>
      </w:r>
    </w:p>
    <w:p w:rsidR="004927A8" w:rsidRPr="004927A8" w:rsidRDefault="004927A8" w:rsidP="004927A8"/>
    <w:p w:rsidR="00610E16" w:rsidRPr="00487029" w:rsidRDefault="00610E16" w:rsidP="004927A8">
      <w:pPr>
        <w:pStyle w:val="FigureNo"/>
      </w:pPr>
      <w:r w:rsidRPr="00487029">
        <w:rPr>
          <w:noProof/>
          <w:lang w:eastAsia="zh-CN"/>
        </w:rPr>
        <mc:AlternateContent>
          <mc:Choice Requires="wps">
            <w:drawing>
              <wp:anchor distT="0" distB="0" distL="114300" distR="114300" simplePos="0" relativeHeight="251694080" behindDoc="0" locked="0" layoutInCell="1" allowOverlap="1" wp14:anchorId="7B820360" wp14:editId="45C88159">
                <wp:simplePos x="0" y="0"/>
                <wp:positionH relativeFrom="column">
                  <wp:posOffset>3607765</wp:posOffset>
                </wp:positionH>
                <wp:positionV relativeFrom="paragraph">
                  <wp:posOffset>2477770</wp:posOffset>
                </wp:positionV>
                <wp:extent cx="1740535" cy="438785"/>
                <wp:effectExtent l="0" t="0" r="12065" b="18415"/>
                <wp:wrapNone/>
                <wp:docPr id="992" name="Text Box 992"/>
                <wp:cNvGraphicFramePr/>
                <a:graphic xmlns:a="http://schemas.openxmlformats.org/drawingml/2006/main">
                  <a:graphicData uri="http://schemas.microsoft.com/office/word/2010/wordprocessingShape">
                    <wps:wsp>
                      <wps:cNvSpPr txBox="1"/>
                      <wps:spPr>
                        <a:xfrm>
                          <a:off x="0" y="0"/>
                          <a:ext cx="1740535" cy="438785"/>
                        </a:xfrm>
                        <a:prstGeom prst="rect">
                          <a:avLst/>
                        </a:prstGeom>
                        <a:solidFill>
                          <a:sysClr val="window" lastClr="FFFFFF"/>
                        </a:solidFill>
                        <a:ln w="6350">
                          <a:solidFill>
                            <a:schemeClr val="bg1"/>
                          </a:solidFill>
                        </a:ln>
                        <a:effectLst/>
                      </wps:spPr>
                      <wps:txbx>
                        <w:txbxContent>
                          <w:p w:rsidR="004F3EA9" w:rsidRDefault="004F3EA9" w:rsidP="00610E16">
                            <w:pPr>
                              <w:spacing w:before="0"/>
                              <w:rPr>
                                <w:sz w:val="12"/>
                                <w:szCs w:val="12"/>
                              </w:rPr>
                            </w:pPr>
                            <w:r>
                              <w:rPr>
                                <w:sz w:val="12"/>
                                <w:szCs w:val="12"/>
                              </w:rPr>
                              <w:t>Antenna 1</w:t>
                            </w:r>
                          </w:p>
                          <w:p w:rsidR="004F3EA9" w:rsidRDefault="004F3EA9" w:rsidP="00610E16">
                            <w:pPr>
                              <w:spacing w:before="0"/>
                              <w:rPr>
                                <w:sz w:val="12"/>
                                <w:szCs w:val="12"/>
                              </w:rPr>
                            </w:pPr>
                            <w:r>
                              <w:rPr>
                                <w:sz w:val="12"/>
                                <w:szCs w:val="12"/>
                              </w:rPr>
                              <w:t>Antenna 2</w:t>
                            </w:r>
                          </w:p>
                          <w:p w:rsidR="004F3EA9" w:rsidRDefault="004F3EA9" w:rsidP="00610E16">
                            <w:pPr>
                              <w:spacing w:before="0"/>
                              <w:rPr>
                                <w:sz w:val="12"/>
                                <w:szCs w:val="12"/>
                              </w:rPr>
                            </w:pPr>
                            <w:r>
                              <w:rPr>
                                <w:sz w:val="12"/>
                                <w:szCs w:val="12"/>
                              </w:rPr>
                              <w:t>Antenna 3</w:t>
                            </w:r>
                          </w:p>
                          <w:p w:rsidR="004F3EA9" w:rsidRPr="00334C31" w:rsidRDefault="004F3EA9" w:rsidP="00610E16">
                            <w:pPr>
                              <w:spacing w:before="0"/>
                              <w:rPr>
                                <w:sz w:val="12"/>
                                <w:szCs w:val="12"/>
                              </w:rPr>
                            </w:pPr>
                            <w:r>
                              <w:rPr>
                                <w:sz w:val="12"/>
                                <w:szCs w:val="12"/>
                              </w:rPr>
                              <w:t>Antenna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20360" id="Text Box 992" o:spid="_x0000_s1057" type="#_x0000_t202" style="position:absolute;left:0;text-align:left;margin-left:284.1pt;margin-top:195.1pt;width:137.05pt;height:34.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" fillcolor="window" strokecolor="white [3212]" strokeweight=".5pt">
                <v:textbox>
                  <w:txbxContent>
                    <w:p w:rsidR="004F3EA9" w:rsidRDefault="004F3EA9" w:rsidP="00610E16">
                      <w:pPr>
                        <w:spacing w:before="0"/>
                        <w:rPr>
                          <w:sz w:val="12"/>
                          <w:szCs w:val="12"/>
                        </w:rPr>
                      </w:pPr>
                      <w:r>
                        <w:rPr>
                          <w:sz w:val="12"/>
                          <w:szCs w:val="12"/>
                        </w:rPr>
                        <w:t>Antenna 1</w:t>
                      </w:r>
                    </w:p>
                    <w:p w:rsidR="004F3EA9" w:rsidRDefault="004F3EA9" w:rsidP="00610E16">
                      <w:pPr>
                        <w:spacing w:before="0"/>
                        <w:rPr>
                          <w:sz w:val="12"/>
                          <w:szCs w:val="12"/>
                        </w:rPr>
                      </w:pPr>
                      <w:r>
                        <w:rPr>
                          <w:sz w:val="12"/>
                          <w:szCs w:val="12"/>
                        </w:rPr>
                        <w:t>Antenna 2</w:t>
                      </w:r>
                    </w:p>
                    <w:p w:rsidR="004F3EA9" w:rsidRDefault="004F3EA9" w:rsidP="00610E16">
                      <w:pPr>
                        <w:spacing w:before="0"/>
                        <w:rPr>
                          <w:sz w:val="12"/>
                          <w:szCs w:val="12"/>
                        </w:rPr>
                      </w:pPr>
                      <w:r>
                        <w:rPr>
                          <w:sz w:val="12"/>
                          <w:szCs w:val="12"/>
                        </w:rPr>
                        <w:t>Antenna 3</w:t>
                      </w:r>
                    </w:p>
                    <w:p w:rsidR="004F3EA9" w:rsidRPr="00334C31" w:rsidRDefault="004F3EA9" w:rsidP="00610E16">
                      <w:pPr>
                        <w:spacing w:before="0"/>
                        <w:rPr>
                          <w:sz w:val="12"/>
                          <w:szCs w:val="12"/>
                        </w:rPr>
                      </w:pPr>
                      <w:r>
                        <w:rPr>
                          <w:sz w:val="12"/>
                          <w:szCs w:val="12"/>
                        </w:rPr>
                        <w:t>Antenna 4</w:t>
                      </w:r>
                    </w:p>
                  </w:txbxContent>
                </v:textbox>
              </v:shape>
            </w:pict>
          </mc:Fallback>
        </mc:AlternateContent>
      </w:r>
      <w:r w:rsidRPr="00487029">
        <w:t>Figure A7-25</w:t>
      </w:r>
    </w:p>
    <w:p w:rsidR="00610E16" w:rsidRPr="00487029" w:rsidRDefault="00610E16" w:rsidP="004927A8">
      <w:pPr>
        <w:pStyle w:val="Figuretitle"/>
      </w:pPr>
      <w:r w:rsidRPr="004927A8">
        <w:rPr>
          <w:i/>
          <w:iCs/>
        </w:rPr>
        <w:t>E</w:t>
      </w:r>
      <w:r w:rsidRPr="004927A8">
        <w:rPr>
          <w:i/>
          <w:iCs/>
          <w:vertAlign w:val="subscript"/>
        </w:rPr>
        <w:t>b</w:t>
      </w:r>
      <w:r w:rsidRPr="00487029">
        <w:t>/</w:t>
      </w:r>
      <w:r w:rsidRPr="004927A8">
        <w:rPr>
          <w:i/>
          <w:iCs/>
        </w:rPr>
        <w:t>N</w:t>
      </w:r>
      <w:r w:rsidRPr="00487029">
        <w:rPr>
          <w:vertAlign w:val="subscript"/>
        </w:rPr>
        <w:t>0</w:t>
      </w:r>
      <w:r w:rsidRPr="00487029">
        <w:t xml:space="preserve"> at demodulator input, side satellite pass</w:t>
      </w:r>
    </w:p>
    <w:p w:rsidR="00610E16" w:rsidRPr="00487029" w:rsidRDefault="00610E16" w:rsidP="004927A8">
      <w:pPr>
        <w:pStyle w:val="Figure"/>
      </w:pPr>
      <w:r w:rsidRPr="00487029">
        <w:rPr>
          <w:noProof/>
          <w:lang w:eastAsia="zh-CN"/>
        </w:rPr>
        <mc:AlternateContent>
          <mc:Choice Requires="wps">
            <w:drawing>
              <wp:anchor distT="0" distB="0" distL="114300" distR="114300" simplePos="0" relativeHeight="251695104" behindDoc="0" locked="0" layoutInCell="1" allowOverlap="1" wp14:anchorId="381701EF" wp14:editId="65B1F60E">
                <wp:simplePos x="0" y="0"/>
                <wp:positionH relativeFrom="column">
                  <wp:posOffset>4391025</wp:posOffset>
                </wp:positionH>
                <wp:positionV relativeFrom="paragraph">
                  <wp:posOffset>2713660</wp:posOffset>
                </wp:positionV>
                <wp:extent cx="1740535" cy="438785"/>
                <wp:effectExtent l="0" t="0" r="12065" b="18415"/>
                <wp:wrapNone/>
                <wp:docPr id="993" name="Text Box 993"/>
                <wp:cNvGraphicFramePr/>
                <a:graphic xmlns:a="http://schemas.openxmlformats.org/drawingml/2006/main">
                  <a:graphicData uri="http://schemas.microsoft.com/office/word/2010/wordprocessingShape">
                    <wps:wsp>
                      <wps:cNvSpPr txBox="1"/>
                      <wps:spPr>
                        <a:xfrm>
                          <a:off x="0" y="0"/>
                          <a:ext cx="1740535" cy="438785"/>
                        </a:xfrm>
                        <a:prstGeom prst="rect">
                          <a:avLst/>
                        </a:prstGeom>
                        <a:solidFill>
                          <a:sysClr val="window" lastClr="FFFFFF"/>
                        </a:solidFill>
                        <a:ln w="6350">
                          <a:solidFill>
                            <a:schemeClr val="bg1"/>
                          </a:solidFill>
                        </a:ln>
                        <a:effectLst/>
                      </wps:spPr>
                      <wps:txbx>
                        <w:txbxContent>
                          <w:p w:rsidR="004F3EA9" w:rsidRDefault="004F3EA9" w:rsidP="00610E16">
                            <w:pPr>
                              <w:spacing w:before="0"/>
                              <w:rPr>
                                <w:sz w:val="12"/>
                                <w:szCs w:val="12"/>
                              </w:rPr>
                            </w:pPr>
                            <w:r>
                              <w:rPr>
                                <w:sz w:val="12"/>
                                <w:szCs w:val="12"/>
                              </w:rPr>
                              <w:t>Antenna 1</w:t>
                            </w:r>
                          </w:p>
                          <w:p w:rsidR="004F3EA9" w:rsidRDefault="004F3EA9" w:rsidP="00610E16">
                            <w:pPr>
                              <w:spacing w:before="0"/>
                              <w:rPr>
                                <w:sz w:val="12"/>
                                <w:szCs w:val="12"/>
                              </w:rPr>
                            </w:pPr>
                            <w:r>
                              <w:rPr>
                                <w:sz w:val="12"/>
                                <w:szCs w:val="12"/>
                              </w:rPr>
                              <w:t>Antenna 2</w:t>
                            </w:r>
                          </w:p>
                          <w:p w:rsidR="004F3EA9" w:rsidRDefault="004F3EA9" w:rsidP="00610E16">
                            <w:pPr>
                              <w:spacing w:before="0"/>
                              <w:rPr>
                                <w:sz w:val="12"/>
                                <w:szCs w:val="12"/>
                              </w:rPr>
                            </w:pPr>
                            <w:r>
                              <w:rPr>
                                <w:sz w:val="12"/>
                                <w:szCs w:val="12"/>
                              </w:rPr>
                              <w:t>Antenna 3</w:t>
                            </w:r>
                          </w:p>
                          <w:p w:rsidR="004F3EA9" w:rsidRPr="00334C31" w:rsidRDefault="004F3EA9" w:rsidP="00610E16">
                            <w:pPr>
                              <w:spacing w:before="0"/>
                              <w:rPr>
                                <w:sz w:val="12"/>
                                <w:szCs w:val="12"/>
                              </w:rPr>
                            </w:pPr>
                            <w:r>
                              <w:rPr>
                                <w:sz w:val="12"/>
                                <w:szCs w:val="12"/>
                              </w:rPr>
                              <w:t>Antenna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701EF" id="Text Box 993" o:spid="_x0000_s1058" type="#_x0000_t202" style="position:absolute;left:0;text-align:left;margin-left:345.75pt;margin-top:213.65pt;width:137.05pt;height:34.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" fillcolor="window" strokecolor="white [3212]" strokeweight=".5pt">
                <v:textbox>
                  <w:txbxContent>
                    <w:p w:rsidR="004F3EA9" w:rsidRDefault="004F3EA9" w:rsidP="00610E16">
                      <w:pPr>
                        <w:spacing w:before="0"/>
                        <w:rPr>
                          <w:sz w:val="12"/>
                          <w:szCs w:val="12"/>
                        </w:rPr>
                      </w:pPr>
                      <w:r>
                        <w:rPr>
                          <w:sz w:val="12"/>
                          <w:szCs w:val="12"/>
                        </w:rPr>
                        <w:t>Antenna 1</w:t>
                      </w:r>
                    </w:p>
                    <w:p w:rsidR="004F3EA9" w:rsidRDefault="004F3EA9" w:rsidP="00610E16">
                      <w:pPr>
                        <w:spacing w:before="0"/>
                        <w:rPr>
                          <w:sz w:val="12"/>
                          <w:szCs w:val="12"/>
                        </w:rPr>
                      </w:pPr>
                      <w:r>
                        <w:rPr>
                          <w:sz w:val="12"/>
                          <w:szCs w:val="12"/>
                        </w:rPr>
                        <w:t>Antenna 2</w:t>
                      </w:r>
                    </w:p>
                    <w:p w:rsidR="004F3EA9" w:rsidRDefault="004F3EA9" w:rsidP="00610E16">
                      <w:pPr>
                        <w:spacing w:before="0"/>
                        <w:rPr>
                          <w:sz w:val="12"/>
                          <w:szCs w:val="12"/>
                        </w:rPr>
                      </w:pPr>
                      <w:r>
                        <w:rPr>
                          <w:sz w:val="12"/>
                          <w:szCs w:val="12"/>
                        </w:rPr>
                        <w:t>Antenna 3</w:t>
                      </w:r>
                    </w:p>
                    <w:p w:rsidR="004F3EA9" w:rsidRPr="00334C31" w:rsidRDefault="004F3EA9" w:rsidP="00610E16">
                      <w:pPr>
                        <w:spacing w:before="0"/>
                        <w:rPr>
                          <w:sz w:val="12"/>
                          <w:szCs w:val="12"/>
                        </w:rPr>
                      </w:pPr>
                      <w:r>
                        <w:rPr>
                          <w:sz w:val="12"/>
                          <w:szCs w:val="12"/>
                        </w:rPr>
                        <w:t>Antenna 4</w:t>
                      </w:r>
                    </w:p>
                  </w:txbxContent>
                </v:textbox>
              </v:shape>
            </w:pict>
          </mc:Fallback>
        </mc:AlternateContent>
      </w:r>
      <w:r w:rsidRPr="00487029">
        <w:rPr>
          <w:noProof/>
          <w:lang w:eastAsia="zh-CN"/>
        </w:rPr>
        <w:drawing>
          <wp:inline distT="0" distB="0" distL="0" distR="0" wp14:anchorId="773954D1" wp14:editId="6D77DF0B">
            <wp:extent cx="6198285" cy="3075709"/>
            <wp:effectExtent l="0" t="0" r="0" b="0"/>
            <wp:docPr id="1010" name="Picture 7" descr="C:\Users\Ghislain\Desktop\DESKTOP\AIS frequencies\RptESAVDES\ExcerptExampleEbN0-4Antennas-SidePa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hislain\Desktop\DESKTOP\AIS frequencies\RptESAVDES\ExcerptExampleEbN0-4Antennas-SidePass.bmp"/>
                    <pic:cNvPicPr>
                      <a:picLocks noChangeAspect="1" noChangeArrowheads="1"/>
                    </pic:cNvPicPr>
                  </pic:nvPicPr>
                  <pic:blipFill rotWithShape="1">
                    <a:blip r:embed="rId156" cstate="print"/>
                    <a:srcRect l="7292" r="-7292"/>
                    <a:stretch/>
                  </pic:blipFill>
                  <pic:spPr bwMode="auto">
                    <a:xfrm>
                      <a:off x="0" y="0"/>
                      <a:ext cx="6197943" cy="3075539"/>
                    </a:xfrm>
                    <a:prstGeom prst="rect">
                      <a:avLst/>
                    </a:prstGeom>
                    <a:noFill/>
                    <a:ln w="9525">
                      <a:noFill/>
                      <a:miter lim="800000"/>
                      <a:headEnd/>
                      <a:tailEnd/>
                    </a:ln>
                  </pic:spPr>
                </pic:pic>
              </a:graphicData>
            </a:graphic>
          </wp:inline>
        </w:drawing>
      </w:r>
    </w:p>
    <w:p w:rsidR="00610E16" w:rsidRPr="00487029" w:rsidRDefault="00610E16" w:rsidP="00610E16">
      <w:pPr>
        <w:pStyle w:val="Heading4"/>
      </w:pPr>
      <w:r w:rsidRPr="00487029">
        <w:t>8.2.4.3</w:t>
      </w:r>
      <w:r w:rsidRPr="00487029">
        <w:tab/>
        <w:t>Very low side satellite pass</w:t>
      </w:r>
    </w:p>
    <w:p w:rsidR="00610E16" w:rsidRPr="00487029" w:rsidRDefault="00610E16" w:rsidP="00610E16">
      <w:r w:rsidRPr="00487029">
        <w:t xml:space="preserve">Results for a very low side pass (below 5° elevation) are presented in figures below. </w:t>
      </w:r>
    </w:p>
    <w:p w:rsidR="00610E16" w:rsidRPr="00487029" w:rsidRDefault="00610E16" w:rsidP="004927A8">
      <w:pPr>
        <w:pStyle w:val="FigureNo"/>
      </w:pPr>
      <w:r w:rsidRPr="00487029">
        <w:t>Figure A7-26</w:t>
      </w:r>
    </w:p>
    <w:p w:rsidR="00610E16" w:rsidRPr="00487029" w:rsidRDefault="00610E16" w:rsidP="004927A8">
      <w:pPr>
        <w:pStyle w:val="Figuretitle"/>
      </w:pPr>
      <w:r w:rsidRPr="00487029">
        <w:t>Carrier input at receiver input, very low side satellite pass</w:t>
      </w:r>
    </w:p>
    <w:p w:rsidR="00610E16" w:rsidRPr="00487029" w:rsidRDefault="00610E16" w:rsidP="004927A8">
      <w:pPr>
        <w:pStyle w:val="Figure"/>
      </w:pPr>
      <w:r w:rsidRPr="00487029">
        <w:rPr>
          <w:noProof/>
          <w:lang w:eastAsia="zh-CN"/>
        </w:rPr>
        <mc:AlternateContent>
          <mc:Choice Requires="wps">
            <w:drawing>
              <wp:anchor distT="0" distB="0" distL="114300" distR="114300" simplePos="0" relativeHeight="251696128" behindDoc="0" locked="0" layoutInCell="1" allowOverlap="1" wp14:anchorId="2AB4926C" wp14:editId="6C620296">
                <wp:simplePos x="0" y="0"/>
                <wp:positionH relativeFrom="column">
                  <wp:posOffset>3650691</wp:posOffset>
                </wp:positionH>
                <wp:positionV relativeFrom="paragraph">
                  <wp:posOffset>2454174</wp:posOffset>
                </wp:positionV>
                <wp:extent cx="1740535" cy="438785"/>
                <wp:effectExtent l="0" t="0" r="12065" b="18415"/>
                <wp:wrapNone/>
                <wp:docPr id="994" name="Text Box 994"/>
                <wp:cNvGraphicFramePr/>
                <a:graphic xmlns:a="http://schemas.openxmlformats.org/drawingml/2006/main">
                  <a:graphicData uri="http://schemas.microsoft.com/office/word/2010/wordprocessingShape">
                    <wps:wsp>
                      <wps:cNvSpPr txBox="1"/>
                      <wps:spPr>
                        <a:xfrm>
                          <a:off x="0" y="0"/>
                          <a:ext cx="1740535" cy="438785"/>
                        </a:xfrm>
                        <a:prstGeom prst="rect">
                          <a:avLst/>
                        </a:prstGeom>
                        <a:solidFill>
                          <a:sysClr val="window" lastClr="FFFFFF"/>
                        </a:solidFill>
                        <a:ln w="6350">
                          <a:solidFill>
                            <a:schemeClr val="bg1"/>
                          </a:solidFill>
                        </a:ln>
                        <a:effectLst/>
                      </wps:spPr>
                      <wps:txbx>
                        <w:txbxContent>
                          <w:p w:rsidR="004F3EA9" w:rsidRDefault="004F3EA9" w:rsidP="00610E16">
                            <w:pPr>
                              <w:spacing w:before="0"/>
                              <w:rPr>
                                <w:sz w:val="12"/>
                                <w:szCs w:val="12"/>
                              </w:rPr>
                            </w:pPr>
                            <w:r>
                              <w:rPr>
                                <w:sz w:val="12"/>
                                <w:szCs w:val="12"/>
                              </w:rPr>
                              <w:t>Antenna 1</w:t>
                            </w:r>
                          </w:p>
                          <w:p w:rsidR="004F3EA9" w:rsidRDefault="004F3EA9" w:rsidP="00610E16">
                            <w:pPr>
                              <w:spacing w:before="0"/>
                              <w:rPr>
                                <w:sz w:val="12"/>
                                <w:szCs w:val="12"/>
                              </w:rPr>
                            </w:pPr>
                            <w:r>
                              <w:rPr>
                                <w:sz w:val="12"/>
                                <w:szCs w:val="12"/>
                              </w:rPr>
                              <w:t>Antenna 2</w:t>
                            </w:r>
                          </w:p>
                          <w:p w:rsidR="004F3EA9" w:rsidRDefault="004F3EA9" w:rsidP="00610E16">
                            <w:pPr>
                              <w:spacing w:before="0"/>
                              <w:rPr>
                                <w:sz w:val="12"/>
                                <w:szCs w:val="12"/>
                              </w:rPr>
                            </w:pPr>
                            <w:r>
                              <w:rPr>
                                <w:sz w:val="12"/>
                                <w:szCs w:val="12"/>
                              </w:rPr>
                              <w:t>Antenna 3</w:t>
                            </w:r>
                          </w:p>
                          <w:p w:rsidR="004F3EA9" w:rsidRPr="00334C31" w:rsidRDefault="004F3EA9" w:rsidP="00610E16">
                            <w:pPr>
                              <w:spacing w:before="0"/>
                              <w:rPr>
                                <w:sz w:val="12"/>
                                <w:szCs w:val="12"/>
                              </w:rPr>
                            </w:pPr>
                            <w:r>
                              <w:rPr>
                                <w:sz w:val="12"/>
                                <w:szCs w:val="12"/>
                              </w:rPr>
                              <w:t>Antenna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4926C" id="Text Box 994" o:spid="_x0000_s1059" type="#_x0000_t202" style="position:absolute;left:0;text-align:left;margin-left:287.45pt;margin-top:193.25pt;width:137.05pt;height:34.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" fillcolor="window" strokecolor="white [3212]" strokeweight=".5pt">
                <v:textbox>
                  <w:txbxContent>
                    <w:p w:rsidR="004F3EA9" w:rsidRDefault="004F3EA9" w:rsidP="00610E16">
                      <w:pPr>
                        <w:spacing w:before="0"/>
                        <w:rPr>
                          <w:sz w:val="12"/>
                          <w:szCs w:val="12"/>
                        </w:rPr>
                      </w:pPr>
                      <w:r>
                        <w:rPr>
                          <w:sz w:val="12"/>
                          <w:szCs w:val="12"/>
                        </w:rPr>
                        <w:t>Antenna 1</w:t>
                      </w:r>
                    </w:p>
                    <w:p w:rsidR="004F3EA9" w:rsidRDefault="004F3EA9" w:rsidP="00610E16">
                      <w:pPr>
                        <w:spacing w:before="0"/>
                        <w:rPr>
                          <w:sz w:val="12"/>
                          <w:szCs w:val="12"/>
                        </w:rPr>
                      </w:pPr>
                      <w:r>
                        <w:rPr>
                          <w:sz w:val="12"/>
                          <w:szCs w:val="12"/>
                        </w:rPr>
                        <w:t>Antenna 2</w:t>
                      </w:r>
                    </w:p>
                    <w:p w:rsidR="004F3EA9" w:rsidRDefault="004F3EA9" w:rsidP="00610E16">
                      <w:pPr>
                        <w:spacing w:before="0"/>
                        <w:rPr>
                          <w:sz w:val="12"/>
                          <w:szCs w:val="12"/>
                        </w:rPr>
                      </w:pPr>
                      <w:r>
                        <w:rPr>
                          <w:sz w:val="12"/>
                          <w:szCs w:val="12"/>
                        </w:rPr>
                        <w:t>Antenna 3</w:t>
                      </w:r>
                    </w:p>
                    <w:p w:rsidR="004F3EA9" w:rsidRPr="00334C31" w:rsidRDefault="004F3EA9" w:rsidP="00610E16">
                      <w:pPr>
                        <w:spacing w:before="0"/>
                        <w:rPr>
                          <w:sz w:val="12"/>
                          <w:szCs w:val="12"/>
                        </w:rPr>
                      </w:pPr>
                      <w:r>
                        <w:rPr>
                          <w:sz w:val="12"/>
                          <w:szCs w:val="12"/>
                        </w:rPr>
                        <w:t>Antenna 4</w:t>
                      </w:r>
                    </w:p>
                  </w:txbxContent>
                </v:textbox>
              </v:shape>
            </w:pict>
          </mc:Fallback>
        </mc:AlternateContent>
      </w:r>
      <w:r w:rsidRPr="00487029">
        <w:rPr>
          <w:noProof/>
          <w:lang w:eastAsia="zh-CN"/>
        </w:rPr>
        <w:drawing>
          <wp:inline distT="0" distB="0" distL="0" distR="0" wp14:anchorId="070A2E08" wp14:editId="2C948DFF">
            <wp:extent cx="5682343" cy="2819688"/>
            <wp:effectExtent l="0" t="0" r="0" b="0"/>
            <wp:docPr id="1011" name="Picture 8" descr="C:\Users\Ghislain\Desktop\DESKTOP\AIS frequencies\RptESAVDES\ExcerptExampleCarrier-4Antennas-LowSidePa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hislain\Desktop\DESKTOP\AIS frequencies\RptESAVDES\ExcerptExampleCarrier-4Antennas-LowSidePass.bmp"/>
                    <pic:cNvPicPr>
                      <a:picLocks noChangeAspect="1" noChangeArrowheads="1"/>
                    </pic:cNvPicPr>
                  </pic:nvPicPr>
                  <pic:blipFill rotWithShape="1">
                    <a:blip r:embed="rId157" cstate="print"/>
                    <a:srcRect l="6076" r="-6076"/>
                    <a:stretch/>
                  </pic:blipFill>
                  <pic:spPr bwMode="auto">
                    <a:xfrm>
                      <a:off x="0" y="0"/>
                      <a:ext cx="5682029" cy="2819532"/>
                    </a:xfrm>
                    <a:prstGeom prst="rect">
                      <a:avLst/>
                    </a:prstGeom>
                    <a:noFill/>
                    <a:ln w="9525">
                      <a:noFill/>
                      <a:miter lim="800000"/>
                      <a:headEnd/>
                      <a:tailEnd/>
                    </a:ln>
                  </pic:spPr>
                </pic:pic>
              </a:graphicData>
            </a:graphic>
          </wp:inline>
        </w:drawing>
      </w:r>
    </w:p>
    <w:p w:rsidR="00610E16" w:rsidRPr="004927A8" w:rsidRDefault="00610E16" w:rsidP="004927A8"/>
    <w:p w:rsidR="00610E16" w:rsidRPr="00487029" w:rsidRDefault="00610E16" w:rsidP="004927A8">
      <w:pPr>
        <w:pStyle w:val="FigureNo"/>
      </w:pPr>
      <w:r w:rsidRPr="00487029">
        <w:t xml:space="preserve">Figure A7-27 </w:t>
      </w:r>
    </w:p>
    <w:p w:rsidR="00610E16" w:rsidRPr="00487029" w:rsidRDefault="00610E16" w:rsidP="004927A8">
      <w:pPr>
        <w:pStyle w:val="Figuretitle"/>
      </w:pPr>
      <w:r w:rsidRPr="00487029">
        <w:t>E</w:t>
      </w:r>
      <w:r w:rsidRPr="00487029">
        <w:rPr>
          <w:vertAlign w:val="subscript"/>
        </w:rPr>
        <w:t>b</w:t>
      </w:r>
      <w:r w:rsidRPr="00487029">
        <w:t>/N</w:t>
      </w:r>
      <w:r w:rsidRPr="00487029">
        <w:rPr>
          <w:vertAlign w:val="subscript"/>
        </w:rPr>
        <w:t>0</w:t>
      </w:r>
      <w:r w:rsidRPr="00487029">
        <w:t xml:space="preserve"> at demodulator input, very low elevation side satellite pass.</w:t>
      </w:r>
    </w:p>
    <w:p w:rsidR="00610E16" w:rsidRPr="00487029" w:rsidRDefault="00610E16" w:rsidP="004927A8">
      <w:pPr>
        <w:pStyle w:val="Figure"/>
      </w:pPr>
      <w:r w:rsidRPr="00487029">
        <w:rPr>
          <w:noProof/>
          <w:lang w:eastAsia="zh-CN"/>
        </w:rPr>
        <mc:AlternateContent>
          <mc:Choice Requires="wps">
            <w:drawing>
              <wp:anchor distT="0" distB="0" distL="114300" distR="114300" simplePos="0" relativeHeight="251697152" behindDoc="0" locked="0" layoutInCell="1" allowOverlap="1" wp14:anchorId="5A18461A" wp14:editId="704644CF">
                <wp:simplePos x="0" y="0"/>
                <wp:positionH relativeFrom="column">
                  <wp:posOffset>4085996</wp:posOffset>
                </wp:positionH>
                <wp:positionV relativeFrom="paragraph">
                  <wp:posOffset>2499741</wp:posOffset>
                </wp:positionV>
                <wp:extent cx="1404519" cy="438785"/>
                <wp:effectExtent l="0" t="0" r="24765" b="18415"/>
                <wp:wrapNone/>
                <wp:docPr id="995" name="Text Box 995"/>
                <wp:cNvGraphicFramePr/>
                <a:graphic xmlns:a="http://schemas.openxmlformats.org/drawingml/2006/main">
                  <a:graphicData uri="http://schemas.microsoft.com/office/word/2010/wordprocessingShape">
                    <wps:wsp>
                      <wps:cNvSpPr txBox="1"/>
                      <wps:spPr>
                        <a:xfrm>
                          <a:off x="0" y="0"/>
                          <a:ext cx="1404519" cy="438785"/>
                        </a:xfrm>
                        <a:prstGeom prst="rect">
                          <a:avLst/>
                        </a:prstGeom>
                        <a:solidFill>
                          <a:sysClr val="window" lastClr="FFFFFF"/>
                        </a:solidFill>
                        <a:ln w="6350">
                          <a:solidFill>
                            <a:schemeClr val="bg1"/>
                          </a:solidFill>
                        </a:ln>
                        <a:effectLst/>
                      </wps:spPr>
                      <wps:txbx>
                        <w:txbxContent>
                          <w:p w:rsidR="004F3EA9" w:rsidRDefault="004F3EA9" w:rsidP="00610E16">
                            <w:pPr>
                              <w:spacing w:before="0"/>
                              <w:rPr>
                                <w:sz w:val="12"/>
                                <w:szCs w:val="12"/>
                              </w:rPr>
                            </w:pPr>
                            <w:r>
                              <w:rPr>
                                <w:sz w:val="12"/>
                                <w:szCs w:val="12"/>
                              </w:rPr>
                              <w:t>Antenna 1</w:t>
                            </w:r>
                          </w:p>
                          <w:p w:rsidR="004F3EA9" w:rsidRDefault="004F3EA9" w:rsidP="00610E16">
                            <w:pPr>
                              <w:spacing w:before="0"/>
                              <w:rPr>
                                <w:sz w:val="12"/>
                                <w:szCs w:val="12"/>
                              </w:rPr>
                            </w:pPr>
                            <w:r>
                              <w:rPr>
                                <w:sz w:val="12"/>
                                <w:szCs w:val="12"/>
                              </w:rPr>
                              <w:t>Antenna 2</w:t>
                            </w:r>
                          </w:p>
                          <w:p w:rsidR="004F3EA9" w:rsidRDefault="004F3EA9" w:rsidP="00610E16">
                            <w:pPr>
                              <w:spacing w:before="0"/>
                              <w:rPr>
                                <w:sz w:val="12"/>
                                <w:szCs w:val="12"/>
                              </w:rPr>
                            </w:pPr>
                            <w:r>
                              <w:rPr>
                                <w:sz w:val="12"/>
                                <w:szCs w:val="12"/>
                              </w:rPr>
                              <w:t>Antenna 3</w:t>
                            </w:r>
                          </w:p>
                          <w:p w:rsidR="004F3EA9" w:rsidRPr="00334C31" w:rsidRDefault="004F3EA9" w:rsidP="00610E16">
                            <w:pPr>
                              <w:spacing w:before="0"/>
                              <w:rPr>
                                <w:sz w:val="12"/>
                                <w:szCs w:val="12"/>
                              </w:rPr>
                            </w:pPr>
                            <w:r>
                              <w:rPr>
                                <w:sz w:val="12"/>
                                <w:szCs w:val="12"/>
                              </w:rPr>
                              <w:t>Antenna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8461A" id="Text Box 995" o:spid="_x0000_s1060" type="#_x0000_t202" style="position:absolute;left:0;text-align:left;margin-left:321.75pt;margin-top:196.85pt;width:110.6pt;height:34.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" fillcolor="window" strokecolor="white [3212]" strokeweight=".5pt">
                <v:textbox>
                  <w:txbxContent>
                    <w:p w:rsidR="004F3EA9" w:rsidRDefault="004F3EA9" w:rsidP="00610E16">
                      <w:pPr>
                        <w:spacing w:before="0"/>
                        <w:rPr>
                          <w:sz w:val="12"/>
                          <w:szCs w:val="12"/>
                        </w:rPr>
                      </w:pPr>
                      <w:r>
                        <w:rPr>
                          <w:sz w:val="12"/>
                          <w:szCs w:val="12"/>
                        </w:rPr>
                        <w:t>Antenna 1</w:t>
                      </w:r>
                    </w:p>
                    <w:p w:rsidR="004F3EA9" w:rsidRDefault="004F3EA9" w:rsidP="00610E16">
                      <w:pPr>
                        <w:spacing w:before="0"/>
                        <w:rPr>
                          <w:sz w:val="12"/>
                          <w:szCs w:val="12"/>
                        </w:rPr>
                      </w:pPr>
                      <w:r>
                        <w:rPr>
                          <w:sz w:val="12"/>
                          <w:szCs w:val="12"/>
                        </w:rPr>
                        <w:t>Antenna 2</w:t>
                      </w:r>
                    </w:p>
                    <w:p w:rsidR="004F3EA9" w:rsidRDefault="004F3EA9" w:rsidP="00610E16">
                      <w:pPr>
                        <w:spacing w:before="0"/>
                        <w:rPr>
                          <w:sz w:val="12"/>
                          <w:szCs w:val="12"/>
                        </w:rPr>
                      </w:pPr>
                      <w:r>
                        <w:rPr>
                          <w:sz w:val="12"/>
                          <w:szCs w:val="12"/>
                        </w:rPr>
                        <w:t>Antenna 3</w:t>
                      </w:r>
                    </w:p>
                    <w:p w:rsidR="004F3EA9" w:rsidRPr="00334C31" w:rsidRDefault="004F3EA9" w:rsidP="00610E16">
                      <w:pPr>
                        <w:spacing w:before="0"/>
                        <w:rPr>
                          <w:sz w:val="12"/>
                          <w:szCs w:val="12"/>
                        </w:rPr>
                      </w:pPr>
                      <w:r>
                        <w:rPr>
                          <w:sz w:val="12"/>
                          <w:szCs w:val="12"/>
                        </w:rPr>
                        <w:t>Antenna 4</w:t>
                      </w:r>
                    </w:p>
                  </w:txbxContent>
                </v:textbox>
              </v:shape>
            </w:pict>
          </mc:Fallback>
        </mc:AlternateContent>
      </w:r>
      <w:r w:rsidRPr="00487029">
        <w:rPr>
          <w:noProof/>
          <w:lang w:eastAsia="zh-CN"/>
        </w:rPr>
        <w:drawing>
          <wp:inline distT="0" distB="0" distL="0" distR="0" wp14:anchorId="52CAB295" wp14:editId="4531E1DC">
            <wp:extent cx="5730949" cy="2843807"/>
            <wp:effectExtent l="0" t="0" r="0" b="0"/>
            <wp:docPr id="1012" name="Picture 9" descr="C:\Users\Ghislain\Desktop\DESKTOP\AIS frequencies\RptESAVDES\ExcerptExampleEbN0-4Antennas-LowSidePa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hislain\Desktop\DESKTOP\AIS frequencies\RptESAVDES\ExcerptExampleEbN0-4Antennas-LowSidePass.bmp"/>
                    <pic:cNvPicPr>
                      <a:picLocks noChangeAspect="1" noChangeArrowheads="1"/>
                    </pic:cNvPicPr>
                  </pic:nvPicPr>
                  <pic:blipFill rotWithShape="1">
                    <a:blip r:embed="rId156" cstate="print"/>
                    <a:srcRect l="7697" r="-7697"/>
                    <a:stretch/>
                  </pic:blipFill>
                  <pic:spPr bwMode="auto">
                    <a:xfrm>
                      <a:off x="0" y="0"/>
                      <a:ext cx="5737910" cy="2847261"/>
                    </a:xfrm>
                    <a:prstGeom prst="rect">
                      <a:avLst/>
                    </a:prstGeom>
                    <a:noFill/>
                    <a:ln w="9525">
                      <a:noFill/>
                      <a:miter lim="800000"/>
                      <a:headEnd/>
                      <a:tailEnd/>
                    </a:ln>
                  </pic:spPr>
                </pic:pic>
              </a:graphicData>
            </a:graphic>
          </wp:inline>
        </w:drawing>
      </w:r>
    </w:p>
    <w:p w:rsidR="00610E16" w:rsidRPr="00487029" w:rsidRDefault="00610E16" w:rsidP="00610E16">
      <w:pPr>
        <w:pStyle w:val="Heading3"/>
        <w:rPr>
          <w:rFonts w:eastAsia="Calibri"/>
        </w:rPr>
      </w:pPr>
      <w:r w:rsidRPr="00487029">
        <w:rPr>
          <w:rFonts w:ascii="Times New Roman Bold" w:hAnsi="Times New Roman Bold"/>
        </w:rPr>
        <w:t>8.2.5</w:t>
      </w:r>
      <w:r w:rsidRPr="00487029">
        <w:rPr>
          <w:rFonts w:ascii="Times New Roman Bold" w:hAnsi="Times New Roman Bold"/>
        </w:rPr>
        <w:tab/>
      </w:r>
      <w:r w:rsidRPr="00487029">
        <w:t>Waveform choice</w:t>
      </w:r>
    </w:p>
    <w:p w:rsidR="00610E16" w:rsidRPr="00487029" w:rsidRDefault="00610E16" w:rsidP="00610E16">
      <w:r w:rsidRPr="00487029">
        <w:t>As shown in previous sections, for a realistic antenna the signal to noise ratio at the input of the receiver can vary considerably as a function of elevation angle. The choice of the waveform modulation, coding and frame structure has a significant impact on the link throughput and its availability.</w:t>
      </w:r>
    </w:p>
    <w:p w:rsidR="00610E16" w:rsidRPr="00487029" w:rsidRDefault="00610E16" w:rsidP="00610E16">
      <w:r w:rsidRPr="00487029">
        <w:t>The decision on continuous versus intermittent transmission of the signal will impact the acquisition, tracking and the overall performance (bit rate, probability of error, etc.) of the VDE satellite broadcasting. At the system level, a time slot-based transmission (time division) may increase the complexity of the satellite-terrestrial system interactions and reduce the overall efficiency. However, the coexistence of VDE broadcasting and terrestrial shore-to-ship or ship-to-ship may also impact the detection performa</w:t>
      </w:r>
      <w:r w:rsidR="00141760">
        <w:t xml:space="preserve">nce of the terrestrial signal. </w:t>
      </w:r>
    </w:p>
    <w:p w:rsidR="00610E16" w:rsidRPr="00487029" w:rsidRDefault="00610E16" w:rsidP="00610E16">
      <w:r w:rsidRPr="00487029">
        <w:t>The choice of modulation scheme has an impact on the efficiency of the power amplifier on board of the satellite. The use of (quasi-) constant envelope reduces the peak to average power ratio and allows the transmitter to operate at a more power efficient mode with less signal distortion.</w:t>
      </w:r>
    </w:p>
    <w:p w:rsidR="00610E16" w:rsidRPr="00487029" w:rsidRDefault="00610E16" w:rsidP="00610E16">
      <w:r w:rsidRPr="00487029">
        <w:t>In order to facilitate synchron</w:t>
      </w:r>
      <w:r w:rsidR="000253BA">
        <w:t>ization</w:t>
      </w:r>
      <w:r w:rsidRPr="00487029">
        <w:t xml:space="preserve"> and signal detection at the receiver, the use of known symbols (as pilot or preamble) is essential as part of the air interface definition.</w:t>
      </w:r>
    </w:p>
    <w:p w:rsidR="00610E16" w:rsidRPr="00487029" w:rsidRDefault="00610E16" w:rsidP="00610E16">
      <w:r w:rsidRPr="00487029">
        <w:t>The use of data sequence random</w:t>
      </w:r>
      <w:r w:rsidR="000253BA">
        <w:t>ization</w:t>
      </w:r>
      <w:r w:rsidRPr="00487029">
        <w:t xml:space="preserve"> (scrambling) facilitates the synchron</w:t>
      </w:r>
      <w:r w:rsidR="000253BA">
        <w:t>ization</w:t>
      </w:r>
      <w:r w:rsidRPr="00487029">
        <w:t xml:space="preserve"> and mitigates spectral abnormality.</w:t>
      </w:r>
    </w:p>
    <w:p w:rsidR="00610E16" w:rsidRPr="00487029" w:rsidRDefault="00610E16" w:rsidP="00610E16">
      <w:r w:rsidRPr="00487029">
        <w:t>A system capability to allow more than one coding rate (and modulation scheme) may provide more flexibility in the system dimensioning and service availability.</w:t>
      </w:r>
    </w:p>
    <w:p w:rsidR="00610E16" w:rsidRPr="00487029" w:rsidRDefault="00610E16" w:rsidP="00811736">
      <w:pPr>
        <w:rPr>
          <w:rFonts w:eastAsia="Calibri"/>
          <w:szCs w:val="24"/>
        </w:rPr>
      </w:pPr>
      <w:r w:rsidRPr="00487029">
        <w:rPr>
          <w:rFonts w:eastAsia="Calibri"/>
          <w:szCs w:val="24"/>
        </w:rPr>
        <w:t>There are a number of existing open standards with air interface specifications, such as Digital Video Broadcasting via satellite DVB-S2x , DVB-SH and DVB-RCS2,</w:t>
      </w:r>
      <w:r w:rsidR="00811736">
        <w:rPr>
          <w:rFonts w:eastAsia="Calibri"/>
          <w:szCs w:val="24"/>
        </w:rPr>
        <w:t xml:space="preserve"> </w:t>
      </w:r>
      <w:r w:rsidRPr="00487029">
        <w:rPr>
          <w:rFonts w:eastAsia="Calibri"/>
          <w:szCs w:val="24"/>
        </w:rPr>
        <w:t>that offer mature technical solutions as a starting point for such design trade-offs. The performance characteristics of DVB</w:t>
      </w:r>
      <w:r w:rsidR="004927A8">
        <w:rPr>
          <w:rFonts w:eastAsia="Calibri"/>
          <w:szCs w:val="24"/>
        </w:rPr>
        <w:noBreakHyphen/>
      </w:r>
      <w:r w:rsidRPr="00487029">
        <w:rPr>
          <w:rFonts w:eastAsia="Calibri"/>
          <w:szCs w:val="24"/>
        </w:rPr>
        <w:t xml:space="preserve">RCS2 waveforms are reported in </w:t>
      </w:r>
      <w:r w:rsidRPr="00487029">
        <w:rPr>
          <w:color w:val="000000"/>
          <w:szCs w:val="24"/>
        </w:rPr>
        <w:t>Table A7-8</w:t>
      </w:r>
      <w:r w:rsidRPr="00487029">
        <w:rPr>
          <w:rFonts w:eastAsia="Calibri"/>
          <w:szCs w:val="24"/>
        </w:rPr>
        <w:t xml:space="preserve">. Figure A7-28 presents the spectral efficiency (information bits/symbol) as a function of </w:t>
      </w:r>
      <w:r w:rsidRPr="004927A8">
        <w:rPr>
          <w:rFonts w:eastAsia="Calibri"/>
          <w:i/>
          <w:iCs/>
          <w:szCs w:val="24"/>
        </w:rPr>
        <w:t>E</w:t>
      </w:r>
      <w:r w:rsidRPr="004927A8">
        <w:rPr>
          <w:rFonts w:eastAsia="Calibri"/>
          <w:i/>
          <w:iCs/>
          <w:szCs w:val="24"/>
          <w:vertAlign w:val="subscript"/>
        </w:rPr>
        <w:t>s</w:t>
      </w:r>
      <w:r w:rsidRPr="00487029">
        <w:rPr>
          <w:rFonts w:eastAsia="Calibri"/>
          <w:szCs w:val="24"/>
        </w:rPr>
        <w:t>/</w:t>
      </w:r>
      <w:r w:rsidRPr="004927A8">
        <w:rPr>
          <w:rFonts w:eastAsia="Calibri"/>
          <w:i/>
          <w:iCs/>
          <w:szCs w:val="24"/>
        </w:rPr>
        <w:t>N</w:t>
      </w:r>
      <w:r w:rsidRPr="00487029">
        <w:rPr>
          <w:rFonts w:eastAsia="Calibri"/>
          <w:szCs w:val="24"/>
          <w:vertAlign w:val="subscript"/>
        </w:rPr>
        <w:t>0</w:t>
      </w:r>
      <w:r w:rsidRPr="00487029">
        <w:rPr>
          <w:rFonts w:eastAsia="Calibri"/>
          <w:szCs w:val="24"/>
        </w:rPr>
        <w:t xml:space="preserve"> for these waveforms. </w:t>
      </w:r>
    </w:p>
    <w:p w:rsidR="00610E16" w:rsidRPr="00012A85" w:rsidRDefault="00610E16" w:rsidP="004927A8">
      <w:pPr>
        <w:pStyle w:val="Note"/>
        <w:rPr>
          <w:i/>
          <w:iCs/>
        </w:rPr>
      </w:pPr>
      <w:r w:rsidRPr="004927A8">
        <w:rPr>
          <w:i/>
          <w:iCs/>
        </w:rPr>
        <w:t>Note</w:t>
      </w:r>
      <w:r w:rsidR="004927A8" w:rsidRPr="00012A85">
        <w:rPr>
          <w:i/>
          <w:iCs/>
        </w:rPr>
        <w:t>:</w:t>
      </w:r>
      <w:r w:rsidRPr="004927A8">
        <w:rPr>
          <w:i/>
          <w:iCs/>
        </w:rPr>
        <w:t xml:space="preserve"> DVB-RCS2 reference: ETSI TS 101 545-1 V1.2.1 (2014-04) available at: </w:t>
      </w:r>
      <w:hyperlink r:id="rId158" w:history="1">
        <w:r w:rsidRPr="004927A8">
          <w:rPr>
            <w:rStyle w:val="Hyperlink"/>
            <w:i/>
            <w:iCs/>
          </w:rPr>
          <w:t>http://www.etsi.org/deliver/etsi_ts/101500_101599/10154501/01.02.01_60/ts_10154501v010201p.pdf</w:t>
        </w:r>
      </w:hyperlink>
      <w:r w:rsidR="004927A8" w:rsidRPr="00012A85">
        <w:rPr>
          <w:i/>
          <w:iCs/>
        </w:rPr>
        <w:t>.</w:t>
      </w:r>
    </w:p>
    <w:p w:rsidR="00610E16" w:rsidRPr="00487029" w:rsidRDefault="00610E16" w:rsidP="004927A8">
      <w:pPr>
        <w:pStyle w:val="TableNo"/>
      </w:pPr>
      <w:r w:rsidRPr="00487029">
        <w:t>Table A7-9</w:t>
      </w:r>
    </w:p>
    <w:p w:rsidR="00610E16" w:rsidRPr="00487029" w:rsidRDefault="00610E16" w:rsidP="004927A8">
      <w:pPr>
        <w:pStyle w:val="Tabletitle"/>
      </w:pPr>
      <w:r w:rsidRPr="00487029">
        <w:t>Waveform efficiency in additive white Gaussian noise channel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160"/>
        <w:gridCol w:w="1337"/>
        <w:gridCol w:w="1560"/>
        <w:gridCol w:w="1109"/>
      </w:tblGrid>
      <w:tr w:rsidR="00610E16" w:rsidRPr="00487029" w:rsidTr="00610E16">
        <w:trPr>
          <w:trHeight w:val="600"/>
          <w:jc w:val="center"/>
        </w:trPr>
        <w:tc>
          <w:tcPr>
            <w:tcW w:w="1078" w:type="dxa"/>
            <w:shd w:val="clear" w:color="auto" w:fill="F2F2F2" w:themeFill="background1" w:themeFillShade="F2"/>
          </w:tcPr>
          <w:p w:rsidR="00610E16" w:rsidRPr="00487029" w:rsidRDefault="00610E16" w:rsidP="00610E16">
            <w:pPr>
              <w:pStyle w:val="Tablehead"/>
            </w:pPr>
            <w:r w:rsidRPr="00487029">
              <w:t>Frame Size (symbols)</w:t>
            </w:r>
          </w:p>
        </w:tc>
        <w:tc>
          <w:tcPr>
            <w:tcW w:w="1160" w:type="dxa"/>
            <w:shd w:val="clear" w:color="auto" w:fill="F2F2F2" w:themeFill="background1" w:themeFillShade="F2"/>
            <w:hideMark/>
          </w:tcPr>
          <w:p w:rsidR="00610E16" w:rsidRPr="00487029" w:rsidRDefault="00610E16" w:rsidP="00610E16">
            <w:pPr>
              <w:pStyle w:val="Tablehead"/>
            </w:pPr>
            <w:r w:rsidRPr="00487029">
              <w:t>Guard (symbols)</w:t>
            </w:r>
          </w:p>
        </w:tc>
        <w:tc>
          <w:tcPr>
            <w:tcW w:w="1337" w:type="dxa"/>
            <w:shd w:val="clear" w:color="auto" w:fill="F2F2F2" w:themeFill="background1" w:themeFillShade="F2"/>
            <w:hideMark/>
          </w:tcPr>
          <w:p w:rsidR="00610E16" w:rsidRPr="00487029" w:rsidRDefault="00610E16" w:rsidP="00610E16">
            <w:pPr>
              <w:pStyle w:val="Tablehead"/>
            </w:pPr>
            <w:r w:rsidRPr="00487029">
              <w:t>Payload (bits)</w:t>
            </w:r>
          </w:p>
        </w:tc>
        <w:tc>
          <w:tcPr>
            <w:tcW w:w="1560" w:type="dxa"/>
            <w:shd w:val="clear" w:color="auto" w:fill="F2F2F2" w:themeFill="background1" w:themeFillShade="F2"/>
            <w:hideMark/>
          </w:tcPr>
          <w:p w:rsidR="00610E16" w:rsidRPr="00487029" w:rsidRDefault="00610E16" w:rsidP="00610E16">
            <w:pPr>
              <w:pStyle w:val="Tablehead"/>
            </w:pPr>
            <w:r w:rsidRPr="00487029">
              <w:t>Efficiency (bits/symbol)</w:t>
            </w:r>
          </w:p>
        </w:tc>
        <w:tc>
          <w:tcPr>
            <w:tcW w:w="1109" w:type="dxa"/>
            <w:shd w:val="clear" w:color="auto" w:fill="F2F2F2" w:themeFill="background1" w:themeFillShade="F2"/>
          </w:tcPr>
          <w:p w:rsidR="00610E16" w:rsidRPr="00487029" w:rsidRDefault="00610E16" w:rsidP="00610E16">
            <w:pPr>
              <w:pStyle w:val="Tablehead"/>
            </w:pPr>
            <w:r w:rsidRPr="004927A8">
              <w:rPr>
                <w:i/>
                <w:iCs/>
              </w:rPr>
              <w:t>E</w:t>
            </w:r>
            <w:r w:rsidRPr="004927A8">
              <w:rPr>
                <w:i/>
                <w:iCs/>
                <w:vertAlign w:val="subscript"/>
              </w:rPr>
              <w:t>s</w:t>
            </w:r>
            <w:r w:rsidRPr="00487029">
              <w:t>/</w:t>
            </w:r>
            <w:r w:rsidRPr="004927A8">
              <w:rPr>
                <w:i/>
                <w:iCs/>
              </w:rPr>
              <w:t>N</w:t>
            </w:r>
            <w:r w:rsidRPr="00487029">
              <w:rPr>
                <w:vertAlign w:val="subscript"/>
              </w:rPr>
              <w:t>0</w:t>
            </w:r>
            <w:r w:rsidRPr="00487029">
              <w:t xml:space="preserve"> @ PER=10</w:t>
            </w:r>
            <w:r w:rsidRPr="00487029">
              <w:rPr>
                <w:vertAlign w:val="superscript"/>
              </w:rPr>
              <w:t>-5</w:t>
            </w:r>
          </w:p>
        </w:tc>
      </w:tr>
      <w:tr w:rsidR="00610E16" w:rsidRPr="00487029" w:rsidTr="00610E16">
        <w:trPr>
          <w:trHeight w:hRule="exact" w:val="284"/>
          <w:jc w:val="center"/>
        </w:trPr>
        <w:tc>
          <w:tcPr>
            <w:tcW w:w="1078" w:type="dxa"/>
          </w:tcPr>
          <w:p w:rsidR="00610E16" w:rsidRPr="00487029" w:rsidRDefault="00610E16" w:rsidP="00610E16">
            <w:pPr>
              <w:pStyle w:val="Tabletext"/>
              <w:jc w:val="center"/>
            </w:pPr>
            <w:r w:rsidRPr="00487029">
              <w:t>266</w:t>
            </w:r>
          </w:p>
        </w:tc>
        <w:tc>
          <w:tcPr>
            <w:tcW w:w="1160" w:type="dxa"/>
            <w:noWrap/>
            <w:hideMark/>
          </w:tcPr>
          <w:p w:rsidR="00610E16" w:rsidRPr="00487029" w:rsidRDefault="00610E16" w:rsidP="00610E16">
            <w:pPr>
              <w:pStyle w:val="Tabletext"/>
              <w:jc w:val="center"/>
            </w:pPr>
            <w:r w:rsidRPr="00487029">
              <w:t>4</w:t>
            </w:r>
          </w:p>
        </w:tc>
        <w:tc>
          <w:tcPr>
            <w:tcW w:w="1337" w:type="dxa"/>
            <w:noWrap/>
            <w:hideMark/>
          </w:tcPr>
          <w:p w:rsidR="00610E16" w:rsidRPr="00487029" w:rsidRDefault="00610E16" w:rsidP="00610E16">
            <w:pPr>
              <w:pStyle w:val="Tabletext"/>
              <w:jc w:val="center"/>
            </w:pPr>
            <w:r w:rsidRPr="00487029">
              <w:t>408</w:t>
            </w:r>
          </w:p>
        </w:tc>
        <w:tc>
          <w:tcPr>
            <w:tcW w:w="1560" w:type="dxa"/>
            <w:noWrap/>
            <w:hideMark/>
          </w:tcPr>
          <w:p w:rsidR="00610E16" w:rsidRPr="00487029" w:rsidRDefault="00610E16" w:rsidP="00610E16">
            <w:pPr>
              <w:pStyle w:val="Tabletext"/>
              <w:jc w:val="center"/>
            </w:pPr>
            <w:r w:rsidRPr="00487029">
              <w:t>1.51</w:t>
            </w:r>
          </w:p>
        </w:tc>
        <w:tc>
          <w:tcPr>
            <w:tcW w:w="1109" w:type="dxa"/>
          </w:tcPr>
          <w:p w:rsidR="00610E16" w:rsidRPr="00487029" w:rsidRDefault="00610E16" w:rsidP="00610E16">
            <w:pPr>
              <w:pStyle w:val="Tabletext"/>
              <w:jc w:val="center"/>
            </w:pPr>
            <w:r w:rsidRPr="00487029">
              <w:t>7.3</w:t>
            </w:r>
          </w:p>
        </w:tc>
      </w:tr>
      <w:tr w:rsidR="00610E16" w:rsidRPr="00487029" w:rsidTr="00610E16">
        <w:trPr>
          <w:trHeight w:hRule="exact" w:val="284"/>
          <w:jc w:val="center"/>
        </w:trPr>
        <w:tc>
          <w:tcPr>
            <w:tcW w:w="1078" w:type="dxa"/>
          </w:tcPr>
          <w:p w:rsidR="00610E16" w:rsidRPr="00487029" w:rsidRDefault="00610E16" w:rsidP="00610E16">
            <w:pPr>
              <w:pStyle w:val="Tabletext"/>
              <w:jc w:val="center"/>
            </w:pPr>
            <w:r w:rsidRPr="00487029">
              <w:t>266</w:t>
            </w:r>
          </w:p>
        </w:tc>
        <w:tc>
          <w:tcPr>
            <w:tcW w:w="1160" w:type="dxa"/>
            <w:noWrap/>
            <w:hideMark/>
          </w:tcPr>
          <w:p w:rsidR="00610E16" w:rsidRPr="00487029" w:rsidRDefault="00610E16" w:rsidP="00610E16">
            <w:pPr>
              <w:pStyle w:val="Tabletext"/>
              <w:jc w:val="center"/>
            </w:pPr>
            <w:r w:rsidRPr="00487029">
              <w:t>4</w:t>
            </w:r>
          </w:p>
        </w:tc>
        <w:tc>
          <w:tcPr>
            <w:tcW w:w="1337" w:type="dxa"/>
            <w:noWrap/>
            <w:hideMark/>
          </w:tcPr>
          <w:p w:rsidR="00610E16" w:rsidRPr="00487029" w:rsidRDefault="00610E16" w:rsidP="00610E16">
            <w:pPr>
              <w:pStyle w:val="Tabletext"/>
              <w:jc w:val="center"/>
            </w:pPr>
            <w:r w:rsidRPr="00487029">
              <w:t>440</w:t>
            </w:r>
          </w:p>
        </w:tc>
        <w:tc>
          <w:tcPr>
            <w:tcW w:w="1560" w:type="dxa"/>
            <w:noWrap/>
            <w:hideMark/>
          </w:tcPr>
          <w:p w:rsidR="00610E16" w:rsidRPr="00487029" w:rsidRDefault="00610E16" w:rsidP="00610E16">
            <w:pPr>
              <w:pStyle w:val="Tabletext"/>
              <w:jc w:val="center"/>
            </w:pPr>
            <w:r w:rsidRPr="00487029">
              <w:t>1.63</w:t>
            </w:r>
          </w:p>
        </w:tc>
        <w:tc>
          <w:tcPr>
            <w:tcW w:w="1109" w:type="dxa"/>
          </w:tcPr>
          <w:p w:rsidR="00610E16" w:rsidRPr="00487029" w:rsidRDefault="00610E16" w:rsidP="00610E16">
            <w:pPr>
              <w:pStyle w:val="Tabletext"/>
              <w:jc w:val="center"/>
            </w:pPr>
            <w:r w:rsidRPr="00487029">
              <w:t>8.71</w:t>
            </w:r>
          </w:p>
        </w:tc>
      </w:tr>
      <w:tr w:rsidR="00610E16" w:rsidRPr="00487029" w:rsidTr="00610E16">
        <w:trPr>
          <w:trHeight w:hRule="exact" w:val="284"/>
          <w:jc w:val="center"/>
        </w:trPr>
        <w:tc>
          <w:tcPr>
            <w:tcW w:w="1078" w:type="dxa"/>
          </w:tcPr>
          <w:p w:rsidR="00610E16" w:rsidRPr="00487029" w:rsidRDefault="00610E16" w:rsidP="00610E16">
            <w:pPr>
              <w:pStyle w:val="Tabletext"/>
              <w:jc w:val="center"/>
            </w:pPr>
            <w:r w:rsidRPr="00487029">
              <w:t>266</w:t>
            </w:r>
          </w:p>
        </w:tc>
        <w:tc>
          <w:tcPr>
            <w:tcW w:w="1160" w:type="dxa"/>
            <w:noWrap/>
            <w:hideMark/>
          </w:tcPr>
          <w:p w:rsidR="00610E16" w:rsidRPr="00487029" w:rsidRDefault="00610E16" w:rsidP="00610E16">
            <w:pPr>
              <w:pStyle w:val="Tabletext"/>
              <w:jc w:val="center"/>
            </w:pPr>
            <w:r w:rsidRPr="00487029">
              <w:t>4</w:t>
            </w:r>
          </w:p>
        </w:tc>
        <w:tc>
          <w:tcPr>
            <w:tcW w:w="1337" w:type="dxa"/>
            <w:noWrap/>
            <w:hideMark/>
          </w:tcPr>
          <w:p w:rsidR="00610E16" w:rsidRPr="00487029" w:rsidRDefault="00610E16" w:rsidP="00610E16">
            <w:pPr>
              <w:pStyle w:val="Tabletext"/>
              <w:jc w:val="center"/>
            </w:pPr>
            <w:r w:rsidRPr="00487029">
              <w:t>496</w:t>
            </w:r>
          </w:p>
        </w:tc>
        <w:tc>
          <w:tcPr>
            <w:tcW w:w="1560" w:type="dxa"/>
            <w:noWrap/>
            <w:hideMark/>
          </w:tcPr>
          <w:p w:rsidR="00610E16" w:rsidRPr="00487029" w:rsidRDefault="00610E16" w:rsidP="00610E16">
            <w:pPr>
              <w:pStyle w:val="Tabletext"/>
              <w:jc w:val="center"/>
            </w:pPr>
            <w:r w:rsidRPr="00487029">
              <w:t>1.84</w:t>
            </w:r>
          </w:p>
        </w:tc>
        <w:tc>
          <w:tcPr>
            <w:tcW w:w="1109" w:type="dxa"/>
          </w:tcPr>
          <w:p w:rsidR="00610E16" w:rsidRPr="00487029" w:rsidRDefault="00610E16" w:rsidP="00610E16">
            <w:pPr>
              <w:pStyle w:val="Tabletext"/>
              <w:jc w:val="center"/>
            </w:pPr>
            <w:r w:rsidRPr="00487029">
              <w:t>10.04</w:t>
            </w:r>
          </w:p>
        </w:tc>
      </w:tr>
      <w:tr w:rsidR="00610E16" w:rsidRPr="00487029" w:rsidTr="00610E16">
        <w:trPr>
          <w:trHeight w:hRule="exact" w:val="284"/>
          <w:jc w:val="center"/>
        </w:trPr>
        <w:tc>
          <w:tcPr>
            <w:tcW w:w="1078" w:type="dxa"/>
          </w:tcPr>
          <w:p w:rsidR="00610E16" w:rsidRPr="00487029" w:rsidRDefault="00610E16" w:rsidP="00610E16">
            <w:pPr>
              <w:pStyle w:val="Tabletext"/>
              <w:jc w:val="center"/>
            </w:pPr>
            <w:r w:rsidRPr="00487029">
              <w:t>266</w:t>
            </w:r>
          </w:p>
        </w:tc>
        <w:tc>
          <w:tcPr>
            <w:tcW w:w="1160" w:type="dxa"/>
            <w:noWrap/>
            <w:hideMark/>
          </w:tcPr>
          <w:p w:rsidR="00610E16" w:rsidRPr="00487029" w:rsidRDefault="00610E16" w:rsidP="00610E16">
            <w:pPr>
              <w:pStyle w:val="Tabletext"/>
              <w:jc w:val="center"/>
            </w:pPr>
            <w:r w:rsidRPr="00487029">
              <w:t>4</w:t>
            </w:r>
          </w:p>
        </w:tc>
        <w:tc>
          <w:tcPr>
            <w:tcW w:w="1337" w:type="dxa"/>
            <w:noWrap/>
            <w:hideMark/>
          </w:tcPr>
          <w:p w:rsidR="00610E16" w:rsidRPr="00487029" w:rsidRDefault="00610E16" w:rsidP="00610E16">
            <w:pPr>
              <w:pStyle w:val="Tabletext"/>
              <w:jc w:val="center"/>
            </w:pPr>
            <w:r w:rsidRPr="00487029">
              <w:t>552</w:t>
            </w:r>
          </w:p>
        </w:tc>
        <w:tc>
          <w:tcPr>
            <w:tcW w:w="1560" w:type="dxa"/>
            <w:noWrap/>
            <w:hideMark/>
          </w:tcPr>
          <w:p w:rsidR="00610E16" w:rsidRPr="00487029" w:rsidRDefault="00610E16" w:rsidP="00610E16">
            <w:pPr>
              <w:pStyle w:val="Tabletext"/>
              <w:jc w:val="center"/>
            </w:pPr>
            <w:r w:rsidRPr="00487029">
              <w:t>2.04</w:t>
            </w:r>
          </w:p>
        </w:tc>
        <w:tc>
          <w:tcPr>
            <w:tcW w:w="1109" w:type="dxa"/>
          </w:tcPr>
          <w:p w:rsidR="00610E16" w:rsidRPr="00487029" w:rsidRDefault="00610E16" w:rsidP="00610E16">
            <w:pPr>
              <w:pStyle w:val="Tabletext"/>
              <w:jc w:val="center"/>
            </w:pPr>
            <w:r w:rsidRPr="00487029">
              <w:t>11.59</w:t>
            </w:r>
          </w:p>
        </w:tc>
      </w:tr>
      <w:tr w:rsidR="00610E16" w:rsidRPr="00487029" w:rsidTr="00610E16">
        <w:trPr>
          <w:trHeight w:hRule="exact" w:val="284"/>
          <w:jc w:val="center"/>
        </w:trPr>
        <w:tc>
          <w:tcPr>
            <w:tcW w:w="1078" w:type="dxa"/>
          </w:tcPr>
          <w:p w:rsidR="00610E16" w:rsidRPr="00487029" w:rsidRDefault="00610E16" w:rsidP="00610E16">
            <w:pPr>
              <w:pStyle w:val="Tabletext"/>
              <w:jc w:val="center"/>
            </w:pPr>
            <w:r w:rsidRPr="00487029">
              <w:t>266</w:t>
            </w:r>
          </w:p>
        </w:tc>
        <w:tc>
          <w:tcPr>
            <w:tcW w:w="1160" w:type="dxa"/>
            <w:noWrap/>
            <w:hideMark/>
          </w:tcPr>
          <w:p w:rsidR="00610E16" w:rsidRPr="00487029" w:rsidRDefault="00610E16" w:rsidP="00610E16">
            <w:pPr>
              <w:pStyle w:val="Tabletext"/>
              <w:jc w:val="center"/>
            </w:pPr>
            <w:r w:rsidRPr="00487029">
              <w:t>4</w:t>
            </w:r>
          </w:p>
        </w:tc>
        <w:tc>
          <w:tcPr>
            <w:tcW w:w="1337" w:type="dxa"/>
            <w:noWrap/>
            <w:hideMark/>
          </w:tcPr>
          <w:p w:rsidR="00610E16" w:rsidRPr="00487029" w:rsidRDefault="00610E16" w:rsidP="00610E16">
            <w:pPr>
              <w:pStyle w:val="Tabletext"/>
              <w:jc w:val="center"/>
            </w:pPr>
            <w:r w:rsidRPr="00487029">
              <w:t>672</w:t>
            </w:r>
          </w:p>
        </w:tc>
        <w:tc>
          <w:tcPr>
            <w:tcW w:w="1560" w:type="dxa"/>
            <w:noWrap/>
            <w:hideMark/>
          </w:tcPr>
          <w:p w:rsidR="00610E16" w:rsidRPr="00487029" w:rsidRDefault="00610E16" w:rsidP="00610E16">
            <w:pPr>
              <w:pStyle w:val="Tabletext"/>
              <w:jc w:val="center"/>
            </w:pPr>
            <w:r w:rsidRPr="00487029">
              <w:t>2.49</w:t>
            </w:r>
          </w:p>
        </w:tc>
        <w:tc>
          <w:tcPr>
            <w:tcW w:w="1109" w:type="dxa"/>
          </w:tcPr>
          <w:p w:rsidR="00610E16" w:rsidRPr="00487029" w:rsidRDefault="00610E16" w:rsidP="00610E16">
            <w:pPr>
              <w:pStyle w:val="Tabletext"/>
              <w:jc w:val="center"/>
            </w:pPr>
            <w:r w:rsidRPr="00487029">
              <w:t>11.73</w:t>
            </w:r>
          </w:p>
        </w:tc>
      </w:tr>
      <w:tr w:rsidR="00610E16" w:rsidRPr="00487029" w:rsidTr="00610E16">
        <w:trPr>
          <w:trHeight w:hRule="exact" w:val="284"/>
          <w:jc w:val="center"/>
        </w:trPr>
        <w:tc>
          <w:tcPr>
            <w:tcW w:w="1078" w:type="dxa"/>
          </w:tcPr>
          <w:p w:rsidR="00610E16" w:rsidRPr="00487029" w:rsidRDefault="00610E16" w:rsidP="00610E16">
            <w:pPr>
              <w:pStyle w:val="Tabletext"/>
              <w:jc w:val="center"/>
            </w:pPr>
            <w:r w:rsidRPr="00487029">
              <w:t>266</w:t>
            </w:r>
          </w:p>
        </w:tc>
        <w:tc>
          <w:tcPr>
            <w:tcW w:w="1160" w:type="dxa"/>
            <w:noWrap/>
            <w:hideMark/>
          </w:tcPr>
          <w:p w:rsidR="00610E16" w:rsidRPr="00487029" w:rsidRDefault="00610E16" w:rsidP="00610E16">
            <w:pPr>
              <w:pStyle w:val="Tabletext"/>
              <w:jc w:val="center"/>
            </w:pPr>
            <w:r w:rsidRPr="00487029">
              <w:t>4</w:t>
            </w:r>
          </w:p>
        </w:tc>
        <w:tc>
          <w:tcPr>
            <w:tcW w:w="1337" w:type="dxa"/>
            <w:noWrap/>
            <w:hideMark/>
          </w:tcPr>
          <w:p w:rsidR="00610E16" w:rsidRPr="00487029" w:rsidRDefault="00610E16" w:rsidP="00610E16">
            <w:pPr>
              <w:pStyle w:val="Tabletext"/>
              <w:jc w:val="center"/>
            </w:pPr>
            <w:r w:rsidRPr="00487029">
              <w:t>744</w:t>
            </w:r>
          </w:p>
        </w:tc>
        <w:tc>
          <w:tcPr>
            <w:tcW w:w="1560" w:type="dxa"/>
            <w:noWrap/>
            <w:hideMark/>
          </w:tcPr>
          <w:p w:rsidR="00610E16" w:rsidRPr="00487029" w:rsidRDefault="00610E16" w:rsidP="00610E16">
            <w:pPr>
              <w:pStyle w:val="Tabletext"/>
              <w:jc w:val="center"/>
            </w:pPr>
            <w:r w:rsidRPr="00487029">
              <w:t>2.76</w:t>
            </w:r>
          </w:p>
        </w:tc>
        <w:tc>
          <w:tcPr>
            <w:tcW w:w="1109" w:type="dxa"/>
          </w:tcPr>
          <w:p w:rsidR="00610E16" w:rsidRPr="00487029" w:rsidRDefault="00610E16" w:rsidP="00610E16">
            <w:pPr>
              <w:pStyle w:val="Tabletext"/>
              <w:jc w:val="center"/>
            </w:pPr>
            <w:r w:rsidRPr="00487029">
              <w:t>13.18</w:t>
            </w:r>
          </w:p>
        </w:tc>
      </w:tr>
      <w:tr w:rsidR="00610E16" w:rsidRPr="00487029" w:rsidTr="00610E16">
        <w:trPr>
          <w:trHeight w:hRule="exact" w:val="284"/>
          <w:jc w:val="center"/>
        </w:trPr>
        <w:tc>
          <w:tcPr>
            <w:tcW w:w="1078" w:type="dxa"/>
          </w:tcPr>
          <w:p w:rsidR="00610E16" w:rsidRPr="00487029" w:rsidRDefault="00610E16" w:rsidP="00610E16">
            <w:pPr>
              <w:pStyle w:val="Tabletext"/>
              <w:jc w:val="center"/>
            </w:pPr>
            <w:r w:rsidRPr="00487029">
              <w:t>536</w:t>
            </w:r>
          </w:p>
        </w:tc>
        <w:tc>
          <w:tcPr>
            <w:tcW w:w="1160" w:type="dxa"/>
            <w:noWrap/>
            <w:hideMark/>
          </w:tcPr>
          <w:p w:rsidR="00610E16" w:rsidRPr="00487029" w:rsidRDefault="00610E16" w:rsidP="00610E16">
            <w:pPr>
              <w:pStyle w:val="Tabletext"/>
              <w:jc w:val="center"/>
            </w:pPr>
            <w:r w:rsidRPr="00487029">
              <w:t>4</w:t>
            </w:r>
          </w:p>
        </w:tc>
        <w:tc>
          <w:tcPr>
            <w:tcW w:w="1337" w:type="dxa"/>
            <w:noWrap/>
            <w:hideMark/>
          </w:tcPr>
          <w:p w:rsidR="00610E16" w:rsidRPr="00487029" w:rsidRDefault="00610E16" w:rsidP="00610E16">
            <w:pPr>
              <w:pStyle w:val="Tabletext"/>
              <w:jc w:val="center"/>
            </w:pPr>
            <w:r w:rsidRPr="00487029">
              <w:t>304</w:t>
            </w:r>
          </w:p>
        </w:tc>
        <w:tc>
          <w:tcPr>
            <w:tcW w:w="1560" w:type="dxa"/>
            <w:noWrap/>
            <w:hideMark/>
          </w:tcPr>
          <w:p w:rsidR="00610E16" w:rsidRPr="00487029" w:rsidRDefault="00610E16" w:rsidP="00610E16">
            <w:pPr>
              <w:pStyle w:val="Tabletext"/>
              <w:jc w:val="center"/>
            </w:pPr>
            <w:r w:rsidRPr="00487029">
              <w:t>0.56</w:t>
            </w:r>
          </w:p>
        </w:tc>
        <w:tc>
          <w:tcPr>
            <w:tcW w:w="1109" w:type="dxa"/>
          </w:tcPr>
          <w:p w:rsidR="00610E16" w:rsidRPr="00487029" w:rsidRDefault="00610E16" w:rsidP="00610E16">
            <w:pPr>
              <w:pStyle w:val="Tabletext"/>
              <w:jc w:val="center"/>
            </w:pPr>
            <w:r w:rsidRPr="00487029">
              <w:t>0.22</w:t>
            </w:r>
          </w:p>
        </w:tc>
      </w:tr>
      <w:tr w:rsidR="00610E16" w:rsidRPr="00487029" w:rsidTr="00610E16">
        <w:trPr>
          <w:trHeight w:hRule="exact" w:val="284"/>
          <w:jc w:val="center"/>
        </w:trPr>
        <w:tc>
          <w:tcPr>
            <w:tcW w:w="1078" w:type="dxa"/>
          </w:tcPr>
          <w:p w:rsidR="00610E16" w:rsidRPr="00487029" w:rsidRDefault="00610E16" w:rsidP="00610E16">
            <w:pPr>
              <w:pStyle w:val="Tabletext"/>
              <w:jc w:val="center"/>
            </w:pPr>
            <w:r w:rsidRPr="00487029">
              <w:t>536</w:t>
            </w:r>
          </w:p>
        </w:tc>
        <w:tc>
          <w:tcPr>
            <w:tcW w:w="1160" w:type="dxa"/>
            <w:noWrap/>
            <w:hideMark/>
          </w:tcPr>
          <w:p w:rsidR="00610E16" w:rsidRPr="00487029" w:rsidRDefault="00610E16" w:rsidP="00610E16">
            <w:pPr>
              <w:pStyle w:val="Tabletext"/>
              <w:jc w:val="center"/>
            </w:pPr>
            <w:r w:rsidRPr="00487029">
              <w:t>4</w:t>
            </w:r>
          </w:p>
        </w:tc>
        <w:tc>
          <w:tcPr>
            <w:tcW w:w="1337" w:type="dxa"/>
            <w:noWrap/>
            <w:hideMark/>
          </w:tcPr>
          <w:p w:rsidR="00610E16" w:rsidRPr="00487029" w:rsidRDefault="00610E16" w:rsidP="00610E16">
            <w:pPr>
              <w:pStyle w:val="Tabletext"/>
              <w:jc w:val="center"/>
            </w:pPr>
            <w:r w:rsidRPr="00487029">
              <w:t>472</w:t>
            </w:r>
          </w:p>
        </w:tc>
        <w:tc>
          <w:tcPr>
            <w:tcW w:w="1560" w:type="dxa"/>
            <w:noWrap/>
            <w:hideMark/>
          </w:tcPr>
          <w:p w:rsidR="00610E16" w:rsidRPr="00487029" w:rsidRDefault="00610E16" w:rsidP="00610E16">
            <w:pPr>
              <w:pStyle w:val="Tabletext"/>
              <w:jc w:val="center"/>
            </w:pPr>
            <w:r w:rsidRPr="00487029">
              <w:t>0.87</w:t>
            </w:r>
          </w:p>
        </w:tc>
        <w:tc>
          <w:tcPr>
            <w:tcW w:w="1109" w:type="dxa"/>
          </w:tcPr>
          <w:p w:rsidR="00610E16" w:rsidRPr="00487029" w:rsidRDefault="00610E16" w:rsidP="00610E16">
            <w:pPr>
              <w:pStyle w:val="Tabletext"/>
              <w:jc w:val="center"/>
            </w:pPr>
            <w:r w:rsidRPr="00487029">
              <w:t>2.34</w:t>
            </w:r>
          </w:p>
        </w:tc>
      </w:tr>
      <w:tr w:rsidR="00610E16" w:rsidRPr="00487029" w:rsidTr="00610E16">
        <w:trPr>
          <w:trHeight w:hRule="exact" w:val="284"/>
          <w:jc w:val="center"/>
        </w:trPr>
        <w:tc>
          <w:tcPr>
            <w:tcW w:w="1078" w:type="dxa"/>
          </w:tcPr>
          <w:p w:rsidR="00610E16" w:rsidRPr="00487029" w:rsidRDefault="00610E16" w:rsidP="00610E16">
            <w:pPr>
              <w:pStyle w:val="Tabletext"/>
              <w:jc w:val="center"/>
            </w:pPr>
            <w:r w:rsidRPr="00487029">
              <w:t>536</w:t>
            </w:r>
          </w:p>
        </w:tc>
        <w:tc>
          <w:tcPr>
            <w:tcW w:w="1160" w:type="dxa"/>
            <w:noWrap/>
            <w:hideMark/>
          </w:tcPr>
          <w:p w:rsidR="00610E16" w:rsidRPr="00487029" w:rsidRDefault="00610E16" w:rsidP="00610E16">
            <w:pPr>
              <w:pStyle w:val="Tabletext"/>
              <w:jc w:val="center"/>
            </w:pPr>
            <w:r w:rsidRPr="00487029">
              <w:t>4</w:t>
            </w:r>
          </w:p>
        </w:tc>
        <w:tc>
          <w:tcPr>
            <w:tcW w:w="1337" w:type="dxa"/>
            <w:noWrap/>
            <w:hideMark/>
          </w:tcPr>
          <w:p w:rsidR="00610E16" w:rsidRPr="00487029" w:rsidRDefault="00610E16" w:rsidP="00610E16">
            <w:pPr>
              <w:pStyle w:val="Tabletext"/>
              <w:jc w:val="center"/>
            </w:pPr>
            <w:r w:rsidRPr="00487029">
              <w:t>680</w:t>
            </w:r>
          </w:p>
        </w:tc>
        <w:tc>
          <w:tcPr>
            <w:tcW w:w="1560" w:type="dxa"/>
            <w:noWrap/>
            <w:hideMark/>
          </w:tcPr>
          <w:p w:rsidR="00610E16" w:rsidRPr="00487029" w:rsidRDefault="00610E16" w:rsidP="00610E16">
            <w:pPr>
              <w:pStyle w:val="Tabletext"/>
              <w:jc w:val="center"/>
            </w:pPr>
            <w:r w:rsidRPr="00487029">
              <w:t>1.26</w:t>
            </w:r>
          </w:p>
        </w:tc>
        <w:tc>
          <w:tcPr>
            <w:tcW w:w="1109" w:type="dxa"/>
          </w:tcPr>
          <w:p w:rsidR="00610E16" w:rsidRPr="00487029" w:rsidRDefault="00610E16" w:rsidP="00610E16">
            <w:pPr>
              <w:pStyle w:val="Tabletext"/>
              <w:jc w:val="center"/>
            </w:pPr>
            <w:r w:rsidRPr="00487029">
              <w:t>4.29</w:t>
            </w:r>
          </w:p>
        </w:tc>
      </w:tr>
      <w:tr w:rsidR="00610E16" w:rsidRPr="00487029" w:rsidTr="00610E16">
        <w:trPr>
          <w:trHeight w:hRule="exact" w:val="284"/>
          <w:jc w:val="center"/>
        </w:trPr>
        <w:tc>
          <w:tcPr>
            <w:tcW w:w="1078" w:type="dxa"/>
          </w:tcPr>
          <w:p w:rsidR="00610E16" w:rsidRPr="00487029" w:rsidRDefault="00610E16" w:rsidP="00610E16">
            <w:pPr>
              <w:pStyle w:val="Tabletext"/>
              <w:jc w:val="center"/>
            </w:pPr>
            <w:r w:rsidRPr="00487029">
              <w:t>536</w:t>
            </w:r>
          </w:p>
        </w:tc>
        <w:tc>
          <w:tcPr>
            <w:tcW w:w="1160" w:type="dxa"/>
            <w:noWrap/>
            <w:hideMark/>
          </w:tcPr>
          <w:p w:rsidR="00610E16" w:rsidRPr="00487029" w:rsidRDefault="00610E16" w:rsidP="00610E16">
            <w:pPr>
              <w:pStyle w:val="Tabletext"/>
              <w:jc w:val="center"/>
            </w:pPr>
            <w:r w:rsidRPr="00487029">
              <w:t>4</w:t>
            </w:r>
          </w:p>
        </w:tc>
        <w:tc>
          <w:tcPr>
            <w:tcW w:w="1337" w:type="dxa"/>
            <w:noWrap/>
            <w:hideMark/>
          </w:tcPr>
          <w:p w:rsidR="00610E16" w:rsidRPr="00487029" w:rsidRDefault="00610E16" w:rsidP="00610E16">
            <w:pPr>
              <w:pStyle w:val="Tabletext"/>
              <w:jc w:val="center"/>
            </w:pPr>
            <w:r w:rsidRPr="00487029">
              <w:t>768</w:t>
            </w:r>
          </w:p>
        </w:tc>
        <w:tc>
          <w:tcPr>
            <w:tcW w:w="1560" w:type="dxa"/>
            <w:noWrap/>
            <w:hideMark/>
          </w:tcPr>
          <w:p w:rsidR="00610E16" w:rsidRPr="00487029" w:rsidRDefault="00610E16" w:rsidP="00610E16">
            <w:pPr>
              <w:pStyle w:val="Tabletext"/>
              <w:jc w:val="center"/>
            </w:pPr>
            <w:r w:rsidRPr="00487029">
              <w:t>1.42</w:t>
            </w:r>
          </w:p>
        </w:tc>
        <w:tc>
          <w:tcPr>
            <w:tcW w:w="1109" w:type="dxa"/>
          </w:tcPr>
          <w:p w:rsidR="00610E16" w:rsidRPr="00487029" w:rsidRDefault="00610E16" w:rsidP="00610E16">
            <w:pPr>
              <w:pStyle w:val="Tabletext"/>
              <w:jc w:val="center"/>
            </w:pPr>
            <w:r w:rsidRPr="00487029">
              <w:t>5.36</w:t>
            </w:r>
          </w:p>
        </w:tc>
      </w:tr>
      <w:tr w:rsidR="00610E16" w:rsidRPr="00487029" w:rsidTr="00610E16">
        <w:trPr>
          <w:trHeight w:hRule="exact" w:val="284"/>
          <w:jc w:val="center"/>
        </w:trPr>
        <w:tc>
          <w:tcPr>
            <w:tcW w:w="1078" w:type="dxa"/>
          </w:tcPr>
          <w:p w:rsidR="00610E16" w:rsidRPr="00487029" w:rsidRDefault="00610E16" w:rsidP="00610E16">
            <w:pPr>
              <w:pStyle w:val="Tabletext"/>
              <w:jc w:val="center"/>
            </w:pPr>
            <w:r w:rsidRPr="00487029">
              <w:t>536</w:t>
            </w:r>
          </w:p>
        </w:tc>
        <w:tc>
          <w:tcPr>
            <w:tcW w:w="1160" w:type="dxa"/>
            <w:noWrap/>
            <w:hideMark/>
          </w:tcPr>
          <w:p w:rsidR="00610E16" w:rsidRPr="00487029" w:rsidRDefault="00610E16" w:rsidP="00610E16">
            <w:pPr>
              <w:pStyle w:val="Tabletext"/>
              <w:jc w:val="center"/>
            </w:pPr>
            <w:r w:rsidRPr="00487029">
              <w:t>4</w:t>
            </w:r>
          </w:p>
        </w:tc>
        <w:tc>
          <w:tcPr>
            <w:tcW w:w="1337" w:type="dxa"/>
            <w:noWrap/>
            <w:hideMark/>
          </w:tcPr>
          <w:p w:rsidR="00610E16" w:rsidRPr="00487029" w:rsidRDefault="00610E16" w:rsidP="00610E16">
            <w:pPr>
              <w:pStyle w:val="Tabletext"/>
              <w:jc w:val="center"/>
            </w:pPr>
            <w:r w:rsidRPr="00487029">
              <w:t>864</w:t>
            </w:r>
          </w:p>
        </w:tc>
        <w:tc>
          <w:tcPr>
            <w:tcW w:w="1560" w:type="dxa"/>
            <w:noWrap/>
            <w:hideMark/>
          </w:tcPr>
          <w:p w:rsidR="00610E16" w:rsidRPr="00487029" w:rsidRDefault="00610E16" w:rsidP="00610E16">
            <w:pPr>
              <w:pStyle w:val="Tabletext"/>
              <w:jc w:val="center"/>
            </w:pPr>
            <w:r w:rsidRPr="00487029">
              <w:t>1.60</w:t>
            </w:r>
          </w:p>
        </w:tc>
        <w:tc>
          <w:tcPr>
            <w:tcW w:w="1109" w:type="dxa"/>
          </w:tcPr>
          <w:p w:rsidR="00610E16" w:rsidRPr="00487029" w:rsidRDefault="00610E16" w:rsidP="00610E16">
            <w:pPr>
              <w:pStyle w:val="Tabletext"/>
              <w:jc w:val="center"/>
            </w:pPr>
            <w:r w:rsidRPr="00487029">
              <w:t>6.68</w:t>
            </w:r>
          </w:p>
        </w:tc>
      </w:tr>
      <w:tr w:rsidR="00610E16" w:rsidRPr="00487029" w:rsidTr="00610E16">
        <w:trPr>
          <w:trHeight w:hRule="exact" w:val="284"/>
          <w:jc w:val="center"/>
        </w:trPr>
        <w:tc>
          <w:tcPr>
            <w:tcW w:w="1078" w:type="dxa"/>
          </w:tcPr>
          <w:p w:rsidR="00610E16" w:rsidRPr="00487029" w:rsidRDefault="00610E16" w:rsidP="00610E16">
            <w:pPr>
              <w:pStyle w:val="Tabletext"/>
              <w:jc w:val="center"/>
            </w:pPr>
            <w:r w:rsidRPr="00487029">
              <w:t>536</w:t>
            </w:r>
          </w:p>
        </w:tc>
        <w:tc>
          <w:tcPr>
            <w:tcW w:w="1160" w:type="dxa"/>
            <w:noWrap/>
            <w:hideMark/>
          </w:tcPr>
          <w:p w:rsidR="00610E16" w:rsidRPr="00487029" w:rsidRDefault="00610E16" w:rsidP="00610E16">
            <w:pPr>
              <w:pStyle w:val="Tabletext"/>
              <w:jc w:val="center"/>
            </w:pPr>
            <w:r w:rsidRPr="00487029">
              <w:t>4</w:t>
            </w:r>
          </w:p>
        </w:tc>
        <w:tc>
          <w:tcPr>
            <w:tcW w:w="1337" w:type="dxa"/>
            <w:noWrap/>
            <w:hideMark/>
          </w:tcPr>
          <w:p w:rsidR="00610E16" w:rsidRPr="00487029" w:rsidRDefault="00610E16" w:rsidP="00610E16">
            <w:pPr>
              <w:pStyle w:val="Tabletext"/>
              <w:jc w:val="center"/>
            </w:pPr>
            <w:r w:rsidRPr="00487029">
              <w:t>920</w:t>
            </w:r>
          </w:p>
        </w:tc>
        <w:tc>
          <w:tcPr>
            <w:tcW w:w="1560" w:type="dxa"/>
            <w:noWrap/>
            <w:hideMark/>
          </w:tcPr>
          <w:p w:rsidR="00610E16" w:rsidRPr="00487029" w:rsidRDefault="00610E16" w:rsidP="00610E16">
            <w:pPr>
              <w:pStyle w:val="Tabletext"/>
              <w:jc w:val="center"/>
            </w:pPr>
            <w:r w:rsidRPr="00487029">
              <w:t>1.70</w:t>
            </w:r>
          </w:p>
        </w:tc>
        <w:tc>
          <w:tcPr>
            <w:tcW w:w="1109" w:type="dxa"/>
          </w:tcPr>
          <w:p w:rsidR="00610E16" w:rsidRPr="00487029" w:rsidRDefault="00610E16" w:rsidP="00610E16">
            <w:pPr>
              <w:pStyle w:val="Tabletext"/>
              <w:jc w:val="center"/>
            </w:pPr>
            <w:r w:rsidRPr="00487029">
              <w:t>8.08</w:t>
            </w:r>
          </w:p>
        </w:tc>
      </w:tr>
      <w:tr w:rsidR="00610E16" w:rsidRPr="00487029" w:rsidTr="00610E16">
        <w:trPr>
          <w:trHeight w:hRule="exact" w:val="284"/>
          <w:jc w:val="center"/>
        </w:trPr>
        <w:tc>
          <w:tcPr>
            <w:tcW w:w="1078" w:type="dxa"/>
          </w:tcPr>
          <w:p w:rsidR="00610E16" w:rsidRPr="00487029" w:rsidRDefault="00610E16" w:rsidP="00610E16">
            <w:pPr>
              <w:pStyle w:val="Tabletext"/>
              <w:jc w:val="center"/>
            </w:pPr>
            <w:r w:rsidRPr="00487029">
              <w:t>536</w:t>
            </w:r>
          </w:p>
        </w:tc>
        <w:tc>
          <w:tcPr>
            <w:tcW w:w="1160" w:type="dxa"/>
            <w:noWrap/>
            <w:hideMark/>
          </w:tcPr>
          <w:p w:rsidR="00610E16" w:rsidRPr="00487029" w:rsidRDefault="00610E16" w:rsidP="00610E16">
            <w:pPr>
              <w:pStyle w:val="Tabletext"/>
              <w:jc w:val="center"/>
            </w:pPr>
            <w:r w:rsidRPr="00487029">
              <w:t>4</w:t>
            </w:r>
          </w:p>
        </w:tc>
        <w:tc>
          <w:tcPr>
            <w:tcW w:w="1337" w:type="dxa"/>
            <w:noWrap/>
            <w:hideMark/>
          </w:tcPr>
          <w:p w:rsidR="00610E16" w:rsidRPr="00487029" w:rsidRDefault="00610E16" w:rsidP="00610E16">
            <w:pPr>
              <w:pStyle w:val="Tabletext"/>
              <w:jc w:val="center"/>
            </w:pPr>
            <w:r w:rsidRPr="00487029">
              <w:t>1</w:t>
            </w:r>
            <w:r w:rsidR="004927A8">
              <w:rPr>
                <w:lang w:val="ru-RU"/>
              </w:rPr>
              <w:t> </w:t>
            </w:r>
            <w:r w:rsidRPr="00487029">
              <w:t>040</w:t>
            </w:r>
          </w:p>
        </w:tc>
        <w:tc>
          <w:tcPr>
            <w:tcW w:w="1560" w:type="dxa"/>
            <w:noWrap/>
            <w:hideMark/>
          </w:tcPr>
          <w:p w:rsidR="00610E16" w:rsidRPr="00487029" w:rsidRDefault="00610E16" w:rsidP="00610E16">
            <w:pPr>
              <w:pStyle w:val="Tabletext"/>
              <w:jc w:val="center"/>
            </w:pPr>
            <w:r w:rsidRPr="00487029">
              <w:t>1.93</w:t>
            </w:r>
          </w:p>
        </w:tc>
        <w:tc>
          <w:tcPr>
            <w:tcW w:w="1109" w:type="dxa"/>
          </w:tcPr>
          <w:p w:rsidR="00610E16" w:rsidRPr="00487029" w:rsidRDefault="00610E16" w:rsidP="00610E16">
            <w:pPr>
              <w:pStyle w:val="Tabletext"/>
              <w:jc w:val="center"/>
            </w:pPr>
            <w:r w:rsidRPr="00487029">
              <w:t>9.31</w:t>
            </w:r>
          </w:p>
        </w:tc>
      </w:tr>
      <w:tr w:rsidR="00610E16" w:rsidRPr="00487029" w:rsidTr="00610E16">
        <w:trPr>
          <w:trHeight w:hRule="exact" w:val="284"/>
          <w:jc w:val="center"/>
        </w:trPr>
        <w:tc>
          <w:tcPr>
            <w:tcW w:w="1078" w:type="dxa"/>
          </w:tcPr>
          <w:p w:rsidR="00610E16" w:rsidRPr="00487029" w:rsidRDefault="00610E16" w:rsidP="00610E16">
            <w:pPr>
              <w:pStyle w:val="Tabletext"/>
              <w:jc w:val="center"/>
            </w:pPr>
            <w:r w:rsidRPr="00487029">
              <w:t>536</w:t>
            </w:r>
          </w:p>
        </w:tc>
        <w:tc>
          <w:tcPr>
            <w:tcW w:w="1160" w:type="dxa"/>
            <w:noWrap/>
            <w:hideMark/>
          </w:tcPr>
          <w:p w:rsidR="00610E16" w:rsidRPr="00487029" w:rsidRDefault="00610E16" w:rsidP="00610E16">
            <w:pPr>
              <w:pStyle w:val="Tabletext"/>
              <w:jc w:val="center"/>
            </w:pPr>
            <w:r w:rsidRPr="00487029">
              <w:t>4</w:t>
            </w:r>
          </w:p>
        </w:tc>
        <w:tc>
          <w:tcPr>
            <w:tcW w:w="1337" w:type="dxa"/>
            <w:noWrap/>
            <w:hideMark/>
          </w:tcPr>
          <w:p w:rsidR="00610E16" w:rsidRPr="00487029" w:rsidRDefault="00610E16" w:rsidP="004927A8">
            <w:pPr>
              <w:pStyle w:val="Tabletext"/>
              <w:jc w:val="center"/>
            </w:pPr>
            <w:r w:rsidRPr="00487029">
              <w:t>1</w:t>
            </w:r>
            <w:r w:rsidR="004927A8">
              <w:rPr>
                <w:lang w:val="ru-RU"/>
              </w:rPr>
              <w:t xml:space="preserve"> </w:t>
            </w:r>
            <w:r w:rsidRPr="00487029">
              <w:t>152</w:t>
            </w:r>
          </w:p>
        </w:tc>
        <w:tc>
          <w:tcPr>
            <w:tcW w:w="1560" w:type="dxa"/>
            <w:noWrap/>
            <w:hideMark/>
          </w:tcPr>
          <w:p w:rsidR="00610E16" w:rsidRPr="00487029" w:rsidRDefault="00610E16" w:rsidP="00610E16">
            <w:pPr>
              <w:pStyle w:val="Tabletext"/>
              <w:jc w:val="center"/>
            </w:pPr>
            <w:r w:rsidRPr="00487029">
              <w:t>2.13</w:t>
            </w:r>
          </w:p>
        </w:tc>
        <w:tc>
          <w:tcPr>
            <w:tcW w:w="1109" w:type="dxa"/>
          </w:tcPr>
          <w:p w:rsidR="00610E16" w:rsidRPr="00487029" w:rsidRDefault="00610E16" w:rsidP="00610E16">
            <w:pPr>
              <w:pStyle w:val="Tabletext"/>
              <w:jc w:val="center"/>
            </w:pPr>
            <w:r w:rsidRPr="00487029">
              <w:t>10.85</w:t>
            </w:r>
          </w:p>
        </w:tc>
      </w:tr>
      <w:tr w:rsidR="00610E16" w:rsidRPr="00487029" w:rsidTr="00610E16">
        <w:trPr>
          <w:trHeight w:hRule="exact" w:val="284"/>
          <w:jc w:val="center"/>
        </w:trPr>
        <w:tc>
          <w:tcPr>
            <w:tcW w:w="1078" w:type="dxa"/>
          </w:tcPr>
          <w:p w:rsidR="00610E16" w:rsidRPr="00487029" w:rsidRDefault="00610E16" w:rsidP="00610E16">
            <w:pPr>
              <w:pStyle w:val="Tabletext"/>
              <w:jc w:val="center"/>
            </w:pPr>
            <w:r w:rsidRPr="00487029">
              <w:t>536</w:t>
            </w:r>
          </w:p>
        </w:tc>
        <w:tc>
          <w:tcPr>
            <w:tcW w:w="1160" w:type="dxa"/>
            <w:noWrap/>
            <w:hideMark/>
          </w:tcPr>
          <w:p w:rsidR="00610E16" w:rsidRPr="00487029" w:rsidRDefault="00610E16" w:rsidP="00610E16">
            <w:pPr>
              <w:pStyle w:val="Tabletext"/>
              <w:jc w:val="center"/>
            </w:pPr>
            <w:r w:rsidRPr="00487029">
              <w:t>4</w:t>
            </w:r>
          </w:p>
        </w:tc>
        <w:tc>
          <w:tcPr>
            <w:tcW w:w="1337" w:type="dxa"/>
            <w:noWrap/>
            <w:hideMark/>
          </w:tcPr>
          <w:p w:rsidR="00610E16" w:rsidRPr="00487029" w:rsidRDefault="00610E16" w:rsidP="00610E16">
            <w:pPr>
              <w:pStyle w:val="Tabletext"/>
              <w:jc w:val="center"/>
            </w:pPr>
            <w:r w:rsidRPr="00487029">
              <w:t>1</w:t>
            </w:r>
            <w:r w:rsidR="004927A8">
              <w:rPr>
                <w:lang w:val="ru-RU"/>
              </w:rPr>
              <w:t> </w:t>
            </w:r>
            <w:r w:rsidRPr="00487029">
              <w:t>400</w:t>
            </w:r>
          </w:p>
        </w:tc>
        <w:tc>
          <w:tcPr>
            <w:tcW w:w="1560" w:type="dxa"/>
            <w:noWrap/>
            <w:hideMark/>
          </w:tcPr>
          <w:p w:rsidR="00610E16" w:rsidRPr="00487029" w:rsidRDefault="00610E16" w:rsidP="00610E16">
            <w:pPr>
              <w:pStyle w:val="Tabletext"/>
              <w:jc w:val="center"/>
            </w:pPr>
            <w:r w:rsidRPr="00487029">
              <w:t>2.59</w:t>
            </w:r>
          </w:p>
        </w:tc>
        <w:tc>
          <w:tcPr>
            <w:tcW w:w="1109" w:type="dxa"/>
          </w:tcPr>
          <w:p w:rsidR="00610E16" w:rsidRPr="00487029" w:rsidRDefault="00610E16" w:rsidP="00610E16">
            <w:pPr>
              <w:pStyle w:val="Tabletext"/>
              <w:jc w:val="center"/>
            </w:pPr>
            <w:r w:rsidRPr="00487029">
              <w:t>11.17</w:t>
            </w:r>
          </w:p>
        </w:tc>
      </w:tr>
      <w:tr w:rsidR="00610E16" w:rsidRPr="00487029" w:rsidTr="00610E16">
        <w:trPr>
          <w:trHeight w:hRule="exact" w:val="284"/>
          <w:jc w:val="center"/>
        </w:trPr>
        <w:tc>
          <w:tcPr>
            <w:tcW w:w="1078" w:type="dxa"/>
          </w:tcPr>
          <w:p w:rsidR="00610E16" w:rsidRPr="00487029" w:rsidRDefault="00610E16" w:rsidP="00610E16">
            <w:pPr>
              <w:pStyle w:val="Tabletext"/>
              <w:jc w:val="center"/>
            </w:pPr>
            <w:r w:rsidRPr="00487029">
              <w:t>536</w:t>
            </w:r>
          </w:p>
        </w:tc>
        <w:tc>
          <w:tcPr>
            <w:tcW w:w="1160" w:type="dxa"/>
            <w:noWrap/>
            <w:hideMark/>
          </w:tcPr>
          <w:p w:rsidR="00610E16" w:rsidRPr="00487029" w:rsidRDefault="00610E16" w:rsidP="00610E16">
            <w:pPr>
              <w:pStyle w:val="Tabletext"/>
              <w:jc w:val="center"/>
            </w:pPr>
            <w:r w:rsidRPr="00487029">
              <w:t>4</w:t>
            </w:r>
          </w:p>
        </w:tc>
        <w:tc>
          <w:tcPr>
            <w:tcW w:w="1337" w:type="dxa"/>
            <w:noWrap/>
            <w:hideMark/>
          </w:tcPr>
          <w:p w:rsidR="00610E16" w:rsidRPr="00487029" w:rsidRDefault="00610E16" w:rsidP="00610E16">
            <w:pPr>
              <w:pStyle w:val="Tabletext"/>
              <w:jc w:val="center"/>
            </w:pPr>
            <w:r w:rsidRPr="00487029">
              <w:t>1</w:t>
            </w:r>
            <w:r w:rsidR="004927A8">
              <w:rPr>
                <w:lang w:val="ru-RU"/>
              </w:rPr>
              <w:t> </w:t>
            </w:r>
            <w:r w:rsidRPr="00487029">
              <w:t>552</w:t>
            </w:r>
          </w:p>
        </w:tc>
        <w:tc>
          <w:tcPr>
            <w:tcW w:w="1560" w:type="dxa"/>
            <w:noWrap/>
            <w:hideMark/>
          </w:tcPr>
          <w:p w:rsidR="00610E16" w:rsidRPr="00487029" w:rsidRDefault="00610E16" w:rsidP="00610E16">
            <w:pPr>
              <w:pStyle w:val="Tabletext"/>
              <w:jc w:val="center"/>
            </w:pPr>
            <w:r w:rsidRPr="00487029">
              <w:t>2.87</w:t>
            </w:r>
          </w:p>
        </w:tc>
        <w:tc>
          <w:tcPr>
            <w:tcW w:w="1109" w:type="dxa"/>
          </w:tcPr>
          <w:p w:rsidR="00610E16" w:rsidRPr="00487029" w:rsidRDefault="00610E16" w:rsidP="00610E16">
            <w:pPr>
              <w:pStyle w:val="Tabletext"/>
              <w:jc w:val="center"/>
            </w:pPr>
            <w:r w:rsidRPr="00487029">
              <w:t>12.56</w:t>
            </w:r>
          </w:p>
        </w:tc>
      </w:tr>
      <w:tr w:rsidR="00610E16" w:rsidRPr="00487029" w:rsidTr="00610E16">
        <w:trPr>
          <w:trHeight w:hRule="exact" w:val="284"/>
          <w:jc w:val="center"/>
        </w:trPr>
        <w:tc>
          <w:tcPr>
            <w:tcW w:w="1078" w:type="dxa"/>
          </w:tcPr>
          <w:p w:rsidR="00610E16" w:rsidRPr="00487029" w:rsidRDefault="00610E16" w:rsidP="00610E16">
            <w:pPr>
              <w:pStyle w:val="Tabletext"/>
              <w:jc w:val="center"/>
            </w:pPr>
            <w:r w:rsidRPr="00487029">
              <w:t>1</w:t>
            </w:r>
            <w:r w:rsidR="004927A8">
              <w:rPr>
                <w:lang w:val="ru-RU"/>
              </w:rPr>
              <w:t> </w:t>
            </w:r>
            <w:r w:rsidRPr="00487029">
              <w:t>616</w:t>
            </w:r>
          </w:p>
        </w:tc>
        <w:tc>
          <w:tcPr>
            <w:tcW w:w="1160" w:type="dxa"/>
            <w:noWrap/>
            <w:hideMark/>
          </w:tcPr>
          <w:p w:rsidR="00610E16" w:rsidRPr="00487029" w:rsidRDefault="00610E16" w:rsidP="00610E16">
            <w:pPr>
              <w:pStyle w:val="Tabletext"/>
              <w:jc w:val="center"/>
            </w:pPr>
            <w:r w:rsidRPr="00487029">
              <w:t>4</w:t>
            </w:r>
          </w:p>
        </w:tc>
        <w:tc>
          <w:tcPr>
            <w:tcW w:w="1337" w:type="dxa"/>
            <w:noWrap/>
            <w:hideMark/>
          </w:tcPr>
          <w:p w:rsidR="00610E16" w:rsidRPr="00487029" w:rsidRDefault="00610E16" w:rsidP="00610E16">
            <w:pPr>
              <w:pStyle w:val="Tabletext"/>
              <w:jc w:val="center"/>
            </w:pPr>
            <w:r w:rsidRPr="00487029">
              <w:t>984</w:t>
            </w:r>
          </w:p>
        </w:tc>
        <w:tc>
          <w:tcPr>
            <w:tcW w:w="1560" w:type="dxa"/>
            <w:noWrap/>
            <w:hideMark/>
          </w:tcPr>
          <w:p w:rsidR="00610E16" w:rsidRPr="00487029" w:rsidRDefault="00610E16" w:rsidP="00610E16">
            <w:pPr>
              <w:pStyle w:val="Tabletext"/>
              <w:jc w:val="center"/>
            </w:pPr>
            <w:r w:rsidRPr="00487029">
              <w:t>0.61</w:t>
            </w:r>
          </w:p>
        </w:tc>
        <w:tc>
          <w:tcPr>
            <w:tcW w:w="1109" w:type="dxa"/>
          </w:tcPr>
          <w:p w:rsidR="00610E16" w:rsidRPr="00487029" w:rsidRDefault="004927A8" w:rsidP="00610E16">
            <w:pPr>
              <w:pStyle w:val="Tabletext"/>
              <w:jc w:val="center"/>
            </w:pPr>
            <w:r>
              <w:rPr>
                <w:lang w:val="ru-RU"/>
              </w:rPr>
              <w:t>−</w:t>
            </w:r>
            <w:r w:rsidR="00610E16" w:rsidRPr="00487029">
              <w:t>0.51</w:t>
            </w:r>
          </w:p>
        </w:tc>
      </w:tr>
      <w:tr w:rsidR="00610E16" w:rsidRPr="00487029" w:rsidTr="00610E16">
        <w:trPr>
          <w:trHeight w:hRule="exact" w:val="284"/>
          <w:jc w:val="center"/>
        </w:trPr>
        <w:tc>
          <w:tcPr>
            <w:tcW w:w="1078" w:type="dxa"/>
          </w:tcPr>
          <w:p w:rsidR="00610E16" w:rsidRPr="00487029" w:rsidRDefault="00610E16" w:rsidP="00610E16">
            <w:pPr>
              <w:pStyle w:val="Tabletext"/>
              <w:jc w:val="center"/>
            </w:pPr>
            <w:r w:rsidRPr="00487029">
              <w:t>1</w:t>
            </w:r>
            <w:r w:rsidR="004927A8">
              <w:rPr>
                <w:lang w:val="ru-RU"/>
              </w:rPr>
              <w:t> </w:t>
            </w:r>
            <w:r w:rsidRPr="00487029">
              <w:t>616</w:t>
            </w:r>
          </w:p>
        </w:tc>
        <w:tc>
          <w:tcPr>
            <w:tcW w:w="1160" w:type="dxa"/>
            <w:noWrap/>
            <w:hideMark/>
          </w:tcPr>
          <w:p w:rsidR="00610E16" w:rsidRPr="00487029" w:rsidRDefault="00610E16" w:rsidP="00610E16">
            <w:pPr>
              <w:pStyle w:val="Tabletext"/>
              <w:jc w:val="center"/>
            </w:pPr>
            <w:r w:rsidRPr="00487029">
              <w:t>4</w:t>
            </w:r>
          </w:p>
        </w:tc>
        <w:tc>
          <w:tcPr>
            <w:tcW w:w="1337" w:type="dxa"/>
            <w:noWrap/>
            <w:hideMark/>
          </w:tcPr>
          <w:p w:rsidR="00610E16" w:rsidRPr="00487029" w:rsidRDefault="00610E16" w:rsidP="00610E16">
            <w:pPr>
              <w:pStyle w:val="Tabletext"/>
              <w:jc w:val="center"/>
            </w:pPr>
            <w:r w:rsidRPr="00487029">
              <w:t>1</w:t>
            </w:r>
            <w:r w:rsidR="004927A8">
              <w:rPr>
                <w:lang w:val="ru-RU"/>
              </w:rPr>
              <w:t> </w:t>
            </w:r>
            <w:r w:rsidRPr="00487029">
              <w:t>504</w:t>
            </w:r>
          </w:p>
        </w:tc>
        <w:tc>
          <w:tcPr>
            <w:tcW w:w="1560" w:type="dxa"/>
            <w:noWrap/>
            <w:hideMark/>
          </w:tcPr>
          <w:p w:rsidR="00610E16" w:rsidRPr="00487029" w:rsidRDefault="00610E16" w:rsidP="00610E16">
            <w:pPr>
              <w:pStyle w:val="Tabletext"/>
              <w:jc w:val="center"/>
            </w:pPr>
            <w:r w:rsidRPr="00487029">
              <w:t>0.93</w:t>
            </w:r>
          </w:p>
        </w:tc>
        <w:tc>
          <w:tcPr>
            <w:tcW w:w="1109" w:type="dxa"/>
          </w:tcPr>
          <w:p w:rsidR="00610E16" w:rsidRPr="00487029" w:rsidRDefault="00610E16" w:rsidP="00610E16">
            <w:pPr>
              <w:pStyle w:val="Tabletext"/>
              <w:jc w:val="center"/>
            </w:pPr>
            <w:r w:rsidRPr="00487029">
              <w:t>1.71</w:t>
            </w:r>
          </w:p>
        </w:tc>
      </w:tr>
      <w:tr w:rsidR="00610E16" w:rsidRPr="00487029" w:rsidTr="00610E16">
        <w:trPr>
          <w:trHeight w:hRule="exact" w:val="284"/>
          <w:jc w:val="center"/>
        </w:trPr>
        <w:tc>
          <w:tcPr>
            <w:tcW w:w="1078" w:type="dxa"/>
          </w:tcPr>
          <w:p w:rsidR="00610E16" w:rsidRPr="00487029" w:rsidRDefault="00610E16" w:rsidP="00610E16">
            <w:pPr>
              <w:pStyle w:val="Tabletext"/>
              <w:jc w:val="center"/>
            </w:pPr>
            <w:r w:rsidRPr="00487029">
              <w:t>1</w:t>
            </w:r>
            <w:r w:rsidR="004927A8">
              <w:rPr>
                <w:lang w:val="ru-RU"/>
              </w:rPr>
              <w:t> </w:t>
            </w:r>
            <w:r w:rsidRPr="00487029">
              <w:t>616</w:t>
            </w:r>
          </w:p>
        </w:tc>
        <w:tc>
          <w:tcPr>
            <w:tcW w:w="1160" w:type="dxa"/>
            <w:noWrap/>
            <w:hideMark/>
          </w:tcPr>
          <w:p w:rsidR="00610E16" w:rsidRPr="00487029" w:rsidRDefault="00610E16" w:rsidP="00610E16">
            <w:pPr>
              <w:pStyle w:val="Tabletext"/>
              <w:jc w:val="center"/>
            </w:pPr>
            <w:r w:rsidRPr="00487029">
              <w:t>4</w:t>
            </w:r>
          </w:p>
        </w:tc>
        <w:tc>
          <w:tcPr>
            <w:tcW w:w="1337" w:type="dxa"/>
            <w:noWrap/>
            <w:hideMark/>
          </w:tcPr>
          <w:p w:rsidR="00610E16" w:rsidRPr="00487029" w:rsidRDefault="00610E16" w:rsidP="00610E16">
            <w:pPr>
              <w:pStyle w:val="Tabletext"/>
              <w:jc w:val="center"/>
            </w:pPr>
            <w:r w:rsidRPr="00487029">
              <w:t>2</w:t>
            </w:r>
            <w:r w:rsidR="004927A8">
              <w:rPr>
                <w:lang w:val="ru-RU"/>
              </w:rPr>
              <w:t> </w:t>
            </w:r>
            <w:r w:rsidRPr="00487029">
              <w:t>112</w:t>
            </w:r>
          </w:p>
        </w:tc>
        <w:tc>
          <w:tcPr>
            <w:tcW w:w="1560" w:type="dxa"/>
            <w:noWrap/>
            <w:hideMark/>
          </w:tcPr>
          <w:p w:rsidR="00610E16" w:rsidRPr="00487029" w:rsidRDefault="00610E16" w:rsidP="00610E16">
            <w:pPr>
              <w:pStyle w:val="Tabletext"/>
              <w:jc w:val="center"/>
            </w:pPr>
            <w:r w:rsidRPr="00487029">
              <w:t>1.30</w:t>
            </w:r>
          </w:p>
        </w:tc>
        <w:tc>
          <w:tcPr>
            <w:tcW w:w="1109" w:type="dxa"/>
          </w:tcPr>
          <w:p w:rsidR="00610E16" w:rsidRPr="00487029" w:rsidRDefault="00610E16" w:rsidP="00610E16">
            <w:pPr>
              <w:pStyle w:val="Tabletext"/>
              <w:jc w:val="center"/>
            </w:pPr>
            <w:r w:rsidRPr="00487029">
              <w:t>3.69</w:t>
            </w:r>
          </w:p>
        </w:tc>
      </w:tr>
      <w:tr w:rsidR="00610E16" w:rsidRPr="00487029" w:rsidTr="00610E16">
        <w:trPr>
          <w:trHeight w:hRule="exact" w:val="284"/>
          <w:jc w:val="center"/>
        </w:trPr>
        <w:tc>
          <w:tcPr>
            <w:tcW w:w="1078" w:type="dxa"/>
          </w:tcPr>
          <w:p w:rsidR="00610E16" w:rsidRPr="00487029" w:rsidRDefault="00610E16" w:rsidP="00610E16">
            <w:pPr>
              <w:pStyle w:val="Tabletext"/>
              <w:jc w:val="center"/>
            </w:pPr>
            <w:r w:rsidRPr="00487029">
              <w:t>1</w:t>
            </w:r>
            <w:r w:rsidR="004927A8">
              <w:rPr>
                <w:lang w:val="ru-RU"/>
              </w:rPr>
              <w:t> </w:t>
            </w:r>
            <w:r w:rsidRPr="00487029">
              <w:t>616</w:t>
            </w:r>
          </w:p>
        </w:tc>
        <w:tc>
          <w:tcPr>
            <w:tcW w:w="1160" w:type="dxa"/>
            <w:noWrap/>
            <w:hideMark/>
          </w:tcPr>
          <w:p w:rsidR="00610E16" w:rsidRPr="00487029" w:rsidRDefault="00610E16" w:rsidP="00610E16">
            <w:pPr>
              <w:pStyle w:val="Tabletext"/>
              <w:jc w:val="center"/>
            </w:pPr>
            <w:r w:rsidRPr="00487029">
              <w:t>4</w:t>
            </w:r>
          </w:p>
        </w:tc>
        <w:tc>
          <w:tcPr>
            <w:tcW w:w="1337" w:type="dxa"/>
            <w:noWrap/>
            <w:hideMark/>
          </w:tcPr>
          <w:p w:rsidR="00610E16" w:rsidRPr="00487029" w:rsidRDefault="00610E16" w:rsidP="00610E16">
            <w:pPr>
              <w:pStyle w:val="Tabletext"/>
              <w:jc w:val="center"/>
            </w:pPr>
            <w:r w:rsidRPr="00487029">
              <w:t>2</w:t>
            </w:r>
            <w:r w:rsidR="004927A8">
              <w:rPr>
                <w:lang w:val="ru-RU"/>
              </w:rPr>
              <w:t> </w:t>
            </w:r>
            <w:r w:rsidRPr="00487029">
              <w:t>384</w:t>
            </w:r>
          </w:p>
        </w:tc>
        <w:tc>
          <w:tcPr>
            <w:tcW w:w="1560" w:type="dxa"/>
            <w:noWrap/>
            <w:hideMark/>
          </w:tcPr>
          <w:p w:rsidR="00610E16" w:rsidRPr="00487029" w:rsidRDefault="00610E16" w:rsidP="00610E16">
            <w:pPr>
              <w:pStyle w:val="Tabletext"/>
              <w:jc w:val="center"/>
            </w:pPr>
            <w:r w:rsidRPr="00487029">
              <w:t>1.47</w:t>
            </w:r>
          </w:p>
        </w:tc>
        <w:tc>
          <w:tcPr>
            <w:tcW w:w="1109" w:type="dxa"/>
          </w:tcPr>
          <w:p w:rsidR="00610E16" w:rsidRPr="00487029" w:rsidRDefault="00610E16" w:rsidP="00610E16">
            <w:pPr>
              <w:pStyle w:val="Tabletext"/>
              <w:jc w:val="center"/>
            </w:pPr>
            <w:r w:rsidRPr="00487029">
              <w:t>4.73</w:t>
            </w:r>
          </w:p>
        </w:tc>
      </w:tr>
      <w:tr w:rsidR="00610E16" w:rsidRPr="00487029" w:rsidTr="00610E16">
        <w:trPr>
          <w:trHeight w:hRule="exact" w:val="284"/>
          <w:jc w:val="center"/>
        </w:trPr>
        <w:tc>
          <w:tcPr>
            <w:tcW w:w="1078" w:type="dxa"/>
          </w:tcPr>
          <w:p w:rsidR="00610E16" w:rsidRPr="00487029" w:rsidRDefault="00610E16" w:rsidP="00610E16">
            <w:pPr>
              <w:pStyle w:val="Tabletext"/>
              <w:jc w:val="center"/>
            </w:pPr>
            <w:r w:rsidRPr="00487029">
              <w:t>1</w:t>
            </w:r>
            <w:r w:rsidR="004927A8">
              <w:rPr>
                <w:lang w:val="ru-RU"/>
              </w:rPr>
              <w:t> </w:t>
            </w:r>
            <w:r w:rsidRPr="00487029">
              <w:t>616</w:t>
            </w:r>
          </w:p>
        </w:tc>
        <w:tc>
          <w:tcPr>
            <w:tcW w:w="1160" w:type="dxa"/>
            <w:noWrap/>
            <w:hideMark/>
          </w:tcPr>
          <w:p w:rsidR="00610E16" w:rsidRPr="00487029" w:rsidRDefault="00610E16" w:rsidP="00610E16">
            <w:pPr>
              <w:pStyle w:val="Tabletext"/>
              <w:jc w:val="center"/>
            </w:pPr>
            <w:r w:rsidRPr="00487029">
              <w:t>4</w:t>
            </w:r>
          </w:p>
        </w:tc>
        <w:tc>
          <w:tcPr>
            <w:tcW w:w="1337" w:type="dxa"/>
            <w:noWrap/>
            <w:hideMark/>
          </w:tcPr>
          <w:p w:rsidR="00610E16" w:rsidRPr="00487029" w:rsidRDefault="00610E16" w:rsidP="00610E16">
            <w:pPr>
              <w:pStyle w:val="Tabletext"/>
              <w:jc w:val="center"/>
            </w:pPr>
            <w:r w:rsidRPr="00487029">
              <w:t>2</w:t>
            </w:r>
            <w:r w:rsidR="004927A8">
              <w:rPr>
                <w:lang w:val="ru-RU"/>
              </w:rPr>
              <w:t> </w:t>
            </w:r>
            <w:r w:rsidRPr="00487029">
              <w:t>664</w:t>
            </w:r>
          </w:p>
        </w:tc>
        <w:tc>
          <w:tcPr>
            <w:tcW w:w="1560" w:type="dxa"/>
            <w:noWrap/>
            <w:hideMark/>
          </w:tcPr>
          <w:p w:rsidR="00610E16" w:rsidRPr="00487029" w:rsidRDefault="00610E16" w:rsidP="00610E16">
            <w:pPr>
              <w:pStyle w:val="Tabletext"/>
              <w:jc w:val="center"/>
            </w:pPr>
            <w:r w:rsidRPr="00487029">
              <w:t>1.64</w:t>
            </w:r>
          </w:p>
        </w:tc>
        <w:tc>
          <w:tcPr>
            <w:tcW w:w="1109" w:type="dxa"/>
          </w:tcPr>
          <w:p w:rsidR="00610E16" w:rsidRPr="00487029" w:rsidRDefault="00610E16" w:rsidP="00610E16">
            <w:pPr>
              <w:pStyle w:val="Tabletext"/>
              <w:jc w:val="center"/>
            </w:pPr>
            <w:r w:rsidRPr="00487029">
              <w:t>5.94</w:t>
            </w:r>
          </w:p>
        </w:tc>
      </w:tr>
      <w:tr w:rsidR="00610E16" w:rsidRPr="00487029" w:rsidTr="00610E16">
        <w:trPr>
          <w:trHeight w:hRule="exact" w:val="284"/>
          <w:jc w:val="center"/>
        </w:trPr>
        <w:tc>
          <w:tcPr>
            <w:tcW w:w="1078" w:type="dxa"/>
          </w:tcPr>
          <w:p w:rsidR="00610E16" w:rsidRPr="00487029" w:rsidRDefault="00610E16" w:rsidP="00610E16">
            <w:pPr>
              <w:pStyle w:val="Tabletext"/>
              <w:jc w:val="center"/>
            </w:pPr>
            <w:r w:rsidRPr="00487029">
              <w:t>1</w:t>
            </w:r>
            <w:r w:rsidR="004927A8">
              <w:rPr>
                <w:lang w:val="ru-RU"/>
              </w:rPr>
              <w:t> </w:t>
            </w:r>
            <w:r w:rsidRPr="00487029">
              <w:t>616</w:t>
            </w:r>
          </w:p>
        </w:tc>
        <w:tc>
          <w:tcPr>
            <w:tcW w:w="1160" w:type="dxa"/>
            <w:noWrap/>
            <w:hideMark/>
          </w:tcPr>
          <w:p w:rsidR="00610E16" w:rsidRPr="00487029" w:rsidRDefault="00610E16" w:rsidP="00610E16">
            <w:pPr>
              <w:pStyle w:val="Tabletext"/>
              <w:jc w:val="center"/>
            </w:pPr>
            <w:r w:rsidRPr="00487029">
              <w:t>4</w:t>
            </w:r>
          </w:p>
        </w:tc>
        <w:tc>
          <w:tcPr>
            <w:tcW w:w="1337" w:type="dxa"/>
            <w:noWrap/>
            <w:hideMark/>
          </w:tcPr>
          <w:p w:rsidR="00610E16" w:rsidRPr="00487029" w:rsidRDefault="00610E16" w:rsidP="00610E16">
            <w:pPr>
              <w:pStyle w:val="Tabletext"/>
              <w:jc w:val="center"/>
            </w:pPr>
            <w:r w:rsidRPr="00487029">
              <w:t>2</w:t>
            </w:r>
            <w:r w:rsidR="004927A8">
              <w:rPr>
                <w:lang w:val="ru-RU"/>
              </w:rPr>
              <w:t> </w:t>
            </w:r>
            <w:r w:rsidRPr="00487029">
              <w:t>840</w:t>
            </w:r>
          </w:p>
        </w:tc>
        <w:tc>
          <w:tcPr>
            <w:tcW w:w="1560" w:type="dxa"/>
            <w:noWrap/>
            <w:hideMark/>
          </w:tcPr>
          <w:p w:rsidR="00610E16" w:rsidRPr="00487029" w:rsidRDefault="00610E16" w:rsidP="00610E16">
            <w:pPr>
              <w:pStyle w:val="Tabletext"/>
              <w:jc w:val="center"/>
            </w:pPr>
            <w:r w:rsidRPr="00487029">
              <w:t>1.75</w:t>
            </w:r>
          </w:p>
        </w:tc>
        <w:tc>
          <w:tcPr>
            <w:tcW w:w="1109" w:type="dxa"/>
          </w:tcPr>
          <w:p w:rsidR="00610E16" w:rsidRPr="00487029" w:rsidRDefault="00610E16" w:rsidP="00610E16">
            <w:pPr>
              <w:pStyle w:val="Tabletext"/>
              <w:jc w:val="center"/>
            </w:pPr>
            <w:r w:rsidRPr="00487029">
              <w:t>7.49</w:t>
            </w:r>
          </w:p>
        </w:tc>
      </w:tr>
      <w:tr w:rsidR="00610E16" w:rsidRPr="00487029" w:rsidTr="00610E16">
        <w:trPr>
          <w:trHeight w:hRule="exact" w:val="284"/>
          <w:jc w:val="center"/>
        </w:trPr>
        <w:tc>
          <w:tcPr>
            <w:tcW w:w="1078" w:type="dxa"/>
          </w:tcPr>
          <w:p w:rsidR="00610E16" w:rsidRPr="00487029" w:rsidRDefault="00610E16" w:rsidP="00610E16">
            <w:pPr>
              <w:pStyle w:val="Tabletext"/>
              <w:jc w:val="center"/>
            </w:pPr>
            <w:r w:rsidRPr="00487029">
              <w:t>1</w:t>
            </w:r>
            <w:r w:rsidR="004927A8">
              <w:rPr>
                <w:lang w:val="ru-RU"/>
              </w:rPr>
              <w:t> </w:t>
            </w:r>
            <w:r w:rsidRPr="00487029">
              <w:t>616</w:t>
            </w:r>
          </w:p>
        </w:tc>
        <w:tc>
          <w:tcPr>
            <w:tcW w:w="1160" w:type="dxa"/>
            <w:noWrap/>
            <w:hideMark/>
          </w:tcPr>
          <w:p w:rsidR="00610E16" w:rsidRPr="00487029" w:rsidRDefault="00610E16" w:rsidP="00610E16">
            <w:pPr>
              <w:pStyle w:val="Tabletext"/>
              <w:jc w:val="center"/>
            </w:pPr>
            <w:r w:rsidRPr="00487029">
              <w:t>4</w:t>
            </w:r>
          </w:p>
        </w:tc>
        <w:tc>
          <w:tcPr>
            <w:tcW w:w="1337" w:type="dxa"/>
            <w:noWrap/>
            <w:hideMark/>
          </w:tcPr>
          <w:p w:rsidR="00610E16" w:rsidRPr="00487029" w:rsidRDefault="00610E16" w:rsidP="00610E16">
            <w:pPr>
              <w:pStyle w:val="Tabletext"/>
              <w:jc w:val="center"/>
            </w:pPr>
            <w:r w:rsidRPr="00487029">
              <w:t>3</w:t>
            </w:r>
            <w:r w:rsidR="004927A8">
              <w:rPr>
                <w:lang w:val="ru-RU"/>
              </w:rPr>
              <w:t> </w:t>
            </w:r>
            <w:r w:rsidRPr="00487029">
              <w:t>200</w:t>
            </w:r>
          </w:p>
        </w:tc>
        <w:tc>
          <w:tcPr>
            <w:tcW w:w="1560" w:type="dxa"/>
            <w:noWrap/>
            <w:hideMark/>
          </w:tcPr>
          <w:p w:rsidR="00610E16" w:rsidRPr="00487029" w:rsidRDefault="00610E16" w:rsidP="00610E16">
            <w:pPr>
              <w:pStyle w:val="Tabletext"/>
              <w:jc w:val="center"/>
            </w:pPr>
            <w:r w:rsidRPr="00487029">
              <w:t>1.98</w:t>
            </w:r>
          </w:p>
        </w:tc>
        <w:tc>
          <w:tcPr>
            <w:tcW w:w="1109" w:type="dxa"/>
          </w:tcPr>
          <w:p w:rsidR="00610E16" w:rsidRPr="00487029" w:rsidRDefault="00610E16" w:rsidP="00610E16">
            <w:pPr>
              <w:pStyle w:val="Tabletext"/>
              <w:jc w:val="center"/>
            </w:pPr>
            <w:r w:rsidRPr="00487029">
              <w:t>8.77</w:t>
            </w:r>
          </w:p>
        </w:tc>
      </w:tr>
      <w:tr w:rsidR="00610E16" w:rsidRPr="00487029" w:rsidTr="00610E16">
        <w:trPr>
          <w:trHeight w:hRule="exact" w:val="284"/>
          <w:jc w:val="center"/>
        </w:trPr>
        <w:tc>
          <w:tcPr>
            <w:tcW w:w="1078" w:type="dxa"/>
          </w:tcPr>
          <w:p w:rsidR="00610E16" w:rsidRPr="00487029" w:rsidRDefault="00610E16" w:rsidP="00610E16">
            <w:pPr>
              <w:pStyle w:val="Tabletext"/>
              <w:jc w:val="center"/>
            </w:pPr>
            <w:r w:rsidRPr="00487029">
              <w:t>1</w:t>
            </w:r>
            <w:r w:rsidR="004927A8">
              <w:rPr>
                <w:lang w:val="ru-RU"/>
              </w:rPr>
              <w:t> </w:t>
            </w:r>
            <w:r w:rsidRPr="00487029">
              <w:t>616</w:t>
            </w:r>
          </w:p>
        </w:tc>
        <w:tc>
          <w:tcPr>
            <w:tcW w:w="1160" w:type="dxa"/>
            <w:noWrap/>
            <w:hideMark/>
          </w:tcPr>
          <w:p w:rsidR="00610E16" w:rsidRPr="00487029" w:rsidRDefault="00610E16" w:rsidP="00610E16">
            <w:pPr>
              <w:pStyle w:val="Tabletext"/>
              <w:jc w:val="center"/>
            </w:pPr>
            <w:r w:rsidRPr="00487029">
              <w:t>4</w:t>
            </w:r>
          </w:p>
        </w:tc>
        <w:tc>
          <w:tcPr>
            <w:tcW w:w="1337" w:type="dxa"/>
            <w:noWrap/>
            <w:hideMark/>
          </w:tcPr>
          <w:p w:rsidR="00610E16" w:rsidRPr="00487029" w:rsidRDefault="00610E16" w:rsidP="00610E16">
            <w:pPr>
              <w:pStyle w:val="Tabletext"/>
              <w:jc w:val="center"/>
            </w:pPr>
            <w:r w:rsidRPr="00487029">
              <w:t>3</w:t>
            </w:r>
            <w:r w:rsidR="004927A8">
              <w:rPr>
                <w:lang w:val="ru-RU"/>
              </w:rPr>
              <w:t> </w:t>
            </w:r>
            <w:r w:rsidRPr="00487029">
              <w:t>552</w:t>
            </w:r>
          </w:p>
        </w:tc>
        <w:tc>
          <w:tcPr>
            <w:tcW w:w="1560" w:type="dxa"/>
            <w:noWrap/>
            <w:hideMark/>
          </w:tcPr>
          <w:p w:rsidR="00610E16" w:rsidRPr="00487029" w:rsidRDefault="00610E16" w:rsidP="00610E16">
            <w:pPr>
              <w:pStyle w:val="Tabletext"/>
              <w:jc w:val="center"/>
            </w:pPr>
            <w:r w:rsidRPr="00487029">
              <w:t>2.19</w:t>
            </w:r>
          </w:p>
        </w:tc>
        <w:tc>
          <w:tcPr>
            <w:tcW w:w="1109" w:type="dxa"/>
          </w:tcPr>
          <w:p w:rsidR="00610E16" w:rsidRPr="00487029" w:rsidRDefault="00610E16" w:rsidP="00610E16">
            <w:pPr>
              <w:pStyle w:val="Tabletext"/>
              <w:jc w:val="center"/>
            </w:pPr>
            <w:r w:rsidRPr="00487029">
              <w:t>10.23</w:t>
            </w:r>
          </w:p>
        </w:tc>
      </w:tr>
      <w:tr w:rsidR="00610E16" w:rsidRPr="00487029" w:rsidTr="00610E16">
        <w:trPr>
          <w:trHeight w:hRule="exact" w:val="284"/>
          <w:jc w:val="center"/>
        </w:trPr>
        <w:tc>
          <w:tcPr>
            <w:tcW w:w="1078" w:type="dxa"/>
          </w:tcPr>
          <w:p w:rsidR="00610E16" w:rsidRPr="00487029" w:rsidRDefault="00610E16" w:rsidP="00610E16">
            <w:pPr>
              <w:pStyle w:val="Tabletext"/>
              <w:jc w:val="center"/>
            </w:pPr>
            <w:r w:rsidRPr="00487029">
              <w:t>1</w:t>
            </w:r>
            <w:r w:rsidR="004927A8">
              <w:rPr>
                <w:lang w:val="ru-RU"/>
              </w:rPr>
              <w:t> </w:t>
            </w:r>
            <w:r w:rsidRPr="00487029">
              <w:t>616</w:t>
            </w:r>
          </w:p>
        </w:tc>
        <w:tc>
          <w:tcPr>
            <w:tcW w:w="1160" w:type="dxa"/>
            <w:noWrap/>
            <w:hideMark/>
          </w:tcPr>
          <w:p w:rsidR="00610E16" w:rsidRPr="00487029" w:rsidRDefault="00610E16" w:rsidP="00610E16">
            <w:pPr>
              <w:pStyle w:val="Tabletext"/>
              <w:jc w:val="center"/>
            </w:pPr>
            <w:r w:rsidRPr="00487029">
              <w:t>4</w:t>
            </w:r>
          </w:p>
        </w:tc>
        <w:tc>
          <w:tcPr>
            <w:tcW w:w="1337" w:type="dxa"/>
            <w:noWrap/>
            <w:hideMark/>
          </w:tcPr>
          <w:p w:rsidR="00610E16" w:rsidRPr="00487029" w:rsidRDefault="00610E16" w:rsidP="00610E16">
            <w:pPr>
              <w:pStyle w:val="Tabletext"/>
              <w:jc w:val="center"/>
            </w:pPr>
            <w:r w:rsidRPr="00487029">
              <w:t>4</w:t>
            </w:r>
            <w:r w:rsidR="004927A8">
              <w:rPr>
                <w:lang w:val="ru-RU"/>
              </w:rPr>
              <w:t> </w:t>
            </w:r>
            <w:r w:rsidRPr="00487029">
              <w:t>312</w:t>
            </w:r>
          </w:p>
        </w:tc>
        <w:tc>
          <w:tcPr>
            <w:tcW w:w="1560" w:type="dxa"/>
            <w:noWrap/>
            <w:hideMark/>
          </w:tcPr>
          <w:p w:rsidR="00610E16" w:rsidRPr="00487029" w:rsidRDefault="00610E16" w:rsidP="00610E16">
            <w:pPr>
              <w:pStyle w:val="Tabletext"/>
              <w:jc w:val="center"/>
            </w:pPr>
            <w:r w:rsidRPr="00487029">
              <w:t>2.66</w:t>
            </w:r>
          </w:p>
        </w:tc>
        <w:tc>
          <w:tcPr>
            <w:tcW w:w="1109" w:type="dxa"/>
          </w:tcPr>
          <w:p w:rsidR="00610E16" w:rsidRPr="00487029" w:rsidRDefault="00610E16" w:rsidP="00610E16">
            <w:pPr>
              <w:pStyle w:val="Tabletext"/>
              <w:jc w:val="center"/>
            </w:pPr>
            <w:r w:rsidRPr="00487029">
              <w:t>10.72</w:t>
            </w:r>
          </w:p>
        </w:tc>
      </w:tr>
      <w:tr w:rsidR="00610E16" w:rsidRPr="00487029" w:rsidTr="00610E16">
        <w:trPr>
          <w:trHeight w:hRule="exact" w:val="284"/>
          <w:jc w:val="center"/>
        </w:trPr>
        <w:tc>
          <w:tcPr>
            <w:tcW w:w="1078" w:type="dxa"/>
          </w:tcPr>
          <w:p w:rsidR="00610E16" w:rsidRPr="00487029" w:rsidRDefault="00610E16" w:rsidP="00610E16">
            <w:pPr>
              <w:pStyle w:val="Tabletext"/>
              <w:jc w:val="center"/>
            </w:pPr>
            <w:r w:rsidRPr="00487029">
              <w:t>1</w:t>
            </w:r>
            <w:r w:rsidR="004927A8">
              <w:rPr>
                <w:lang w:val="ru-RU"/>
              </w:rPr>
              <w:t> </w:t>
            </w:r>
            <w:r w:rsidRPr="00487029">
              <w:t>616</w:t>
            </w:r>
          </w:p>
        </w:tc>
        <w:tc>
          <w:tcPr>
            <w:tcW w:w="1160" w:type="dxa"/>
            <w:noWrap/>
            <w:hideMark/>
          </w:tcPr>
          <w:p w:rsidR="00610E16" w:rsidRPr="00487029" w:rsidRDefault="00610E16" w:rsidP="00610E16">
            <w:pPr>
              <w:pStyle w:val="Tabletext"/>
              <w:jc w:val="center"/>
            </w:pPr>
            <w:r w:rsidRPr="00487029">
              <w:t>4</w:t>
            </w:r>
          </w:p>
        </w:tc>
        <w:tc>
          <w:tcPr>
            <w:tcW w:w="1337" w:type="dxa"/>
            <w:noWrap/>
            <w:hideMark/>
          </w:tcPr>
          <w:p w:rsidR="00610E16" w:rsidRPr="00487029" w:rsidRDefault="00610E16" w:rsidP="00610E16">
            <w:pPr>
              <w:pStyle w:val="Tabletext"/>
              <w:jc w:val="center"/>
            </w:pPr>
            <w:r w:rsidRPr="00487029">
              <w:t>4</w:t>
            </w:r>
            <w:r w:rsidR="004927A8">
              <w:rPr>
                <w:lang w:val="ru-RU"/>
              </w:rPr>
              <w:t> </w:t>
            </w:r>
            <w:r w:rsidRPr="00487029">
              <w:t>792</w:t>
            </w:r>
          </w:p>
        </w:tc>
        <w:tc>
          <w:tcPr>
            <w:tcW w:w="1560" w:type="dxa"/>
            <w:noWrap/>
            <w:hideMark/>
          </w:tcPr>
          <w:p w:rsidR="00610E16" w:rsidRPr="00487029" w:rsidRDefault="00610E16" w:rsidP="00610E16">
            <w:pPr>
              <w:pStyle w:val="Tabletext"/>
              <w:jc w:val="center"/>
            </w:pPr>
            <w:r w:rsidRPr="00487029">
              <w:t>2.96</w:t>
            </w:r>
          </w:p>
        </w:tc>
        <w:tc>
          <w:tcPr>
            <w:tcW w:w="1109" w:type="dxa"/>
          </w:tcPr>
          <w:p w:rsidR="00610E16" w:rsidRPr="00487029" w:rsidRDefault="00610E16" w:rsidP="00610E16">
            <w:pPr>
              <w:pStyle w:val="Tabletext"/>
              <w:jc w:val="center"/>
            </w:pPr>
            <w:r w:rsidRPr="00487029">
              <w:t>12.04</w:t>
            </w:r>
          </w:p>
        </w:tc>
      </w:tr>
      <w:tr w:rsidR="00610E16" w:rsidRPr="00487029" w:rsidTr="00610E16">
        <w:trPr>
          <w:trHeight w:hRule="exact" w:val="284"/>
          <w:jc w:val="center"/>
        </w:trPr>
        <w:tc>
          <w:tcPr>
            <w:tcW w:w="1078" w:type="dxa"/>
          </w:tcPr>
          <w:p w:rsidR="00610E16" w:rsidRPr="00487029" w:rsidRDefault="00610E16" w:rsidP="00610E16">
            <w:pPr>
              <w:pStyle w:val="Tabletext"/>
              <w:jc w:val="center"/>
            </w:pPr>
            <w:r w:rsidRPr="00487029">
              <w:t>3</w:t>
            </w:r>
            <w:r w:rsidR="004927A8">
              <w:rPr>
                <w:lang w:val="ru-RU"/>
              </w:rPr>
              <w:t> </w:t>
            </w:r>
            <w:r w:rsidRPr="00487029">
              <w:t>236</w:t>
            </w:r>
          </w:p>
        </w:tc>
        <w:tc>
          <w:tcPr>
            <w:tcW w:w="1160" w:type="dxa"/>
            <w:noWrap/>
            <w:hideMark/>
          </w:tcPr>
          <w:p w:rsidR="00610E16" w:rsidRPr="00487029" w:rsidRDefault="00610E16" w:rsidP="00610E16">
            <w:pPr>
              <w:pStyle w:val="Tabletext"/>
              <w:jc w:val="center"/>
            </w:pPr>
            <w:r w:rsidRPr="00487029">
              <w:t>4</w:t>
            </w:r>
          </w:p>
        </w:tc>
        <w:tc>
          <w:tcPr>
            <w:tcW w:w="1337" w:type="dxa"/>
            <w:noWrap/>
            <w:hideMark/>
          </w:tcPr>
          <w:p w:rsidR="00610E16" w:rsidRPr="00487029" w:rsidRDefault="00610E16" w:rsidP="00610E16">
            <w:pPr>
              <w:pStyle w:val="Tabletext"/>
              <w:jc w:val="center"/>
            </w:pPr>
            <w:r w:rsidRPr="00487029">
              <w:t>984</w:t>
            </w:r>
          </w:p>
        </w:tc>
        <w:tc>
          <w:tcPr>
            <w:tcW w:w="1560" w:type="dxa"/>
            <w:noWrap/>
            <w:hideMark/>
          </w:tcPr>
          <w:p w:rsidR="00610E16" w:rsidRPr="00487029" w:rsidRDefault="00610E16" w:rsidP="00610E16">
            <w:pPr>
              <w:pStyle w:val="Tabletext"/>
              <w:jc w:val="center"/>
            </w:pPr>
            <w:r w:rsidRPr="00487029">
              <w:t>0.30</w:t>
            </w:r>
          </w:p>
        </w:tc>
        <w:tc>
          <w:tcPr>
            <w:tcW w:w="1109" w:type="dxa"/>
          </w:tcPr>
          <w:p w:rsidR="00610E16" w:rsidRPr="00487029" w:rsidRDefault="004927A8" w:rsidP="00610E16">
            <w:pPr>
              <w:pStyle w:val="Tabletext"/>
              <w:jc w:val="center"/>
            </w:pPr>
            <w:r>
              <w:rPr>
                <w:lang w:val="ru-RU"/>
              </w:rPr>
              <w:t>−</w:t>
            </w:r>
            <w:r w:rsidR="00610E16" w:rsidRPr="00487029">
              <w:t>3.52</w:t>
            </w:r>
          </w:p>
        </w:tc>
      </w:tr>
      <w:tr w:rsidR="00610E16" w:rsidRPr="00487029" w:rsidTr="00610E16">
        <w:trPr>
          <w:trHeight w:hRule="exact" w:val="284"/>
          <w:jc w:val="center"/>
        </w:trPr>
        <w:tc>
          <w:tcPr>
            <w:tcW w:w="1078" w:type="dxa"/>
          </w:tcPr>
          <w:p w:rsidR="00D53815" w:rsidRDefault="00610E16" w:rsidP="00610E16">
            <w:pPr>
              <w:pStyle w:val="Tabletext"/>
              <w:jc w:val="center"/>
            </w:pPr>
            <w:r w:rsidRPr="00487029">
              <w:t>3</w:t>
            </w:r>
            <w:r w:rsidR="004927A8">
              <w:rPr>
                <w:lang w:val="ru-RU"/>
              </w:rPr>
              <w:t> </w:t>
            </w:r>
            <w:r w:rsidRPr="00487029">
              <w:t>236</w:t>
            </w:r>
          </w:p>
          <w:p w:rsidR="00D53815" w:rsidRPr="00D53815" w:rsidRDefault="00D53815" w:rsidP="00D53815"/>
          <w:p w:rsidR="00D53815" w:rsidRPr="00D53815" w:rsidRDefault="00D53815" w:rsidP="00D53815"/>
          <w:p w:rsidR="00D53815" w:rsidRPr="00D53815" w:rsidRDefault="00D53815" w:rsidP="00D53815"/>
          <w:p w:rsidR="00D53815" w:rsidRPr="00D53815" w:rsidRDefault="00D53815" w:rsidP="00D53815"/>
          <w:p w:rsidR="00D53815" w:rsidRPr="00D53815" w:rsidRDefault="00D53815" w:rsidP="00D53815"/>
          <w:p w:rsidR="00D53815" w:rsidRPr="00D53815" w:rsidRDefault="00D53815" w:rsidP="00D53815"/>
          <w:p w:rsidR="00D53815" w:rsidRPr="00D53815" w:rsidRDefault="00D53815" w:rsidP="00D53815"/>
          <w:p w:rsidR="00D53815" w:rsidRPr="00D53815" w:rsidRDefault="00D53815" w:rsidP="00D53815"/>
          <w:p w:rsidR="00610E16" w:rsidRPr="00D53815" w:rsidRDefault="00610E16" w:rsidP="00D53815">
            <w:bookmarkStart w:id="217" w:name="_GoBack"/>
            <w:bookmarkEnd w:id="217"/>
          </w:p>
        </w:tc>
        <w:tc>
          <w:tcPr>
            <w:tcW w:w="1160" w:type="dxa"/>
            <w:noWrap/>
            <w:hideMark/>
          </w:tcPr>
          <w:p w:rsidR="00610E16" w:rsidRPr="00487029" w:rsidRDefault="00610E16" w:rsidP="00610E16">
            <w:pPr>
              <w:pStyle w:val="Tabletext"/>
              <w:jc w:val="center"/>
            </w:pPr>
            <w:r w:rsidRPr="00487029">
              <w:t>4</w:t>
            </w:r>
          </w:p>
        </w:tc>
        <w:tc>
          <w:tcPr>
            <w:tcW w:w="1337" w:type="dxa"/>
            <w:noWrap/>
            <w:hideMark/>
          </w:tcPr>
          <w:p w:rsidR="00610E16" w:rsidRPr="00487029" w:rsidRDefault="00610E16" w:rsidP="00610E16">
            <w:pPr>
              <w:pStyle w:val="Tabletext"/>
              <w:jc w:val="center"/>
            </w:pPr>
            <w:r w:rsidRPr="00487029">
              <w:t>1</w:t>
            </w:r>
            <w:r w:rsidR="004927A8">
              <w:rPr>
                <w:lang w:val="ru-RU"/>
              </w:rPr>
              <w:t> </w:t>
            </w:r>
            <w:r w:rsidRPr="00487029">
              <w:t>504</w:t>
            </w:r>
          </w:p>
        </w:tc>
        <w:tc>
          <w:tcPr>
            <w:tcW w:w="1560" w:type="dxa"/>
            <w:noWrap/>
            <w:hideMark/>
          </w:tcPr>
          <w:p w:rsidR="00610E16" w:rsidRPr="00487029" w:rsidRDefault="00610E16" w:rsidP="00610E16">
            <w:pPr>
              <w:pStyle w:val="Tabletext"/>
              <w:jc w:val="center"/>
            </w:pPr>
            <w:r w:rsidRPr="00487029">
              <w:t>0.46</w:t>
            </w:r>
          </w:p>
        </w:tc>
        <w:tc>
          <w:tcPr>
            <w:tcW w:w="1109" w:type="dxa"/>
          </w:tcPr>
          <w:p w:rsidR="00610E16" w:rsidRPr="00487029" w:rsidRDefault="004927A8" w:rsidP="00610E16">
            <w:pPr>
              <w:pStyle w:val="Tabletext"/>
              <w:jc w:val="center"/>
            </w:pPr>
            <w:r>
              <w:rPr>
                <w:lang w:val="ru-RU"/>
              </w:rPr>
              <w:t>−</w:t>
            </w:r>
            <w:r w:rsidR="00610E16" w:rsidRPr="00487029">
              <w:t>1.3</w:t>
            </w:r>
          </w:p>
        </w:tc>
      </w:tr>
    </w:tbl>
    <w:p w:rsidR="00610E16" w:rsidRPr="00487029" w:rsidRDefault="00610E16" w:rsidP="004927A8">
      <w:pPr>
        <w:pStyle w:val="FigureNo"/>
      </w:pPr>
      <w:r w:rsidRPr="00487029">
        <w:t xml:space="preserve">Figure A7-28 </w:t>
      </w:r>
    </w:p>
    <w:p w:rsidR="00610E16" w:rsidRPr="00487029" w:rsidRDefault="00610E16" w:rsidP="004927A8">
      <w:pPr>
        <w:pStyle w:val="Figuretitle"/>
        <w:rPr>
          <w:lang w:eastAsia="en-GB"/>
        </w:rPr>
      </w:pPr>
      <w:r w:rsidRPr="00487029">
        <w:t>Spectral efficiency of DVB-RCS2 waveform</w:t>
      </w:r>
    </w:p>
    <w:p w:rsidR="00610E16" w:rsidRPr="00487029" w:rsidRDefault="00610E16" w:rsidP="004927A8">
      <w:pPr>
        <w:pStyle w:val="Figure"/>
      </w:pPr>
      <w:r w:rsidRPr="00487029">
        <w:rPr>
          <w:noProof/>
          <w:lang w:eastAsia="zh-CN"/>
        </w:rPr>
        <mc:AlternateContent>
          <mc:Choice Requires="wps">
            <w:drawing>
              <wp:anchor distT="0" distB="0" distL="114300" distR="114300" simplePos="0" relativeHeight="251659264" behindDoc="0" locked="0" layoutInCell="1" allowOverlap="1" wp14:anchorId="25B285B2" wp14:editId="4CBFD029">
                <wp:simplePos x="0" y="0"/>
                <wp:positionH relativeFrom="column">
                  <wp:posOffset>1985010</wp:posOffset>
                </wp:positionH>
                <wp:positionV relativeFrom="paragraph">
                  <wp:posOffset>3519170</wp:posOffset>
                </wp:positionV>
                <wp:extent cx="844550" cy="228600"/>
                <wp:effectExtent l="0" t="0" r="0" b="0"/>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228600"/>
                        </a:xfrm>
                        <a:prstGeom prst="rect">
                          <a:avLst/>
                        </a:prstGeom>
                        <a:solidFill>
                          <a:srgbClr val="FFFFFF"/>
                        </a:solidFill>
                        <a:ln w="9525">
                          <a:noFill/>
                          <a:miter lim="800000"/>
                          <a:headEnd/>
                          <a:tailEnd/>
                        </a:ln>
                      </wps:spPr>
                      <wps:txbx>
                        <w:txbxContent>
                          <w:p w:rsidR="004F3EA9" w:rsidRPr="00D83B48" w:rsidRDefault="004F3EA9" w:rsidP="00464C32">
                            <w:pPr>
                              <w:spacing w:before="0"/>
                              <w:rPr>
                                <w:rFonts w:ascii="Arial" w:hAnsi="Arial" w:cs="Arial"/>
                                <w:b/>
                                <w:sz w:val="20"/>
                                <w:lang w:val="fr-FR"/>
                              </w:rPr>
                            </w:pPr>
                            <w:r w:rsidRPr="00464C32">
                              <w:rPr>
                                <w:rFonts w:ascii="Arial" w:hAnsi="Arial" w:cs="Arial"/>
                                <w:b/>
                                <w:i/>
                                <w:iCs/>
                                <w:sz w:val="20"/>
                                <w:lang w:val="fr-FR"/>
                              </w:rPr>
                              <w:t>E</w:t>
                            </w:r>
                            <w:r w:rsidRPr="00464C32">
                              <w:rPr>
                                <w:rFonts w:ascii="Arial" w:hAnsi="Arial" w:cs="Arial"/>
                                <w:b/>
                                <w:i/>
                                <w:iCs/>
                                <w:sz w:val="20"/>
                                <w:vertAlign w:val="subscript"/>
                                <w:lang w:val="fr-FR"/>
                              </w:rPr>
                              <w:t>s</w:t>
                            </w:r>
                            <w:r w:rsidRPr="00D83B48">
                              <w:rPr>
                                <w:rFonts w:ascii="Arial" w:hAnsi="Arial" w:cs="Arial"/>
                                <w:b/>
                                <w:sz w:val="20"/>
                                <w:lang w:val="fr-FR"/>
                              </w:rPr>
                              <w:t>/</w:t>
                            </w:r>
                            <w:r w:rsidRPr="00464C32">
                              <w:rPr>
                                <w:rFonts w:ascii="Arial" w:hAnsi="Arial" w:cs="Arial"/>
                                <w:b/>
                                <w:i/>
                                <w:iCs/>
                                <w:sz w:val="20"/>
                                <w:lang w:val="fr-FR"/>
                              </w:rPr>
                              <w:t>N</w:t>
                            </w:r>
                            <w:r w:rsidRPr="00D83B48">
                              <w:rPr>
                                <w:rFonts w:ascii="Arial" w:hAnsi="Arial" w:cs="Arial"/>
                                <w:b/>
                                <w:sz w:val="20"/>
                                <w:vertAlign w:val="subscript"/>
                                <w:lang w:val="fr-FR"/>
                              </w:rPr>
                              <w:t>0</w:t>
                            </w:r>
                            <w:r w:rsidRPr="00464C32">
                              <w:rPr>
                                <w:rFonts w:ascii="Arial" w:hAnsi="Arial" w:cs="Arial"/>
                                <w:b/>
                                <w:sz w:val="20"/>
                                <w:lang w:val="fr-FR"/>
                              </w:rPr>
                              <w:t xml:space="preserve"> </w:t>
                            </w:r>
                            <w:r w:rsidRPr="00D83B48">
                              <w:rPr>
                                <w:rFonts w:ascii="Arial" w:hAnsi="Arial" w:cs="Arial"/>
                                <w:b/>
                                <w:sz w:val="20"/>
                                <w:lang w:val="fr-FR"/>
                              </w:rPr>
                              <w:t>(dB)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285B2" id="_x0000_s1061" type="#_x0000_t202" style="position:absolute;left:0;text-align:left;margin-left:156.3pt;margin-top:277.1pt;width:66.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" stroked="f">
                <v:textbox>
                  <w:txbxContent>
                    <w:p w:rsidR="004F3EA9" w:rsidRPr="00D83B48" w:rsidRDefault="004F3EA9" w:rsidP="00464C32">
                      <w:pPr>
                        <w:spacing w:before="0"/>
                        <w:rPr>
                          <w:rFonts w:ascii="Arial" w:hAnsi="Arial" w:cs="Arial"/>
                          <w:b/>
                          <w:sz w:val="20"/>
                          <w:lang w:val="fr-FR"/>
                        </w:rPr>
                      </w:pPr>
                      <w:r w:rsidRPr="00464C32">
                        <w:rPr>
                          <w:rFonts w:ascii="Arial" w:hAnsi="Arial" w:cs="Arial"/>
                          <w:b/>
                          <w:i/>
                          <w:iCs/>
                          <w:sz w:val="20"/>
                          <w:lang w:val="fr-FR"/>
                        </w:rPr>
                        <w:t>E</w:t>
                      </w:r>
                      <w:r w:rsidRPr="00464C32">
                        <w:rPr>
                          <w:rFonts w:ascii="Arial" w:hAnsi="Arial" w:cs="Arial"/>
                          <w:b/>
                          <w:i/>
                          <w:iCs/>
                          <w:sz w:val="20"/>
                          <w:vertAlign w:val="subscript"/>
                          <w:lang w:val="fr-FR"/>
                        </w:rPr>
                        <w:t>s</w:t>
                      </w:r>
                      <w:r w:rsidRPr="00D83B48">
                        <w:rPr>
                          <w:rFonts w:ascii="Arial" w:hAnsi="Arial" w:cs="Arial"/>
                          <w:b/>
                          <w:sz w:val="20"/>
                          <w:lang w:val="fr-FR"/>
                        </w:rPr>
                        <w:t>/</w:t>
                      </w:r>
                      <w:r w:rsidRPr="00464C32">
                        <w:rPr>
                          <w:rFonts w:ascii="Arial" w:hAnsi="Arial" w:cs="Arial"/>
                          <w:b/>
                          <w:i/>
                          <w:iCs/>
                          <w:sz w:val="20"/>
                          <w:lang w:val="fr-FR"/>
                        </w:rPr>
                        <w:t>N</w:t>
                      </w:r>
                      <w:r w:rsidRPr="00D83B48">
                        <w:rPr>
                          <w:rFonts w:ascii="Arial" w:hAnsi="Arial" w:cs="Arial"/>
                          <w:b/>
                          <w:sz w:val="20"/>
                          <w:vertAlign w:val="subscript"/>
                          <w:lang w:val="fr-FR"/>
                        </w:rPr>
                        <w:t>0</w:t>
                      </w:r>
                      <w:r w:rsidRPr="00464C32">
                        <w:rPr>
                          <w:rFonts w:ascii="Arial" w:hAnsi="Arial" w:cs="Arial"/>
                          <w:b/>
                          <w:sz w:val="20"/>
                          <w:lang w:val="fr-FR"/>
                        </w:rPr>
                        <w:t xml:space="preserve"> </w:t>
                      </w:r>
                      <w:r w:rsidRPr="00D83B48">
                        <w:rPr>
                          <w:rFonts w:ascii="Arial" w:hAnsi="Arial" w:cs="Arial"/>
                          <w:b/>
                          <w:sz w:val="20"/>
                          <w:lang w:val="fr-FR"/>
                        </w:rPr>
                        <w:t>(dB)</w:t>
                      </w:r>
                    </w:p>
                  </w:txbxContent>
                </v:textbox>
              </v:shape>
            </w:pict>
          </mc:Fallback>
        </mc:AlternateContent>
      </w:r>
      <w:r w:rsidRPr="00487029">
        <w:rPr>
          <w:noProof/>
          <w:lang w:eastAsia="zh-CN"/>
        </w:rPr>
        <w:drawing>
          <wp:inline distT="0" distB="0" distL="0" distR="0" wp14:anchorId="75A18E35" wp14:editId="51D974E0">
            <wp:extent cx="5943600" cy="3815080"/>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943600" cy="3815080"/>
                    </a:xfrm>
                    <a:prstGeom prst="rect">
                      <a:avLst/>
                    </a:prstGeom>
                  </pic:spPr>
                </pic:pic>
              </a:graphicData>
            </a:graphic>
          </wp:inline>
        </w:drawing>
      </w:r>
    </w:p>
    <w:p w:rsidR="00464C32" w:rsidRPr="00464C32" w:rsidRDefault="00464C32" w:rsidP="00464C32"/>
    <w:p w:rsidR="00E245C3" w:rsidRPr="00487029" w:rsidRDefault="00610E16" w:rsidP="00610E16">
      <w:pPr>
        <w:jc w:val="center"/>
      </w:pPr>
      <w:r w:rsidRPr="00487029">
        <w:t>______________</w:t>
      </w:r>
    </w:p>
    <w:sectPr w:rsidR="00E245C3" w:rsidRPr="00487029" w:rsidSect="009447A3">
      <w:headerReference w:type="even" r:id="rId160"/>
      <w:headerReference w:type="default" r:id="rId161"/>
      <w:footerReference w:type="even" r:id="rId162"/>
      <w:footerReference w:type="default" r:id="rId163"/>
      <w:headerReference w:type="first" r:id="rId164"/>
      <w:footerReference w:type="first" r:id="rId165"/>
      <w:pgSz w:w="11907" w:h="16840"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EA9" w:rsidRDefault="004F3EA9">
      <w:r>
        <w:separator/>
      </w:r>
    </w:p>
  </w:endnote>
  <w:endnote w:type="continuationSeparator" w:id="0">
    <w:p w:rsidR="004F3EA9" w:rsidRDefault="004F3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EA9" w:rsidRPr="009447A3" w:rsidRDefault="004F3EA9">
    <w:pPr>
      <w:rPr>
        <w:lang w:val="es-ES_tradnl"/>
      </w:rPr>
    </w:pPr>
    <w:r>
      <w:fldChar w:fldCharType="begin"/>
    </w:r>
    <w:r w:rsidRPr="009447A3">
      <w:rPr>
        <w:lang w:val="es-ES_tradnl"/>
      </w:rPr>
      <w:instrText xml:space="preserve"> FILENAME \p  \* MERGEFORMAT </w:instrText>
    </w:r>
    <w:r>
      <w:fldChar w:fldCharType="separate"/>
    </w:r>
    <w:r w:rsidR="00D53815">
      <w:rPr>
        <w:noProof/>
        <w:lang w:val="es-ES_tradnl"/>
      </w:rPr>
      <w:t>P:\ENG\ITU-R\SG-R\SG05\1000\1007E.docx</w:t>
    </w:r>
    <w:r>
      <w:fldChar w:fldCharType="end"/>
    </w:r>
    <w:r w:rsidRPr="009447A3">
      <w:rPr>
        <w:lang w:val="es-ES_tradnl"/>
      </w:rPr>
      <w:tab/>
    </w:r>
    <w:r>
      <w:fldChar w:fldCharType="begin"/>
    </w:r>
    <w:r>
      <w:instrText xml:space="preserve"> SAVEDATE \@ DD.MM.YY </w:instrText>
    </w:r>
    <w:r>
      <w:fldChar w:fldCharType="separate"/>
    </w:r>
    <w:r w:rsidR="00D53815">
      <w:rPr>
        <w:noProof/>
      </w:rPr>
      <w:t>08.09.15</w:t>
    </w:r>
    <w:r>
      <w:fldChar w:fldCharType="end"/>
    </w:r>
    <w:r w:rsidRPr="009447A3">
      <w:rPr>
        <w:lang w:val="es-ES_tradnl"/>
      </w:rPr>
      <w:tab/>
    </w:r>
    <w:r>
      <w:fldChar w:fldCharType="begin"/>
    </w:r>
    <w:r>
      <w:instrText xml:space="preserve"> PRINTDATE \@ DD.MM.YY </w:instrText>
    </w:r>
    <w:r>
      <w:fldChar w:fldCharType="separate"/>
    </w:r>
    <w:r w:rsidR="00D53815">
      <w:rPr>
        <w:noProof/>
      </w:rPr>
      <w:t>08.09.15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EA9" w:rsidRDefault="004F3EA9" w:rsidP="00610E16">
    <w:pPr>
      <w:pStyle w:val="Footer"/>
    </w:pPr>
    <w:fldSimple w:instr=" FILENAME \p  \* MERGEFORMAT ">
      <w:r w:rsidR="00D53815">
        <w:t>P:\ENG\ITU-R\SG-R\SG05\1000\1007E.docx</w:t>
      </w:r>
    </w:fldSimple>
    <w:r>
      <w:t xml:space="preserve"> </w:t>
    </w:r>
    <w:r>
      <w:rPr>
        <w:lang w:val="ru-RU"/>
      </w:rPr>
      <w:t>(386363)</w:t>
    </w:r>
    <w:r>
      <w:tab/>
    </w:r>
    <w:r>
      <w:fldChar w:fldCharType="begin"/>
    </w:r>
    <w:r>
      <w:instrText xml:space="preserve"> SAVEDATE \@ DD.MM.YY </w:instrText>
    </w:r>
    <w:r>
      <w:fldChar w:fldCharType="separate"/>
    </w:r>
    <w:r w:rsidR="00D53815">
      <w:t>08.09.15</w:t>
    </w:r>
    <w:r>
      <w:fldChar w:fldCharType="end"/>
    </w:r>
    <w:r>
      <w:tab/>
    </w:r>
    <w:r>
      <w:fldChar w:fldCharType="begin"/>
    </w:r>
    <w:r>
      <w:instrText xml:space="preserve"> PRINTDATE \@ DD.MM.YY </w:instrText>
    </w:r>
    <w:r>
      <w:fldChar w:fldCharType="separate"/>
    </w:r>
    <w:r w:rsidR="00D53815">
      <w:t>08.09.15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EA9" w:rsidRDefault="004F3EA9">
    <w:pPr>
      <w:pStyle w:val="Footer"/>
    </w:pPr>
    <w:fldSimple w:instr=" FILENAME \p  \* MERGEFORMAT ">
      <w:r w:rsidR="00D53815">
        <w:t>P:\ENG\ITU-R\SG-R\SG05\1000\1007E.docx</w:t>
      </w:r>
    </w:fldSimple>
    <w:r>
      <w:t xml:space="preserve"> </w:t>
    </w:r>
    <w:r>
      <w:rPr>
        <w:lang w:val="ru-RU"/>
      </w:rPr>
      <w:t>(386363)</w:t>
    </w:r>
    <w:r>
      <w:tab/>
    </w:r>
    <w:r>
      <w:fldChar w:fldCharType="begin"/>
    </w:r>
    <w:r>
      <w:instrText xml:space="preserve"> SAVEDATE \@ DD.MM.YY </w:instrText>
    </w:r>
    <w:r>
      <w:fldChar w:fldCharType="separate"/>
    </w:r>
    <w:r w:rsidR="00D53815">
      <w:t>08.09.15</w:t>
    </w:r>
    <w:r>
      <w:fldChar w:fldCharType="end"/>
    </w:r>
    <w:r>
      <w:tab/>
    </w:r>
    <w:r>
      <w:fldChar w:fldCharType="begin"/>
    </w:r>
    <w:r>
      <w:instrText xml:space="preserve"> PRINTDATE \@ DD.MM.YY </w:instrText>
    </w:r>
    <w:r>
      <w:fldChar w:fldCharType="separate"/>
    </w:r>
    <w:r w:rsidR="00D53815">
      <w:t>08.09.15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EA9" w:rsidRDefault="004F3EA9">
      <w:r>
        <w:rPr>
          <w:b/>
        </w:rPr>
        <w:t>_______________</w:t>
      </w:r>
    </w:p>
  </w:footnote>
  <w:footnote w:type="continuationSeparator" w:id="0">
    <w:p w:rsidR="004F3EA9" w:rsidRDefault="004F3EA9">
      <w:r>
        <w:continuationSeparator/>
      </w:r>
    </w:p>
  </w:footnote>
  <w:footnote w:id="1">
    <w:p w:rsidR="004F3EA9" w:rsidRPr="007B145B" w:rsidRDefault="004F3EA9">
      <w:pPr>
        <w:pStyle w:val="FootnoteText"/>
      </w:pPr>
      <w:r w:rsidRPr="007B145B">
        <w:rPr>
          <w:rStyle w:val="FootnoteReference"/>
        </w:rPr>
        <w:sym w:font="Symbol" w:char="F02A"/>
      </w:r>
      <w:r>
        <w:t xml:space="preserve"> </w:t>
      </w:r>
      <w:r>
        <w:tab/>
      </w:r>
      <w:r w:rsidRPr="001D3AC5">
        <w:t>This Recommendation should be brought to the attention of the International Maritime Organization (IMO), the International Civil Aviation Organization (ICAO), the International Association of Marine Aids to Navigation and Lighthouse Authorities (IALA), the International Electrotechnical Commission (IEC) and the Comité International Radio Maritime (CIRM).</w:t>
      </w:r>
    </w:p>
  </w:footnote>
  <w:footnote w:id="2">
    <w:p w:rsidR="004F3EA9" w:rsidRPr="005F5E28" w:rsidRDefault="004F3EA9" w:rsidP="00572BB0">
      <w:pPr>
        <w:pStyle w:val="FootnoteText"/>
        <w:rPr>
          <w:lang w:val="en-US"/>
        </w:rPr>
      </w:pPr>
      <w:r w:rsidRPr="005F5E28">
        <w:rPr>
          <w:rStyle w:val="FootnoteReference"/>
        </w:rPr>
        <w:sym w:font="Symbol" w:char="F02A"/>
      </w:r>
      <w:r w:rsidRPr="005F5E28">
        <w:rPr>
          <w:rStyle w:val="FootnoteReference"/>
        </w:rPr>
        <w:sym w:font="Symbol" w:char="F02A"/>
      </w:r>
      <w:r>
        <w:t xml:space="preserve"> </w:t>
      </w:r>
      <w:r>
        <w:rPr>
          <w:lang w:val="en-US"/>
        </w:rPr>
        <w:tab/>
        <w:t>Note by the BR Secretariat – The figures in this Recommendation are available in English only. The other languages will be prepared in due course.</w:t>
      </w:r>
    </w:p>
  </w:footnote>
  <w:footnote w:id="3">
    <w:p w:rsidR="004F3EA9" w:rsidRPr="003A6C8C" w:rsidRDefault="004F3EA9" w:rsidP="00A06D6B">
      <w:pPr>
        <w:pStyle w:val="FootnoteText"/>
        <w:rPr>
          <w:lang w:val="en-US"/>
        </w:rPr>
      </w:pPr>
      <w:r>
        <w:rPr>
          <w:rStyle w:val="FootnoteReference"/>
        </w:rPr>
        <w:footnoteRef/>
      </w:r>
      <w:r w:rsidRPr="003A6C8C">
        <w:rPr>
          <w:lang w:val="en-US"/>
        </w:rPr>
        <w:tab/>
        <w:t xml:space="preserve">1 </w:t>
      </w:r>
      <w:r w:rsidRPr="00DC3FDA">
        <w:t>Nautical</w:t>
      </w:r>
      <w:r w:rsidRPr="003A6C8C">
        <w:rPr>
          <w:lang w:val="en-US"/>
        </w:rPr>
        <w:t xml:space="preserve"> </w:t>
      </w:r>
      <w:r w:rsidRPr="00DC3FDA">
        <w:t>mile</w:t>
      </w:r>
      <w:r w:rsidRPr="003A6C8C">
        <w:rPr>
          <w:lang w:val="en-US"/>
        </w:rPr>
        <w:t xml:space="preserve"> = 1</w:t>
      </w:r>
      <w:r>
        <w:rPr>
          <w:lang w:val="en-US"/>
        </w:rPr>
        <w:t xml:space="preserve"> </w:t>
      </w:r>
      <w:r w:rsidRPr="003A6C8C">
        <w:rPr>
          <w:lang w:val="en-US"/>
        </w:rPr>
        <w:t>852 metres</w:t>
      </w:r>
      <w:r>
        <w:rPr>
          <w:lang w:val="en-US"/>
        </w:rPr>
        <w:t>.</w:t>
      </w:r>
    </w:p>
  </w:footnote>
  <w:footnote w:id="4">
    <w:p w:rsidR="004F3EA9" w:rsidRPr="009F78B2" w:rsidRDefault="004F3EA9" w:rsidP="00610E16">
      <w:pPr>
        <w:pStyle w:val="FootnoteText"/>
        <w:keepNext/>
        <w:rPr>
          <w:lang w:val="en-US"/>
        </w:rPr>
      </w:pPr>
      <w:r>
        <w:rPr>
          <w:rStyle w:val="FootnoteReference"/>
        </w:rPr>
        <w:footnoteRef/>
      </w:r>
      <w:r w:rsidRPr="009F78B2">
        <w:rPr>
          <w:lang w:val="en-US"/>
        </w:rPr>
        <w:tab/>
      </w:r>
      <w:r w:rsidRPr="007657F4">
        <w:rPr>
          <w:szCs w:val="22"/>
          <w:lang w:val="en-US"/>
        </w:rPr>
        <w:t>The following example is compliant with the requirement</w:t>
      </w:r>
      <w:r w:rsidRPr="009F78B2">
        <w:rPr>
          <w:lang w:val="en-US"/>
        </w:rPr>
        <w:t>:</w:t>
      </w:r>
    </w:p>
    <w:p w:rsidR="004F3EA9" w:rsidRPr="0058528A" w:rsidRDefault="004F3EA9" w:rsidP="005546B6">
      <w:pPr>
        <w:pStyle w:val="FootnoteText"/>
        <w:rPr>
          <w:lang w:val="en-US"/>
        </w:rPr>
      </w:pPr>
      <w:r w:rsidRPr="00450E37">
        <w:t>Sample the RF signal strength at a rate &gt;</w:t>
      </w:r>
      <w:r>
        <w:t xml:space="preserve"> </w:t>
      </w:r>
      <w:r w:rsidRPr="00450E37">
        <w:t xml:space="preserve">1 kHz, average the samples over a sliding 20 ms period and over a 4 </w:t>
      </w:r>
      <w:r w:rsidRPr="005546B6">
        <w:t>s</w:t>
      </w:r>
      <w:r w:rsidRPr="00450E37">
        <w:t xml:space="preserve"> interval determine the minimum period value. Maintain a history of 15 such intervals. The minimum of all 15 intervals is the background level. Add a fixed 10 dB offset to give the CS detection threshold.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EA9" w:rsidRDefault="004F3E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EA9" w:rsidRDefault="004F3EA9">
    <w:pPr>
      <w:pStyle w:val="Header"/>
    </w:pPr>
    <w:r>
      <w:fldChar w:fldCharType="begin"/>
    </w:r>
    <w:r>
      <w:instrText xml:space="preserve"> PAGE  \* MERGEFORMAT </w:instrText>
    </w:r>
    <w:r>
      <w:fldChar w:fldCharType="separate"/>
    </w:r>
    <w:r w:rsidR="00D53815">
      <w:rPr>
        <w:noProof/>
      </w:rPr>
      <w:t>150</w:t>
    </w:r>
    <w:r>
      <w:fldChar w:fldCharType="end"/>
    </w:r>
  </w:p>
  <w:p w:rsidR="004F3EA9" w:rsidRDefault="004F3EA9">
    <w:pPr>
      <w:pStyle w:val="Header"/>
    </w:pPr>
    <w:r>
      <w:t>5/</w:t>
    </w:r>
    <w:r>
      <w:rPr>
        <w:lang w:val="ru-RU"/>
      </w:rPr>
      <w:t>1007</w:t>
    </w:r>
    <w:r>
      <w: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EA9" w:rsidRDefault="004F3E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0AC6820"/>
    <w:multiLevelType w:val="multilevel"/>
    <w:tmpl w:val="25989C52"/>
    <w:lvl w:ilvl="0">
      <w:start w:val="1"/>
      <w:numFmt w:val="decimal"/>
      <w:lvlText w:val="%1."/>
      <w:lvlJc w:val="left"/>
      <w:pPr>
        <w:ind w:left="795" w:hanging="360"/>
      </w:pPr>
    </w:lvl>
    <w:lvl w:ilvl="1">
      <w:start w:val="1"/>
      <w:numFmt w:val="decimal"/>
      <w:isLgl/>
      <w:lvlText w:val="%1.%2"/>
      <w:lvlJc w:val="left"/>
      <w:pPr>
        <w:ind w:left="1563" w:hanging="1128"/>
      </w:pPr>
      <w:rPr>
        <w:rFonts w:hint="default"/>
      </w:rPr>
    </w:lvl>
    <w:lvl w:ilvl="2">
      <w:start w:val="1"/>
      <w:numFmt w:val="decimal"/>
      <w:isLgl/>
      <w:lvlText w:val="%1.%2.%3"/>
      <w:lvlJc w:val="left"/>
      <w:pPr>
        <w:ind w:left="1563" w:hanging="1128"/>
      </w:pPr>
      <w:rPr>
        <w:rFonts w:hint="default"/>
      </w:rPr>
    </w:lvl>
    <w:lvl w:ilvl="3">
      <w:start w:val="1"/>
      <w:numFmt w:val="decimal"/>
      <w:isLgl/>
      <w:lvlText w:val="%1.%2.%3.%4"/>
      <w:lvlJc w:val="left"/>
      <w:pPr>
        <w:ind w:left="1563" w:hanging="1128"/>
      </w:pPr>
      <w:rPr>
        <w:rFonts w:hint="default"/>
      </w:rPr>
    </w:lvl>
    <w:lvl w:ilvl="4">
      <w:start w:val="1"/>
      <w:numFmt w:val="decimal"/>
      <w:isLgl/>
      <w:lvlText w:val="%1.%2.%3.%4.%5"/>
      <w:lvlJc w:val="left"/>
      <w:pPr>
        <w:ind w:left="1563" w:hanging="1128"/>
      </w:pPr>
      <w:rPr>
        <w:rFonts w:hint="default"/>
      </w:rPr>
    </w:lvl>
    <w:lvl w:ilvl="5">
      <w:start w:val="1"/>
      <w:numFmt w:val="decimal"/>
      <w:isLgl/>
      <w:lvlText w:val="%1.%2.%3.%4.%5.%6"/>
      <w:lvlJc w:val="left"/>
      <w:pPr>
        <w:ind w:left="1563" w:hanging="1128"/>
      </w:pPr>
      <w:rPr>
        <w:rFonts w:hint="default"/>
      </w:rPr>
    </w:lvl>
    <w:lvl w:ilvl="6">
      <w:start w:val="1"/>
      <w:numFmt w:val="decimal"/>
      <w:isLgl/>
      <w:lvlText w:val="%1.%2.%3.%4.%5.%6.%7"/>
      <w:lvlJc w:val="left"/>
      <w:pPr>
        <w:ind w:left="1875" w:hanging="1440"/>
      </w:pPr>
      <w:rPr>
        <w:rFonts w:hint="default"/>
      </w:rPr>
    </w:lvl>
    <w:lvl w:ilvl="7">
      <w:start w:val="1"/>
      <w:numFmt w:val="decimal"/>
      <w:isLgl/>
      <w:lvlText w:val="%1.%2.%3.%4.%5.%6.%7.%8"/>
      <w:lvlJc w:val="left"/>
      <w:pPr>
        <w:ind w:left="1875" w:hanging="1440"/>
      </w:pPr>
      <w:rPr>
        <w:rFonts w:hint="default"/>
      </w:rPr>
    </w:lvl>
    <w:lvl w:ilvl="8">
      <w:start w:val="1"/>
      <w:numFmt w:val="decimal"/>
      <w:isLgl/>
      <w:lvlText w:val="%1.%2.%3.%4.%5.%6.%7.%8.%9"/>
      <w:lvlJc w:val="left"/>
      <w:pPr>
        <w:ind w:left="2235" w:hanging="1800"/>
      </w:pPr>
      <w:rPr>
        <w:rFonts w:hint="default"/>
      </w:rPr>
    </w:lvl>
  </w:abstractNum>
  <w:abstractNum w:abstractNumId="3" w15:restartNumberingAfterBreak="0">
    <w:nsid w:val="037E1FF3"/>
    <w:multiLevelType w:val="hybridMultilevel"/>
    <w:tmpl w:val="6624E0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8A1565"/>
    <w:multiLevelType w:val="multilevel"/>
    <w:tmpl w:val="E782E5C2"/>
    <w:lvl w:ilvl="0">
      <w:start w:val="8"/>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723FF3"/>
    <w:multiLevelType w:val="multilevel"/>
    <w:tmpl w:val="12FEFDF0"/>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53C7996"/>
    <w:multiLevelType w:val="hybridMultilevel"/>
    <w:tmpl w:val="DB1E9FF4"/>
    <w:lvl w:ilvl="0" w:tplc="2D407DE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54E71B4"/>
    <w:multiLevelType w:val="multilevel"/>
    <w:tmpl w:val="C59C779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B067553"/>
    <w:multiLevelType w:val="multilevel"/>
    <w:tmpl w:val="4966400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522F21FF"/>
    <w:multiLevelType w:val="hybridMultilevel"/>
    <w:tmpl w:val="3760DA96"/>
    <w:lvl w:ilvl="0" w:tplc="49862AA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2F13388"/>
    <w:multiLevelType w:val="singleLevel"/>
    <w:tmpl w:val="3CEE0908"/>
    <w:lvl w:ilvl="0">
      <w:start w:val="1"/>
      <w:numFmt w:val="decimal"/>
      <w:pStyle w:val="Reference"/>
      <w:lvlText w:val="[%1]"/>
      <w:lvlJc w:val="left"/>
      <w:pPr>
        <w:tabs>
          <w:tab w:val="num" w:pos="360"/>
        </w:tabs>
        <w:ind w:left="360" w:hanging="360"/>
      </w:pPr>
    </w:lvl>
  </w:abstractNum>
  <w:abstractNum w:abstractNumId="11" w15:restartNumberingAfterBreak="0">
    <w:nsid w:val="65D96FFB"/>
    <w:multiLevelType w:val="multilevel"/>
    <w:tmpl w:val="6E40226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D233755"/>
    <w:multiLevelType w:val="multilevel"/>
    <w:tmpl w:val="CE3415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2822AA6"/>
    <w:multiLevelType w:val="multilevel"/>
    <w:tmpl w:val="D8166E6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2989"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48E4DB6"/>
    <w:multiLevelType w:val="hybridMultilevel"/>
    <w:tmpl w:val="2F5C37C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E461637"/>
    <w:multiLevelType w:val="multilevel"/>
    <w:tmpl w:val="D652BD12"/>
    <w:lvl w:ilvl="0">
      <w:start w:val="1"/>
      <w:numFmt w:val="decimal"/>
      <w:lvlText w:val="%1"/>
      <w:lvlJc w:val="left"/>
      <w:pPr>
        <w:ind w:left="15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880" w:hanging="720"/>
      </w:pPr>
      <w:rPr>
        <w:rFonts w:hint="default"/>
      </w:rPr>
    </w:lvl>
    <w:lvl w:ilvl="3">
      <w:start w:val="1"/>
      <w:numFmt w:val="decimal"/>
      <w:isLgl/>
      <w:lvlText w:val="%1.%2.%3.%4"/>
      <w:lvlJc w:val="left"/>
      <w:pPr>
        <w:ind w:left="2240" w:hanging="1080"/>
      </w:pPr>
      <w:rPr>
        <w:rFonts w:hint="default"/>
      </w:rPr>
    </w:lvl>
    <w:lvl w:ilvl="4">
      <w:start w:val="1"/>
      <w:numFmt w:val="decimal"/>
      <w:isLgl/>
      <w:lvlText w:val="%1.%2.%3.%4.%5"/>
      <w:lvlJc w:val="left"/>
      <w:pPr>
        <w:ind w:left="2240" w:hanging="1080"/>
      </w:pPr>
      <w:rPr>
        <w:rFonts w:hint="default"/>
      </w:rPr>
    </w:lvl>
    <w:lvl w:ilvl="5">
      <w:start w:val="1"/>
      <w:numFmt w:val="decimal"/>
      <w:isLgl/>
      <w:lvlText w:val="%1.%2.%3.%4.%5.%6"/>
      <w:lvlJc w:val="left"/>
      <w:pPr>
        <w:ind w:left="2600" w:hanging="1440"/>
      </w:pPr>
      <w:rPr>
        <w:rFonts w:hint="default"/>
      </w:rPr>
    </w:lvl>
    <w:lvl w:ilvl="6">
      <w:start w:val="1"/>
      <w:numFmt w:val="decimal"/>
      <w:isLgl/>
      <w:lvlText w:val="%1.%2.%3.%4.%5.%6.%7"/>
      <w:lvlJc w:val="left"/>
      <w:pPr>
        <w:ind w:left="2600" w:hanging="1440"/>
      </w:pPr>
      <w:rPr>
        <w:rFonts w:hint="default"/>
      </w:rPr>
    </w:lvl>
    <w:lvl w:ilvl="7">
      <w:start w:val="1"/>
      <w:numFmt w:val="decimal"/>
      <w:isLgl/>
      <w:lvlText w:val="%1.%2.%3.%4.%5.%6.%7.%8"/>
      <w:lvlJc w:val="left"/>
      <w:pPr>
        <w:ind w:left="2960" w:hanging="1800"/>
      </w:pPr>
      <w:rPr>
        <w:rFonts w:hint="default"/>
      </w:rPr>
    </w:lvl>
    <w:lvl w:ilvl="8">
      <w:start w:val="1"/>
      <w:numFmt w:val="decimal"/>
      <w:isLgl/>
      <w:lvlText w:val="%1.%2.%3.%4.%5.%6.%7.%8.%9"/>
      <w:lvlJc w:val="left"/>
      <w:pPr>
        <w:ind w:left="2960" w:hanging="1800"/>
      </w:pPr>
      <w:rPr>
        <w:rFont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
  </w:num>
  <w:num w:numId="4">
    <w:abstractNumId w:val="8"/>
  </w:num>
  <w:num w:numId="5">
    <w:abstractNumId w:val="15"/>
  </w:num>
  <w:num w:numId="6">
    <w:abstractNumId w:val="3"/>
  </w:num>
  <w:num w:numId="7">
    <w:abstractNumId w:val="14"/>
  </w:num>
  <w:num w:numId="8">
    <w:abstractNumId w:val="10"/>
  </w:num>
  <w:num w:numId="9">
    <w:abstractNumId w:val="6"/>
  </w:num>
  <w:num w:numId="10">
    <w:abstractNumId w:val="12"/>
  </w:num>
  <w:num w:numId="11">
    <w:abstractNumId w:val="13"/>
  </w:num>
  <w:num w:numId="12">
    <w:abstractNumId w:val="11"/>
  </w:num>
  <w:num w:numId="13">
    <w:abstractNumId w:val="9"/>
  </w:num>
  <w:num w:numId="14">
    <w:abstractNumId w:val="5"/>
  </w:num>
  <w:num w:numId="15">
    <w:abstractNumId w:val="7"/>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embedSystemFonts/>
  <w:hideSpellingErrors/>
  <w:activeWritingStyle w:appName="MSWord" w:lang="ru-RU"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oNotHyphenateCaps/>
  <w:drawingGridHorizontalSpacing w:val="120"/>
  <w:drawingGridVerticalSpacing w:val="163"/>
  <w:displayHorizontalDrawingGridEvery w:val="2"/>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E16"/>
    <w:rsid w:val="00012A85"/>
    <w:rsid w:val="00021819"/>
    <w:rsid w:val="000253BA"/>
    <w:rsid w:val="000B7A18"/>
    <w:rsid w:val="000D1293"/>
    <w:rsid w:val="00134B2F"/>
    <w:rsid w:val="00141760"/>
    <w:rsid w:val="001B225D"/>
    <w:rsid w:val="001F5EB8"/>
    <w:rsid w:val="00206408"/>
    <w:rsid w:val="002461F2"/>
    <w:rsid w:val="00246323"/>
    <w:rsid w:val="002937CE"/>
    <w:rsid w:val="002D663D"/>
    <w:rsid w:val="0030202E"/>
    <w:rsid w:val="0030579C"/>
    <w:rsid w:val="00306CFB"/>
    <w:rsid w:val="00317154"/>
    <w:rsid w:val="00340345"/>
    <w:rsid w:val="003912B9"/>
    <w:rsid w:val="003E78F5"/>
    <w:rsid w:val="00425F3D"/>
    <w:rsid w:val="00436972"/>
    <w:rsid w:val="00462F12"/>
    <w:rsid w:val="00464C32"/>
    <w:rsid w:val="004844C1"/>
    <w:rsid w:val="00487029"/>
    <w:rsid w:val="004927A8"/>
    <w:rsid w:val="004B42E0"/>
    <w:rsid w:val="004D6FFE"/>
    <w:rsid w:val="004F39A1"/>
    <w:rsid w:val="004F3EA9"/>
    <w:rsid w:val="0051075F"/>
    <w:rsid w:val="005321E4"/>
    <w:rsid w:val="00534B3D"/>
    <w:rsid w:val="00551FC8"/>
    <w:rsid w:val="005546B6"/>
    <w:rsid w:val="00562C8A"/>
    <w:rsid w:val="00572BB0"/>
    <w:rsid w:val="005B5EB7"/>
    <w:rsid w:val="005C364F"/>
    <w:rsid w:val="005C42E3"/>
    <w:rsid w:val="005E0BE1"/>
    <w:rsid w:val="005F1974"/>
    <w:rsid w:val="005F5E28"/>
    <w:rsid w:val="00607540"/>
    <w:rsid w:val="00610E16"/>
    <w:rsid w:val="00650BEA"/>
    <w:rsid w:val="006A1B56"/>
    <w:rsid w:val="006F3DC9"/>
    <w:rsid w:val="00702AF8"/>
    <w:rsid w:val="0071246B"/>
    <w:rsid w:val="00726F54"/>
    <w:rsid w:val="00732750"/>
    <w:rsid w:val="00756B1C"/>
    <w:rsid w:val="00781F2A"/>
    <w:rsid w:val="007B145B"/>
    <w:rsid w:val="007C6911"/>
    <w:rsid w:val="00811736"/>
    <w:rsid w:val="008145E1"/>
    <w:rsid w:val="0082191B"/>
    <w:rsid w:val="00880578"/>
    <w:rsid w:val="008A7B8E"/>
    <w:rsid w:val="00930501"/>
    <w:rsid w:val="009447A3"/>
    <w:rsid w:val="00993768"/>
    <w:rsid w:val="009A1C62"/>
    <w:rsid w:val="009E375D"/>
    <w:rsid w:val="00A05CE9"/>
    <w:rsid w:val="00A06D6B"/>
    <w:rsid w:val="00A16C62"/>
    <w:rsid w:val="00A367D6"/>
    <w:rsid w:val="00A43CAC"/>
    <w:rsid w:val="00A979DB"/>
    <w:rsid w:val="00AA44E9"/>
    <w:rsid w:val="00AB53E9"/>
    <w:rsid w:val="00AD3B9D"/>
    <w:rsid w:val="00B23B34"/>
    <w:rsid w:val="00B37151"/>
    <w:rsid w:val="00B451B5"/>
    <w:rsid w:val="00B7728A"/>
    <w:rsid w:val="00BA3B8B"/>
    <w:rsid w:val="00BB03AF"/>
    <w:rsid w:val="00BE3844"/>
    <w:rsid w:val="00BE5003"/>
    <w:rsid w:val="00BF5E61"/>
    <w:rsid w:val="00C33BAB"/>
    <w:rsid w:val="00C46060"/>
    <w:rsid w:val="00C64828"/>
    <w:rsid w:val="00CA7A41"/>
    <w:rsid w:val="00CB1338"/>
    <w:rsid w:val="00CD047E"/>
    <w:rsid w:val="00CD4F22"/>
    <w:rsid w:val="00D262CE"/>
    <w:rsid w:val="00D471A9"/>
    <w:rsid w:val="00D47FA1"/>
    <w:rsid w:val="00D50D44"/>
    <w:rsid w:val="00D53815"/>
    <w:rsid w:val="00D8121A"/>
    <w:rsid w:val="00DA716F"/>
    <w:rsid w:val="00DB14FB"/>
    <w:rsid w:val="00DC1143"/>
    <w:rsid w:val="00E0419F"/>
    <w:rsid w:val="00E245C3"/>
    <w:rsid w:val="00E302B7"/>
    <w:rsid w:val="00E424C3"/>
    <w:rsid w:val="00E8008F"/>
    <w:rsid w:val="00EB3280"/>
    <w:rsid w:val="00ED2349"/>
    <w:rsid w:val="00EE1A06"/>
    <w:rsid w:val="00EE4AD6"/>
    <w:rsid w:val="00F329B0"/>
    <w:rsid w:val="00F34DEB"/>
    <w:rsid w:val="00F87427"/>
    <w:rsid w:val="00F92764"/>
    <w:rsid w:val="00F9308F"/>
    <w:rsid w:val="00F94CB9"/>
    <w:rsid w:val="00FD48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4FBAECDA-DB19-4AB3-A8BE-71AB085A1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MS Mincho"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EB8"/>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FD4869"/>
    <w:pPr>
      <w:keepNext/>
      <w:keepLines/>
      <w:spacing w:before="280"/>
      <w:ind w:left="1134" w:hanging="1134"/>
      <w:outlineLvl w:val="0"/>
    </w:pPr>
    <w:rPr>
      <w:b/>
      <w:sz w:val="28"/>
    </w:rPr>
  </w:style>
  <w:style w:type="paragraph" w:styleId="Heading2">
    <w:name w:val="heading 2"/>
    <w:basedOn w:val="Heading1"/>
    <w:next w:val="Normal"/>
    <w:link w:val="Heading2Char"/>
    <w:uiPriority w:val="9"/>
    <w:qFormat/>
    <w:rsid w:val="00FD4869"/>
    <w:pPr>
      <w:spacing w:before="200"/>
      <w:outlineLvl w:val="1"/>
    </w:pPr>
    <w:rPr>
      <w:sz w:val="24"/>
    </w:rPr>
  </w:style>
  <w:style w:type="paragraph" w:styleId="Heading3">
    <w:name w:val="heading 3"/>
    <w:basedOn w:val="Heading1"/>
    <w:next w:val="Normal"/>
    <w:link w:val="Heading3Char"/>
    <w:uiPriority w:val="9"/>
    <w:qFormat/>
    <w:rsid w:val="00FD4869"/>
    <w:pPr>
      <w:tabs>
        <w:tab w:val="clear" w:pos="1134"/>
      </w:tabs>
      <w:spacing w:before="200"/>
      <w:outlineLvl w:val="2"/>
    </w:pPr>
    <w:rPr>
      <w:sz w:val="24"/>
    </w:rPr>
  </w:style>
  <w:style w:type="paragraph" w:styleId="Heading4">
    <w:name w:val="heading 4"/>
    <w:basedOn w:val="Heading3"/>
    <w:next w:val="Normal"/>
    <w:link w:val="Heading4Char"/>
    <w:uiPriority w:val="9"/>
    <w:qFormat/>
    <w:rsid w:val="00FD4869"/>
    <w:pPr>
      <w:outlineLvl w:val="3"/>
    </w:pPr>
  </w:style>
  <w:style w:type="paragraph" w:styleId="Heading5">
    <w:name w:val="heading 5"/>
    <w:basedOn w:val="Heading4"/>
    <w:next w:val="Normal"/>
    <w:link w:val="Heading5Char"/>
    <w:uiPriority w:val="9"/>
    <w:qFormat/>
    <w:rsid w:val="00FD4869"/>
    <w:pPr>
      <w:outlineLvl w:val="4"/>
    </w:pPr>
  </w:style>
  <w:style w:type="paragraph" w:styleId="Heading6">
    <w:name w:val="heading 6"/>
    <w:basedOn w:val="Heading4"/>
    <w:next w:val="Normal"/>
    <w:link w:val="Heading6Char"/>
    <w:uiPriority w:val="9"/>
    <w:qFormat/>
    <w:rsid w:val="00FD4869"/>
    <w:pPr>
      <w:outlineLvl w:val="5"/>
    </w:pPr>
  </w:style>
  <w:style w:type="paragraph" w:styleId="Heading7">
    <w:name w:val="heading 7"/>
    <w:basedOn w:val="Heading6"/>
    <w:next w:val="Normal"/>
    <w:link w:val="Heading7Char"/>
    <w:uiPriority w:val="9"/>
    <w:qFormat/>
    <w:rsid w:val="00FD4869"/>
    <w:pPr>
      <w:outlineLvl w:val="6"/>
    </w:pPr>
  </w:style>
  <w:style w:type="paragraph" w:styleId="Heading8">
    <w:name w:val="heading 8"/>
    <w:basedOn w:val="Heading6"/>
    <w:next w:val="Normal"/>
    <w:link w:val="Heading8Char"/>
    <w:uiPriority w:val="9"/>
    <w:qFormat/>
    <w:rsid w:val="00FD4869"/>
    <w:pPr>
      <w:outlineLvl w:val="7"/>
    </w:pPr>
  </w:style>
  <w:style w:type="paragraph" w:styleId="Heading9">
    <w:name w:val="heading 9"/>
    <w:basedOn w:val="Heading6"/>
    <w:next w:val="Normal"/>
    <w:link w:val="Heading9Char"/>
    <w:uiPriority w:val="9"/>
    <w:qFormat/>
    <w:rsid w:val="00FD486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Annextitle"/>
    <w:rsid w:val="00FD4869"/>
    <w:pPr>
      <w:keepNext/>
      <w:keepLines/>
      <w:spacing w:before="480" w:after="80"/>
      <w:jc w:val="center"/>
    </w:pPr>
    <w:rPr>
      <w:caps/>
      <w:sz w:val="28"/>
    </w:rPr>
  </w:style>
  <w:style w:type="paragraph" w:customStyle="1" w:styleId="Annexref">
    <w:name w:val="Annex_ref"/>
    <w:basedOn w:val="Normal"/>
    <w:next w:val="Normal"/>
    <w:rsid w:val="00FD4869"/>
    <w:pPr>
      <w:keepNext/>
      <w:keepLines/>
      <w:spacing w:after="280"/>
      <w:jc w:val="center"/>
    </w:pPr>
  </w:style>
  <w:style w:type="paragraph" w:customStyle="1" w:styleId="Annextitle">
    <w:name w:val="Annex_title"/>
    <w:basedOn w:val="Normal"/>
    <w:next w:val="Normal"/>
    <w:rsid w:val="00FD4869"/>
    <w:pPr>
      <w:keepNext/>
      <w:keepLines/>
      <w:spacing w:before="240" w:after="280"/>
      <w:jc w:val="center"/>
    </w:pPr>
    <w:rPr>
      <w:rFonts w:ascii="Times New Roman Bold" w:hAnsi="Times New Roman Bold"/>
      <w:b/>
      <w:sz w:val="28"/>
    </w:rPr>
  </w:style>
  <w:style w:type="character" w:customStyle="1" w:styleId="Appdef">
    <w:name w:val="App_def"/>
    <w:basedOn w:val="DefaultParagraphFont"/>
    <w:rsid w:val="00FD4869"/>
    <w:rPr>
      <w:rFonts w:ascii="Times New Roman" w:hAnsi="Times New Roman"/>
      <w:b/>
    </w:rPr>
  </w:style>
  <w:style w:type="character" w:customStyle="1" w:styleId="Appref">
    <w:name w:val="App_ref"/>
    <w:basedOn w:val="DefaultParagraphFont"/>
    <w:rsid w:val="00FD4869"/>
  </w:style>
  <w:style w:type="paragraph" w:customStyle="1" w:styleId="AppendixNo">
    <w:name w:val="Appendix_No"/>
    <w:basedOn w:val="AnnexNo"/>
    <w:next w:val="Annexref"/>
    <w:rsid w:val="00FD4869"/>
  </w:style>
  <w:style w:type="paragraph" w:customStyle="1" w:styleId="Appendixref">
    <w:name w:val="Appendix_ref"/>
    <w:basedOn w:val="Annexref"/>
    <w:next w:val="Annextitle"/>
    <w:rsid w:val="00FD4869"/>
  </w:style>
  <w:style w:type="paragraph" w:customStyle="1" w:styleId="Appendixtitle">
    <w:name w:val="Appendix_title"/>
    <w:basedOn w:val="Annextitle"/>
    <w:next w:val="Normal"/>
    <w:rsid w:val="00FD4869"/>
  </w:style>
  <w:style w:type="character" w:customStyle="1" w:styleId="Artdef">
    <w:name w:val="Art_def"/>
    <w:basedOn w:val="DefaultParagraphFont"/>
    <w:rsid w:val="00FD4869"/>
    <w:rPr>
      <w:rFonts w:ascii="Times New Roman" w:hAnsi="Times New Roman"/>
      <w:b/>
    </w:rPr>
  </w:style>
  <w:style w:type="paragraph" w:customStyle="1" w:styleId="Artheading">
    <w:name w:val="Art_heading"/>
    <w:basedOn w:val="Normal"/>
    <w:next w:val="Normal"/>
    <w:rsid w:val="00FD4869"/>
    <w:pPr>
      <w:spacing w:before="480"/>
      <w:jc w:val="center"/>
    </w:pPr>
    <w:rPr>
      <w:rFonts w:ascii="Times New Roman Bold" w:hAnsi="Times New Roman Bold"/>
      <w:b/>
      <w:sz w:val="28"/>
    </w:rPr>
  </w:style>
  <w:style w:type="paragraph" w:customStyle="1" w:styleId="ArtNo">
    <w:name w:val="Art_No"/>
    <w:basedOn w:val="Normal"/>
    <w:next w:val="Normal"/>
    <w:rsid w:val="00FD4869"/>
    <w:pPr>
      <w:keepNext/>
      <w:keepLines/>
      <w:spacing w:before="480"/>
      <w:jc w:val="center"/>
    </w:pPr>
    <w:rPr>
      <w:caps/>
      <w:sz w:val="28"/>
    </w:rPr>
  </w:style>
  <w:style w:type="character" w:customStyle="1" w:styleId="Artref">
    <w:name w:val="Art_ref"/>
    <w:basedOn w:val="DefaultParagraphFont"/>
    <w:rsid w:val="00FD4869"/>
  </w:style>
  <w:style w:type="paragraph" w:customStyle="1" w:styleId="Arttitle">
    <w:name w:val="Art_title"/>
    <w:basedOn w:val="Normal"/>
    <w:next w:val="Normal"/>
    <w:rsid w:val="00FD4869"/>
    <w:pPr>
      <w:keepNext/>
      <w:keepLines/>
      <w:spacing w:before="240"/>
      <w:jc w:val="center"/>
    </w:pPr>
    <w:rPr>
      <w:b/>
      <w:sz w:val="28"/>
    </w:rPr>
  </w:style>
  <w:style w:type="paragraph" w:customStyle="1" w:styleId="ASN1">
    <w:name w:val="ASN.1"/>
    <w:basedOn w:val="Normal"/>
    <w:rsid w:val="00FD486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Tabletext">
    <w:name w:val="Table_text"/>
    <w:basedOn w:val="Normal"/>
    <w:link w:val="TabletextChar"/>
    <w:uiPriority w:val="99"/>
    <w:rsid w:val="00FD486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Border">
    <w:name w:val="Border"/>
    <w:basedOn w:val="Tabletext"/>
    <w:rsid w:val="00FD486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Call">
    <w:name w:val="Call"/>
    <w:basedOn w:val="Normal"/>
    <w:next w:val="Normal"/>
    <w:uiPriority w:val="99"/>
    <w:rsid w:val="00FD4869"/>
    <w:pPr>
      <w:keepNext/>
      <w:keepLines/>
      <w:spacing w:before="160"/>
      <w:ind w:left="1134"/>
    </w:pPr>
    <w:rPr>
      <w:i/>
    </w:rPr>
  </w:style>
  <w:style w:type="paragraph" w:customStyle="1" w:styleId="ChapNo">
    <w:name w:val="Chap_No"/>
    <w:basedOn w:val="ArtNo"/>
    <w:next w:val="Normal"/>
    <w:rsid w:val="00FD4869"/>
    <w:rPr>
      <w:rFonts w:ascii="Times New Roman Bold" w:hAnsi="Times New Roman Bold"/>
      <w:b/>
    </w:rPr>
  </w:style>
  <w:style w:type="paragraph" w:customStyle="1" w:styleId="Chaptitle">
    <w:name w:val="Chap_title"/>
    <w:basedOn w:val="Arttitle"/>
    <w:next w:val="Normal"/>
    <w:rsid w:val="00FD4869"/>
  </w:style>
  <w:style w:type="character" w:styleId="EndnoteReference">
    <w:name w:val="endnote reference"/>
    <w:basedOn w:val="DefaultParagraphFont"/>
    <w:rsid w:val="00FD4869"/>
    <w:rPr>
      <w:vertAlign w:val="superscript"/>
    </w:rPr>
  </w:style>
  <w:style w:type="paragraph" w:customStyle="1" w:styleId="enumlev1">
    <w:name w:val="enumlev1"/>
    <w:basedOn w:val="Normal"/>
    <w:rsid w:val="00FD4869"/>
    <w:pPr>
      <w:tabs>
        <w:tab w:val="clear" w:pos="2268"/>
        <w:tab w:val="left" w:pos="2608"/>
        <w:tab w:val="left" w:pos="3345"/>
      </w:tabs>
      <w:spacing w:before="80"/>
      <w:ind w:left="1134" w:hanging="1134"/>
    </w:pPr>
  </w:style>
  <w:style w:type="paragraph" w:customStyle="1" w:styleId="enumlev2">
    <w:name w:val="enumlev2"/>
    <w:basedOn w:val="enumlev1"/>
    <w:rsid w:val="00FD4869"/>
    <w:pPr>
      <w:ind w:left="1871" w:hanging="737"/>
    </w:pPr>
  </w:style>
  <w:style w:type="paragraph" w:customStyle="1" w:styleId="enumlev3">
    <w:name w:val="enumlev3"/>
    <w:basedOn w:val="enumlev2"/>
    <w:rsid w:val="00FD4869"/>
    <w:pPr>
      <w:ind w:left="2268" w:hanging="397"/>
    </w:pPr>
  </w:style>
  <w:style w:type="paragraph" w:customStyle="1" w:styleId="Equation">
    <w:name w:val="Equation"/>
    <w:basedOn w:val="Normal"/>
    <w:rsid w:val="00FD4869"/>
    <w:pPr>
      <w:tabs>
        <w:tab w:val="clear" w:pos="1871"/>
        <w:tab w:val="clear" w:pos="2268"/>
        <w:tab w:val="center" w:pos="4820"/>
        <w:tab w:val="right" w:pos="9639"/>
      </w:tabs>
    </w:pPr>
  </w:style>
  <w:style w:type="paragraph" w:styleId="NormalIndent">
    <w:name w:val="Normal Indent"/>
    <w:basedOn w:val="Normal"/>
    <w:rsid w:val="00FD4869"/>
    <w:pPr>
      <w:ind w:left="1134"/>
    </w:pPr>
  </w:style>
  <w:style w:type="paragraph" w:customStyle="1" w:styleId="Equationlegend">
    <w:name w:val="Equation_legend"/>
    <w:basedOn w:val="NormalIndent"/>
    <w:rsid w:val="00FD4869"/>
    <w:pPr>
      <w:tabs>
        <w:tab w:val="clear" w:pos="1134"/>
        <w:tab w:val="clear" w:pos="2268"/>
        <w:tab w:val="right" w:pos="1871"/>
        <w:tab w:val="left" w:pos="2041"/>
      </w:tabs>
      <w:spacing w:before="80"/>
      <w:ind w:left="2041" w:hanging="2041"/>
    </w:pPr>
  </w:style>
  <w:style w:type="paragraph" w:customStyle="1" w:styleId="Figure">
    <w:name w:val="Figure"/>
    <w:basedOn w:val="Normal"/>
    <w:next w:val="Normal"/>
    <w:link w:val="FigureChar"/>
    <w:rsid w:val="00FD4869"/>
    <w:pPr>
      <w:keepNext/>
      <w:keepLines/>
      <w:jc w:val="center"/>
    </w:pPr>
  </w:style>
  <w:style w:type="paragraph" w:customStyle="1" w:styleId="Figurelegend">
    <w:name w:val="Figure_legend"/>
    <w:basedOn w:val="Normal"/>
    <w:rsid w:val="00FD4869"/>
    <w:pPr>
      <w:keepNext/>
      <w:keepLines/>
      <w:spacing w:before="20" w:after="20"/>
    </w:pPr>
    <w:rPr>
      <w:sz w:val="18"/>
    </w:rPr>
  </w:style>
  <w:style w:type="paragraph" w:customStyle="1" w:styleId="FigureNo">
    <w:name w:val="Figure_No"/>
    <w:basedOn w:val="Normal"/>
    <w:next w:val="Normal"/>
    <w:link w:val="FigureNoChar"/>
    <w:rsid w:val="00FD4869"/>
    <w:pPr>
      <w:keepNext/>
      <w:keepLines/>
      <w:spacing w:before="480" w:after="120"/>
      <w:jc w:val="center"/>
    </w:pPr>
    <w:rPr>
      <w:caps/>
      <w:sz w:val="20"/>
    </w:rPr>
  </w:style>
  <w:style w:type="paragraph" w:customStyle="1" w:styleId="Tabletitle">
    <w:name w:val="Table_title"/>
    <w:basedOn w:val="Normal"/>
    <w:next w:val="Tabletext"/>
    <w:link w:val="Tabletitle0"/>
    <w:uiPriority w:val="99"/>
    <w:rsid w:val="00FD4869"/>
    <w:pPr>
      <w:keepNext/>
      <w:keepLines/>
      <w:spacing w:before="0" w:after="120"/>
      <w:jc w:val="center"/>
    </w:pPr>
    <w:rPr>
      <w:rFonts w:ascii="Times New Roman Bold" w:hAnsi="Times New Roman Bold"/>
      <w:b/>
      <w:sz w:val="20"/>
    </w:rPr>
  </w:style>
  <w:style w:type="paragraph" w:customStyle="1" w:styleId="Figuretitle">
    <w:name w:val="Figure_title"/>
    <w:basedOn w:val="Tabletitle"/>
    <w:next w:val="Normal"/>
    <w:link w:val="FiguretitleChar"/>
    <w:rsid w:val="004927A8"/>
    <w:pPr>
      <w:spacing w:after="480"/>
    </w:pPr>
    <w:rPr>
      <w:rFonts w:ascii="Times New Roman" w:hAnsi="Times New Roman"/>
    </w:rPr>
  </w:style>
  <w:style w:type="paragraph" w:customStyle="1" w:styleId="Figurewithouttitle">
    <w:name w:val="Figure_without_title"/>
    <w:basedOn w:val="FigureNo"/>
    <w:next w:val="Normal"/>
    <w:rsid w:val="00FD4869"/>
    <w:pPr>
      <w:keepNext w:val="0"/>
    </w:pPr>
  </w:style>
  <w:style w:type="paragraph" w:styleId="Footer">
    <w:name w:val="footer"/>
    <w:basedOn w:val="Normal"/>
    <w:link w:val="FooterChar"/>
    <w:rsid w:val="00FD4869"/>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FD4869"/>
    <w:rPr>
      <w:rFonts w:ascii="Times New Roman" w:hAnsi="Times New Roman"/>
      <w:caps/>
      <w:noProof/>
      <w:sz w:val="16"/>
      <w:lang w:val="en-GB" w:eastAsia="en-US"/>
    </w:rPr>
  </w:style>
  <w:style w:type="paragraph" w:customStyle="1" w:styleId="FirstFooter">
    <w:name w:val="FirstFooter"/>
    <w:basedOn w:val="Footer"/>
    <w:rsid w:val="00FD486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
    <w:basedOn w:val="DefaultParagraphFont"/>
    <w:uiPriority w:val="99"/>
    <w:rsid w:val="00FD4869"/>
    <w:rPr>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FT"/>
    <w:basedOn w:val="Normal"/>
    <w:link w:val="FootnoteTextChar"/>
    <w:uiPriority w:val="99"/>
    <w:rsid w:val="00FD4869"/>
    <w:pPr>
      <w:keepLines/>
      <w:tabs>
        <w:tab w:val="left" w:pos="255"/>
      </w:tabs>
    </w:p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
    <w:basedOn w:val="DefaultParagraphFont"/>
    <w:link w:val="FootnoteText"/>
    <w:uiPriority w:val="99"/>
    <w:rsid w:val="00FD4869"/>
    <w:rPr>
      <w:rFonts w:ascii="Times New Roman" w:hAnsi="Times New Roman"/>
      <w:sz w:val="24"/>
      <w:lang w:val="en-GB" w:eastAsia="en-US"/>
    </w:rPr>
  </w:style>
  <w:style w:type="paragraph" w:styleId="Header">
    <w:name w:val="header"/>
    <w:basedOn w:val="Normal"/>
    <w:link w:val="HeaderChar"/>
    <w:uiPriority w:val="99"/>
    <w:rsid w:val="00FD4869"/>
    <w:pPr>
      <w:spacing w:before="0"/>
      <w:jc w:val="center"/>
    </w:pPr>
    <w:rPr>
      <w:sz w:val="18"/>
    </w:rPr>
  </w:style>
  <w:style w:type="character" w:customStyle="1" w:styleId="HeaderChar">
    <w:name w:val="Header Char"/>
    <w:basedOn w:val="DefaultParagraphFont"/>
    <w:link w:val="Header"/>
    <w:uiPriority w:val="99"/>
    <w:rsid w:val="00FD4869"/>
    <w:rPr>
      <w:rFonts w:ascii="Times New Roman" w:hAnsi="Times New Roman"/>
      <w:sz w:val="18"/>
      <w:lang w:val="en-GB" w:eastAsia="en-US"/>
    </w:rPr>
  </w:style>
  <w:style w:type="paragraph" w:customStyle="1" w:styleId="Headingb">
    <w:name w:val="Heading_b"/>
    <w:basedOn w:val="Normal"/>
    <w:next w:val="Normal"/>
    <w:qFormat/>
    <w:rsid w:val="00FD4869"/>
    <w:pPr>
      <w:keepNext/>
      <w:spacing w:before="160"/>
    </w:pPr>
    <w:rPr>
      <w:rFonts w:ascii="Times" w:hAnsi="Times"/>
      <w:b/>
    </w:rPr>
  </w:style>
  <w:style w:type="paragraph" w:customStyle="1" w:styleId="Headingi">
    <w:name w:val="Heading_i"/>
    <w:basedOn w:val="Normal"/>
    <w:next w:val="Normal"/>
    <w:qFormat/>
    <w:rsid w:val="00FD4869"/>
    <w:pPr>
      <w:keepNext/>
      <w:spacing w:before="160"/>
    </w:pPr>
    <w:rPr>
      <w:rFonts w:ascii="Times" w:hAnsi="Times"/>
      <w:i/>
    </w:rPr>
  </w:style>
  <w:style w:type="paragraph" w:styleId="Index1">
    <w:name w:val="index 1"/>
    <w:basedOn w:val="Normal"/>
    <w:next w:val="Normal"/>
    <w:rsid w:val="00FD4869"/>
  </w:style>
  <w:style w:type="paragraph" w:styleId="Index2">
    <w:name w:val="index 2"/>
    <w:basedOn w:val="Normal"/>
    <w:next w:val="Normal"/>
    <w:rsid w:val="00FD4869"/>
    <w:pPr>
      <w:ind w:left="283"/>
    </w:pPr>
  </w:style>
  <w:style w:type="paragraph" w:styleId="Index3">
    <w:name w:val="index 3"/>
    <w:basedOn w:val="Normal"/>
    <w:next w:val="Normal"/>
    <w:rsid w:val="00FD4869"/>
    <w:pPr>
      <w:ind w:left="566"/>
    </w:pPr>
  </w:style>
  <w:style w:type="paragraph" w:styleId="Index4">
    <w:name w:val="index 4"/>
    <w:basedOn w:val="Normal"/>
    <w:next w:val="Normal"/>
    <w:rsid w:val="00FD4869"/>
    <w:pPr>
      <w:ind w:left="849"/>
    </w:pPr>
  </w:style>
  <w:style w:type="paragraph" w:styleId="Index5">
    <w:name w:val="index 5"/>
    <w:basedOn w:val="Normal"/>
    <w:next w:val="Normal"/>
    <w:rsid w:val="00FD4869"/>
    <w:pPr>
      <w:ind w:left="1132"/>
    </w:pPr>
  </w:style>
  <w:style w:type="paragraph" w:styleId="Index6">
    <w:name w:val="index 6"/>
    <w:basedOn w:val="Normal"/>
    <w:next w:val="Normal"/>
    <w:rsid w:val="00FD4869"/>
    <w:pPr>
      <w:ind w:left="1415"/>
    </w:pPr>
  </w:style>
  <w:style w:type="paragraph" w:styleId="Index7">
    <w:name w:val="index 7"/>
    <w:basedOn w:val="Normal"/>
    <w:next w:val="Normal"/>
    <w:rsid w:val="00FD4869"/>
    <w:pPr>
      <w:ind w:left="1698"/>
    </w:pPr>
  </w:style>
  <w:style w:type="paragraph" w:styleId="IndexHeading">
    <w:name w:val="index heading"/>
    <w:basedOn w:val="Normal"/>
    <w:next w:val="Index1"/>
    <w:rsid w:val="00FD4869"/>
  </w:style>
  <w:style w:type="character" w:styleId="LineNumber">
    <w:name w:val="line number"/>
    <w:basedOn w:val="DefaultParagraphFont"/>
    <w:rsid w:val="00FD4869"/>
  </w:style>
  <w:style w:type="paragraph" w:customStyle="1" w:styleId="Normalaftertitle">
    <w:name w:val="Normal after title"/>
    <w:basedOn w:val="Normal"/>
    <w:next w:val="Normal"/>
    <w:rsid w:val="00FD4869"/>
    <w:pPr>
      <w:spacing w:before="280"/>
    </w:pPr>
  </w:style>
  <w:style w:type="paragraph" w:customStyle="1" w:styleId="Note">
    <w:name w:val="Note"/>
    <w:basedOn w:val="Normal"/>
    <w:rsid w:val="00FD4869"/>
    <w:pPr>
      <w:tabs>
        <w:tab w:val="left" w:pos="284"/>
      </w:tabs>
      <w:spacing w:before="80"/>
    </w:pPr>
  </w:style>
  <w:style w:type="character" w:styleId="PageNumber">
    <w:name w:val="page number"/>
    <w:basedOn w:val="DefaultParagraphFont"/>
    <w:rsid w:val="00FD4869"/>
  </w:style>
  <w:style w:type="paragraph" w:customStyle="1" w:styleId="PartNo">
    <w:name w:val="Part_No"/>
    <w:basedOn w:val="AnnexNo"/>
    <w:next w:val="Normal"/>
    <w:rsid w:val="00FD4869"/>
  </w:style>
  <w:style w:type="paragraph" w:customStyle="1" w:styleId="Partref">
    <w:name w:val="Part_ref"/>
    <w:basedOn w:val="Annexref"/>
    <w:next w:val="Normal"/>
    <w:rsid w:val="00FD4869"/>
  </w:style>
  <w:style w:type="paragraph" w:customStyle="1" w:styleId="Parttitle">
    <w:name w:val="Part_title"/>
    <w:basedOn w:val="Annextitle"/>
    <w:next w:val="Normalaftertitle"/>
    <w:rsid w:val="00FD4869"/>
  </w:style>
  <w:style w:type="paragraph" w:customStyle="1" w:styleId="Proposal">
    <w:name w:val="Proposal"/>
    <w:basedOn w:val="Normal"/>
    <w:next w:val="Normal"/>
    <w:rsid w:val="00FD4869"/>
    <w:pPr>
      <w:keepNext/>
      <w:spacing w:before="240"/>
    </w:pPr>
    <w:rPr>
      <w:rFonts w:hAnsi="Times New Roman Bold"/>
    </w:rPr>
  </w:style>
  <w:style w:type="paragraph" w:customStyle="1" w:styleId="RecNo">
    <w:name w:val="Rec_No"/>
    <w:basedOn w:val="Normal"/>
    <w:next w:val="Rectitle"/>
    <w:uiPriority w:val="99"/>
    <w:rsid w:val="00FD4869"/>
    <w:pPr>
      <w:keepNext/>
      <w:keepLines/>
      <w:spacing w:before="480"/>
      <w:jc w:val="center"/>
    </w:pPr>
    <w:rPr>
      <w:caps/>
      <w:sz w:val="28"/>
    </w:rPr>
  </w:style>
  <w:style w:type="paragraph" w:customStyle="1" w:styleId="Rectitle">
    <w:name w:val="Rec_title"/>
    <w:basedOn w:val="RecNo"/>
    <w:next w:val="Normal"/>
    <w:rsid w:val="00FD4869"/>
    <w:pPr>
      <w:spacing w:before="240"/>
    </w:pPr>
    <w:rPr>
      <w:rFonts w:ascii="Times New Roman Bold" w:hAnsi="Times New Roman Bold"/>
      <w:b/>
      <w:caps w:val="0"/>
    </w:rPr>
  </w:style>
  <w:style w:type="paragraph" w:customStyle="1" w:styleId="Recref">
    <w:name w:val="Rec_ref"/>
    <w:basedOn w:val="Rectitle"/>
    <w:next w:val="Normal"/>
    <w:rsid w:val="00FD4869"/>
    <w:pPr>
      <w:spacing w:before="120"/>
    </w:pPr>
    <w:rPr>
      <w:rFonts w:ascii="Times New Roman" w:hAnsi="Times New Roman"/>
      <w:b w:val="0"/>
      <w:sz w:val="24"/>
    </w:rPr>
  </w:style>
  <w:style w:type="paragraph" w:customStyle="1" w:styleId="Recdate">
    <w:name w:val="Rec_date"/>
    <w:basedOn w:val="Recref"/>
    <w:next w:val="Normalaftertitle"/>
    <w:rsid w:val="00FD4869"/>
    <w:pPr>
      <w:jc w:val="right"/>
    </w:pPr>
    <w:rPr>
      <w:sz w:val="22"/>
    </w:rPr>
  </w:style>
  <w:style w:type="paragraph" w:customStyle="1" w:styleId="Questiondate">
    <w:name w:val="Question_date"/>
    <w:basedOn w:val="Recdate"/>
    <w:next w:val="Normalaftertitle"/>
    <w:rsid w:val="00FD4869"/>
  </w:style>
  <w:style w:type="paragraph" w:customStyle="1" w:styleId="QuestionNo">
    <w:name w:val="Question_No"/>
    <w:basedOn w:val="RecNo"/>
    <w:next w:val="Normal"/>
    <w:rsid w:val="00FD4869"/>
  </w:style>
  <w:style w:type="paragraph" w:customStyle="1" w:styleId="Questionref">
    <w:name w:val="Question_ref"/>
    <w:basedOn w:val="Recref"/>
    <w:next w:val="Questiondate"/>
    <w:rsid w:val="00FD4869"/>
  </w:style>
  <w:style w:type="paragraph" w:customStyle="1" w:styleId="Questiontitle">
    <w:name w:val="Question_title"/>
    <w:basedOn w:val="Rectitle"/>
    <w:next w:val="Questionref"/>
    <w:rsid w:val="00FD4869"/>
  </w:style>
  <w:style w:type="paragraph" w:customStyle="1" w:styleId="Reasons">
    <w:name w:val="Reasons"/>
    <w:basedOn w:val="Normal"/>
    <w:qFormat/>
    <w:rsid w:val="00FD4869"/>
    <w:pPr>
      <w:tabs>
        <w:tab w:val="clear" w:pos="1871"/>
        <w:tab w:val="clear" w:pos="2268"/>
        <w:tab w:val="left" w:pos="1588"/>
        <w:tab w:val="left" w:pos="1985"/>
      </w:tabs>
    </w:pPr>
  </w:style>
  <w:style w:type="character" w:customStyle="1" w:styleId="Recdef">
    <w:name w:val="Rec_def"/>
    <w:basedOn w:val="DefaultParagraphFont"/>
    <w:rsid w:val="00FD4869"/>
    <w:rPr>
      <w:b/>
    </w:rPr>
  </w:style>
  <w:style w:type="paragraph" w:customStyle="1" w:styleId="Reftext">
    <w:name w:val="Ref_text"/>
    <w:basedOn w:val="Normal"/>
    <w:rsid w:val="00FD4869"/>
    <w:pPr>
      <w:ind w:left="1134" w:hanging="1134"/>
    </w:pPr>
  </w:style>
  <w:style w:type="paragraph" w:customStyle="1" w:styleId="Reftitle">
    <w:name w:val="Ref_title"/>
    <w:basedOn w:val="Normal"/>
    <w:next w:val="Reftext"/>
    <w:rsid w:val="00FD4869"/>
    <w:pPr>
      <w:spacing w:before="480"/>
      <w:jc w:val="center"/>
    </w:pPr>
    <w:rPr>
      <w:caps/>
    </w:rPr>
  </w:style>
  <w:style w:type="paragraph" w:customStyle="1" w:styleId="Repdate">
    <w:name w:val="Rep_date"/>
    <w:basedOn w:val="Recdate"/>
    <w:next w:val="Normalaftertitle"/>
    <w:rsid w:val="00FD4869"/>
  </w:style>
  <w:style w:type="paragraph" w:customStyle="1" w:styleId="RepNo">
    <w:name w:val="Rep_No"/>
    <w:basedOn w:val="RecNo"/>
    <w:next w:val="Normal"/>
    <w:rsid w:val="00FD4869"/>
  </w:style>
  <w:style w:type="paragraph" w:customStyle="1" w:styleId="Repref">
    <w:name w:val="Rep_ref"/>
    <w:basedOn w:val="Recref"/>
    <w:next w:val="Repdate"/>
    <w:rsid w:val="00FD4869"/>
  </w:style>
  <w:style w:type="paragraph" w:customStyle="1" w:styleId="Reptitle">
    <w:name w:val="Rep_title"/>
    <w:basedOn w:val="Rectitle"/>
    <w:next w:val="Repref"/>
    <w:rsid w:val="00FD4869"/>
  </w:style>
  <w:style w:type="paragraph" w:customStyle="1" w:styleId="Resdate">
    <w:name w:val="Res_date"/>
    <w:basedOn w:val="Recdate"/>
    <w:next w:val="Normalaftertitle"/>
    <w:rsid w:val="00FD4869"/>
  </w:style>
  <w:style w:type="character" w:customStyle="1" w:styleId="Resdef">
    <w:name w:val="Res_def"/>
    <w:basedOn w:val="DefaultParagraphFont"/>
    <w:rsid w:val="00FD4869"/>
    <w:rPr>
      <w:rFonts w:ascii="Times New Roman" w:hAnsi="Times New Roman"/>
      <w:b/>
    </w:rPr>
  </w:style>
  <w:style w:type="paragraph" w:customStyle="1" w:styleId="ResNo">
    <w:name w:val="Res_No"/>
    <w:basedOn w:val="RecNo"/>
    <w:next w:val="Restitle"/>
    <w:rsid w:val="00FD4869"/>
  </w:style>
  <w:style w:type="paragraph" w:customStyle="1" w:styleId="Resref">
    <w:name w:val="Res_ref"/>
    <w:basedOn w:val="Recref"/>
    <w:next w:val="Resdate"/>
    <w:rsid w:val="00FD4869"/>
  </w:style>
  <w:style w:type="paragraph" w:customStyle="1" w:styleId="Restitle">
    <w:name w:val="Res_title"/>
    <w:basedOn w:val="Rectitle"/>
    <w:next w:val="Resref"/>
    <w:rsid w:val="00FD4869"/>
  </w:style>
  <w:style w:type="paragraph" w:customStyle="1" w:styleId="Section1">
    <w:name w:val="Section_1"/>
    <w:basedOn w:val="Normal"/>
    <w:rsid w:val="00FD486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FD4869"/>
    <w:rPr>
      <w:b w:val="0"/>
      <w:i/>
    </w:rPr>
  </w:style>
  <w:style w:type="paragraph" w:customStyle="1" w:styleId="Section3">
    <w:name w:val="Section_3"/>
    <w:basedOn w:val="Section1"/>
    <w:rsid w:val="00FD4869"/>
    <w:rPr>
      <w:b w:val="0"/>
    </w:rPr>
  </w:style>
  <w:style w:type="paragraph" w:customStyle="1" w:styleId="SectionNo">
    <w:name w:val="Section_No"/>
    <w:basedOn w:val="AnnexNo"/>
    <w:next w:val="Normal"/>
    <w:rsid w:val="00FD4869"/>
  </w:style>
  <w:style w:type="paragraph" w:customStyle="1" w:styleId="Sectiontitle">
    <w:name w:val="Section_title"/>
    <w:basedOn w:val="Annextitle"/>
    <w:next w:val="Normalaftertitle"/>
    <w:rsid w:val="00FD4869"/>
  </w:style>
  <w:style w:type="paragraph" w:customStyle="1" w:styleId="Source">
    <w:name w:val="Source"/>
    <w:basedOn w:val="Normal"/>
    <w:next w:val="Normal"/>
    <w:link w:val="SourceChar"/>
    <w:rsid w:val="00FD4869"/>
    <w:pPr>
      <w:spacing w:before="840"/>
      <w:jc w:val="center"/>
    </w:pPr>
    <w:rPr>
      <w:b/>
      <w:sz w:val="28"/>
    </w:rPr>
  </w:style>
  <w:style w:type="paragraph" w:customStyle="1" w:styleId="SpecialFooter">
    <w:name w:val="Special Footer"/>
    <w:basedOn w:val="Footer"/>
    <w:rsid w:val="00FD4869"/>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D4869"/>
    <w:rPr>
      <w:b/>
      <w:color w:val="auto"/>
      <w:sz w:val="20"/>
    </w:rPr>
  </w:style>
  <w:style w:type="paragraph" w:customStyle="1" w:styleId="Tablehead">
    <w:name w:val="Table_head"/>
    <w:basedOn w:val="Tabletext"/>
    <w:next w:val="Tabletext"/>
    <w:link w:val="TableheadChar"/>
    <w:uiPriority w:val="99"/>
    <w:rsid w:val="004927A8"/>
    <w:pPr>
      <w:keepNext/>
      <w:spacing w:before="80" w:after="80"/>
      <w:jc w:val="center"/>
    </w:pPr>
    <w:rPr>
      <w:b/>
    </w:rPr>
  </w:style>
  <w:style w:type="paragraph" w:customStyle="1" w:styleId="Tablelegend">
    <w:name w:val="Table_legend"/>
    <w:basedOn w:val="Tabletext"/>
    <w:link w:val="TablelegendChar"/>
    <w:rsid w:val="00FD4869"/>
    <w:pPr>
      <w:tabs>
        <w:tab w:val="clear" w:pos="284"/>
      </w:tabs>
      <w:spacing w:before="120"/>
    </w:pPr>
  </w:style>
  <w:style w:type="paragraph" w:customStyle="1" w:styleId="TableNo">
    <w:name w:val="Table_No"/>
    <w:basedOn w:val="Normal"/>
    <w:next w:val="Tabletitle"/>
    <w:link w:val="TableNo0"/>
    <w:uiPriority w:val="99"/>
    <w:rsid w:val="00FD4869"/>
    <w:pPr>
      <w:keepNext/>
      <w:spacing w:before="560" w:after="120"/>
      <w:jc w:val="center"/>
    </w:pPr>
    <w:rPr>
      <w:caps/>
      <w:sz w:val="20"/>
    </w:rPr>
  </w:style>
  <w:style w:type="paragraph" w:customStyle="1" w:styleId="Tableref">
    <w:name w:val="Table_ref"/>
    <w:basedOn w:val="Normal"/>
    <w:next w:val="Tabletitle"/>
    <w:rsid w:val="00FD4869"/>
    <w:pPr>
      <w:keepNext/>
      <w:spacing w:before="560"/>
      <w:jc w:val="center"/>
    </w:pPr>
    <w:rPr>
      <w:sz w:val="20"/>
    </w:rPr>
  </w:style>
  <w:style w:type="paragraph" w:customStyle="1" w:styleId="TableTextS5">
    <w:name w:val="Table_TextS5"/>
    <w:basedOn w:val="Normal"/>
    <w:rsid w:val="00FD4869"/>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Title1">
    <w:name w:val="Title 1"/>
    <w:basedOn w:val="Source"/>
    <w:next w:val="Normal"/>
    <w:link w:val="Title1Char"/>
    <w:uiPriority w:val="99"/>
    <w:rsid w:val="00FD4869"/>
    <w:pPr>
      <w:tabs>
        <w:tab w:val="left" w:pos="567"/>
        <w:tab w:val="left" w:pos="1701"/>
        <w:tab w:val="left" w:pos="2835"/>
      </w:tabs>
      <w:spacing w:before="240"/>
    </w:pPr>
    <w:rPr>
      <w:b w:val="0"/>
      <w:caps/>
    </w:rPr>
  </w:style>
  <w:style w:type="paragraph" w:customStyle="1" w:styleId="Title2">
    <w:name w:val="Title 2"/>
    <w:basedOn w:val="Source"/>
    <w:next w:val="Normal"/>
    <w:rsid w:val="00FD4869"/>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FD4869"/>
    <w:pPr>
      <w:spacing w:before="240"/>
    </w:pPr>
    <w:rPr>
      <w:caps w:val="0"/>
    </w:rPr>
  </w:style>
  <w:style w:type="paragraph" w:customStyle="1" w:styleId="Title4">
    <w:name w:val="Title 4"/>
    <w:basedOn w:val="Title3"/>
    <w:next w:val="Heading1"/>
    <w:rsid w:val="00FD4869"/>
    <w:rPr>
      <w:b/>
    </w:rPr>
  </w:style>
  <w:style w:type="paragraph" w:customStyle="1" w:styleId="toc0">
    <w:name w:val="toc 0"/>
    <w:basedOn w:val="Normal"/>
    <w:next w:val="TOC1"/>
    <w:rsid w:val="00FD4869"/>
    <w:pPr>
      <w:tabs>
        <w:tab w:val="clear" w:pos="1134"/>
        <w:tab w:val="clear" w:pos="1871"/>
        <w:tab w:val="clear" w:pos="2268"/>
        <w:tab w:val="right" w:pos="9781"/>
      </w:tabs>
    </w:pPr>
    <w:rPr>
      <w:b/>
    </w:rPr>
  </w:style>
  <w:style w:type="paragraph" w:styleId="TOC1">
    <w:name w:val="toc 1"/>
    <w:basedOn w:val="Normal"/>
    <w:rsid w:val="00FD486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FD4869"/>
    <w:pPr>
      <w:spacing w:before="120"/>
    </w:pPr>
  </w:style>
  <w:style w:type="paragraph" w:styleId="TOC3">
    <w:name w:val="toc 3"/>
    <w:basedOn w:val="TOC2"/>
    <w:rsid w:val="00FD4869"/>
  </w:style>
  <w:style w:type="paragraph" w:styleId="TOC4">
    <w:name w:val="toc 4"/>
    <w:basedOn w:val="TOC3"/>
    <w:rsid w:val="00FD4869"/>
  </w:style>
  <w:style w:type="paragraph" w:styleId="TOC5">
    <w:name w:val="toc 5"/>
    <w:basedOn w:val="TOC4"/>
    <w:rsid w:val="00FD4869"/>
  </w:style>
  <w:style w:type="paragraph" w:styleId="TOC6">
    <w:name w:val="toc 6"/>
    <w:basedOn w:val="TOC4"/>
    <w:rsid w:val="00FD4869"/>
  </w:style>
  <w:style w:type="paragraph" w:styleId="TOC7">
    <w:name w:val="toc 7"/>
    <w:basedOn w:val="TOC4"/>
    <w:rsid w:val="00FD4869"/>
  </w:style>
  <w:style w:type="paragraph" w:styleId="TOC8">
    <w:name w:val="toc 8"/>
    <w:basedOn w:val="TOC4"/>
    <w:rsid w:val="00FD4869"/>
  </w:style>
  <w:style w:type="character" w:customStyle="1" w:styleId="SourceChar">
    <w:name w:val="Source Char"/>
    <w:link w:val="Source"/>
    <w:locked/>
    <w:rsid w:val="00610E16"/>
    <w:rPr>
      <w:rFonts w:ascii="Times New Roman" w:hAnsi="Times New Roman"/>
      <w:b/>
      <w:sz w:val="28"/>
      <w:lang w:val="en-GB" w:eastAsia="en-US"/>
    </w:rPr>
  </w:style>
  <w:style w:type="paragraph" w:customStyle="1" w:styleId="Normalaftertitle0">
    <w:name w:val="Normal_after_title"/>
    <w:basedOn w:val="Normal"/>
    <w:next w:val="Normal"/>
    <w:link w:val="NormalaftertitleChar"/>
    <w:uiPriority w:val="99"/>
    <w:rsid w:val="00610E16"/>
    <w:pPr>
      <w:spacing w:before="360"/>
    </w:pPr>
  </w:style>
  <w:style w:type="paragraph" w:customStyle="1" w:styleId="Formal">
    <w:name w:val="Formal"/>
    <w:basedOn w:val="ASN1"/>
    <w:rsid w:val="00610E16"/>
    <w:rPr>
      <w:b w:val="0"/>
    </w:rPr>
  </w:style>
  <w:style w:type="paragraph" w:customStyle="1" w:styleId="Agendaitem">
    <w:name w:val="Agenda_item"/>
    <w:basedOn w:val="Normal"/>
    <w:next w:val="Normal"/>
    <w:qFormat/>
    <w:rsid w:val="00610E16"/>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610E16"/>
  </w:style>
  <w:style w:type="paragraph" w:customStyle="1" w:styleId="AppArttitle">
    <w:name w:val="App_Art_title"/>
    <w:basedOn w:val="Arttitle"/>
    <w:qFormat/>
    <w:rsid w:val="00610E16"/>
  </w:style>
  <w:style w:type="paragraph" w:customStyle="1" w:styleId="ApptoAnnex">
    <w:name w:val="App_to_Annex"/>
    <w:basedOn w:val="AppendixNo"/>
    <w:next w:val="Normal"/>
    <w:qFormat/>
    <w:rsid w:val="00610E16"/>
  </w:style>
  <w:style w:type="paragraph" w:customStyle="1" w:styleId="Committee">
    <w:name w:val="Committee"/>
    <w:basedOn w:val="Normal"/>
    <w:qFormat/>
    <w:rsid w:val="00610E16"/>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610E16"/>
    <w:rPr>
      <w:lang w:val="en-US"/>
    </w:rPr>
  </w:style>
  <w:style w:type="paragraph" w:customStyle="1" w:styleId="Part1">
    <w:name w:val="Part_1"/>
    <w:basedOn w:val="Section1"/>
    <w:next w:val="Section1"/>
    <w:qFormat/>
    <w:rsid w:val="00610E16"/>
  </w:style>
  <w:style w:type="paragraph" w:customStyle="1" w:styleId="Subsection1">
    <w:name w:val="Subsection_1"/>
    <w:basedOn w:val="Section1"/>
    <w:next w:val="Normalaftertitle"/>
    <w:qFormat/>
    <w:rsid w:val="00610E16"/>
  </w:style>
  <w:style w:type="paragraph" w:customStyle="1" w:styleId="Volumetitle">
    <w:name w:val="Volume_title"/>
    <w:basedOn w:val="Normal"/>
    <w:qFormat/>
    <w:rsid w:val="00610E16"/>
    <w:pPr>
      <w:jc w:val="center"/>
    </w:pPr>
    <w:rPr>
      <w:b/>
      <w:bCs/>
      <w:sz w:val="28"/>
      <w:szCs w:val="28"/>
    </w:rPr>
  </w:style>
  <w:style w:type="character" w:customStyle="1" w:styleId="Heading1Char">
    <w:name w:val="Heading 1 Char"/>
    <w:basedOn w:val="DefaultParagraphFont"/>
    <w:link w:val="Heading1"/>
    <w:uiPriority w:val="99"/>
    <w:rsid w:val="00610E16"/>
    <w:rPr>
      <w:rFonts w:ascii="Times New Roman" w:hAnsi="Times New Roman"/>
      <w:b/>
      <w:sz w:val="28"/>
      <w:lang w:val="en-GB" w:eastAsia="en-US"/>
    </w:rPr>
  </w:style>
  <w:style w:type="character" w:customStyle="1" w:styleId="Heading2Char">
    <w:name w:val="Heading 2 Char"/>
    <w:basedOn w:val="DefaultParagraphFont"/>
    <w:link w:val="Heading2"/>
    <w:uiPriority w:val="9"/>
    <w:rsid w:val="00610E16"/>
    <w:rPr>
      <w:rFonts w:ascii="Times New Roman" w:hAnsi="Times New Roman"/>
      <w:b/>
      <w:sz w:val="24"/>
      <w:lang w:val="en-GB" w:eastAsia="en-US"/>
    </w:rPr>
  </w:style>
  <w:style w:type="character" w:customStyle="1" w:styleId="Heading3Char">
    <w:name w:val="Heading 3 Char"/>
    <w:basedOn w:val="DefaultParagraphFont"/>
    <w:link w:val="Heading3"/>
    <w:uiPriority w:val="9"/>
    <w:rsid w:val="00610E16"/>
    <w:rPr>
      <w:rFonts w:ascii="Times New Roman" w:hAnsi="Times New Roman"/>
      <w:b/>
      <w:sz w:val="24"/>
      <w:lang w:val="en-GB" w:eastAsia="en-US"/>
    </w:rPr>
  </w:style>
  <w:style w:type="character" w:customStyle="1" w:styleId="Heading4Char">
    <w:name w:val="Heading 4 Char"/>
    <w:basedOn w:val="DefaultParagraphFont"/>
    <w:link w:val="Heading4"/>
    <w:uiPriority w:val="9"/>
    <w:rsid w:val="00610E16"/>
    <w:rPr>
      <w:rFonts w:ascii="Times New Roman" w:hAnsi="Times New Roman"/>
      <w:b/>
      <w:sz w:val="24"/>
      <w:lang w:val="en-GB" w:eastAsia="en-US"/>
    </w:rPr>
  </w:style>
  <w:style w:type="character" w:customStyle="1" w:styleId="Heading5Char">
    <w:name w:val="Heading 5 Char"/>
    <w:basedOn w:val="DefaultParagraphFont"/>
    <w:link w:val="Heading5"/>
    <w:uiPriority w:val="9"/>
    <w:rsid w:val="00610E16"/>
    <w:rPr>
      <w:rFonts w:ascii="Times New Roman" w:hAnsi="Times New Roman"/>
      <w:b/>
      <w:sz w:val="24"/>
      <w:lang w:val="en-GB" w:eastAsia="en-US"/>
    </w:rPr>
  </w:style>
  <w:style w:type="character" w:customStyle="1" w:styleId="Heading6Char">
    <w:name w:val="Heading 6 Char"/>
    <w:basedOn w:val="DefaultParagraphFont"/>
    <w:link w:val="Heading6"/>
    <w:uiPriority w:val="9"/>
    <w:rsid w:val="00610E16"/>
    <w:rPr>
      <w:rFonts w:ascii="Times New Roman" w:hAnsi="Times New Roman"/>
      <w:b/>
      <w:sz w:val="24"/>
      <w:lang w:val="en-GB" w:eastAsia="en-US"/>
    </w:rPr>
  </w:style>
  <w:style w:type="character" w:customStyle="1" w:styleId="Heading7Char">
    <w:name w:val="Heading 7 Char"/>
    <w:basedOn w:val="DefaultParagraphFont"/>
    <w:link w:val="Heading7"/>
    <w:uiPriority w:val="9"/>
    <w:rsid w:val="00610E16"/>
    <w:rPr>
      <w:rFonts w:ascii="Times New Roman" w:hAnsi="Times New Roman"/>
      <w:b/>
      <w:sz w:val="24"/>
      <w:lang w:val="en-GB" w:eastAsia="en-US"/>
    </w:rPr>
  </w:style>
  <w:style w:type="character" w:customStyle="1" w:styleId="Heading8Char">
    <w:name w:val="Heading 8 Char"/>
    <w:basedOn w:val="DefaultParagraphFont"/>
    <w:link w:val="Heading8"/>
    <w:uiPriority w:val="9"/>
    <w:rsid w:val="00610E16"/>
    <w:rPr>
      <w:rFonts w:ascii="Times New Roman" w:hAnsi="Times New Roman"/>
      <w:b/>
      <w:sz w:val="24"/>
      <w:lang w:val="en-GB" w:eastAsia="en-US"/>
    </w:rPr>
  </w:style>
  <w:style w:type="character" w:customStyle="1" w:styleId="Heading9Char">
    <w:name w:val="Heading 9 Char"/>
    <w:basedOn w:val="DefaultParagraphFont"/>
    <w:link w:val="Heading9"/>
    <w:uiPriority w:val="9"/>
    <w:rsid w:val="00610E16"/>
    <w:rPr>
      <w:rFonts w:ascii="Times New Roman" w:hAnsi="Times New Roman"/>
      <w:b/>
      <w:sz w:val="24"/>
      <w:lang w:val="en-GB" w:eastAsia="en-US"/>
    </w:rPr>
  </w:style>
  <w:style w:type="character" w:styleId="Hyperlink">
    <w:name w:val="Hyperlink"/>
    <w:uiPriority w:val="99"/>
    <w:unhideWhenUsed/>
    <w:rsid w:val="00610E16"/>
    <w:rPr>
      <w:rFonts w:ascii="Times New Roman" w:hAnsi="Times New Roman" w:cs="Times New Roman" w:hint="default"/>
      <w:color w:val="0000FF"/>
      <w:u w:val="single"/>
    </w:rPr>
  </w:style>
  <w:style w:type="paragraph" w:styleId="EndnoteText">
    <w:name w:val="endnote text"/>
    <w:basedOn w:val="Normal"/>
    <w:link w:val="EndnoteTextChar"/>
    <w:rsid w:val="00610E16"/>
    <w:pPr>
      <w:spacing w:before="0"/>
    </w:pPr>
    <w:rPr>
      <w:rFonts w:eastAsiaTheme="minorEastAsia"/>
      <w:sz w:val="20"/>
      <w:lang w:val="en-US"/>
    </w:rPr>
  </w:style>
  <w:style w:type="character" w:customStyle="1" w:styleId="EndnoteTextChar">
    <w:name w:val="Endnote Text Char"/>
    <w:basedOn w:val="DefaultParagraphFont"/>
    <w:link w:val="EndnoteText"/>
    <w:rsid w:val="00610E16"/>
    <w:rPr>
      <w:rFonts w:ascii="Times New Roman" w:eastAsiaTheme="minorEastAsia" w:hAnsi="Times New Roman"/>
      <w:lang w:eastAsia="en-US"/>
    </w:rPr>
  </w:style>
  <w:style w:type="paragraph" w:styleId="BalloonText">
    <w:name w:val="Balloon Text"/>
    <w:basedOn w:val="Normal"/>
    <w:link w:val="BalloonTextChar"/>
    <w:uiPriority w:val="99"/>
    <w:rsid w:val="00610E16"/>
    <w:pPr>
      <w:spacing w:before="0"/>
    </w:pPr>
    <w:rPr>
      <w:rFonts w:ascii="Tahoma" w:eastAsiaTheme="minorEastAsia" w:hAnsi="Tahoma" w:cs="Tahoma"/>
      <w:sz w:val="16"/>
      <w:szCs w:val="16"/>
      <w:lang w:val="en-US"/>
    </w:rPr>
  </w:style>
  <w:style w:type="character" w:customStyle="1" w:styleId="BalloonTextChar">
    <w:name w:val="Balloon Text Char"/>
    <w:basedOn w:val="DefaultParagraphFont"/>
    <w:link w:val="BalloonText"/>
    <w:uiPriority w:val="99"/>
    <w:rsid w:val="00610E16"/>
    <w:rPr>
      <w:rFonts w:ascii="Tahoma" w:eastAsiaTheme="minorEastAsia" w:hAnsi="Tahoma" w:cs="Tahoma"/>
      <w:sz w:val="16"/>
      <w:szCs w:val="16"/>
      <w:lang w:eastAsia="en-US"/>
    </w:rPr>
  </w:style>
  <w:style w:type="character" w:customStyle="1" w:styleId="Title1Char">
    <w:name w:val="Title 1 Char"/>
    <w:link w:val="Title1"/>
    <w:uiPriority w:val="99"/>
    <w:locked/>
    <w:rsid w:val="00610E16"/>
    <w:rPr>
      <w:rFonts w:ascii="Times New Roman" w:hAnsi="Times New Roman"/>
      <w:caps/>
      <w:sz w:val="28"/>
      <w:lang w:val="en-GB" w:eastAsia="en-US"/>
    </w:rPr>
  </w:style>
  <w:style w:type="character" w:customStyle="1" w:styleId="NormalaftertitleChar">
    <w:name w:val="Normal_after_title Char"/>
    <w:link w:val="Normalaftertitle0"/>
    <w:uiPriority w:val="99"/>
    <w:locked/>
    <w:rsid w:val="00610E16"/>
    <w:rPr>
      <w:rFonts w:ascii="Times New Roman" w:hAnsi="Times New Roman"/>
      <w:sz w:val="24"/>
      <w:lang w:val="en-GB" w:eastAsia="en-US"/>
    </w:rPr>
  </w:style>
  <w:style w:type="character" w:styleId="Strong">
    <w:name w:val="Strong"/>
    <w:basedOn w:val="DefaultParagraphFont"/>
    <w:uiPriority w:val="22"/>
    <w:qFormat/>
    <w:rsid w:val="00610E16"/>
    <w:rPr>
      <w:b/>
      <w:bCs/>
    </w:rPr>
  </w:style>
  <w:style w:type="character" w:styleId="FollowedHyperlink">
    <w:name w:val="FollowedHyperlink"/>
    <w:basedOn w:val="DefaultParagraphFont"/>
    <w:uiPriority w:val="99"/>
    <w:rsid w:val="00610E16"/>
    <w:rPr>
      <w:color w:val="800080" w:themeColor="followedHyperlink"/>
      <w:u w:val="single"/>
    </w:rPr>
  </w:style>
  <w:style w:type="character" w:customStyle="1" w:styleId="href">
    <w:name w:val="href"/>
    <w:basedOn w:val="DefaultParagraphFont"/>
    <w:uiPriority w:val="99"/>
    <w:rsid w:val="00610E16"/>
    <w:rPr>
      <w:rFonts w:cs="Times New Roman"/>
    </w:rPr>
  </w:style>
  <w:style w:type="paragraph" w:customStyle="1" w:styleId="Line">
    <w:name w:val="Line"/>
    <w:basedOn w:val="Normal"/>
    <w:next w:val="Normal"/>
    <w:uiPriority w:val="99"/>
    <w:rsid w:val="00610E16"/>
    <w:pPr>
      <w:pBdr>
        <w:top w:val="single" w:sz="6" w:space="1" w:color="auto"/>
      </w:pBdr>
      <w:tabs>
        <w:tab w:val="clear" w:pos="1134"/>
        <w:tab w:val="clear" w:pos="1871"/>
        <w:tab w:val="clear" w:pos="2268"/>
      </w:tabs>
      <w:spacing w:before="240"/>
      <w:ind w:left="3997" w:right="3997"/>
      <w:jc w:val="center"/>
    </w:pPr>
    <w:rPr>
      <w:sz w:val="20"/>
      <w:lang w:val="en-US"/>
    </w:rPr>
  </w:style>
  <w:style w:type="paragraph" w:customStyle="1" w:styleId="AnnexNoTitle">
    <w:name w:val="Annex_NoTitle"/>
    <w:basedOn w:val="Normal"/>
    <w:next w:val="Normalaftertitle0"/>
    <w:link w:val="AnnexNoTitleChar"/>
    <w:uiPriority w:val="99"/>
    <w:rsid w:val="00610E16"/>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HeadingSum">
    <w:name w:val="Heading_Sum"/>
    <w:basedOn w:val="Normal"/>
    <w:next w:val="Normal"/>
    <w:uiPriority w:val="99"/>
    <w:rsid w:val="00610E16"/>
    <w:pPr>
      <w:keepNext/>
      <w:keepLines/>
      <w:tabs>
        <w:tab w:val="clear" w:pos="1134"/>
        <w:tab w:val="clear" w:pos="1871"/>
        <w:tab w:val="clear" w:pos="2268"/>
        <w:tab w:val="left" w:pos="794"/>
        <w:tab w:val="left" w:pos="1191"/>
        <w:tab w:val="left" w:pos="1588"/>
        <w:tab w:val="left" w:pos="1985"/>
      </w:tabs>
      <w:spacing w:before="240"/>
      <w:jc w:val="both"/>
    </w:pPr>
    <w:rPr>
      <w:b/>
      <w:sz w:val="22"/>
      <w:lang w:val="es-ES_tradnl"/>
    </w:rPr>
  </w:style>
  <w:style w:type="paragraph" w:customStyle="1" w:styleId="Summary">
    <w:name w:val="Summary"/>
    <w:basedOn w:val="Normal"/>
    <w:next w:val="Normalaftertitle0"/>
    <w:uiPriority w:val="99"/>
    <w:rsid w:val="00610E16"/>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character" w:customStyle="1" w:styleId="AnnexNoTitleChar">
    <w:name w:val="Annex_NoTitle Char"/>
    <w:basedOn w:val="DefaultParagraphFont"/>
    <w:link w:val="AnnexNoTitle"/>
    <w:uiPriority w:val="99"/>
    <w:locked/>
    <w:rsid w:val="00610E16"/>
    <w:rPr>
      <w:rFonts w:ascii="Times New Roman" w:eastAsia="MS Mincho" w:hAnsi="Times New Roman"/>
      <w:b/>
      <w:sz w:val="28"/>
      <w:lang w:val="fr-FR" w:eastAsia="en-US"/>
    </w:rPr>
  </w:style>
  <w:style w:type="character" w:customStyle="1" w:styleId="TabletextChar">
    <w:name w:val="Table_text Char"/>
    <w:basedOn w:val="DefaultParagraphFont"/>
    <w:link w:val="Tabletext"/>
    <w:uiPriority w:val="99"/>
    <w:locked/>
    <w:rsid w:val="00610E16"/>
    <w:rPr>
      <w:rFonts w:ascii="Times New Roman" w:hAnsi="Times New Roman"/>
      <w:lang w:val="en-GB" w:eastAsia="en-US"/>
    </w:rPr>
  </w:style>
  <w:style w:type="character" w:customStyle="1" w:styleId="TableheadChar">
    <w:name w:val="Table_head Char"/>
    <w:basedOn w:val="DefaultParagraphFont"/>
    <w:link w:val="Tablehead"/>
    <w:uiPriority w:val="99"/>
    <w:locked/>
    <w:rsid w:val="004927A8"/>
    <w:rPr>
      <w:rFonts w:ascii="Times New Roman" w:hAnsi="Times New Roman"/>
      <w:b/>
      <w:lang w:val="en-GB" w:eastAsia="en-US"/>
    </w:rPr>
  </w:style>
  <w:style w:type="paragraph" w:styleId="ListParagraph">
    <w:name w:val="List Paragraph"/>
    <w:basedOn w:val="Normal"/>
    <w:uiPriority w:val="34"/>
    <w:qFormat/>
    <w:rsid w:val="00610E16"/>
    <w:pPr>
      <w:tabs>
        <w:tab w:val="clear" w:pos="1134"/>
        <w:tab w:val="clear" w:pos="1871"/>
        <w:tab w:val="clear" w:pos="2268"/>
        <w:tab w:val="left" w:pos="794"/>
        <w:tab w:val="left" w:pos="1191"/>
        <w:tab w:val="left" w:pos="1588"/>
        <w:tab w:val="left" w:pos="1985"/>
      </w:tabs>
      <w:ind w:left="720"/>
      <w:contextualSpacing/>
      <w:jc w:val="both"/>
      <w:textAlignment w:val="auto"/>
    </w:pPr>
    <w:rPr>
      <w:lang w:val="en-US"/>
    </w:rPr>
  </w:style>
  <w:style w:type="table" w:styleId="TableGrid">
    <w:name w:val="Table Grid"/>
    <w:basedOn w:val="TableNormal"/>
    <w:uiPriority w:val="59"/>
    <w:rsid w:val="00610E1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10E16"/>
  </w:style>
  <w:style w:type="table" w:customStyle="1" w:styleId="TableGrid1">
    <w:name w:val="Table Grid1"/>
    <w:basedOn w:val="TableNormal"/>
    <w:next w:val="TableGrid"/>
    <w:uiPriority w:val="59"/>
    <w:rsid w:val="00610E1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10E16"/>
  </w:style>
  <w:style w:type="character" w:styleId="Emphasis">
    <w:name w:val="Emphasis"/>
    <w:uiPriority w:val="20"/>
    <w:qFormat/>
    <w:rsid w:val="00610E16"/>
    <w:rPr>
      <w:i/>
      <w:iCs/>
    </w:rPr>
  </w:style>
  <w:style w:type="paragraph" w:styleId="NormalWeb">
    <w:name w:val="Normal (Web)"/>
    <w:basedOn w:val="Normal"/>
    <w:uiPriority w:val="99"/>
    <w:unhideWhenUsed/>
    <w:rsid w:val="00610E16"/>
    <w:pPr>
      <w:tabs>
        <w:tab w:val="clear" w:pos="1134"/>
        <w:tab w:val="clear" w:pos="1871"/>
        <w:tab w:val="clear" w:pos="2268"/>
      </w:tabs>
      <w:overflowPunct/>
      <w:autoSpaceDE/>
      <w:autoSpaceDN/>
      <w:adjustRightInd/>
      <w:spacing w:before="0" w:after="135"/>
      <w:textAlignment w:val="auto"/>
    </w:pPr>
    <w:rPr>
      <w:rFonts w:eastAsiaTheme="minorEastAsia"/>
      <w:szCs w:val="24"/>
      <w:lang w:val="en-US"/>
    </w:rPr>
  </w:style>
  <w:style w:type="character" w:customStyle="1" w:styleId="extrasicon1">
    <w:name w:val="extrasicon1"/>
    <w:rsid w:val="00610E16"/>
  </w:style>
  <w:style w:type="character" w:customStyle="1" w:styleId="siblingnavcmslistmenulinkhighlighted">
    <w:name w:val="siblingnavcmslistmenulinkhighlighted"/>
    <w:rsid w:val="00610E16"/>
  </w:style>
  <w:style w:type="character" w:customStyle="1" w:styleId="itxtrst">
    <w:name w:val="itxtrst"/>
    <w:rsid w:val="00610E16"/>
  </w:style>
  <w:style w:type="paragraph" w:customStyle="1" w:styleId="ECCFigure">
    <w:name w:val="ECC Figure"/>
    <w:rsid w:val="00610E16"/>
    <w:pPr>
      <w:spacing w:before="240" w:after="240"/>
      <w:jc w:val="center"/>
    </w:pPr>
    <w:rPr>
      <w:rFonts w:ascii="Arial" w:eastAsiaTheme="minorEastAsia" w:hAnsi="Arial"/>
      <w:lang w:val="da-DK" w:eastAsia="en-US"/>
      <w14:cntxtAlts/>
    </w:rPr>
  </w:style>
  <w:style w:type="paragraph" w:customStyle="1" w:styleId="Default">
    <w:name w:val="Default"/>
    <w:rsid w:val="00610E16"/>
    <w:pPr>
      <w:autoSpaceDE w:val="0"/>
      <w:autoSpaceDN w:val="0"/>
      <w:adjustRightInd w:val="0"/>
    </w:pPr>
    <w:rPr>
      <w:rFonts w:ascii="Arial" w:eastAsia="Calibri" w:hAnsi="Arial" w:cs="Arial"/>
      <w:color w:val="000000"/>
      <w:sz w:val="24"/>
      <w:szCs w:val="24"/>
      <w:lang w:eastAsia="en-US"/>
    </w:rPr>
  </w:style>
  <w:style w:type="paragraph" w:customStyle="1" w:styleId="Pa0">
    <w:name w:val="Pa0"/>
    <w:basedOn w:val="Default"/>
    <w:next w:val="Default"/>
    <w:uiPriority w:val="99"/>
    <w:rsid w:val="00610E16"/>
    <w:pPr>
      <w:spacing w:line="201" w:lineRule="atLeast"/>
    </w:pPr>
    <w:rPr>
      <w:color w:val="auto"/>
    </w:rPr>
  </w:style>
  <w:style w:type="paragraph" w:customStyle="1" w:styleId="Pa4">
    <w:name w:val="Pa4"/>
    <w:basedOn w:val="Default"/>
    <w:next w:val="Default"/>
    <w:uiPriority w:val="99"/>
    <w:rsid w:val="00610E16"/>
    <w:pPr>
      <w:spacing w:line="201" w:lineRule="atLeast"/>
    </w:pPr>
    <w:rPr>
      <w:color w:val="auto"/>
    </w:rPr>
  </w:style>
  <w:style w:type="character" w:styleId="CommentReference">
    <w:name w:val="annotation reference"/>
    <w:basedOn w:val="DefaultParagraphFont"/>
    <w:semiHidden/>
    <w:unhideWhenUsed/>
    <w:rsid w:val="00610E16"/>
    <w:rPr>
      <w:sz w:val="16"/>
      <w:szCs w:val="16"/>
    </w:rPr>
  </w:style>
  <w:style w:type="paragraph" w:styleId="CommentText">
    <w:name w:val="annotation text"/>
    <w:basedOn w:val="Normal"/>
    <w:link w:val="CommentTextChar"/>
    <w:unhideWhenUsed/>
    <w:rsid w:val="00610E16"/>
    <w:rPr>
      <w:rFonts w:eastAsiaTheme="minorEastAsia"/>
      <w:sz w:val="20"/>
      <w:lang w:val="en-US"/>
    </w:rPr>
  </w:style>
  <w:style w:type="character" w:customStyle="1" w:styleId="CommentTextChar">
    <w:name w:val="Comment Text Char"/>
    <w:basedOn w:val="DefaultParagraphFont"/>
    <w:link w:val="CommentText"/>
    <w:rsid w:val="00610E16"/>
    <w:rPr>
      <w:rFonts w:ascii="Times New Roman" w:eastAsiaTheme="minorEastAsia" w:hAnsi="Times New Roman"/>
      <w:lang w:eastAsia="en-US"/>
    </w:rPr>
  </w:style>
  <w:style w:type="paragraph" w:styleId="CommentSubject">
    <w:name w:val="annotation subject"/>
    <w:basedOn w:val="CommentText"/>
    <w:next w:val="CommentText"/>
    <w:link w:val="CommentSubjectChar"/>
    <w:semiHidden/>
    <w:unhideWhenUsed/>
    <w:rsid w:val="00610E16"/>
    <w:rPr>
      <w:b/>
      <w:bCs/>
    </w:rPr>
  </w:style>
  <w:style w:type="character" w:customStyle="1" w:styleId="CommentSubjectChar">
    <w:name w:val="Comment Subject Char"/>
    <w:basedOn w:val="CommentTextChar"/>
    <w:link w:val="CommentSubject"/>
    <w:semiHidden/>
    <w:rsid w:val="00610E16"/>
    <w:rPr>
      <w:rFonts w:ascii="Times New Roman" w:eastAsiaTheme="minorEastAsia" w:hAnsi="Times New Roman"/>
      <w:b/>
      <w:bCs/>
      <w:lang w:eastAsia="en-US"/>
    </w:rPr>
  </w:style>
  <w:style w:type="paragraph" w:styleId="Revision">
    <w:name w:val="Revision"/>
    <w:hidden/>
    <w:uiPriority w:val="99"/>
    <w:semiHidden/>
    <w:rsid w:val="00610E16"/>
    <w:rPr>
      <w:rFonts w:ascii="Times New Roman" w:eastAsiaTheme="minorEastAsia" w:hAnsi="Times New Roman"/>
      <w:sz w:val="24"/>
      <w:lang w:val="en-GB" w:eastAsia="en-US"/>
    </w:rPr>
  </w:style>
  <w:style w:type="paragraph" w:styleId="Caption">
    <w:name w:val="caption"/>
    <w:aliases w:val="Figure-caption,MW_caption,cap,ASSET_caption,SUITED_caption,CAPTION,Figure Caption,Figure-caption1,CAPTION1,Figure Caption1,Figure-caption2,CAPTION2,Figure Caption2,Figure-caption3,CAPTION3,Figure Caption3,Figure-caption4,CAPTION4,Figure Caption4"/>
    <w:basedOn w:val="Normal"/>
    <w:next w:val="Normal"/>
    <w:link w:val="CaptionChar"/>
    <w:unhideWhenUsed/>
    <w:qFormat/>
    <w:rsid w:val="00610E16"/>
    <w:pPr>
      <w:spacing w:before="0" w:after="200"/>
    </w:pPr>
    <w:rPr>
      <w:rFonts w:eastAsiaTheme="minorEastAsia"/>
      <w:b/>
      <w:bCs/>
      <w:color w:val="4F81BD" w:themeColor="accent1"/>
      <w:sz w:val="18"/>
      <w:szCs w:val="18"/>
      <w:lang w:val="en-US"/>
    </w:rPr>
  </w:style>
  <w:style w:type="paragraph" w:styleId="List">
    <w:name w:val="List"/>
    <w:basedOn w:val="Normal"/>
    <w:uiPriority w:val="99"/>
    <w:unhideWhenUsed/>
    <w:rsid w:val="00610E16"/>
    <w:pPr>
      <w:tabs>
        <w:tab w:val="clear" w:pos="1134"/>
        <w:tab w:val="clear" w:pos="1871"/>
        <w:tab w:val="clear" w:pos="2268"/>
      </w:tabs>
      <w:overflowPunct/>
      <w:autoSpaceDE/>
      <w:autoSpaceDN/>
      <w:adjustRightInd/>
      <w:spacing w:before="0"/>
      <w:ind w:left="283" w:hanging="283"/>
      <w:contextualSpacing/>
      <w:textAlignment w:val="auto"/>
    </w:pPr>
    <w:rPr>
      <w:rFonts w:asciiTheme="minorHAnsi" w:eastAsiaTheme="minorEastAsia" w:hAnsiTheme="minorHAnsi" w:cstheme="minorBidi"/>
      <w:szCs w:val="24"/>
      <w:lang w:val="nb-NO" w:eastAsia="nb-NO"/>
    </w:rPr>
  </w:style>
  <w:style w:type="paragraph" w:styleId="List3">
    <w:name w:val="List 3"/>
    <w:basedOn w:val="Normal"/>
    <w:uiPriority w:val="99"/>
    <w:unhideWhenUsed/>
    <w:rsid w:val="00610E16"/>
    <w:pPr>
      <w:tabs>
        <w:tab w:val="clear" w:pos="1134"/>
        <w:tab w:val="clear" w:pos="1871"/>
        <w:tab w:val="clear" w:pos="2268"/>
      </w:tabs>
      <w:overflowPunct/>
      <w:autoSpaceDE/>
      <w:autoSpaceDN/>
      <w:adjustRightInd/>
      <w:spacing w:before="0"/>
      <w:ind w:left="849" w:hanging="283"/>
      <w:contextualSpacing/>
      <w:textAlignment w:val="auto"/>
    </w:pPr>
    <w:rPr>
      <w:rFonts w:asciiTheme="minorHAnsi" w:eastAsiaTheme="minorEastAsia" w:hAnsiTheme="minorHAnsi" w:cstheme="minorBidi"/>
      <w:szCs w:val="24"/>
      <w:lang w:val="nb-NO" w:eastAsia="nb-NO"/>
    </w:rPr>
  </w:style>
  <w:style w:type="paragraph" w:styleId="ListContinue2">
    <w:name w:val="List Continue 2"/>
    <w:basedOn w:val="Normal"/>
    <w:uiPriority w:val="99"/>
    <w:unhideWhenUsed/>
    <w:rsid w:val="00610E16"/>
    <w:pPr>
      <w:tabs>
        <w:tab w:val="clear" w:pos="1134"/>
        <w:tab w:val="clear" w:pos="1871"/>
        <w:tab w:val="clear" w:pos="2268"/>
      </w:tabs>
      <w:overflowPunct/>
      <w:autoSpaceDE/>
      <w:autoSpaceDN/>
      <w:adjustRightInd/>
      <w:spacing w:before="0" w:after="120"/>
      <w:ind w:left="566"/>
      <w:contextualSpacing/>
      <w:textAlignment w:val="auto"/>
    </w:pPr>
    <w:rPr>
      <w:rFonts w:asciiTheme="minorHAnsi" w:eastAsiaTheme="minorEastAsia" w:hAnsiTheme="minorHAnsi" w:cstheme="minorBidi"/>
      <w:szCs w:val="24"/>
      <w:lang w:val="nb-NO" w:eastAsia="nb-NO"/>
    </w:rPr>
  </w:style>
  <w:style w:type="paragraph" w:customStyle="1" w:styleId="TABLE-col-heading">
    <w:name w:val="TABLE-col-heading"/>
    <w:basedOn w:val="Normal"/>
    <w:uiPriority w:val="99"/>
    <w:rsid w:val="00610E16"/>
    <w:pPr>
      <w:tabs>
        <w:tab w:val="clear" w:pos="1134"/>
        <w:tab w:val="clear" w:pos="1871"/>
        <w:tab w:val="clear" w:pos="2268"/>
      </w:tabs>
      <w:overflowPunct/>
      <w:autoSpaceDE/>
      <w:autoSpaceDN/>
      <w:adjustRightInd/>
      <w:spacing w:before="60" w:after="60"/>
      <w:jc w:val="center"/>
      <w:textAlignment w:val="auto"/>
    </w:pPr>
    <w:rPr>
      <w:rFonts w:ascii="Arial" w:hAnsi="Arial"/>
      <w:b/>
      <w:spacing w:val="8"/>
      <w:sz w:val="16"/>
      <w:lang w:eastAsia="zh-CN"/>
    </w:rPr>
  </w:style>
  <w:style w:type="paragraph" w:customStyle="1" w:styleId="TABLE-cell">
    <w:name w:val="TABLE-cell"/>
    <w:basedOn w:val="TABLE-col-heading"/>
    <w:uiPriority w:val="99"/>
    <w:rsid w:val="00610E16"/>
    <w:pPr>
      <w:jc w:val="left"/>
    </w:pPr>
    <w:rPr>
      <w:b w:val="0"/>
    </w:rPr>
  </w:style>
  <w:style w:type="character" w:customStyle="1" w:styleId="FigureChar">
    <w:name w:val="Figure Char"/>
    <w:basedOn w:val="DefaultParagraphFont"/>
    <w:link w:val="Figure"/>
    <w:locked/>
    <w:rsid w:val="00610E16"/>
    <w:rPr>
      <w:rFonts w:ascii="Times New Roman" w:hAnsi="Times New Roman"/>
      <w:sz w:val="24"/>
      <w:lang w:val="en-GB" w:eastAsia="en-US"/>
    </w:rPr>
  </w:style>
  <w:style w:type="paragraph" w:customStyle="1" w:styleId="Tablefin">
    <w:name w:val="Table_fin"/>
    <w:basedOn w:val="Normal"/>
    <w:next w:val="Normal"/>
    <w:uiPriority w:val="99"/>
    <w:rsid w:val="00610E16"/>
    <w:pPr>
      <w:tabs>
        <w:tab w:val="clear" w:pos="1134"/>
        <w:tab w:val="clear" w:pos="1871"/>
        <w:tab w:val="clear" w:pos="2268"/>
        <w:tab w:val="left" w:pos="794"/>
        <w:tab w:val="left" w:pos="1191"/>
        <w:tab w:val="left" w:pos="1588"/>
        <w:tab w:val="left" w:pos="1985"/>
      </w:tabs>
      <w:spacing w:before="0"/>
      <w:jc w:val="both"/>
    </w:pPr>
    <w:rPr>
      <w:sz w:val="20"/>
    </w:rPr>
  </w:style>
  <w:style w:type="character" w:customStyle="1" w:styleId="TablelegendChar">
    <w:name w:val="Table_legend Char"/>
    <w:link w:val="Tablelegend"/>
    <w:locked/>
    <w:rsid w:val="00610E16"/>
    <w:rPr>
      <w:rFonts w:ascii="Times New Roman" w:hAnsi="Times New Roman"/>
      <w:lang w:val="en-GB" w:eastAsia="en-US"/>
    </w:rPr>
  </w:style>
  <w:style w:type="character" w:customStyle="1" w:styleId="TableNo0">
    <w:name w:val="Table_No Знак"/>
    <w:link w:val="TableNo"/>
    <w:uiPriority w:val="99"/>
    <w:locked/>
    <w:rsid w:val="00610E16"/>
    <w:rPr>
      <w:rFonts w:ascii="Times New Roman" w:hAnsi="Times New Roman"/>
      <w:caps/>
      <w:lang w:val="en-GB" w:eastAsia="en-US"/>
    </w:rPr>
  </w:style>
  <w:style w:type="character" w:customStyle="1" w:styleId="Tabletitle0">
    <w:name w:val="Table_title Знак"/>
    <w:link w:val="Tabletitle"/>
    <w:uiPriority w:val="99"/>
    <w:locked/>
    <w:rsid w:val="00610E16"/>
    <w:rPr>
      <w:rFonts w:ascii="Times New Roman Bold" w:hAnsi="Times New Roman Bold"/>
      <w:b/>
      <w:lang w:val="en-GB" w:eastAsia="en-US"/>
    </w:rPr>
  </w:style>
  <w:style w:type="character" w:customStyle="1" w:styleId="FiguretitleChar">
    <w:name w:val="Figure_title Char"/>
    <w:basedOn w:val="DefaultParagraphFont"/>
    <w:link w:val="Figuretitle"/>
    <w:locked/>
    <w:rsid w:val="004927A8"/>
    <w:rPr>
      <w:rFonts w:ascii="Times New Roman" w:hAnsi="Times New Roman"/>
      <w:b/>
      <w:lang w:val="en-GB" w:eastAsia="en-US"/>
    </w:rPr>
  </w:style>
  <w:style w:type="character" w:customStyle="1" w:styleId="FigureNoChar">
    <w:name w:val="Figure_No Char"/>
    <w:basedOn w:val="DefaultParagraphFont"/>
    <w:link w:val="FigureNo"/>
    <w:locked/>
    <w:rsid w:val="00610E16"/>
    <w:rPr>
      <w:rFonts w:ascii="Times New Roman" w:hAnsi="Times New Roman"/>
      <w:caps/>
      <w:lang w:val="en-GB" w:eastAsia="en-US"/>
    </w:rPr>
  </w:style>
  <w:style w:type="paragraph" w:customStyle="1" w:styleId="Blanc">
    <w:name w:val="Blanc"/>
    <w:basedOn w:val="Normal"/>
    <w:next w:val="Tabletext"/>
    <w:link w:val="BlancChar"/>
    <w:rsid w:val="00610E16"/>
    <w:pPr>
      <w:keepNext/>
      <w:keepLines/>
      <w:tabs>
        <w:tab w:val="clear" w:pos="1134"/>
        <w:tab w:val="clear" w:pos="1871"/>
        <w:tab w:val="clear" w:pos="2268"/>
      </w:tabs>
      <w:spacing w:before="0"/>
      <w:jc w:val="both"/>
    </w:pPr>
    <w:rPr>
      <w:sz w:val="16"/>
    </w:rPr>
  </w:style>
  <w:style w:type="character" w:customStyle="1" w:styleId="BlancChar">
    <w:name w:val="Blanc Char"/>
    <w:link w:val="Blanc"/>
    <w:locked/>
    <w:rsid w:val="00610E16"/>
    <w:rPr>
      <w:rFonts w:ascii="Times New Roman" w:hAnsi="Times New Roman"/>
      <w:sz w:val="16"/>
      <w:lang w:val="en-GB" w:eastAsia="en-US"/>
    </w:rPr>
  </w:style>
  <w:style w:type="table" w:customStyle="1" w:styleId="TableGrid2">
    <w:name w:val="Table Grid2"/>
    <w:basedOn w:val="TableNormal"/>
    <w:next w:val="TableGrid"/>
    <w:uiPriority w:val="59"/>
    <w:rsid w:val="00610E16"/>
    <w:pPr>
      <w:spacing w:after="200" w:line="276"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10E16"/>
    <w:pPr>
      <w:jc w:val="both"/>
    </w:pPr>
    <w:rPr>
      <w:rFonts w:ascii="Arial" w:eastAsia="Calibri" w:hAnsi="Arial" w:cs="Arial"/>
      <w:sz w:val="24"/>
      <w:szCs w:val="24"/>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Figure-caption Char,MW_caption Char,cap Char,ASSET_caption Char,SUITED_caption Char,CAPTION Char,Figure Caption Char,Figure-caption1 Char,CAPTION1 Char,Figure Caption1 Char,Figure-caption2 Char,CAPTION2 Char,Figure Caption2 Char"/>
    <w:link w:val="Caption"/>
    <w:locked/>
    <w:rsid w:val="00610E16"/>
    <w:rPr>
      <w:rFonts w:ascii="Times New Roman" w:eastAsiaTheme="minorEastAsia" w:hAnsi="Times New Roman"/>
      <w:b/>
      <w:bCs/>
      <w:color w:val="4F81BD" w:themeColor="accent1"/>
      <w:sz w:val="18"/>
      <w:szCs w:val="18"/>
      <w:lang w:eastAsia="en-US"/>
    </w:rPr>
  </w:style>
  <w:style w:type="paragraph" w:customStyle="1" w:styleId="TableTitle1">
    <w:name w:val="Table_Title"/>
    <w:basedOn w:val="Normal"/>
    <w:next w:val="Blanc"/>
    <w:rsid w:val="00610E16"/>
    <w:pPr>
      <w:keepNext/>
      <w:tabs>
        <w:tab w:val="clear" w:pos="1134"/>
        <w:tab w:val="clear" w:pos="1871"/>
        <w:tab w:val="clear" w:pos="2268"/>
      </w:tabs>
      <w:spacing w:before="0" w:after="113"/>
      <w:jc w:val="center"/>
      <w:textAlignment w:val="auto"/>
    </w:pPr>
    <w:rPr>
      <w:b/>
      <w:sz w:val="18"/>
    </w:rPr>
  </w:style>
  <w:style w:type="paragraph" w:customStyle="1" w:styleId="TableText0">
    <w:name w:val="Table_Text"/>
    <w:basedOn w:val="Normal"/>
    <w:rsid w:val="00610E16"/>
    <w:pPr>
      <w:keepNext/>
      <w:tabs>
        <w:tab w:val="clear" w:pos="1134"/>
        <w:tab w:val="clear" w:pos="1871"/>
        <w:tab w:val="clear" w:pos="2268"/>
        <w:tab w:val="left" w:pos="794"/>
        <w:tab w:val="left" w:pos="1191"/>
        <w:tab w:val="left" w:pos="1588"/>
        <w:tab w:val="left" w:pos="1985"/>
      </w:tabs>
      <w:spacing w:before="100" w:after="100" w:line="190" w:lineRule="exact"/>
      <w:jc w:val="both"/>
      <w:textAlignment w:val="auto"/>
    </w:pPr>
    <w:rPr>
      <w:sz w:val="18"/>
    </w:rPr>
  </w:style>
  <w:style w:type="paragraph" w:customStyle="1" w:styleId="Reference">
    <w:name w:val="Reference"/>
    <w:basedOn w:val="Normal"/>
    <w:rsid w:val="00610E16"/>
    <w:pPr>
      <w:numPr>
        <w:numId w:val="8"/>
      </w:numPr>
      <w:tabs>
        <w:tab w:val="clear" w:pos="1134"/>
        <w:tab w:val="clear" w:pos="1871"/>
        <w:tab w:val="clear" w:pos="2268"/>
      </w:tabs>
      <w:overflowPunct/>
      <w:autoSpaceDE/>
      <w:autoSpaceDN/>
      <w:adjustRightInd/>
      <w:spacing w:after="120"/>
      <w:jc w:val="both"/>
      <w:textAlignment w:val="auto"/>
    </w:pPr>
    <w:rPr>
      <w:lang w:val="en-US"/>
    </w:rPr>
  </w:style>
  <w:style w:type="numbering" w:customStyle="1" w:styleId="NoList2">
    <w:name w:val="No List2"/>
    <w:next w:val="NoList"/>
    <w:uiPriority w:val="99"/>
    <w:semiHidden/>
    <w:unhideWhenUsed/>
    <w:rsid w:val="00610E16"/>
  </w:style>
  <w:style w:type="table" w:customStyle="1" w:styleId="TableGrid3">
    <w:name w:val="Table Grid3"/>
    <w:basedOn w:val="TableNormal"/>
    <w:next w:val="TableGrid"/>
    <w:uiPriority w:val="59"/>
    <w:rsid w:val="00610E1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610E16"/>
  </w:style>
  <w:style w:type="table" w:customStyle="1" w:styleId="TableGrid12">
    <w:name w:val="Table Grid12"/>
    <w:basedOn w:val="TableNormal"/>
    <w:next w:val="TableGrid"/>
    <w:uiPriority w:val="59"/>
    <w:rsid w:val="00610E1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610E16"/>
  </w:style>
  <w:style w:type="numbering" w:customStyle="1" w:styleId="NoList21">
    <w:name w:val="No List21"/>
    <w:next w:val="NoList"/>
    <w:uiPriority w:val="99"/>
    <w:semiHidden/>
    <w:unhideWhenUsed/>
    <w:rsid w:val="00610E16"/>
  </w:style>
  <w:style w:type="table" w:customStyle="1" w:styleId="TableGrid21">
    <w:name w:val="Table Grid21"/>
    <w:basedOn w:val="TableNormal"/>
    <w:next w:val="TableGrid"/>
    <w:uiPriority w:val="59"/>
    <w:rsid w:val="00610E1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610E16"/>
  </w:style>
  <w:style w:type="table" w:customStyle="1" w:styleId="TableGrid111">
    <w:name w:val="Table Grid111"/>
    <w:basedOn w:val="TableNormal"/>
    <w:next w:val="TableGrid"/>
    <w:uiPriority w:val="59"/>
    <w:rsid w:val="00610E1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610E16"/>
  </w:style>
  <w:style w:type="paragraph" w:styleId="BodyText">
    <w:name w:val="Body Text"/>
    <w:basedOn w:val="Normal"/>
    <w:link w:val="BodyTextChar"/>
    <w:unhideWhenUsed/>
    <w:rsid w:val="00610E16"/>
    <w:pPr>
      <w:spacing w:after="120"/>
    </w:pPr>
    <w:rPr>
      <w:rFonts w:eastAsiaTheme="minorEastAsia"/>
    </w:rPr>
  </w:style>
  <w:style w:type="character" w:customStyle="1" w:styleId="BodyTextChar">
    <w:name w:val="Body Text Char"/>
    <w:basedOn w:val="DefaultParagraphFont"/>
    <w:link w:val="BodyText"/>
    <w:rsid w:val="00610E16"/>
    <w:rPr>
      <w:rFonts w:ascii="Times New Roman" w:eastAsiaTheme="minorEastAsia" w:hAnsi="Times New Roman"/>
      <w:sz w:val="24"/>
      <w:lang w:val="en-GB" w:eastAsia="en-US"/>
    </w:rPr>
  </w:style>
  <w:style w:type="paragraph" w:customStyle="1" w:styleId="UTCexistingtext">
    <w:name w:val="UTC existing text"/>
    <w:basedOn w:val="BodyText"/>
    <w:next w:val="BodyText"/>
    <w:qFormat/>
    <w:rsid w:val="00610E16"/>
    <w:rPr>
      <w:u w:val="double"/>
    </w:rPr>
  </w:style>
  <w:style w:type="numbering" w:customStyle="1" w:styleId="NoList3">
    <w:name w:val="No List3"/>
    <w:next w:val="NoList"/>
    <w:uiPriority w:val="99"/>
    <w:semiHidden/>
    <w:unhideWhenUsed/>
    <w:rsid w:val="00610E16"/>
  </w:style>
  <w:style w:type="numbering" w:customStyle="1" w:styleId="NoList13">
    <w:name w:val="No List13"/>
    <w:next w:val="NoList"/>
    <w:uiPriority w:val="99"/>
    <w:semiHidden/>
    <w:unhideWhenUsed/>
    <w:rsid w:val="00610E16"/>
  </w:style>
  <w:style w:type="numbering" w:customStyle="1" w:styleId="NoList112">
    <w:name w:val="No List112"/>
    <w:next w:val="NoList"/>
    <w:uiPriority w:val="99"/>
    <w:semiHidden/>
    <w:unhideWhenUsed/>
    <w:rsid w:val="00610E16"/>
  </w:style>
  <w:style w:type="numbering" w:customStyle="1" w:styleId="NoList4">
    <w:name w:val="No List4"/>
    <w:next w:val="NoList"/>
    <w:uiPriority w:val="99"/>
    <w:semiHidden/>
    <w:unhideWhenUsed/>
    <w:rsid w:val="00610E16"/>
  </w:style>
  <w:style w:type="table" w:customStyle="1" w:styleId="TableGrid4">
    <w:name w:val="Table Grid4"/>
    <w:basedOn w:val="TableNormal"/>
    <w:next w:val="TableGrid"/>
    <w:uiPriority w:val="59"/>
    <w:rsid w:val="00610E1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610E16"/>
  </w:style>
  <w:style w:type="table" w:customStyle="1" w:styleId="TableGrid13">
    <w:name w:val="Table Grid13"/>
    <w:basedOn w:val="TableNormal"/>
    <w:next w:val="TableGrid"/>
    <w:uiPriority w:val="59"/>
    <w:rsid w:val="00610E1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610E16"/>
  </w:style>
  <w:style w:type="numbering" w:customStyle="1" w:styleId="NoList22">
    <w:name w:val="No List22"/>
    <w:next w:val="NoList"/>
    <w:uiPriority w:val="99"/>
    <w:semiHidden/>
    <w:unhideWhenUsed/>
    <w:rsid w:val="00610E16"/>
  </w:style>
  <w:style w:type="table" w:customStyle="1" w:styleId="TableGrid22">
    <w:name w:val="Table Grid22"/>
    <w:basedOn w:val="TableNormal"/>
    <w:next w:val="TableGrid"/>
    <w:uiPriority w:val="59"/>
    <w:rsid w:val="00610E1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610E16"/>
  </w:style>
  <w:style w:type="table" w:customStyle="1" w:styleId="TableGrid112">
    <w:name w:val="Table Grid112"/>
    <w:basedOn w:val="TableNormal"/>
    <w:next w:val="TableGrid"/>
    <w:uiPriority w:val="59"/>
    <w:rsid w:val="00610E1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610E16"/>
  </w:style>
  <w:style w:type="numbering" w:customStyle="1" w:styleId="NoList31">
    <w:name w:val="No List31"/>
    <w:next w:val="NoList"/>
    <w:uiPriority w:val="99"/>
    <w:semiHidden/>
    <w:unhideWhenUsed/>
    <w:rsid w:val="00610E16"/>
  </w:style>
  <w:style w:type="table" w:customStyle="1" w:styleId="TableGrid31">
    <w:name w:val="Table Grid31"/>
    <w:basedOn w:val="TableNormal"/>
    <w:next w:val="TableGrid"/>
    <w:uiPriority w:val="59"/>
    <w:rsid w:val="00610E1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610E16"/>
  </w:style>
  <w:style w:type="table" w:customStyle="1" w:styleId="TableGrid121">
    <w:name w:val="Table Grid121"/>
    <w:basedOn w:val="TableNormal"/>
    <w:next w:val="TableGrid"/>
    <w:uiPriority w:val="59"/>
    <w:rsid w:val="00610E1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610E16"/>
  </w:style>
  <w:style w:type="table" w:customStyle="1" w:styleId="TableGrid23">
    <w:name w:val="Table Grid23"/>
    <w:basedOn w:val="TableNormal"/>
    <w:next w:val="TableGrid"/>
    <w:uiPriority w:val="59"/>
    <w:rsid w:val="00610E1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0E1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tu.int/rec/R-REC-M.1371/en" TargetMode="External"/><Relationship Id="rId117" Type="http://schemas.openxmlformats.org/officeDocument/2006/relationships/hyperlink" Target="http://www.itu.int/rec/R-REC-M.1371/en" TargetMode="External"/><Relationship Id="rId21" Type="http://schemas.openxmlformats.org/officeDocument/2006/relationships/chart" Target="charts/chart1.xml"/><Relationship Id="rId42" Type="http://schemas.openxmlformats.org/officeDocument/2006/relationships/oleObject" Target="embeddings/Microsoft_Visio_2003-2010_Drawing10.vsd"/><Relationship Id="rId47" Type="http://schemas.openxmlformats.org/officeDocument/2006/relationships/image" Target="media/image15.emf"/><Relationship Id="rId63" Type="http://schemas.openxmlformats.org/officeDocument/2006/relationships/oleObject" Target="embeddings/Microsoft_Visio_2003-2010_Drawing20.vsd"/><Relationship Id="rId68" Type="http://schemas.openxmlformats.org/officeDocument/2006/relationships/hyperlink" Target="http://www.itu.int/rec/R-REC-M.1371/en" TargetMode="External"/><Relationship Id="rId84" Type="http://schemas.openxmlformats.org/officeDocument/2006/relationships/oleObject" Target="embeddings/Microsoft_Visio_2003-2010_Drawing29.vsd"/><Relationship Id="rId89" Type="http://schemas.openxmlformats.org/officeDocument/2006/relationships/image" Target="media/image34.emf"/><Relationship Id="rId112" Type="http://schemas.openxmlformats.org/officeDocument/2006/relationships/hyperlink" Target="http://www.itu.int/rec/R-REC-M.1371/en" TargetMode="External"/><Relationship Id="rId133" Type="http://schemas.openxmlformats.org/officeDocument/2006/relationships/image" Target="media/image50.png"/><Relationship Id="rId138" Type="http://schemas.openxmlformats.org/officeDocument/2006/relationships/hyperlink" Target="http://www.itu.int/rec/R-REC-P.1546/en" TargetMode="External"/><Relationship Id="rId154" Type="http://schemas.openxmlformats.org/officeDocument/2006/relationships/image" Target="media/image63.png"/><Relationship Id="rId159" Type="http://schemas.openxmlformats.org/officeDocument/2006/relationships/image" Target="media/image67.png"/><Relationship Id="rId16" Type="http://schemas.openxmlformats.org/officeDocument/2006/relationships/hyperlink" Target="http://www.itu.int/rec/R-REC-M.1371/en" TargetMode="External"/><Relationship Id="rId107" Type="http://schemas.openxmlformats.org/officeDocument/2006/relationships/image" Target="media/image42.emf"/><Relationship Id="rId11" Type="http://schemas.openxmlformats.org/officeDocument/2006/relationships/hyperlink" Target="http://www.itu.int/rec/R-REC-M.1371/en" TargetMode="External"/><Relationship Id="rId32" Type="http://schemas.openxmlformats.org/officeDocument/2006/relationships/image" Target="media/image9.emf"/><Relationship Id="rId37" Type="http://schemas.openxmlformats.org/officeDocument/2006/relationships/oleObject" Target="embeddings/Microsoft_Visio_2003-2010_Drawing8.vsd"/><Relationship Id="rId53" Type="http://schemas.openxmlformats.org/officeDocument/2006/relationships/image" Target="media/image18.emf"/><Relationship Id="rId58" Type="http://schemas.openxmlformats.org/officeDocument/2006/relationships/oleObject" Target="embeddings/Microsoft_Visio_2003-2010_Drawing18.vsd"/><Relationship Id="rId74" Type="http://schemas.openxmlformats.org/officeDocument/2006/relationships/oleObject" Target="embeddings/Microsoft_Visio_2003-2010_Drawing24.vsd"/><Relationship Id="rId79" Type="http://schemas.openxmlformats.org/officeDocument/2006/relationships/image" Target="media/image29.emf"/><Relationship Id="rId102" Type="http://schemas.openxmlformats.org/officeDocument/2006/relationships/image" Target="media/image40.emf"/><Relationship Id="rId123" Type="http://schemas.openxmlformats.org/officeDocument/2006/relationships/hyperlink" Target="http://www.itu.int/rec/R-REC-M.1842/en" TargetMode="External"/><Relationship Id="rId128" Type="http://schemas.openxmlformats.org/officeDocument/2006/relationships/image" Target="media/image46.emf"/><Relationship Id="rId144" Type="http://schemas.openxmlformats.org/officeDocument/2006/relationships/image" Target="media/image55.jpeg"/><Relationship Id="rId149" Type="http://schemas.openxmlformats.org/officeDocument/2006/relationships/image" Target="media/image60.emf"/><Relationship Id="rId5" Type="http://schemas.openxmlformats.org/officeDocument/2006/relationships/webSettings" Target="webSettings.xml"/><Relationship Id="rId90" Type="http://schemas.openxmlformats.org/officeDocument/2006/relationships/oleObject" Target="embeddings/Microsoft_Visio_2003-2010_Drawing32.vsd"/><Relationship Id="rId95" Type="http://schemas.openxmlformats.org/officeDocument/2006/relationships/oleObject" Target="embeddings/Microsoft_Visio_2003-2010_Drawing34.vsd"/><Relationship Id="rId160" Type="http://schemas.openxmlformats.org/officeDocument/2006/relationships/header" Target="header1.xml"/><Relationship Id="rId165" Type="http://schemas.openxmlformats.org/officeDocument/2006/relationships/footer" Target="footer3.xml"/><Relationship Id="rId22" Type="http://schemas.openxmlformats.org/officeDocument/2006/relationships/hyperlink" Target="http://www.itu.int/rec/R-REC-M.1371/en" TargetMode="External"/><Relationship Id="rId27" Type="http://schemas.openxmlformats.org/officeDocument/2006/relationships/hyperlink" Target="http://www.itu.int/rec/R-REC-M.1371/en" TargetMode="External"/><Relationship Id="rId43" Type="http://schemas.openxmlformats.org/officeDocument/2006/relationships/image" Target="media/image13.emf"/><Relationship Id="rId48" Type="http://schemas.openxmlformats.org/officeDocument/2006/relationships/oleObject" Target="embeddings/Microsoft_Visio_2003-2010_Drawing13.vsd"/><Relationship Id="rId64" Type="http://schemas.openxmlformats.org/officeDocument/2006/relationships/image" Target="media/image23.emf"/><Relationship Id="rId69" Type="http://schemas.openxmlformats.org/officeDocument/2006/relationships/image" Target="media/image25.emf"/><Relationship Id="rId113" Type="http://schemas.openxmlformats.org/officeDocument/2006/relationships/hyperlink" Target="http://www.itu.int/rec/R-REC-M.1371/en" TargetMode="External"/><Relationship Id="rId118" Type="http://schemas.openxmlformats.org/officeDocument/2006/relationships/hyperlink" Target="http://www.itu.int/rec/R-REC-P.1546/en" TargetMode="External"/><Relationship Id="rId134" Type="http://schemas.openxmlformats.org/officeDocument/2006/relationships/chart" Target="charts/chart7.xml"/><Relationship Id="rId139" Type="http://schemas.openxmlformats.org/officeDocument/2006/relationships/image" Target="media/image52.wmf"/><Relationship Id="rId80" Type="http://schemas.openxmlformats.org/officeDocument/2006/relationships/oleObject" Target="embeddings/Microsoft_Visio_2003-2010_Drawing27.vsd"/><Relationship Id="rId85" Type="http://schemas.openxmlformats.org/officeDocument/2006/relationships/image" Target="media/image32.emf"/><Relationship Id="rId150" Type="http://schemas.openxmlformats.org/officeDocument/2006/relationships/hyperlink" Target="http://www.itu.int/rec/R-REC-M.1842/en" TargetMode="External"/><Relationship Id="rId155" Type="http://schemas.openxmlformats.org/officeDocument/2006/relationships/image" Target="media/image64.png"/><Relationship Id="rId12" Type="http://schemas.openxmlformats.org/officeDocument/2006/relationships/image" Target="media/image3.emf"/><Relationship Id="rId17" Type="http://schemas.openxmlformats.org/officeDocument/2006/relationships/image" Target="media/image4.emf"/><Relationship Id="rId33" Type="http://schemas.openxmlformats.org/officeDocument/2006/relationships/oleObject" Target="embeddings/Microsoft_Visio_2003-2010_Drawing7.vsd"/><Relationship Id="rId38" Type="http://schemas.openxmlformats.org/officeDocument/2006/relationships/hyperlink" Target="http://www.itu.int/rec/R-REC-M.1371/en" TargetMode="External"/><Relationship Id="rId59" Type="http://schemas.openxmlformats.org/officeDocument/2006/relationships/chart" Target="charts/chart2.xml"/><Relationship Id="rId103" Type="http://schemas.openxmlformats.org/officeDocument/2006/relationships/oleObject" Target="embeddings/Microsoft_Visio_2003-2010_Drawing37.vsd"/><Relationship Id="rId108" Type="http://schemas.openxmlformats.org/officeDocument/2006/relationships/oleObject" Target="embeddings/Microsoft_Visio_2003-2010_Drawing40.vsd"/><Relationship Id="rId124" Type="http://schemas.openxmlformats.org/officeDocument/2006/relationships/hyperlink" Target="http://www.itu.int/rec/R-REC-M.1842/en" TargetMode="External"/><Relationship Id="rId129" Type="http://schemas.openxmlformats.org/officeDocument/2006/relationships/image" Target="media/image47.emf"/><Relationship Id="rId54" Type="http://schemas.openxmlformats.org/officeDocument/2006/relationships/oleObject" Target="embeddings/Microsoft_Visio_2003-2010_Drawing16.vsd"/><Relationship Id="rId70" Type="http://schemas.openxmlformats.org/officeDocument/2006/relationships/oleObject" Target="embeddings/Microsoft_Visio_2003-2010_Drawing23.vsd"/><Relationship Id="rId75" Type="http://schemas.openxmlformats.org/officeDocument/2006/relationships/image" Target="media/image27.emf"/><Relationship Id="rId91" Type="http://schemas.openxmlformats.org/officeDocument/2006/relationships/image" Target="media/image35.emf"/><Relationship Id="rId96" Type="http://schemas.openxmlformats.org/officeDocument/2006/relationships/image" Target="media/image37.wmf"/><Relationship Id="rId140" Type="http://schemas.openxmlformats.org/officeDocument/2006/relationships/oleObject" Target="embeddings/oleObject2.bin"/><Relationship Id="rId145" Type="http://schemas.openxmlformats.org/officeDocument/2006/relationships/image" Target="media/image56.png"/><Relationship Id="rId161" Type="http://schemas.openxmlformats.org/officeDocument/2006/relationships/header" Target="header2.xm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rec/R-REC-M.1080/en" TargetMode="External"/><Relationship Id="rId23" Type="http://schemas.openxmlformats.org/officeDocument/2006/relationships/hyperlink" Target="http://www.itu.int/rec/R-REC-M.1371/en" TargetMode="External"/><Relationship Id="rId28" Type="http://schemas.openxmlformats.org/officeDocument/2006/relationships/image" Target="media/image7.emf"/><Relationship Id="rId36" Type="http://schemas.openxmlformats.org/officeDocument/2006/relationships/image" Target="media/image10.emf"/><Relationship Id="rId49" Type="http://schemas.openxmlformats.org/officeDocument/2006/relationships/image" Target="media/image16.emf"/><Relationship Id="rId57" Type="http://schemas.openxmlformats.org/officeDocument/2006/relationships/image" Target="media/image20.emf"/><Relationship Id="rId106" Type="http://schemas.openxmlformats.org/officeDocument/2006/relationships/oleObject" Target="embeddings/Microsoft_Visio_2003-2010_Drawing39.vsd"/><Relationship Id="rId114" Type="http://schemas.openxmlformats.org/officeDocument/2006/relationships/image" Target="media/image45.emf"/><Relationship Id="rId119" Type="http://schemas.openxmlformats.org/officeDocument/2006/relationships/hyperlink" Target="http://www.itu.int/rec/R-REC-M.1371/en" TargetMode="External"/><Relationship Id="rId127" Type="http://schemas.openxmlformats.org/officeDocument/2006/relationships/chart" Target="charts/chart6.xml"/><Relationship Id="rId10" Type="http://schemas.openxmlformats.org/officeDocument/2006/relationships/image" Target="media/image2.jpeg"/><Relationship Id="rId31" Type="http://schemas.openxmlformats.org/officeDocument/2006/relationships/oleObject" Target="embeddings/Microsoft_Visio_2003-2010_Drawing6.vsd"/><Relationship Id="rId44" Type="http://schemas.openxmlformats.org/officeDocument/2006/relationships/oleObject" Target="embeddings/Microsoft_Visio_2003-2010_Drawing11.vsd"/><Relationship Id="rId52" Type="http://schemas.openxmlformats.org/officeDocument/2006/relationships/oleObject" Target="embeddings/Microsoft_Visio_2003-2010_Drawing15.vsd"/><Relationship Id="rId60" Type="http://schemas.openxmlformats.org/officeDocument/2006/relationships/image" Target="media/image21.emf"/><Relationship Id="rId65" Type="http://schemas.openxmlformats.org/officeDocument/2006/relationships/oleObject" Target="embeddings/Microsoft_Visio_2003-2010_Drawing21.vsd"/><Relationship Id="rId73" Type="http://schemas.openxmlformats.org/officeDocument/2006/relationships/image" Target="media/image26.emf"/><Relationship Id="rId78" Type="http://schemas.openxmlformats.org/officeDocument/2006/relationships/oleObject" Target="embeddings/Microsoft_Visio_2003-2010_Drawing26.vsd"/><Relationship Id="rId81" Type="http://schemas.openxmlformats.org/officeDocument/2006/relationships/image" Target="media/image30.emf"/><Relationship Id="rId86" Type="http://schemas.openxmlformats.org/officeDocument/2006/relationships/oleObject" Target="embeddings/Microsoft_Visio_2003-2010_Drawing30.vsd"/><Relationship Id="rId94" Type="http://schemas.openxmlformats.org/officeDocument/2006/relationships/image" Target="media/image36.emf"/><Relationship Id="rId99" Type="http://schemas.openxmlformats.org/officeDocument/2006/relationships/oleObject" Target="embeddings/Microsoft_Visio_2003-2010_Drawing35.vsd"/><Relationship Id="rId101" Type="http://schemas.openxmlformats.org/officeDocument/2006/relationships/oleObject" Target="embeddings/Microsoft_Visio_2003-2010_Drawing36.vsd"/><Relationship Id="rId122" Type="http://schemas.openxmlformats.org/officeDocument/2006/relationships/hyperlink" Target="http://www.itu.int/rec/R-REC-M.1842/en" TargetMode="External"/><Relationship Id="rId130" Type="http://schemas.openxmlformats.org/officeDocument/2006/relationships/oleObject" Target="embeddings/Microsoft_Visio_2003-2010_Drawing42.vsd"/><Relationship Id="rId135" Type="http://schemas.openxmlformats.org/officeDocument/2006/relationships/image" Target="media/image51.emf"/><Relationship Id="rId143" Type="http://schemas.openxmlformats.org/officeDocument/2006/relationships/image" Target="media/image54.png"/><Relationship Id="rId148" Type="http://schemas.openxmlformats.org/officeDocument/2006/relationships/image" Target="media/image59.png"/><Relationship Id="rId151" Type="http://schemas.openxmlformats.org/officeDocument/2006/relationships/image" Target="media/image61.png"/><Relationship Id="rId156" Type="http://schemas.openxmlformats.org/officeDocument/2006/relationships/image" Target="media/image65.png"/><Relationship Id="rId16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itu.int/rec/R-REC-M.1371/en" TargetMode="External"/><Relationship Id="rId13" Type="http://schemas.openxmlformats.org/officeDocument/2006/relationships/oleObject" Target="embeddings/Microsoft_Visio_2003-2010_Drawing1.vsd"/><Relationship Id="rId18" Type="http://schemas.openxmlformats.org/officeDocument/2006/relationships/oleObject" Target="embeddings/Microsoft_Visio_2003-2010_Drawing2.vsd"/><Relationship Id="rId39" Type="http://schemas.openxmlformats.org/officeDocument/2006/relationships/image" Target="media/image11.emf"/><Relationship Id="rId109" Type="http://schemas.openxmlformats.org/officeDocument/2006/relationships/image" Target="media/image43.emf"/><Relationship Id="rId34" Type="http://schemas.openxmlformats.org/officeDocument/2006/relationships/hyperlink" Target="http://www.itu.int/rec/R-REC-M.1371/en" TargetMode="External"/><Relationship Id="rId50" Type="http://schemas.openxmlformats.org/officeDocument/2006/relationships/oleObject" Target="embeddings/Microsoft_Visio_2003-2010_Drawing14.vsd"/><Relationship Id="rId55" Type="http://schemas.openxmlformats.org/officeDocument/2006/relationships/image" Target="media/image19.emf"/><Relationship Id="rId76" Type="http://schemas.openxmlformats.org/officeDocument/2006/relationships/oleObject" Target="embeddings/Microsoft_Visio_2003-2010_Drawing25.vsd"/><Relationship Id="rId97" Type="http://schemas.openxmlformats.org/officeDocument/2006/relationships/oleObject" Target="embeddings/oleObject1.bin"/><Relationship Id="rId104" Type="http://schemas.openxmlformats.org/officeDocument/2006/relationships/image" Target="media/image41.emf"/><Relationship Id="rId120" Type="http://schemas.openxmlformats.org/officeDocument/2006/relationships/hyperlink" Target="http://www.itu.int/rec/R-REC-M.1842/en" TargetMode="External"/><Relationship Id="rId125" Type="http://schemas.openxmlformats.org/officeDocument/2006/relationships/hyperlink" Target="http://www.itu.int/pub/R-REP-M.2317-2014" TargetMode="External"/><Relationship Id="rId141" Type="http://schemas.openxmlformats.org/officeDocument/2006/relationships/oleObject" Target="embeddings/oleObject3.bin"/><Relationship Id="rId146" Type="http://schemas.openxmlformats.org/officeDocument/2006/relationships/image" Target="media/image57.emf"/><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3.xml"/><Relationship Id="rId92" Type="http://schemas.openxmlformats.org/officeDocument/2006/relationships/oleObject" Target="embeddings/Microsoft_Visio_2003-2010_Drawing33.vsd"/><Relationship Id="rId16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oleObject" Target="embeddings/Microsoft_Visio_2003-2010_Drawing5.vsd"/><Relationship Id="rId24" Type="http://schemas.openxmlformats.org/officeDocument/2006/relationships/image" Target="media/image6.emf"/><Relationship Id="rId40" Type="http://schemas.openxmlformats.org/officeDocument/2006/relationships/oleObject" Target="embeddings/Microsoft_Visio_2003-2010_Drawing9.vsd"/><Relationship Id="rId45" Type="http://schemas.openxmlformats.org/officeDocument/2006/relationships/image" Target="media/image14.emf"/><Relationship Id="rId66" Type="http://schemas.openxmlformats.org/officeDocument/2006/relationships/image" Target="media/image24.emf"/><Relationship Id="rId87" Type="http://schemas.openxmlformats.org/officeDocument/2006/relationships/image" Target="media/image33.emf"/><Relationship Id="rId110" Type="http://schemas.openxmlformats.org/officeDocument/2006/relationships/oleObject" Target="embeddings/Microsoft_Visio_2003-2010_Drawing41.vsd"/><Relationship Id="rId115" Type="http://schemas.openxmlformats.org/officeDocument/2006/relationships/hyperlink" Target="http://www.itu.int/rec/R-REC-M.1371/en" TargetMode="External"/><Relationship Id="rId131" Type="http://schemas.openxmlformats.org/officeDocument/2006/relationships/image" Target="media/image48.emf"/><Relationship Id="rId136" Type="http://schemas.openxmlformats.org/officeDocument/2006/relationships/hyperlink" Target="http://www.itu.int/rec/R-REC-P.1546/en" TargetMode="External"/><Relationship Id="rId157" Type="http://schemas.openxmlformats.org/officeDocument/2006/relationships/image" Target="media/image66.png"/><Relationship Id="rId61" Type="http://schemas.openxmlformats.org/officeDocument/2006/relationships/oleObject" Target="embeddings/Microsoft_Visio_2003-2010_Drawing19.vsd"/><Relationship Id="rId82" Type="http://schemas.openxmlformats.org/officeDocument/2006/relationships/oleObject" Target="embeddings/Microsoft_Visio_2003-2010_Drawing28.vsd"/><Relationship Id="rId152" Type="http://schemas.openxmlformats.org/officeDocument/2006/relationships/hyperlink" Target="http://www.itu.int/rec/R-REC-F.1336/en" TargetMode="External"/><Relationship Id="rId19" Type="http://schemas.openxmlformats.org/officeDocument/2006/relationships/image" Target="media/image5.emf"/><Relationship Id="rId14" Type="http://schemas.openxmlformats.org/officeDocument/2006/relationships/hyperlink" Target="http://www.itu.int/rec/R-REC-M.585/en" TargetMode="External"/><Relationship Id="rId30" Type="http://schemas.openxmlformats.org/officeDocument/2006/relationships/image" Target="media/image8.emf"/><Relationship Id="rId35" Type="http://schemas.openxmlformats.org/officeDocument/2006/relationships/hyperlink" Target="http://www.itu.int/rec/R-REC-M.1371/en" TargetMode="External"/><Relationship Id="rId56" Type="http://schemas.openxmlformats.org/officeDocument/2006/relationships/oleObject" Target="embeddings/Microsoft_Visio_2003-2010_Drawing17.vsd"/><Relationship Id="rId77" Type="http://schemas.openxmlformats.org/officeDocument/2006/relationships/image" Target="media/image28.emf"/><Relationship Id="rId100" Type="http://schemas.openxmlformats.org/officeDocument/2006/relationships/image" Target="media/image39.emf"/><Relationship Id="rId105" Type="http://schemas.openxmlformats.org/officeDocument/2006/relationships/oleObject" Target="embeddings/Microsoft_Visio_2003-2010_Drawing38.vsd"/><Relationship Id="rId126" Type="http://schemas.openxmlformats.org/officeDocument/2006/relationships/hyperlink" Target="http://www.microwavejournal.com/articles/21965-modern-high-efficiency-amplifier-design-envelope-tracking-doherty-and-outphasing" TargetMode="External"/><Relationship Id="rId147" Type="http://schemas.openxmlformats.org/officeDocument/2006/relationships/image" Target="media/image58.emf"/><Relationship Id="rId8" Type="http://schemas.openxmlformats.org/officeDocument/2006/relationships/image" Target="media/image1.png"/><Relationship Id="rId51" Type="http://schemas.openxmlformats.org/officeDocument/2006/relationships/image" Target="media/image17.emf"/><Relationship Id="rId72" Type="http://schemas.openxmlformats.org/officeDocument/2006/relationships/chart" Target="charts/chart4.xml"/><Relationship Id="rId93" Type="http://schemas.openxmlformats.org/officeDocument/2006/relationships/chart" Target="charts/chart5.xml"/><Relationship Id="rId98" Type="http://schemas.openxmlformats.org/officeDocument/2006/relationships/image" Target="media/image38.emf"/><Relationship Id="rId121" Type="http://schemas.openxmlformats.org/officeDocument/2006/relationships/hyperlink" Target="http://www.itu.int/rec/R-REC-M.1842/en" TargetMode="External"/><Relationship Id="rId142" Type="http://schemas.openxmlformats.org/officeDocument/2006/relationships/image" Target="media/image53.emf"/><Relationship Id="rId163" Type="http://schemas.openxmlformats.org/officeDocument/2006/relationships/footer" Target="footer2.xml"/><Relationship Id="rId3" Type="http://schemas.openxmlformats.org/officeDocument/2006/relationships/styles" Target="styles.xml"/><Relationship Id="rId25" Type="http://schemas.openxmlformats.org/officeDocument/2006/relationships/oleObject" Target="embeddings/Microsoft_Visio_2003-2010_Drawing4.vsd"/><Relationship Id="rId46" Type="http://schemas.openxmlformats.org/officeDocument/2006/relationships/oleObject" Target="embeddings/Microsoft_Visio_2003-2010_Drawing12.vsd"/><Relationship Id="rId67" Type="http://schemas.openxmlformats.org/officeDocument/2006/relationships/oleObject" Target="embeddings/Microsoft_Visio_2003-2010_Drawing22.vsd"/><Relationship Id="rId116" Type="http://schemas.openxmlformats.org/officeDocument/2006/relationships/hyperlink" Target="http://www.itu.int/rec/R-REC-M.1842/en" TargetMode="External"/><Relationship Id="rId137" Type="http://schemas.openxmlformats.org/officeDocument/2006/relationships/hyperlink" Target="http://www.itu.int/rec/R-REC-P.1546/en" TargetMode="External"/><Relationship Id="rId158" Type="http://schemas.openxmlformats.org/officeDocument/2006/relationships/hyperlink" Target="http://www.etsi.org/deliver/etsi_ts/101500_101599/10154501/01.02.01_60/ts_10154501v010201p.pdf" TargetMode="External"/><Relationship Id="rId20" Type="http://schemas.openxmlformats.org/officeDocument/2006/relationships/oleObject" Target="embeddings/Microsoft_Visio_2003-2010_Drawing3.vsd"/><Relationship Id="rId41" Type="http://schemas.openxmlformats.org/officeDocument/2006/relationships/image" Target="media/image12.emf"/><Relationship Id="rId62" Type="http://schemas.openxmlformats.org/officeDocument/2006/relationships/image" Target="media/image22.emf"/><Relationship Id="rId83" Type="http://schemas.openxmlformats.org/officeDocument/2006/relationships/image" Target="media/image31.emf"/><Relationship Id="rId88" Type="http://schemas.openxmlformats.org/officeDocument/2006/relationships/oleObject" Target="embeddings/Microsoft_Visio_2003-2010_Drawing31.vsd"/><Relationship Id="rId111" Type="http://schemas.openxmlformats.org/officeDocument/2006/relationships/image" Target="media/image44.emf"/><Relationship Id="rId132" Type="http://schemas.openxmlformats.org/officeDocument/2006/relationships/image" Target="media/image49.jpg"/><Relationship Id="rId153" Type="http://schemas.openxmlformats.org/officeDocument/2006/relationships/image" Target="media/image6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sarapki\AppData\Roaming\Microsoft\Templates\POOL%20E%20-%20ITU\PE_RA15.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hans:Desktop:VDE-SAT:Technical:VDE-SAT%20calculations%20.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Gennaro\Documents\Ricean%20Fading.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Gennaro\Documents\DENISE%20-%20S-Band_for_solaris\doc\ROC.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ennaro\Documents\bi_quad_orthogonal.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Gennaro\Documents\SW\newsim\MMSE_Waveform\MMSE_ESSA_Waveform\Spetrro_SF_16.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Juan%20Lizarraga\Documents\Projects\2013\VDE\Link%20budget.xlsx" TargetMode="External"/><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Juan%20Lizarraga\AppData\Local\Temp\notes92B76A\Yagi_gain_LHCP.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nb-NO"/>
              <a:t>VHF ship antenna gain vs. elevation angle</a:t>
            </a:r>
          </a:p>
        </c:rich>
      </c:tx>
      <c:layout/>
      <c:overlay val="0"/>
    </c:title>
    <c:autoTitleDeleted val="0"/>
    <c:plotArea>
      <c:layout/>
      <c:scatterChart>
        <c:scatterStyle val="smoothMarker"/>
        <c:varyColors val="0"/>
        <c:ser>
          <c:idx val="4"/>
          <c:order val="0"/>
          <c:tx>
            <c:v> 2 dBi</c:v>
          </c:tx>
          <c:marker>
            <c:symbol val="none"/>
          </c:marker>
          <c:xVal>
            <c:numRef>
              <c:f>'Antenna data'!$A$6:$A$14</c:f>
              <c:numCache>
                <c:formatCode>General</c:formatCode>
                <c:ptCount val="9"/>
                <c:pt idx="0">
                  <c:v>0</c:v>
                </c:pt>
                <c:pt idx="1">
                  <c:v>10</c:v>
                </c:pt>
                <c:pt idx="2">
                  <c:v>20</c:v>
                </c:pt>
                <c:pt idx="3">
                  <c:v>30</c:v>
                </c:pt>
                <c:pt idx="4">
                  <c:v>40</c:v>
                </c:pt>
                <c:pt idx="5">
                  <c:v>50</c:v>
                </c:pt>
                <c:pt idx="6">
                  <c:v>60</c:v>
                </c:pt>
                <c:pt idx="7">
                  <c:v>70</c:v>
                </c:pt>
                <c:pt idx="8">
                  <c:v>80</c:v>
                </c:pt>
              </c:numCache>
            </c:numRef>
          </c:xVal>
          <c:yVal>
            <c:numRef>
              <c:f>'Antenna data'!$E$6:$E$14</c:f>
              <c:numCache>
                <c:formatCode>General</c:formatCode>
                <c:ptCount val="9"/>
                <c:pt idx="0">
                  <c:v>2</c:v>
                </c:pt>
                <c:pt idx="1">
                  <c:v>2</c:v>
                </c:pt>
                <c:pt idx="2">
                  <c:v>1.9</c:v>
                </c:pt>
                <c:pt idx="3">
                  <c:v>1.5</c:v>
                </c:pt>
                <c:pt idx="4">
                  <c:v>0.2</c:v>
                </c:pt>
                <c:pt idx="5">
                  <c:v>-2</c:v>
                </c:pt>
                <c:pt idx="6">
                  <c:v>-5.5</c:v>
                </c:pt>
                <c:pt idx="7">
                  <c:v>-8</c:v>
                </c:pt>
                <c:pt idx="8">
                  <c:v>-13</c:v>
                </c:pt>
              </c:numCache>
            </c:numRef>
          </c:yVal>
          <c:smooth val="1"/>
        </c:ser>
        <c:ser>
          <c:idx val="1"/>
          <c:order val="1"/>
          <c:tx>
            <c:v> 3 dBi</c:v>
          </c:tx>
          <c:marker>
            <c:symbol val="none"/>
          </c:marker>
          <c:xVal>
            <c:numRef>
              <c:f>'Antenna data'!$A$6:$A$14</c:f>
              <c:numCache>
                <c:formatCode>General</c:formatCode>
                <c:ptCount val="9"/>
                <c:pt idx="0">
                  <c:v>0</c:v>
                </c:pt>
                <c:pt idx="1">
                  <c:v>10</c:v>
                </c:pt>
                <c:pt idx="2">
                  <c:v>20</c:v>
                </c:pt>
                <c:pt idx="3">
                  <c:v>30</c:v>
                </c:pt>
                <c:pt idx="4">
                  <c:v>40</c:v>
                </c:pt>
                <c:pt idx="5">
                  <c:v>50</c:v>
                </c:pt>
                <c:pt idx="6">
                  <c:v>60</c:v>
                </c:pt>
                <c:pt idx="7">
                  <c:v>70</c:v>
                </c:pt>
                <c:pt idx="8">
                  <c:v>80</c:v>
                </c:pt>
              </c:numCache>
            </c:numRef>
          </c:xVal>
          <c:yVal>
            <c:numRef>
              <c:f>'Antenna data'!$F$6:$F$14</c:f>
              <c:numCache>
                <c:formatCode>General</c:formatCode>
                <c:ptCount val="9"/>
                <c:pt idx="0">
                  <c:v>3</c:v>
                </c:pt>
                <c:pt idx="1">
                  <c:v>3</c:v>
                </c:pt>
                <c:pt idx="2">
                  <c:v>2.5</c:v>
                </c:pt>
                <c:pt idx="3">
                  <c:v>1</c:v>
                </c:pt>
                <c:pt idx="4">
                  <c:v>0</c:v>
                </c:pt>
                <c:pt idx="5">
                  <c:v>-1.5</c:v>
                </c:pt>
                <c:pt idx="6">
                  <c:v>-3</c:v>
                </c:pt>
                <c:pt idx="7">
                  <c:v>-4</c:v>
                </c:pt>
                <c:pt idx="8">
                  <c:v>-10</c:v>
                </c:pt>
              </c:numCache>
            </c:numRef>
          </c:yVal>
          <c:smooth val="1"/>
        </c:ser>
        <c:ser>
          <c:idx val="2"/>
          <c:order val="2"/>
          <c:tx>
            <c:v> 6 dBi</c:v>
          </c:tx>
          <c:marker>
            <c:symbol val="none"/>
          </c:marker>
          <c:xVal>
            <c:numRef>
              <c:f>'Antenna data'!$A$6:$A$14</c:f>
              <c:numCache>
                <c:formatCode>General</c:formatCode>
                <c:ptCount val="9"/>
                <c:pt idx="0">
                  <c:v>0</c:v>
                </c:pt>
                <c:pt idx="1">
                  <c:v>10</c:v>
                </c:pt>
                <c:pt idx="2">
                  <c:v>20</c:v>
                </c:pt>
                <c:pt idx="3">
                  <c:v>30</c:v>
                </c:pt>
                <c:pt idx="4">
                  <c:v>40</c:v>
                </c:pt>
                <c:pt idx="5">
                  <c:v>50</c:v>
                </c:pt>
                <c:pt idx="6">
                  <c:v>60</c:v>
                </c:pt>
                <c:pt idx="7">
                  <c:v>70</c:v>
                </c:pt>
                <c:pt idx="8">
                  <c:v>80</c:v>
                </c:pt>
              </c:numCache>
            </c:numRef>
          </c:xVal>
          <c:yVal>
            <c:numRef>
              <c:f>'Antenna data'!$G$6:$G$14</c:f>
              <c:numCache>
                <c:formatCode>General</c:formatCode>
                <c:ptCount val="9"/>
                <c:pt idx="0">
                  <c:v>6</c:v>
                </c:pt>
                <c:pt idx="1">
                  <c:v>5</c:v>
                </c:pt>
                <c:pt idx="2">
                  <c:v>1</c:v>
                </c:pt>
                <c:pt idx="3">
                  <c:v>-1</c:v>
                </c:pt>
                <c:pt idx="4">
                  <c:v>-2.5</c:v>
                </c:pt>
                <c:pt idx="5">
                  <c:v>-1</c:v>
                </c:pt>
                <c:pt idx="6">
                  <c:v>-1.5</c:v>
                </c:pt>
                <c:pt idx="7">
                  <c:v>-4</c:v>
                </c:pt>
                <c:pt idx="8">
                  <c:v>-10</c:v>
                </c:pt>
              </c:numCache>
            </c:numRef>
          </c:yVal>
          <c:smooth val="1"/>
        </c:ser>
        <c:ser>
          <c:idx val="3"/>
          <c:order val="3"/>
          <c:tx>
            <c:v> 9 dBi</c:v>
          </c:tx>
          <c:marker>
            <c:symbol val="none"/>
          </c:marker>
          <c:xVal>
            <c:numRef>
              <c:f>'Antenna data'!$A$6:$A$14</c:f>
              <c:numCache>
                <c:formatCode>General</c:formatCode>
                <c:ptCount val="9"/>
                <c:pt idx="0">
                  <c:v>0</c:v>
                </c:pt>
                <c:pt idx="1">
                  <c:v>10</c:v>
                </c:pt>
                <c:pt idx="2">
                  <c:v>20</c:v>
                </c:pt>
                <c:pt idx="3">
                  <c:v>30</c:v>
                </c:pt>
                <c:pt idx="4">
                  <c:v>40</c:v>
                </c:pt>
                <c:pt idx="5">
                  <c:v>50</c:v>
                </c:pt>
                <c:pt idx="6">
                  <c:v>60</c:v>
                </c:pt>
                <c:pt idx="7">
                  <c:v>70</c:v>
                </c:pt>
                <c:pt idx="8">
                  <c:v>80</c:v>
                </c:pt>
              </c:numCache>
            </c:numRef>
          </c:xVal>
          <c:yVal>
            <c:numRef>
              <c:f>'Antenna data'!$H$6:$H$14</c:f>
              <c:numCache>
                <c:formatCode>General</c:formatCode>
                <c:ptCount val="9"/>
                <c:pt idx="0">
                  <c:v>9</c:v>
                </c:pt>
                <c:pt idx="1">
                  <c:v>5</c:v>
                </c:pt>
                <c:pt idx="2">
                  <c:v>-10</c:v>
                </c:pt>
                <c:pt idx="3">
                  <c:v>2</c:v>
                </c:pt>
                <c:pt idx="4">
                  <c:v>-3</c:v>
                </c:pt>
                <c:pt idx="5">
                  <c:v>-9</c:v>
                </c:pt>
                <c:pt idx="6">
                  <c:v>-3.5</c:v>
                </c:pt>
                <c:pt idx="7">
                  <c:v>-5.5</c:v>
                </c:pt>
                <c:pt idx="8">
                  <c:v>-9</c:v>
                </c:pt>
              </c:numCache>
            </c:numRef>
          </c:yVal>
          <c:smooth val="1"/>
        </c:ser>
        <c:dLbls>
          <c:showLegendKey val="0"/>
          <c:showVal val="0"/>
          <c:showCatName val="0"/>
          <c:showSerName val="0"/>
          <c:showPercent val="0"/>
          <c:showBubbleSize val="0"/>
        </c:dLbls>
        <c:axId val="570867968"/>
        <c:axId val="570869144"/>
      </c:scatterChart>
      <c:valAx>
        <c:axId val="570867968"/>
        <c:scaling>
          <c:orientation val="minMax"/>
          <c:max val="80"/>
        </c:scaling>
        <c:delete val="0"/>
        <c:axPos val="b"/>
        <c:majorGridlines/>
        <c:minorGridlines/>
        <c:title>
          <c:tx>
            <c:rich>
              <a:bodyPr/>
              <a:lstStyle/>
              <a:p>
                <a:pPr>
                  <a:defRPr/>
                </a:pPr>
                <a:r>
                  <a:rPr lang="nb-NO"/>
                  <a:t>Elevation angle (degrees)</a:t>
                </a:r>
              </a:p>
            </c:rich>
          </c:tx>
          <c:layout>
            <c:manualLayout>
              <c:xMode val="edge"/>
              <c:yMode val="edge"/>
              <c:x val="0.38722607351815702"/>
              <c:y val="0.96612903397871297"/>
            </c:manualLayout>
          </c:layout>
          <c:overlay val="0"/>
        </c:title>
        <c:numFmt formatCode="General" sourceLinked="1"/>
        <c:majorTickMark val="out"/>
        <c:minorTickMark val="none"/>
        <c:tickLblPos val="nextTo"/>
        <c:crossAx val="570869144"/>
        <c:crossesAt val="-20"/>
        <c:crossBetween val="midCat"/>
      </c:valAx>
      <c:valAx>
        <c:axId val="570869144"/>
        <c:scaling>
          <c:orientation val="minMax"/>
          <c:max val="10"/>
          <c:min val="-15"/>
        </c:scaling>
        <c:delete val="0"/>
        <c:axPos val="l"/>
        <c:majorGridlines/>
        <c:minorGridlines/>
        <c:title>
          <c:tx>
            <c:rich>
              <a:bodyPr rot="0" vert="horz"/>
              <a:lstStyle/>
              <a:p>
                <a:pPr>
                  <a:defRPr/>
                </a:pPr>
                <a:r>
                  <a:rPr lang="nb-NO"/>
                  <a:t>Gain (dBi)</a:t>
                </a:r>
              </a:p>
            </c:rich>
          </c:tx>
          <c:layout/>
          <c:overlay val="0"/>
        </c:title>
        <c:numFmt formatCode="General" sourceLinked="1"/>
        <c:majorTickMark val="out"/>
        <c:minorTickMark val="none"/>
        <c:tickLblPos val="nextTo"/>
        <c:crossAx val="570867968"/>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07446291435799"/>
          <c:y val="8.9473684210526302E-2"/>
          <c:w val="0.78703846035601199"/>
          <c:h val="0.75526315789473697"/>
        </c:manualLayout>
      </c:layout>
      <c:scatterChart>
        <c:scatterStyle val="smoothMarker"/>
        <c:varyColors val="0"/>
        <c:ser>
          <c:idx val="0"/>
          <c:order val="0"/>
          <c:tx>
            <c:v>17 dB</c:v>
          </c:tx>
          <c:spPr>
            <a:ln w="12700">
              <a:solidFill>
                <a:srgbClr val="000080"/>
              </a:solidFill>
              <a:prstDash val="solid"/>
            </a:ln>
          </c:spPr>
          <c:marker>
            <c:symbol val="diamond"/>
            <c:size val="5"/>
            <c:spPr>
              <a:solidFill>
                <a:srgbClr val="000080"/>
              </a:solidFill>
              <a:ln>
                <a:solidFill>
                  <a:srgbClr val="000080"/>
                </a:solidFill>
                <a:prstDash val="solid"/>
              </a:ln>
            </c:spPr>
          </c:marker>
          <c:xVal>
            <c:numRef>
              <c:f>'Sheet1 (2)'!$B$7:$B$49</c:f>
              <c:numCache>
                <c:formatCode>General</c:formatCode>
                <c:ptCount val="43"/>
                <c:pt idx="0">
                  <c:v>-1.914200007699641</c:v>
                </c:pt>
                <c:pt idx="1">
                  <c:v>-1.714200007699642</c:v>
                </c:pt>
                <c:pt idx="2">
                  <c:v>-1.514200007699642</c:v>
                </c:pt>
                <c:pt idx="3">
                  <c:v>-1.3142000076996421</c:v>
                </c:pt>
                <c:pt idx="4">
                  <c:v>-1.1142000076996419</c:v>
                </c:pt>
                <c:pt idx="5">
                  <c:v>-0.91420000769964205</c:v>
                </c:pt>
                <c:pt idx="6">
                  <c:v>-0.71420000769964198</c:v>
                </c:pt>
                <c:pt idx="7">
                  <c:v>-0.51420000769964203</c:v>
                </c:pt>
                <c:pt idx="8">
                  <c:v>-0.31420000769964201</c:v>
                </c:pt>
                <c:pt idx="9">
                  <c:v>-0.114200007699642</c:v>
                </c:pt>
                <c:pt idx="10">
                  <c:v>8.5799992300358105E-2</c:v>
                </c:pt>
                <c:pt idx="11">
                  <c:v>0.28579999230035802</c:v>
                </c:pt>
                <c:pt idx="12">
                  <c:v>0.48579999230035797</c:v>
                </c:pt>
                <c:pt idx="13">
                  <c:v>0.68579999230035804</c:v>
                </c:pt>
                <c:pt idx="14">
                  <c:v>0.885799992300358</c:v>
                </c:pt>
                <c:pt idx="15">
                  <c:v>1.0857999923003581</c:v>
                </c:pt>
                <c:pt idx="16">
                  <c:v>1.285799992300358</c:v>
                </c:pt>
                <c:pt idx="17">
                  <c:v>1.4857999923003571</c:v>
                </c:pt>
                <c:pt idx="18">
                  <c:v>1.6857999923003579</c:v>
                </c:pt>
                <c:pt idx="19">
                  <c:v>1.8857999923003581</c:v>
                </c:pt>
                <c:pt idx="20">
                  <c:v>2.0857999923003581</c:v>
                </c:pt>
                <c:pt idx="21">
                  <c:v>2.2857999923003578</c:v>
                </c:pt>
                <c:pt idx="22">
                  <c:v>2.4857999923003602</c:v>
                </c:pt>
                <c:pt idx="23">
                  <c:v>2.6857999923003599</c:v>
                </c:pt>
                <c:pt idx="24">
                  <c:v>2.8857999923003601</c:v>
                </c:pt>
                <c:pt idx="25">
                  <c:v>3.0857999923003598</c:v>
                </c:pt>
                <c:pt idx="26">
                  <c:v>3.28579999230036</c:v>
                </c:pt>
                <c:pt idx="27">
                  <c:v>3.4857999923003602</c:v>
                </c:pt>
                <c:pt idx="28">
                  <c:v>3.6857999923003599</c:v>
                </c:pt>
                <c:pt idx="29">
                  <c:v>3.8857999923003601</c:v>
                </c:pt>
                <c:pt idx="30">
                  <c:v>4.0857999923003598</c:v>
                </c:pt>
                <c:pt idx="31">
                  <c:v>4.28579999230036</c:v>
                </c:pt>
                <c:pt idx="32">
                  <c:v>4.4857999923003602</c:v>
                </c:pt>
                <c:pt idx="33">
                  <c:v>4.6857999923003604</c:v>
                </c:pt>
                <c:pt idx="34">
                  <c:v>4.8857999923003597</c:v>
                </c:pt>
                <c:pt idx="35">
                  <c:v>5.0857999923003598</c:v>
                </c:pt>
                <c:pt idx="36">
                  <c:v>5.28579999230036</c:v>
                </c:pt>
                <c:pt idx="37">
                  <c:v>5.4857999923003602</c:v>
                </c:pt>
                <c:pt idx="38">
                  <c:v>5.6857999923003604</c:v>
                </c:pt>
                <c:pt idx="39">
                  <c:v>5.8857999923003659</c:v>
                </c:pt>
                <c:pt idx="40">
                  <c:v>6.0857999923003669</c:v>
                </c:pt>
                <c:pt idx="41">
                  <c:v>6.2857999923003671</c:v>
                </c:pt>
                <c:pt idx="42">
                  <c:v>6.4857999923003682</c:v>
                </c:pt>
              </c:numCache>
            </c:numRef>
          </c:xVal>
          <c:yVal>
            <c:numRef>
              <c:f>'Sheet1 (2)'!$G$7:$G$49</c:f>
              <c:numCache>
                <c:formatCode>General</c:formatCode>
                <c:ptCount val="43"/>
                <c:pt idx="0">
                  <c:v>0.99458066598358996</c:v>
                </c:pt>
                <c:pt idx="1">
                  <c:v>0.98810227487870705</c:v>
                </c:pt>
                <c:pt idx="2">
                  <c:v>0.97612015536531005</c:v>
                </c:pt>
                <c:pt idx="3">
                  <c:v>0.95589930338879003</c:v>
                </c:pt>
                <c:pt idx="4">
                  <c:v>0.924592287336927</c:v>
                </c:pt>
                <c:pt idx="5">
                  <c:v>0.87989101082349896</c:v>
                </c:pt>
                <c:pt idx="6">
                  <c:v>0.82073734665377096</c:v>
                </c:pt>
                <c:pt idx="7">
                  <c:v>0.74784746126453705</c:v>
                </c:pt>
                <c:pt idx="8">
                  <c:v>0.66384054957625005</c:v>
                </c:pt>
                <c:pt idx="9">
                  <c:v>0.572898310785806</c:v>
                </c:pt>
                <c:pt idx="10">
                  <c:v>0.480051539530014</c:v>
                </c:pt>
                <c:pt idx="11">
                  <c:v>0.390313334743565</c:v>
                </c:pt>
                <c:pt idx="12">
                  <c:v>0.30790493440670602</c:v>
                </c:pt>
                <c:pt idx="13">
                  <c:v>0.235753924704137</c:v>
                </c:pt>
                <c:pt idx="14">
                  <c:v>0.17533036054787199</c:v>
                </c:pt>
                <c:pt idx="15">
                  <c:v>0.126778498335198</c:v>
                </c:pt>
                <c:pt idx="16">
                  <c:v>8.9236829568510201E-2</c:v>
                </c:pt>
                <c:pt idx="17">
                  <c:v>6.1225415949815301E-2</c:v>
                </c:pt>
                <c:pt idx="18">
                  <c:v>4.1003972052649697E-2</c:v>
                </c:pt>
                <c:pt idx="19">
                  <c:v>2.6845181445936301E-2</c:v>
                </c:pt>
                <c:pt idx="20">
                  <c:v>1.7206884113069299E-2</c:v>
                </c:pt>
                <c:pt idx="21">
                  <c:v>1.08139118729486E-2</c:v>
                </c:pt>
                <c:pt idx="22">
                  <c:v>6.6734449528571002E-3</c:v>
                </c:pt>
                <c:pt idx="23">
                  <c:v>4.04979747370675E-3</c:v>
                </c:pt>
                <c:pt idx="24">
                  <c:v>2.4201661710286501E-3</c:v>
                </c:pt>
                <c:pt idx="25">
                  <c:v>1.42619523695328E-3</c:v>
                </c:pt>
                <c:pt idx="26">
                  <c:v>8.2986329930523003E-4</c:v>
                </c:pt>
                <c:pt idx="27">
                  <c:v>4.7739417179044799E-4</c:v>
                </c:pt>
                <c:pt idx="28">
                  <c:v>2.7184190969009098E-4</c:v>
                </c:pt>
                <c:pt idx="29">
                  <c:v>1.53400380956366E-4</c:v>
                </c:pt>
                <c:pt idx="30">
                  <c:v>8.5878674314029399E-5</c:v>
                </c:pt>
                <c:pt idx="31">
                  <c:v>4.7747163850933603E-5</c:v>
                </c:pt>
                <c:pt idx="32">
                  <c:v>2.6390302875314899E-5</c:v>
                </c:pt>
                <c:pt idx="33">
                  <c:v>1.45138993144352E-5</c:v>
                </c:pt>
                <c:pt idx="34">
                  <c:v>7.9497405255105998E-6</c:v>
                </c:pt>
                <c:pt idx="35">
                  <c:v>4.3402580186940297E-6</c:v>
                </c:pt>
                <c:pt idx="36">
                  <c:v>2.36382694831069E-6</c:v>
                </c:pt>
                <c:pt idx="37">
                  <c:v>1.2852187147591301E-6</c:v>
                </c:pt>
                <c:pt idx="38">
                  <c:v>6.9807805818899598E-7</c:v>
                </c:pt>
                <c:pt idx="39">
                  <c:v>3.7903761147701698E-7</c:v>
                </c:pt>
                <c:pt idx="40">
                  <c:v>2.05863799592363E-7</c:v>
                </c:pt>
                <c:pt idx="41">
                  <c:v>1.11904607836302E-7</c:v>
                </c:pt>
                <c:pt idx="42">
                  <c:v>6.0914534004521095E-8</c:v>
                </c:pt>
              </c:numCache>
            </c:numRef>
          </c:yVal>
          <c:smooth val="1"/>
        </c:ser>
        <c:ser>
          <c:idx val="1"/>
          <c:order val="1"/>
          <c:tx>
            <c:v>10 dB</c:v>
          </c:tx>
          <c:xVal>
            <c:numRef>
              <c:f>'Sheet1 (2)'!$R$7:$R$107</c:f>
              <c:numCache>
                <c:formatCode>General</c:formatCode>
                <c:ptCount val="101"/>
                <c:pt idx="0">
                  <c:v>-1.5860731484177499</c:v>
                </c:pt>
                <c:pt idx="1">
                  <c:v>-1.38607314841775</c:v>
                </c:pt>
                <c:pt idx="2">
                  <c:v>-1.18607314841775</c:v>
                </c:pt>
                <c:pt idx="3">
                  <c:v>-0.98607314841774896</c:v>
                </c:pt>
                <c:pt idx="4">
                  <c:v>-0.786073148417749</c:v>
                </c:pt>
                <c:pt idx="5">
                  <c:v>-0.58607314841774905</c:v>
                </c:pt>
                <c:pt idx="6">
                  <c:v>-0.38607314841774898</c:v>
                </c:pt>
                <c:pt idx="7">
                  <c:v>-0.18607314841775</c:v>
                </c:pt>
                <c:pt idx="8">
                  <c:v>1.39268515822505E-2</c:v>
                </c:pt>
                <c:pt idx="9">
                  <c:v>0.213926851582251</c:v>
                </c:pt>
                <c:pt idx="10">
                  <c:v>0.41392685158225101</c:v>
                </c:pt>
                <c:pt idx="11">
                  <c:v>0.61392685158225002</c:v>
                </c:pt>
                <c:pt idx="12">
                  <c:v>0.81392685158224998</c:v>
                </c:pt>
                <c:pt idx="13">
                  <c:v>1.0139268515822499</c:v>
                </c:pt>
                <c:pt idx="14">
                  <c:v>1.2139268515822501</c:v>
                </c:pt>
                <c:pt idx="15">
                  <c:v>1.4139268515822501</c:v>
                </c:pt>
                <c:pt idx="16">
                  <c:v>1.61392685158225</c:v>
                </c:pt>
                <c:pt idx="17">
                  <c:v>1.81392685158225</c:v>
                </c:pt>
                <c:pt idx="18">
                  <c:v>2.013926851582251</c:v>
                </c:pt>
                <c:pt idx="19">
                  <c:v>2.2139268515822512</c:v>
                </c:pt>
                <c:pt idx="20">
                  <c:v>2.413926851582251</c:v>
                </c:pt>
                <c:pt idx="21">
                  <c:v>2.6139268515822511</c:v>
                </c:pt>
                <c:pt idx="22">
                  <c:v>2.8139268515822509</c:v>
                </c:pt>
                <c:pt idx="23">
                  <c:v>3.013926851582251</c:v>
                </c:pt>
                <c:pt idx="24">
                  <c:v>3.2139268515822512</c:v>
                </c:pt>
                <c:pt idx="25">
                  <c:v>3.4139268515822518</c:v>
                </c:pt>
                <c:pt idx="26">
                  <c:v>3.613926851582252</c:v>
                </c:pt>
                <c:pt idx="27">
                  <c:v>3.8139268515822522</c:v>
                </c:pt>
                <c:pt idx="28">
                  <c:v>4.013926851582247</c:v>
                </c:pt>
                <c:pt idx="29">
                  <c:v>4.2139268515822472</c:v>
                </c:pt>
                <c:pt idx="30">
                  <c:v>4.4139268515822474</c:v>
                </c:pt>
                <c:pt idx="31">
                  <c:v>4.6139268515822449</c:v>
                </c:pt>
                <c:pt idx="32">
                  <c:v>4.813926851582246</c:v>
                </c:pt>
                <c:pt idx="33">
                  <c:v>5.013926851582247</c:v>
                </c:pt>
                <c:pt idx="34">
                  <c:v>5.2139268515822481</c:v>
                </c:pt>
                <c:pt idx="35">
                  <c:v>5.4139268515822483</c:v>
                </c:pt>
                <c:pt idx="36">
                  <c:v>5.6139268515822449</c:v>
                </c:pt>
                <c:pt idx="37">
                  <c:v>5.813926851582246</c:v>
                </c:pt>
                <c:pt idx="38">
                  <c:v>6.013926851582247</c:v>
                </c:pt>
                <c:pt idx="39">
                  <c:v>6.2139268515822481</c:v>
                </c:pt>
                <c:pt idx="40">
                  <c:v>6.4139268515822492</c:v>
                </c:pt>
                <c:pt idx="41">
                  <c:v>6.6139268515822458</c:v>
                </c:pt>
                <c:pt idx="42">
                  <c:v>6.8139268515822469</c:v>
                </c:pt>
                <c:pt idx="43">
                  <c:v>7.0139268515822479</c:v>
                </c:pt>
                <c:pt idx="44">
                  <c:v>7.213926851582249</c:v>
                </c:pt>
                <c:pt idx="45">
                  <c:v>7.4139268515822536</c:v>
                </c:pt>
                <c:pt idx="46">
                  <c:v>7.6139268515822467</c:v>
                </c:pt>
                <c:pt idx="47">
                  <c:v>7.8139268515822478</c:v>
                </c:pt>
                <c:pt idx="48">
                  <c:v>8.0139268515822568</c:v>
                </c:pt>
                <c:pt idx="49">
                  <c:v>8.2139268515822543</c:v>
                </c:pt>
                <c:pt idx="50">
                  <c:v>8.4139268515822607</c:v>
                </c:pt>
                <c:pt idx="51">
                  <c:v>8.6139268515822547</c:v>
                </c:pt>
                <c:pt idx="52">
                  <c:v>8.8139268515822593</c:v>
                </c:pt>
                <c:pt idx="53">
                  <c:v>9.0139268515822568</c:v>
                </c:pt>
                <c:pt idx="54">
                  <c:v>9.2139268515822508</c:v>
                </c:pt>
                <c:pt idx="55">
                  <c:v>9.4139268515822501</c:v>
                </c:pt>
                <c:pt idx="56">
                  <c:v>9.6139268515822494</c:v>
                </c:pt>
                <c:pt idx="57">
                  <c:v>9.8139268515822504</c:v>
                </c:pt>
                <c:pt idx="58">
                  <c:v>10.01392685158225</c:v>
                </c:pt>
                <c:pt idx="59">
                  <c:v>10.213926851582251</c:v>
                </c:pt>
                <c:pt idx="60">
                  <c:v>10.41392685158225</c:v>
                </c:pt>
                <c:pt idx="61">
                  <c:v>10.613926851582249</c:v>
                </c:pt>
                <c:pt idx="62">
                  <c:v>10.81392685158225</c:v>
                </c:pt>
                <c:pt idx="63">
                  <c:v>11.01392685158225</c:v>
                </c:pt>
                <c:pt idx="64">
                  <c:v>11.213926851582251</c:v>
                </c:pt>
                <c:pt idx="65">
                  <c:v>11.41392685158225</c:v>
                </c:pt>
                <c:pt idx="66">
                  <c:v>11.61392685158224</c:v>
                </c:pt>
                <c:pt idx="67">
                  <c:v>11.81392685158225</c:v>
                </c:pt>
                <c:pt idx="68">
                  <c:v>12.013926851582241</c:v>
                </c:pt>
                <c:pt idx="69">
                  <c:v>12.21392685158224</c:v>
                </c:pt>
                <c:pt idx="70">
                  <c:v>12.413926851582239</c:v>
                </c:pt>
                <c:pt idx="71">
                  <c:v>12.61392685158224</c:v>
                </c:pt>
                <c:pt idx="72">
                  <c:v>12.81392685158224</c:v>
                </c:pt>
                <c:pt idx="73">
                  <c:v>13.013926851582241</c:v>
                </c:pt>
                <c:pt idx="74">
                  <c:v>13.21392685158224</c:v>
                </c:pt>
                <c:pt idx="75">
                  <c:v>13.413926851582239</c:v>
                </c:pt>
                <c:pt idx="76">
                  <c:v>13.61392685158224</c:v>
                </c:pt>
                <c:pt idx="77">
                  <c:v>13.81392685158224</c:v>
                </c:pt>
                <c:pt idx="78">
                  <c:v>14.013926851582241</c:v>
                </c:pt>
                <c:pt idx="79">
                  <c:v>14.213926851582229</c:v>
                </c:pt>
                <c:pt idx="80">
                  <c:v>14.413926851582231</c:v>
                </c:pt>
                <c:pt idx="81">
                  <c:v>14.61392685158223</c:v>
                </c:pt>
                <c:pt idx="82">
                  <c:v>14.813926851582231</c:v>
                </c:pt>
                <c:pt idx="83">
                  <c:v>15.01392685158223</c:v>
                </c:pt>
                <c:pt idx="84">
                  <c:v>15.213926851582229</c:v>
                </c:pt>
                <c:pt idx="85">
                  <c:v>15.413926851582231</c:v>
                </c:pt>
                <c:pt idx="86">
                  <c:v>15.61392685158223</c:v>
                </c:pt>
                <c:pt idx="87">
                  <c:v>15.813926851582231</c:v>
                </c:pt>
                <c:pt idx="88">
                  <c:v>16.01392685158223</c:v>
                </c:pt>
                <c:pt idx="89">
                  <c:v>16.213926851582229</c:v>
                </c:pt>
                <c:pt idx="90">
                  <c:v>16.413926851582222</c:v>
                </c:pt>
                <c:pt idx="91">
                  <c:v>16.613926851582221</c:v>
                </c:pt>
                <c:pt idx="92">
                  <c:v>16.81392685158222</c:v>
                </c:pt>
                <c:pt idx="93">
                  <c:v>17.01392685158222</c:v>
                </c:pt>
                <c:pt idx="94">
                  <c:v>17.213926851582219</c:v>
                </c:pt>
                <c:pt idx="95">
                  <c:v>17.413926851582222</c:v>
                </c:pt>
                <c:pt idx="96">
                  <c:v>17.613926851582221</c:v>
                </c:pt>
                <c:pt idx="97">
                  <c:v>17.81392685158222</c:v>
                </c:pt>
                <c:pt idx="98">
                  <c:v>18.01392685158222</c:v>
                </c:pt>
                <c:pt idx="99">
                  <c:v>18.213926851582219</c:v>
                </c:pt>
                <c:pt idx="100">
                  <c:v>18.413926851582211</c:v>
                </c:pt>
              </c:numCache>
            </c:numRef>
          </c:xVal>
          <c:yVal>
            <c:numRef>
              <c:f>'Sheet1 (2)'!$W$7:$W$107</c:f>
              <c:numCache>
                <c:formatCode>General</c:formatCode>
                <c:ptCount val="101"/>
                <c:pt idx="0">
                  <c:v>0.85494319991927104</c:v>
                </c:pt>
                <c:pt idx="1">
                  <c:v>0.82342503018193802</c:v>
                </c:pt>
                <c:pt idx="2">
                  <c:v>0.78873147390633802</c:v>
                </c:pt>
                <c:pt idx="3">
                  <c:v>0.751240363129832</c:v>
                </c:pt>
                <c:pt idx="4">
                  <c:v>0.71142204087536998</c:v>
                </c:pt>
                <c:pt idx="5">
                  <c:v>0.66981451923644897</c:v>
                </c:pt>
                <c:pt idx="6">
                  <c:v>0.62699608479661595</c:v>
                </c:pt>
                <c:pt idx="7">
                  <c:v>0.58355772773614101</c:v>
                </c:pt>
                <c:pt idx="8">
                  <c:v>0.54007746522038103</c:v>
                </c:pt>
                <c:pt idx="9">
                  <c:v>0.497098155245698</c:v>
                </c:pt>
                <c:pt idx="10">
                  <c:v>0.45510984405758698</c:v>
                </c:pt>
                <c:pt idx="11">
                  <c:v>0.414537138908596</c:v>
                </c:pt>
                <c:pt idx="12">
                  <c:v>0.37573160960811702</c:v>
                </c:pt>
                <c:pt idx="13">
                  <c:v>0.33896883555483198</c:v>
                </c:pt>
                <c:pt idx="14">
                  <c:v>0.30444944629445803</c:v>
                </c:pt>
                <c:pt idx="15">
                  <c:v>0.27230335157921198</c:v>
                </c:pt>
                <c:pt idx="16">
                  <c:v>0.24259630713070801</c:v>
                </c:pt>
                <c:pt idx="17">
                  <c:v>0.21533799326386499</c:v>
                </c:pt>
                <c:pt idx="18">
                  <c:v>0.190490871144017</c:v>
                </c:pt>
                <c:pt idx="19">
                  <c:v>0.16797920271615499</c:v>
                </c:pt>
                <c:pt idx="20">
                  <c:v>0.147697755604842</c:v>
                </c:pt>
                <c:pt idx="21">
                  <c:v>0.12951984834118699</c:v>
                </c:pt>
                <c:pt idx="22">
                  <c:v>0.113304513607837</c:v>
                </c:pt>
                <c:pt idx="23">
                  <c:v>9.8902661547341203E-2</c:v>
                </c:pt>
                <c:pt idx="24">
                  <c:v>8.61622088079608E-2</c:v>
                </c:pt>
                <c:pt idx="25">
                  <c:v>7.4932201788305702E-2</c:v>
                </c:pt>
                <c:pt idx="26">
                  <c:v>6.5066006143657901E-2</c:v>
                </c:pt>
                <c:pt idx="27">
                  <c:v>5.6423661716963898E-2</c:v>
                </c:pt>
                <c:pt idx="28">
                  <c:v>4.88735157830631E-2</c:v>
                </c:pt>
                <c:pt idx="29">
                  <c:v>4.2293250992818401E-2</c:v>
                </c:pt>
                <c:pt idx="30">
                  <c:v>3.6570420567482602E-2</c:v>
                </c:pt>
                <c:pt idx="31">
                  <c:v>3.16025946092508E-2</c:v>
                </c:pt>
                <c:pt idx="32">
                  <c:v>2.72972098804538E-2</c:v>
                </c:pt>
                <c:pt idx="33">
                  <c:v>2.35712026149715E-2</c:v>
                </c:pt>
                <c:pt idx="34">
                  <c:v>2.0350490991431599E-2</c:v>
                </c:pt>
                <c:pt idx="35">
                  <c:v>1.75693615874036E-2</c:v>
                </c:pt>
                <c:pt idx="36">
                  <c:v>1.5169802923845699E-2</c:v>
                </c:pt>
                <c:pt idx="37">
                  <c:v>1.31008193515018E-2</c:v>
                </c:pt>
                <c:pt idx="38">
                  <c:v>1.1317750113624601E-2</c:v>
                </c:pt>
                <c:pt idx="39">
                  <c:v>9.7816114169100594E-3</c:v>
                </c:pt>
                <c:pt idx="40">
                  <c:v>8.4584736572023301E-3</c:v>
                </c:pt>
                <c:pt idx="41">
                  <c:v>7.3188814395235002E-3</c:v>
                </c:pt>
                <c:pt idx="42">
                  <c:v>6.3373205463889398E-3</c:v>
                </c:pt>
                <c:pt idx="43">
                  <c:v>5.4917333846709803E-3</c:v>
                </c:pt>
                <c:pt idx="44">
                  <c:v>4.7630825280296704E-3</c:v>
                </c:pt>
                <c:pt idx="45">
                  <c:v>4.1349606314071601E-3</c:v>
                </c:pt>
                <c:pt idx="46">
                  <c:v>3.5932441055647698E-3</c:v>
                </c:pt>
                <c:pt idx="47">
                  <c:v>3.1257874000765202E-3</c:v>
                </c:pt>
                <c:pt idx="48">
                  <c:v>2.7221544667712602E-3</c:v>
                </c:pt>
                <c:pt idx="49">
                  <c:v>2.37338389230759E-3</c:v>
                </c:pt>
                <c:pt idx="50">
                  <c:v>2.0717842424652099E-3</c:v>
                </c:pt>
                <c:pt idx="51">
                  <c:v>1.8107563079009499E-3</c:v>
                </c:pt>
                <c:pt idx="52">
                  <c:v>1.5846391478398099E-3</c:v>
                </c:pt>
                <c:pt idx="53">
                  <c:v>1.38857706900794E-3</c:v>
                </c:pt>
                <c:pt idx="54">
                  <c:v>1.2184049334057799E-3</c:v>
                </c:pt>
                <c:pt idx="55">
                  <c:v>1.07054944686761E-3</c:v>
                </c:pt>
                <c:pt idx="56">
                  <c:v>9.4194433158785104E-4</c:v>
                </c:pt>
                <c:pt idx="57">
                  <c:v>8.2995752383264499E-4</c:v>
                </c:pt>
                <c:pt idx="58">
                  <c:v>7.3232875929258505E-4</c:v>
                </c:pt>
                <c:pt idx="59">
                  <c:v>6.4711611103132497E-4</c:v>
                </c:pt>
                <c:pt idx="60">
                  <c:v>5.7265022811210696E-4</c:v>
                </c:pt>
                <c:pt idx="61">
                  <c:v>5.0749518698424802E-4</c:v>
                </c:pt>
                <c:pt idx="62">
                  <c:v>4.5041501336016802E-4</c:v>
                </c:pt>
                <c:pt idx="63">
                  <c:v>4.0034506080808299E-4</c:v>
                </c:pt>
                <c:pt idx="64">
                  <c:v>3.5636754499672999E-4</c:v>
                </c:pt>
                <c:pt idx="65">
                  <c:v>3.1769063087591398E-4</c:v>
                </c:pt>
                <c:pt idx="66">
                  <c:v>2.8363055559750002E-4</c:v>
                </c:pt>
                <c:pt idx="67">
                  <c:v>2.5359634401623399E-4</c:v>
                </c:pt>
                <c:pt idx="68">
                  <c:v>2.27076737555365E-4</c:v>
                </c:pt>
                <c:pt idx="69">
                  <c:v>2.03629012272273E-4</c:v>
                </c:pt>
                <c:pt idx="70">
                  <c:v>1.8286940928281399E-4</c:v>
                </c:pt>
                <c:pt idx="71">
                  <c:v>1.64464941259455E-4</c:v>
                </c:pt>
                <c:pt idx="72">
                  <c:v>1.4812637346554099E-4</c:v>
                </c:pt>
                <c:pt idx="73">
                  <c:v>1.3360220748811699E-4</c:v>
                </c:pt>
                <c:pt idx="74">
                  <c:v>1.20673521187161E-4</c:v>
                </c:pt>
                <c:pt idx="75">
                  <c:v>1.09149540031104E-4</c:v>
                </c:pt>
                <c:pt idx="76">
                  <c:v>9.8863833430257796E-5</c:v>
                </c:pt>
                <c:pt idx="77">
                  <c:v>8.9671045407186694E-5</c:v>
                </c:pt>
                <c:pt idx="78">
                  <c:v>8.1444082320600506E-5</c:v>
                </c:pt>
                <c:pt idx="79">
                  <c:v>7.4071691768376105E-5</c:v>
                </c:pt>
                <c:pt idx="80">
                  <c:v>6.7456376485278201E-5</c:v>
                </c:pt>
                <c:pt idx="81">
                  <c:v>6.1512595312871498E-5</c:v>
                </c:pt>
                <c:pt idx="82">
                  <c:v>5.6165210346099502E-5</c:v>
                </c:pt>
                <c:pt idx="83">
                  <c:v>5.13481453344786E-5</c:v>
                </c:pt>
                <c:pt idx="84">
                  <c:v>4.70032255149401E-5</c:v>
                </c:pt>
                <c:pt idx="85">
                  <c:v>4.3079173379371297E-5</c:v>
                </c:pt>
                <c:pt idx="86">
                  <c:v>3.9530738578368897E-5</c:v>
                </c:pt>
                <c:pt idx="87">
                  <c:v>3.6317943299074802E-5</c:v>
                </c:pt>
                <c:pt idx="88">
                  <c:v>3.3405427148321098E-5</c:v>
                </c:pt>
                <c:pt idx="89">
                  <c:v>3.07618778406354E-5</c:v>
                </c:pt>
                <c:pt idx="90">
                  <c:v>2.8359535958703299E-5</c:v>
                </c:pt>
                <c:pt idx="91">
                  <c:v>2.61737637069634E-5</c:v>
                </c:pt>
                <c:pt idx="92">
                  <c:v>2.41826690022679E-5</c:v>
                </c:pt>
                <c:pt idx="93">
                  <c:v>2.2366777466709998E-5</c:v>
                </c:pt>
                <c:pt idx="94">
                  <c:v>2.0708745921234999E-5</c:v>
                </c:pt>
                <c:pt idx="95">
                  <c:v>1.9193111866893201E-5</c:v>
                </c:pt>
                <c:pt idx="96">
                  <c:v>1.78060742130547E-5</c:v>
                </c:pt>
                <c:pt idx="97">
                  <c:v>1.6535301146466701E-5</c:v>
                </c:pt>
                <c:pt idx="98">
                  <c:v>1.5369761618165E-5</c:v>
                </c:pt>
                <c:pt idx="99">
                  <c:v>1.4299577378778501E-5</c:v>
                </c:pt>
                <c:pt idx="100">
                  <c:v>1.33158929346072E-5</c:v>
                </c:pt>
              </c:numCache>
            </c:numRef>
          </c:yVal>
          <c:smooth val="1"/>
        </c:ser>
        <c:dLbls>
          <c:showLegendKey val="0"/>
          <c:showVal val="0"/>
          <c:showCatName val="0"/>
          <c:showSerName val="0"/>
          <c:showPercent val="0"/>
          <c:showBubbleSize val="0"/>
        </c:dLbls>
        <c:axId val="542242400"/>
        <c:axId val="570868752"/>
      </c:scatterChart>
      <c:valAx>
        <c:axId val="542242400"/>
        <c:scaling>
          <c:orientation val="minMax"/>
          <c:max val="14"/>
          <c:min val="-2"/>
        </c:scaling>
        <c:delete val="0"/>
        <c:axPos val="b"/>
        <c:majorGridlines>
          <c:spPr>
            <a:ln w="3175">
              <a:solidFill>
                <a:srgbClr val="000000"/>
              </a:solidFill>
              <a:prstDash val="sysDash"/>
            </a:ln>
          </c:spPr>
        </c:majorGridlines>
        <c:title>
          <c:tx>
            <c:rich>
              <a:bodyPr/>
              <a:lstStyle/>
              <a:p>
                <a:pPr>
                  <a:defRPr sz="1075" b="1" i="0" u="none" strike="noStrike" baseline="0">
                    <a:solidFill>
                      <a:srgbClr val="000000"/>
                    </a:solidFill>
                    <a:latin typeface="Arial"/>
                    <a:ea typeface="Arial"/>
                    <a:cs typeface="Arial"/>
                  </a:defRPr>
                </a:pPr>
                <a:r>
                  <a:rPr lang="en-GB"/>
                  <a:t>Fading level (dB)</a:t>
                </a:r>
              </a:p>
            </c:rich>
          </c:tx>
          <c:layout>
            <c:manualLayout>
              <c:xMode val="edge"/>
              <c:yMode val="edge"/>
              <c:x val="0.45185266900439303"/>
              <c:y val="0.9157894736842110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570868752"/>
        <c:crossesAt val="1E-10"/>
        <c:crossBetween val="midCat"/>
        <c:majorUnit val="1"/>
        <c:minorUnit val="0.5"/>
      </c:valAx>
      <c:valAx>
        <c:axId val="570868752"/>
        <c:scaling>
          <c:logBase val="10"/>
          <c:orientation val="minMax"/>
          <c:min val="1E-4"/>
        </c:scaling>
        <c:delete val="0"/>
        <c:axPos val="l"/>
        <c:majorGridlines>
          <c:spPr>
            <a:ln w="3175">
              <a:solidFill>
                <a:srgbClr val="000000"/>
              </a:solidFill>
              <a:prstDash val="sysDash"/>
            </a:ln>
          </c:spPr>
        </c:majorGridlines>
        <c:title>
          <c:tx>
            <c:rich>
              <a:bodyPr/>
              <a:lstStyle/>
              <a:p>
                <a:pPr>
                  <a:defRPr sz="1075" b="1" i="0" u="none" strike="noStrike" baseline="0">
                    <a:solidFill>
                      <a:srgbClr val="000000"/>
                    </a:solidFill>
                    <a:latin typeface="Arial"/>
                    <a:ea typeface="Arial"/>
                    <a:cs typeface="Arial"/>
                  </a:defRPr>
                </a:pPr>
                <a:r>
                  <a:rPr lang="en-GB"/>
                  <a:t>Probability of Fading &gt; X</a:t>
                </a:r>
              </a:p>
            </c:rich>
          </c:tx>
          <c:layout>
            <c:manualLayout>
              <c:xMode val="edge"/>
              <c:yMode val="edge"/>
              <c:x val="1.66666968075391E-2"/>
              <c:y val="0.21842105263157899"/>
            </c:manualLayout>
          </c:layout>
          <c:overlay val="0"/>
          <c:spPr>
            <a:noFill/>
            <a:ln w="25400">
              <a:noFill/>
            </a:ln>
          </c:spPr>
        </c:title>
        <c:numFmt formatCode="0.E+00" sourceLinked="0"/>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542242400"/>
        <c:crossesAt val="-10"/>
        <c:crossBetween val="midCat"/>
      </c:valAx>
      <c:spPr>
        <a:solidFill>
          <a:srgbClr val="FFFFFF"/>
        </a:solidFill>
        <a:ln w="12700">
          <a:solidFill>
            <a:srgbClr val="808080"/>
          </a:solidFill>
          <a:prstDash val="solid"/>
        </a:ln>
      </c:spPr>
    </c:plotArea>
    <c:legend>
      <c:legendPos val="r"/>
      <c:layout>
        <c:manualLayout>
          <c:xMode val="edge"/>
          <c:yMode val="edge"/>
          <c:x val="0.69345190149103697"/>
          <c:y val="0.16608067412626101"/>
          <c:w val="0.23357265873680699"/>
          <c:h val="0.127487774554496"/>
        </c:manualLayout>
      </c:layout>
      <c:overlay val="1"/>
      <c:spPr>
        <a:solidFill>
          <a:schemeClr val="bg1"/>
        </a:solidFill>
      </c:spPr>
    </c:legend>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2"/>
          <c:order val="0"/>
          <c:tx>
            <c:v>37 dBHz</c:v>
          </c:tx>
          <c:marker>
            <c:symbol val="none"/>
          </c:marker>
          <c:xVal>
            <c:numRef>
              <c:f>Sheet1!$B$7:$B$18</c:f>
              <c:numCache>
                <c:formatCode>General</c:formatCode>
                <c:ptCount val="12"/>
                <c:pt idx="0">
                  <c:v>0.1353352832366127</c:v>
                </c:pt>
                <c:pt idx="1">
                  <c:v>8.8921617459386301E-2</c:v>
                </c:pt>
                <c:pt idx="2">
                  <c:v>5.3493239368985479E-2</c:v>
                </c:pt>
                <c:pt idx="3">
                  <c:v>2.8922888722783091E-2</c:v>
                </c:pt>
                <c:pt idx="4">
                  <c:v>1.3743660441360397E-2</c:v>
                </c:pt>
                <c:pt idx="5">
                  <c:v>5.5860384947062358E-3</c:v>
                </c:pt>
                <c:pt idx="6">
                  <c:v>1.8792984184940005E-3</c:v>
                </c:pt>
                <c:pt idx="7">
                  <c:v>5.0296163071194698E-4</c:v>
                </c:pt>
                <c:pt idx="8">
                  <c:v>1.0206037860390739E-4</c:v>
                </c:pt>
                <c:pt idx="9">
                  <c:v>1.4815529645039762E-5</c:v>
                </c:pt>
                <c:pt idx="10">
                  <c:v>1.434061544493129E-6</c:v>
                </c:pt>
                <c:pt idx="11">
                  <c:v>8.5005499940418961E-8</c:v>
                </c:pt>
              </c:numCache>
            </c:numRef>
          </c:xVal>
          <c:yVal>
            <c:numRef>
              <c:f>Sheet1!$C$7:$C$18</c:f>
              <c:numCache>
                <c:formatCode>General</c:formatCode>
                <c:ptCount val="12"/>
                <c:pt idx="0">
                  <c:v>3.7847739071360302E-6</c:v>
                </c:pt>
                <c:pt idx="1">
                  <c:v>9.7012670897182849E-6</c:v>
                </c:pt>
                <c:pt idx="2">
                  <c:v>2.6000679357986867E-5</c:v>
                </c:pt>
                <c:pt idx="3">
                  <c:v>7.2532050237753793E-5</c:v>
                </c:pt>
                <c:pt idx="4">
                  <c:v>2.0917217736944678E-4</c:v>
                </c:pt>
                <c:pt idx="5">
                  <c:v>6.1763213188412028E-4</c:v>
                </c:pt>
                <c:pt idx="6">
                  <c:v>1.8430885809763431E-3</c:v>
                </c:pt>
                <c:pt idx="7">
                  <c:v>5.4640333444888264E-3</c:v>
                </c:pt>
                <c:pt idx="8">
                  <c:v>1.5744300519730109E-2</c:v>
                </c:pt>
                <c:pt idx="9">
                  <c:v>4.2911833457230465E-2</c:v>
                </c:pt>
                <c:pt idx="10">
                  <c:v>0.1070963834755873</c:v>
                </c:pt>
                <c:pt idx="11">
                  <c:v>0.23596085702177677</c:v>
                </c:pt>
              </c:numCache>
            </c:numRef>
          </c:yVal>
          <c:smooth val="1"/>
        </c:ser>
        <c:ser>
          <c:idx val="3"/>
          <c:order val="1"/>
          <c:tx>
            <c:v>36 dBHz</c:v>
          </c:tx>
          <c:marker>
            <c:symbol val="none"/>
          </c:marker>
          <c:xVal>
            <c:numRef>
              <c:f>'Sheet1 (2)'!$B$7:$B$18</c:f>
              <c:numCache>
                <c:formatCode>General</c:formatCode>
                <c:ptCount val="12"/>
                <c:pt idx="0">
                  <c:v>0.1353352832366127</c:v>
                </c:pt>
                <c:pt idx="1">
                  <c:v>8.8921617459386301E-2</c:v>
                </c:pt>
                <c:pt idx="2">
                  <c:v>5.3493239368985479E-2</c:v>
                </c:pt>
                <c:pt idx="3">
                  <c:v>2.8922888722783091E-2</c:v>
                </c:pt>
                <c:pt idx="4">
                  <c:v>1.3743660441360397E-2</c:v>
                </c:pt>
                <c:pt idx="5">
                  <c:v>5.5860384947062358E-3</c:v>
                </c:pt>
                <c:pt idx="6">
                  <c:v>1.8792984184940005E-3</c:v>
                </c:pt>
                <c:pt idx="7">
                  <c:v>5.0296163071194698E-4</c:v>
                </c:pt>
                <c:pt idx="8">
                  <c:v>1.0206037860390739E-4</c:v>
                </c:pt>
                <c:pt idx="9">
                  <c:v>1.4815529645039762E-5</c:v>
                </c:pt>
                <c:pt idx="10">
                  <c:v>1.434061544493129E-6</c:v>
                </c:pt>
                <c:pt idx="11">
                  <c:v>8.5005499940418961E-8</c:v>
                </c:pt>
              </c:numCache>
            </c:numRef>
          </c:xVal>
          <c:yVal>
            <c:numRef>
              <c:f>'Sheet1 (2)'!$C$7:$C$18</c:f>
              <c:numCache>
                <c:formatCode>General</c:formatCode>
                <c:ptCount val="12"/>
                <c:pt idx="0">
                  <c:v>7.3213725536280962E-5</c:v>
                </c:pt>
                <c:pt idx="1">
                  <c:v>1.6460238760703883E-4</c:v>
                </c:pt>
                <c:pt idx="2">
                  <c:v>3.8210784938338353E-4</c:v>
                </c:pt>
                <c:pt idx="3">
                  <c:v>9.1078988378992304E-4</c:v>
                </c:pt>
                <c:pt idx="4">
                  <c:v>2.2117004002040557E-3</c:v>
                </c:pt>
                <c:pt idx="5">
                  <c:v>5.4139040405233639E-3</c:v>
                </c:pt>
                <c:pt idx="6">
                  <c:v>1.3175068849963356E-2</c:v>
                </c:pt>
                <c:pt idx="7">
                  <c:v>3.1318527478520923E-2</c:v>
                </c:pt>
                <c:pt idx="8">
                  <c:v>7.1157359812014931E-2</c:v>
                </c:pt>
                <c:pt idx="9">
                  <c:v>0.15059923326609406</c:v>
                </c:pt>
                <c:pt idx="10">
                  <c:v>0.28849599772196255</c:v>
                </c:pt>
                <c:pt idx="11">
                  <c:v>0.48616419815897771</c:v>
                </c:pt>
              </c:numCache>
            </c:numRef>
          </c:yVal>
          <c:smooth val="1"/>
        </c:ser>
        <c:dLbls>
          <c:showLegendKey val="0"/>
          <c:showVal val="0"/>
          <c:showCatName val="0"/>
          <c:showSerName val="0"/>
          <c:showPercent val="0"/>
          <c:showBubbleSize val="0"/>
        </c:dLbls>
        <c:axId val="570873848"/>
        <c:axId val="570874240"/>
      </c:scatterChart>
      <c:valAx>
        <c:axId val="570873848"/>
        <c:scaling>
          <c:logBase val="10"/>
          <c:orientation val="minMax"/>
          <c:max val="1"/>
          <c:min val="1.0000000000000005E-8"/>
        </c:scaling>
        <c:delete val="0"/>
        <c:axPos val="b"/>
        <c:majorGridlines/>
        <c:title>
          <c:tx>
            <c:rich>
              <a:bodyPr/>
              <a:lstStyle/>
              <a:p>
                <a:pPr>
                  <a:defRPr/>
                </a:pPr>
                <a:r>
                  <a:rPr lang="en-US"/>
                  <a:t>False Alarm Prob.</a:t>
                </a:r>
              </a:p>
            </c:rich>
          </c:tx>
          <c:layout/>
          <c:overlay val="0"/>
        </c:title>
        <c:numFmt formatCode="0.E+00" sourceLinked="0"/>
        <c:majorTickMark val="out"/>
        <c:minorTickMark val="none"/>
        <c:tickLblPos val="nextTo"/>
        <c:crossAx val="570874240"/>
        <c:crossesAt val="1.0000000000000006E-10"/>
        <c:crossBetween val="midCat"/>
      </c:valAx>
      <c:valAx>
        <c:axId val="570874240"/>
        <c:scaling>
          <c:logBase val="10"/>
          <c:orientation val="minMax"/>
          <c:min val="1.0000000000000006E-10"/>
        </c:scaling>
        <c:delete val="0"/>
        <c:axPos val="l"/>
        <c:majorGridlines/>
        <c:title>
          <c:tx>
            <c:rich>
              <a:bodyPr rot="-5400000" vert="horz"/>
              <a:lstStyle/>
              <a:p>
                <a:pPr>
                  <a:defRPr/>
                </a:pPr>
                <a:r>
                  <a:rPr lang="en-US"/>
                  <a:t>Miss Detection Prob.</a:t>
                </a:r>
              </a:p>
            </c:rich>
          </c:tx>
          <c:layout/>
          <c:overlay val="0"/>
        </c:title>
        <c:numFmt formatCode="0.E+00" sourceLinked="0"/>
        <c:majorTickMark val="out"/>
        <c:minorTickMark val="none"/>
        <c:tickLblPos val="nextTo"/>
        <c:crossAx val="570873848"/>
        <c:crossesAt val="1.0000000000000006E-10"/>
        <c:crossBetween val="midCat"/>
      </c:valAx>
    </c:plotArea>
    <c:legend>
      <c:legendPos val="r"/>
      <c:layout>
        <c:manualLayout>
          <c:xMode val="edge"/>
          <c:yMode val="edge"/>
          <c:x val="0.23812489063867018"/>
          <c:y val="0.25424577136191312"/>
          <c:w val="0.17576399825021871"/>
          <c:h val="0.16743438320209975"/>
        </c:manualLayout>
      </c:layout>
      <c:overlay val="1"/>
      <c:spPr>
        <a:solidFill>
          <a:schemeClr val="bg1"/>
        </a:solidFill>
      </c:spPr>
    </c:legend>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82549077178235"/>
          <c:y val="5.1400554097404488E-2"/>
          <c:w val="0.76872957823420551"/>
          <c:h val="0.8022734508987055"/>
        </c:manualLayout>
      </c:layout>
      <c:scatterChart>
        <c:scatterStyle val="smoothMarker"/>
        <c:varyColors val="0"/>
        <c:ser>
          <c:idx val="0"/>
          <c:order val="0"/>
          <c:tx>
            <c:v>(32,7)</c:v>
          </c:tx>
          <c:marker>
            <c:symbol val="none"/>
          </c:marker>
          <c:xVal>
            <c:numRef>
              <c:f>Sheet1!$E$4:$E$14</c:f>
              <c:numCache>
                <c:formatCode>General</c:formatCode>
                <c:ptCount val="11"/>
                <c:pt idx="0">
                  <c:v>-10</c:v>
                </c:pt>
                <c:pt idx="1">
                  <c:v>-9</c:v>
                </c:pt>
                <c:pt idx="2">
                  <c:v>-8</c:v>
                </c:pt>
                <c:pt idx="3">
                  <c:v>-7</c:v>
                </c:pt>
                <c:pt idx="4">
                  <c:v>-6</c:v>
                </c:pt>
                <c:pt idx="5">
                  <c:v>-5</c:v>
                </c:pt>
                <c:pt idx="6">
                  <c:v>-4</c:v>
                </c:pt>
                <c:pt idx="7">
                  <c:v>-3</c:v>
                </c:pt>
                <c:pt idx="8">
                  <c:v>-2</c:v>
                </c:pt>
                <c:pt idx="9">
                  <c:v>-1</c:v>
                </c:pt>
                <c:pt idx="10">
                  <c:v>0</c:v>
                </c:pt>
              </c:numCache>
            </c:numRef>
          </c:xVal>
          <c:yVal>
            <c:numRef>
              <c:f>Sheet1!$F$4:$F$14</c:f>
              <c:numCache>
                <c:formatCode>General</c:formatCode>
                <c:ptCount val="11"/>
                <c:pt idx="0">
                  <c:v>0.51890499999999995</c:v>
                </c:pt>
                <c:pt idx="1">
                  <c:v>0.40622599999999998</c:v>
                </c:pt>
                <c:pt idx="2">
                  <c:v>0.28989700000000002</c:v>
                </c:pt>
                <c:pt idx="3">
                  <c:v>0.18160799999999999</c:v>
                </c:pt>
                <c:pt idx="4">
                  <c:v>9.7088999999999995E-2</c:v>
                </c:pt>
                <c:pt idx="5">
                  <c:v>4.0519600000000003E-2</c:v>
                </c:pt>
                <c:pt idx="6">
                  <c:v>1.2549899999999999E-2</c:v>
                </c:pt>
                <c:pt idx="7">
                  <c:v>2.5199699999999998E-3</c:v>
                </c:pt>
                <c:pt idx="8">
                  <c:v>3.8007200000000002E-4</c:v>
                </c:pt>
                <c:pt idx="9" formatCode="0.00E+00">
                  <c:v>2.9442799999999999E-5</c:v>
                </c:pt>
                <c:pt idx="10" formatCode="0.00E+00">
                  <c:v>1.0720000000000001E-6</c:v>
                </c:pt>
              </c:numCache>
            </c:numRef>
          </c:yVal>
          <c:smooth val="1"/>
        </c:ser>
        <c:ser>
          <c:idx val="1"/>
          <c:order val="1"/>
          <c:tx>
            <c:v>(32,6)</c:v>
          </c:tx>
          <c:marker>
            <c:symbol val="none"/>
          </c:marker>
          <c:xVal>
            <c:numRef>
              <c:f>Sheet1!$A$4:$A$14</c:f>
              <c:numCache>
                <c:formatCode>General</c:formatCode>
                <c:ptCount val="11"/>
                <c:pt idx="0">
                  <c:v>-10</c:v>
                </c:pt>
                <c:pt idx="1">
                  <c:v>-9</c:v>
                </c:pt>
                <c:pt idx="2">
                  <c:v>-8</c:v>
                </c:pt>
                <c:pt idx="3">
                  <c:v>-7</c:v>
                </c:pt>
                <c:pt idx="4">
                  <c:v>-6</c:v>
                </c:pt>
                <c:pt idx="5">
                  <c:v>-5</c:v>
                </c:pt>
                <c:pt idx="6">
                  <c:v>-4</c:v>
                </c:pt>
                <c:pt idx="7">
                  <c:v>-3</c:v>
                </c:pt>
                <c:pt idx="8">
                  <c:v>-2</c:v>
                </c:pt>
                <c:pt idx="9">
                  <c:v>-1</c:v>
                </c:pt>
                <c:pt idx="10">
                  <c:v>0</c:v>
                </c:pt>
              </c:numCache>
            </c:numRef>
          </c:xVal>
          <c:yVal>
            <c:numRef>
              <c:f>Sheet1!$B$4:$B$14</c:f>
              <c:numCache>
                <c:formatCode>General</c:formatCode>
                <c:ptCount val="11"/>
                <c:pt idx="0">
                  <c:v>0.42632599999999998</c:v>
                </c:pt>
                <c:pt idx="1">
                  <c:v>0.32291700000000001</c:v>
                </c:pt>
                <c:pt idx="2">
                  <c:v>0.218388</c:v>
                </c:pt>
                <c:pt idx="3">
                  <c:v>0.130409</c:v>
                </c:pt>
                <c:pt idx="4">
                  <c:v>6.3859399999999997E-2</c:v>
                </c:pt>
                <c:pt idx="5">
                  <c:v>2.4779800000000001E-2</c:v>
                </c:pt>
                <c:pt idx="6">
                  <c:v>7.6399199999999997E-3</c:v>
                </c:pt>
                <c:pt idx="7">
                  <c:v>1.37999E-3</c:v>
                </c:pt>
                <c:pt idx="8">
                  <c:v>1.8944E-4</c:v>
                </c:pt>
                <c:pt idx="9" formatCode="0.00E+00">
                  <c:v>1.2128499999999999E-5</c:v>
                </c:pt>
                <c:pt idx="10" formatCode="0.00E+00">
                  <c:v>5.0999999999999999E-7</c:v>
                </c:pt>
              </c:numCache>
            </c:numRef>
          </c:yVal>
          <c:smooth val="1"/>
        </c:ser>
        <c:ser>
          <c:idx val="2"/>
          <c:order val="2"/>
          <c:tx>
            <c:v>(32,5)</c:v>
          </c:tx>
          <c:marker>
            <c:symbol val="none"/>
          </c:marker>
          <c:xVal>
            <c:numRef>
              <c:f>Sheet1!$H$4:$H$15</c:f>
              <c:numCache>
                <c:formatCode>General</c:formatCode>
                <c:ptCount val="12"/>
                <c:pt idx="0">
                  <c:v>-10</c:v>
                </c:pt>
                <c:pt idx="1">
                  <c:v>-9</c:v>
                </c:pt>
                <c:pt idx="2">
                  <c:v>-8</c:v>
                </c:pt>
                <c:pt idx="3">
                  <c:v>-7</c:v>
                </c:pt>
                <c:pt idx="4">
                  <c:v>-6</c:v>
                </c:pt>
                <c:pt idx="5">
                  <c:v>-5</c:v>
                </c:pt>
                <c:pt idx="6">
                  <c:v>-4</c:v>
                </c:pt>
                <c:pt idx="7">
                  <c:v>-3</c:v>
                </c:pt>
                <c:pt idx="8">
                  <c:v>-2</c:v>
                </c:pt>
                <c:pt idx="9">
                  <c:v>-1</c:v>
                </c:pt>
                <c:pt idx="10">
                  <c:v>0</c:v>
                </c:pt>
                <c:pt idx="11">
                  <c:v>1</c:v>
                </c:pt>
              </c:numCache>
            </c:numRef>
          </c:xVal>
          <c:yVal>
            <c:numRef>
              <c:f>Sheet1!$I$4:$I$15</c:f>
              <c:numCache>
                <c:formatCode>General</c:formatCode>
                <c:ptCount val="12"/>
                <c:pt idx="0">
                  <c:v>0.33421699999999999</c:v>
                </c:pt>
                <c:pt idx="1">
                  <c:v>0.24018800000000001</c:v>
                </c:pt>
                <c:pt idx="2">
                  <c:v>0.15564800000000001</c:v>
                </c:pt>
                <c:pt idx="3">
                  <c:v>8.9119100000000007E-2</c:v>
                </c:pt>
                <c:pt idx="4">
                  <c:v>4.18696E-2</c:v>
                </c:pt>
                <c:pt idx="5">
                  <c:v>1.5989799999999998E-2</c:v>
                </c:pt>
                <c:pt idx="6">
                  <c:v>4.0599599999999996E-3</c:v>
                </c:pt>
                <c:pt idx="7">
                  <c:v>8.8249699999999999E-4</c:v>
                </c:pt>
                <c:pt idx="8" formatCode="0.00E+00">
                  <c:v>9.8803700000000004E-5</c:v>
                </c:pt>
                <c:pt idx="9" formatCode="0.00E+00">
                  <c:v>5.8234400000000003E-6</c:v>
                </c:pt>
                <c:pt idx="10" formatCode="0.00E+00">
                  <c:v>1.4952899999999999E-7</c:v>
                </c:pt>
              </c:numCache>
            </c:numRef>
          </c:yVal>
          <c:smooth val="1"/>
        </c:ser>
        <c:dLbls>
          <c:showLegendKey val="0"/>
          <c:showVal val="0"/>
          <c:showCatName val="0"/>
          <c:showSerName val="0"/>
          <c:showPercent val="0"/>
          <c:showBubbleSize val="0"/>
        </c:dLbls>
        <c:axId val="469691920"/>
        <c:axId val="469692312"/>
      </c:scatterChart>
      <c:valAx>
        <c:axId val="469691920"/>
        <c:scaling>
          <c:orientation val="minMax"/>
          <c:min val="-10"/>
        </c:scaling>
        <c:delete val="0"/>
        <c:axPos val="b"/>
        <c:majorGridlines/>
        <c:title>
          <c:tx>
            <c:rich>
              <a:bodyPr/>
              <a:lstStyle/>
              <a:p>
                <a:pPr>
                  <a:defRPr/>
                </a:pPr>
                <a:r>
                  <a:rPr lang="en-US" i="1"/>
                  <a:t>E</a:t>
                </a:r>
                <a:r>
                  <a:rPr lang="en-US" i="1" baseline="-25000"/>
                  <a:t>s</a:t>
                </a:r>
                <a:r>
                  <a:rPr lang="en-US"/>
                  <a:t>/</a:t>
                </a:r>
                <a:r>
                  <a:rPr lang="en-US" i="1"/>
                  <a:t>N</a:t>
                </a:r>
                <a:r>
                  <a:rPr lang="en-US" baseline="-25000"/>
                  <a:t>0</a:t>
                </a:r>
                <a:r>
                  <a:rPr lang="en-US"/>
                  <a:t> (dB)</a:t>
                </a:r>
              </a:p>
            </c:rich>
          </c:tx>
          <c:layout/>
          <c:overlay val="0"/>
        </c:title>
        <c:numFmt formatCode="General" sourceLinked="1"/>
        <c:majorTickMark val="out"/>
        <c:minorTickMark val="none"/>
        <c:tickLblPos val="nextTo"/>
        <c:crossAx val="469692312"/>
        <c:crossesAt val="1.0000000000000006E-10"/>
        <c:crossBetween val="midCat"/>
      </c:valAx>
      <c:valAx>
        <c:axId val="469692312"/>
        <c:scaling>
          <c:logBase val="10"/>
          <c:orientation val="minMax"/>
          <c:min val="1.0000000000000004E-6"/>
        </c:scaling>
        <c:delete val="0"/>
        <c:axPos val="l"/>
        <c:majorGridlines/>
        <c:title>
          <c:tx>
            <c:rich>
              <a:bodyPr rot="-5400000" vert="horz"/>
              <a:lstStyle/>
              <a:p>
                <a:pPr>
                  <a:defRPr/>
                </a:pPr>
                <a:r>
                  <a:rPr lang="en-US"/>
                  <a:t>CodeWord Error Prob.</a:t>
                </a:r>
              </a:p>
            </c:rich>
          </c:tx>
          <c:layout/>
          <c:overlay val="0"/>
        </c:title>
        <c:numFmt formatCode="0.E+00" sourceLinked="0"/>
        <c:majorTickMark val="out"/>
        <c:minorTickMark val="none"/>
        <c:tickLblPos val="nextTo"/>
        <c:crossAx val="469691920"/>
        <c:crossesAt val="-10"/>
        <c:crossBetween val="midCat"/>
      </c:valAx>
      <c:spPr>
        <a:ln>
          <a:solidFill>
            <a:schemeClr val="tx1"/>
          </a:solidFill>
        </a:ln>
      </c:spPr>
    </c:plotArea>
    <c:legend>
      <c:legendPos val="r"/>
      <c:layout>
        <c:manualLayout>
          <c:xMode val="edge"/>
          <c:yMode val="edge"/>
          <c:x val="0.75470778652668402"/>
          <c:y val="0.12943751822688832"/>
          <c:w val="0.14624188344273484"/>
          <c:h val="0.23332620478023247"/>
        </c:manualLayout>
      </c:layout>
      <c:overlay val="0"/>
      <c:spPr>
        <a:solidFill>
          <a:schemeClr val="bg1"/>
        </a:solidFill>
      </c:spPr>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333099451677452E-2"/>
          <c:y val="5.1400554097404488E-2"/>
          <c:w val="0.87987543636253385"/>
          <c:h val="0.85633050668832023"/>
        </c:manualLayout>
      </c:layout>
      <c:scatterChart>
        <c:scatterStyle val="smoothMarker"/>
        <c:varyColors val="0"/>
        <c:ser>
          <c:idx val="0"/>
          <c:order val="0"/>
          <c:marker>
            <c:symbol val="none"/>
          </c:marker>
          <c:xVal>
            <c:numRef>
              <c:f>Sheet1!$B$2:$B$2732</c:f>
              <c:numCache>
                <c:formatCode>General</c:formatCode>
                <c:ptCount val="2731"/>
                <c:pt idx="0">
                  <c:v>-73.963851000000005</c:v>
                </c:pt>
                <c:pt idx="1">
                  <c:v>-73.909683000000001</c:v>
                </c:pt>
                <c:pt idx="2">
                  <c:v>-73.855478000000005</c:v>
                </c:pt>
                <c:pt idx="3">
                  <c:v>-73.801272999999995</c:v>
                </c:pt>
                <c:pt idx="4">
                  <c:v>-73.747067999999999</c:v>
                </c:pt>
                <c:pt idx="5">
                  <c:v>-73.692863000000003</c:v>
                </c:pt>
                <c:pt idx="6">
                  <c:v>-73.638658000000007</c:v>
                </c:pt>
                <c:pt idx="7">
                  <c:v>-73.584490000000002</c:v>
                </c:pt>
                <c:pt idx="8">
                  <c:v>-73.530285000000006</c:v>
                </c:pt>
                <c:pt idx="9">
                  <c:v>-73.476079999999996</c:v>
                </c:pt>
                <c:pt idx="10">
                  <c:v>-73.421875</c:v>
                </c:pt>
                <c:pt idx="11">
                  <c:v>-73.367670000000004</c:v>
                </c:pt>
                <c:pt idx="12">
                  <c:v>-73.313464999999994</c:v>
                </c:pt>
                <c:pt idx="13">
                  <c:v>-73.259259999999998</c:v>
                </c:pt>
                <c:pt idx="14">
                  <c:v>-73.205091999999993</c:v>
                </c:pt>
                <c:pt idx="15">
                  <c:v>-73.150886999999997</c:v>
                </c:pt>
                <c:pt idx="16">
                  <c:v>-73.096682000000001</c:v>
                </c:pt>
                <c:pt idx="17">
                  <c:v>-73.042477000000005</c:v>
                </c:pt>
                <c:pt idx="18">
                  <c:v>-72.988271999999995</c:v>
                </c:pt>
                <c:pt idx="19">
                  <c:v>-72.934066999999999</c:v>
                </c:pt>
                <c:pt idx="20">
                  <c:v>-72.879898999999995</c:v>
                </c:pt>
                <c:pt idx="21">
                  <c:v>-72.825693999999999</c:v>
                </c:pt>
                <c:pt idx="22">
                  <c:v>-72.771489000000003</c:v>
                </c:pt>
                <c:pt idx="23">
                  <c:v>-72.717284000000006</c:v>
                </c:pt>
                <c:pt idx="24">
                  <c:v>-72.663078999999996</c:v>
                </c:pt>
                <c:pt idx="25">
                  <c:v>-72.608874</c:v>
                </c:pt>
                <c:pt idx="26">
                  <c:v>-72.554705999999996</c:v>
                </c:pt>
                <c:pt idx="27">
                  <c:v>-72.500501</c:v>
                </c:pt>
                <c:pt idx="28">
                  <c:v>-72.446296000000004</c:v>
                </c:pt>
                <c:pt idx="29">
                  <c:v>-72.392090999999994</c:v>
                </c:pt>
                <c:pt idx="30">
                  <c:v>-72.337885999999997</c:v>
                </c:pt>
                <c:pt idx="31">
                  <c:v>-72.283681000000001</c:v>
                </c:pt>
                <c:pt idx="32">
                  <c:v>-72.229476000000005</c:v>
                </c:pt>
                <c:pt idx="33">
                  <c:v>-72.175308000000001</c:v>
                </c:pt>
                <c:pt idx="34">
                  <c:v>-72.121103000000005</c:v>
                </c:pt>
                <c:pt idx="35">
                  <c:v>-72.066897999999995</c:v>
                </c:pt>
                <c:pt idx="36">
                  <c:v>-72.012692999999999</c:v>
                </c:pt>
                <c:pt idx="37">
                  <c:v>-71.958488000000003</c:v>
                </c:pt>
                <c:pt idx="38">
                  <c:v>-71.904283000000007</c:v>
                </c:pt>
                <c:pt idx="39">
                  <c:v>-71.850115000000002</c:v>
                </c:pt>
                <c:pt idx="40">
                  <c:v>-71.795910000000006</c:v>
                </c:pt>
                <c:pt idx="41">
                  <c:v>-71.741704999999996</c:v>
                </c:pt>
                <c:pt idx="42">
                  <c:v>-71.6875</c:v>
                </c:pt>
                <c:pt idx="43">
                  <c:v>-71.633295000000004</c:v>
                </c:pt>
                <c:pt idx="44">
                  <c:v>-71.579089999999994</c:v>
                </c:pt>
                <c:pt idx="45">
                  <c:v>-71.524884999999998</c:v>
                </c:pt>
                <c:pt idx="46">
                  <c:v>-71.470716999999993</c:v>
                </c:pt>
                <c:pt idx="47">
                  <c:v>-71.416511999999997</c:v>
                </c:pt>
                <c:pt idx="48">
                  <c:v>-71.362307000000001</c:v>
                </c:pt>
                <c:pt idx="49">
                  <c:v>-71.308102000000005</c:v>
                </c:pt>
                <c:pt idx="50">
                  <c:v>-71.253896999999995</c:v>
                </c:pt>
                <c:pt idx="51">
                  <c:v>-71.199691999999999</c:v>
                </c:pt>
                <c:pt idx="52">
                  <c:v>-71.145523999999995</c:v>
                </c:pt>
                <c:pt idx="53">
                  <c:v>-71.091318999999999</c:v>
                </c:pt>
                <c:pt idx="54">
                  <c:v>-71.037114000000003</c:v>
                </c:pt>
                <c:pt idx="55">
                  <c:v>-70.982909000000006</c:v>
                </c:pt>
                <c:pt idx="56">
                  <c:v>-70.928703999999996</c:v>
                </c:pt>
                <c:pt idx="57">
                  <c:v>-70.874499</c:v>
                </c:pt>
                <c:pt idx="58">
                  <c:v>-70.820330999999996</c:v>
                </c:pt>
                <c:pt idx="59">
                  <c:v>-70.766126</c:v>
                </c:pt>
                <c:pt idx="60">
                  <c:v>-70.711921000000004</c:v>
                </c:pt>
                <c:pt idx="61">
                  <c:v>-70.657715999999994</c:v>
                </c:pt>
                <c:pt idx="62">
                  <c:v>-70.603510999999997</c:v>
                </c:pt>
                <c:pt idx="63">
                  <c:v>-70.549306000000001</c:v>
                </c:pt>
                <c:pt idx="64">
                  <c:v>-70.495101000000005</c:v>
                </c:pt>
                <c:pt idx="65">
                  <c:v>-70.440933000000001</c:v>
                </c:pt>
                <c:pt idx="66">
                  <c:v>-70.386728000000005</c:v>
                </c:pt>
                <c:pt idx="67">
                  <c:v>-70.332522999999995</c:v>
                </c:pt>
                <c:pt idx="68">
                  <c:v>-70.278317999999999</c:v>
                </c:pt>
                <c:pt idx="69">
                  <c:v>-70.224113000000003</c:v>
                </c:pt>
                <c:pt idx="70">
                  <c:v>-70.169908000000007</c:v>
                </c:pt>
                <c:pt idx="71">
                  <c:v>-70.115740000000002</c:v>
                </c:pt>
                <c:pt idx="72">
                  <c:v>-70.061535000000006</c:v>
                </c:pt>
                <c:pt idx="73">
                  <c:v>-70.007329999999996</c:v>
                </c:pt>
                <c:pt idx="74">
                  <c:v>-69.953125</c:v>
                </c:pt>
                <c:pt idx="75">
                  <c:v>-69.898920000000004</c:v>
                </c:pt>
                <c:pt idx="76">
                  <c:v>-69.844714999999994</c:v>
                </c:pt>
                <c:pt idx="77">
                  <c:v>-69.790509999999998</c:v>
                </c:pt>
                <c:pt idx="78">
                  <c:v>-69.736341999999993</c:v>
                </c:pt>
                <c:pt idx="79">
                  <c:v>-69.682136999999997</c:v>
                </c:pt>
                <c:pt idx="80">
                  <c:v>-69.627932000000001</c:v>
                </c:pt>
                <c:pt idx="81">
                  <c:v>-69.573727000000005</c:v>
                </c:pt>
                <c:pt idx="82">
                  <c:v>-69.519521999999995</c:v>
                </c:pt>
                <c:pt idx="83">
                  <c:v>-69.465316999999999</c:v>
                </c:pt>
                <c:pt idx="84">
                  <c:v>-69.411148999999995</c:v>
                </c:pt>
                <c:pt idx="85">
                  <c:v>-69.356943999999999</c:v>
                </c:pt>
                <c:pt idx="86">
                  <c:v>-69.302739000000003</c:v>
                </c:pt>
                <c:pt idx="87">
                  <c:v>-69.248534000000006</c:v>
                </c:pt>
                <c:pt idx="88">
                  <c:v>-69.194328999999996</c:v>
                </c:pt>
                <c:pt idx="89">
                  <c:v>-69.140124</c:v>
                </c:pt>
                <c:pt idx="90">
                  <c:v>-69.085955999999996</c:v>
                </c:pt>
                <c:pt idx="91">
                  <c:v>-69.031751</c:v>
                </c:pt>
                <c:pt idx="92">
                  <c:v>-68.977546000000004</c:v>
                </c:pt>
                <c:pt idx="93">
                  <c:v>-68.923340999999994</c:v>
                </c:pt>
                <c:pt idx="94">
                  <c:v>-68.869135999999997</c:v>
                </c:pt>
                <c:pt idx="95">
                  <c:v>-68.814931000000001</c:v>
                </c:pt>
                <c:pt idx="96">
                  <c:v>-68.760726000000005</c:v>
                </c:pt>
                <c:pt idx="97">
                  <c:v>-68.706558000000001</c:v>
                </c:pt>
                <c:pt idx="98">
                  <c:v>-68.652353000000005</c:v>
                </c:pt>
                <c:pt idx="99">
                  <c:v>-68.598147999999995</c:v>
                </c:pt>
                <c:pt idx="100">
                  <c:v>-68.543942999999999</c:v>
                </c:pt>
                <c:pt idx="101">
                  <c:v>-68.489738000000003</c:v>
                </c:pt>
                <c:pt idx="102">
                  <c:v>-68.435533000000007</c:v>
                </c:pt>
                <c:pt idx="103">
                  <c:v>-68.381365000000002</c:v>
                </c:pt>
                <c:pt idx="104">
                  <c:v>-68.327160000000006</c:v>
                </c:pt>
                <c:pt idx="105">
                  <c:v>-68.272954999999996</c:v>
                </c:pt>
                <c:pt idx="106">
                  <c:v>-68.21875</c:v>
                </c:pt>
                <c:pt idx="107">
                  <c:v>-68.164545000000004</c:v>
                </c:pt>
                <c:pt idx="108">
                  <c:v>-68.110339999999994</c:v>
                </c:pt>
                <c:pt idx="109">
                  <c:v>-68.056134999999998</c:v>
                </c:pt>
                <c:pt idx="110">
                  <c:v>-68.001966999999993</c:v>
                </c:pt>
                <c:pt idx="111">
                  <c:v>-67.947761999999997</c:v>
                </c:pt>
                <c:pt idx="112">
                  <c:v>-67.893557000000001</c:v>
                </c:pt>
                <c:pt idx="113">
                  <c:v>-67.839352000000005</c:v>
                </c:pt>
                <c:pt idx="114">
                  <c:v>-67.785146999999995</c:v>
                </c:pt>
                <c:pt idx="115">
                  <c:v>-67.730941999999999</c:v>
                </c:pt>
                <c:pt idx="116">
                  <c:v>-67.676773999999995</c:v>
                </c:pt>
                <c:pt idx="117">
                  <c:v>-67.622568999999999</c:v>
                </c:pt>
                <c:pt idx="118">
                  <c:v>-67.568364000000003</c:v>
                </c:pt>
                <c:pt idx="119">
                  <c:v>-67.514159000000006</c:v>
                </c:pt>
                <c:pt idx="120">
                  <c:v>-67.459953999999996</c:v>
                </c:pt>
                <c:pt idx="121">
                  <c:v>-67.405749</c:v>
                </c:pt>
                <c:pt idx="122">
                  <c:v>-67.351580999999996</c:v>
                </c:pt>
                <c:pt idx="123">
                  <c:v>-67.297376</c:v>
                </c:pt>
                <c:pt idx="124">
                  <c:v>-67.243171000000004</c:v>
                </c:pt>
                <c:pt idx="125">
                  <c:v>-67.188965999999994</c:v>
                </c:pt>
                <c:pt idx="126">
                  <c:v>-67.134760999999997</c:v>
                </c:pt>
                <c:pt idx="127">
                  <c:v>-67.080556000000001</c:v>
                </c:pt>
                <c:pt idx="128">
                  <c:v>-67.026351000000005</c:v>
                </c:pt>
                <c:pt idx="129">
                  <c:v>-66.972183000000001</c:v>
                </c:pt>
                <c:pt idx="130">
                  <c:v>-66.917978000000005</c:v>
                </c:pt>
                <c:pt idx="131">
                  <c:v>-66.863772999999995</c:v>
                </c:pt>
                <c:pt idx="132">
                  <c:v>-66.809567999999999</c:v>
                </c:pt>
                <c:pt idx="133">
                  <c:v>-66.755363000000003</c:v>
                </c:pt>
                <c:pt idx="134">
                  <c:v>-66.701158000000007</c:v>
                </c:pt>
                <c:pt idx="135">
                  <c:v>-66.646990000000002</c:v>
                </c:pt>
                <c:pt idx="136">
                  <c:v>-66.592785000000006</c:v>
                </c:pt>
                <c:pt idx="137">
                  <c:v>-66.538579999999996</c:v>
                </c:pt>
                <c:pt idx="138">
                  <c:v>-66.484375</c:v>
                </c:pt>
                <c:pt idx="139">
                  <c:v>-66.430170000000004</c:v>
                </c:pt>
                <c:pt idx="140">
                  <c:v>-66.375964999999994</c:v>
                </c:pt>
                <c:pt idx="141">
                  <c:v>-66.321759999999998</c:v>
                </c:pt>
                <c:pt idx="142">
                  <c:v>-66.267591999999993</c:v>
                </c:pt>
                <c:pt idx="143">
                  <c:v>-66.213386999999997</c:v>
                </c:pt>
                <c:pt idx="144">
                  <c:v>-66.159182000000001</c:v>
                </c:pt>
                <c:pt idx="145">
                  <c:v>-66.104977000000005</c:v>
                </c:pt>
                <c:pt idx="146">
                  <c:v>-66.050771999999995</c:v>
                </c:pt>
                <c:pt idx="147">
                  <c:v>-65.996566999999999</c:v>
                </c:pt>
                <c:pt idx="148">
                  <c:v>-65.942398999999995</c:v>
                </c:pt>
                <c:pt idx="149">
                  <c:v>-65.888193999999999</c:v>
                </c:pt>
                <c:pt idx="150">
                  <c:v>-65.833989000000003</c:v>
                </c:pt>
                <c:pt idx="151">
                  <c:v>-65.779784000000006</c:v>
                </c:pt>
                <c:pt idx="152">
                  <c:v>-65.725578999999996</c:v>
                </c:pt>
                <c:pt idx="153">
                  <c:v>-65.671374</c:v>
                </c:pt>
                <c:pt idx="154">
                  <c:v>-65.617205999999996</c:v>
                </c:pt>
                <c:pt idx="155">
                  <c:v>-65.563001</c:v>
                </c:pt>
                <c:pt idx="156">
                  <c:v>-65.508796000000004</c:v>
                </c:pt>
                <c:pt idx="157">
                  <c:v>-65.454590999999994</c:v>
                </c:pt>
                <c:pt idx="158">
                  <c:v>-65.400385999999997</c:v>
                </c:pt>
                <c:pt idx="159">
                  <c:v>-65.346181000000001</c:v>
                </c:pt>
                <c:pt idx="160">
                  <c:v>-65.291976000000005</c:v>
                </c:pt>
                <c:pt idx="161">
                  <c:v>-65.237808000000001</c:v>
                </c:pt>
                <c:pt idx="162">
                  <c:v>-65.183603000000005</c:v>
                </c:pt>
                <c:pt idx="163">
                  <c:v>-65.129397999999995</c:v>
                </c:pt>
                <c:pt idx="164">
                  <c:v>-65.075192999999999</c:v>
                </c:pt>
                <c:pt idx="165">
                  <c:v>-65.020988000000003</c:v>
                </c:pt>
                <c:pt idx="166">
                  <c:v>-64.966783000000007</c:v>
                </c:pt>
                <c:pt idx="167">
                  <c:v>-64.912615000000002</c:v>
                </c:pt>
                <c:pt idx="168">
                  <c:v>-64.858410000000006</c:v>
                </c:pt>
                <c:pt idx="169">
                  <c:v>-64.804204999999996</c:v>
                </c:pt>
                <c:pt idx="170">
                  <c:v>-64.75</c:v>
                </c:pt>
                <c:pt idx="171">
                  <c:v>-64.695795000000004</c:v>
                </c:pt>
                <c:pt idx="172">
                  <c:v>-64.641589999999994</c:v>
                </c:pt>
                <c:pt idx="173">
                  <c:v>-64.587384999999998</c:v>
                </c:pt>
                <c:pt idx="174">
                  <c:v>-64.533216999999993</c:v>
                </c:pt>
                <c:pt idx="175">
                  <c:v>-64.479011999999997</c:v>
                </c:pt>
                <c:pt idx="176">
                  <c:v>-64.424807000000001</c:v>
                </c:pt>
                <c:pt idx="177">
                  <c:v>-64.370602000000005</c:v>
                </c:pt>
                <c:pt idx="178">
                  <c:v>-64.316396999999995</c:v>
                </c:pt>
                <c:pt idx="179">
                  <c:v>-64.262191999999999</c:v>
                </c:pt>
                <c:pt idx="180">
                  <c:v>-64.208023999999995</c:v>
                </c:pt>
                <c:pt idx="181">
                  <c:v>-64.153818999999999</c:v>
                </c:pt>
                <c:pt idx="182">
                  <c:v>-64.099614000000003</c:v>
                </c:pt>
                <c:pt idx="183">
                  <c:v>-64.045409000000006</c:v>
                </c:pt>
                <c:pt idx="184">
                  <c:v>-63.991204000000003</c:v>
                </c:pt>
                <c:pt idx="185">
                  <c:v>-63.936999</c:v>
                </c:pt>
                <c:pt idx="186">
                  <c:v>-63.882831000000003</c:v>
                </c:pt>
                <c:pt idx="187">
                  <c:v>-63.828626</c:v>
                </c:pt>
                <c:pt idx="188">
                  <c:v>-63.774420999999997</c:v>
                </c:pt>
                <c:pt idx="189">
                  <c:v>-63.720215999999994</c:v>
                </c:pt>
                <c:pt idx="190">
                  <c:v>-63.666011000000005</c:v>
                </c:pt>
                <c:pt idx="191">
                  <c:v>-63.611806000000001</c:v>
                </c:pt>
                <c:pt idx="192">
                  <c:v>-63.557600999999998</c:v>
                </c:pt>
                <c:pt idx="193">
                  <c:v>-63.503433000000001</c:v>
                </c:pt>
                <c:pt idx="194">
                  <c:v>-63.449227999999998</c:v>
                </c:pt>
                <c:pt idx="195">
                  <c:v>-63.395023000000002</c:v>
                </c:pt>
                <c:pt idx="196">
                  <c:v>-63.340817999999999</c:v>
                </c:pt>
                <c:pt idx="197">
                  <c:v>-63.286613000000003</c:v>
                </c:pt>
                <c:pt idx="198">
                  <c:v>-63.232408</c:v>
                </c:pt>
                <c:pt idx="199">
                  <c:v>-63.178239999999995</c:v>
                </c:pt>
                <c:pt idx="200">
                  <c:v>-63.124035000000006</c:v>
                </c:pt>
                <c:pt idx="201">
                  <c:v>-63.069830000000003</c:v>
                </c:pt>
                <c:pt idx="202">
                  <c:v>-63.015625</c:v>
                </c:pt>
                <c:pt idx="203">
                  <c:v>-62.961419999999997</c:v>
                </c:pt>
                <c:pt idx="204">
                  <c:v>-62.907214999999994</c:v>
                </c:pt>
                <c:pt idx="205">
                  <c:v>-62.853010000000005</c:v>
                </c:pt>
                <c:pt idx="206">
                  <c:v>-62.798842</c:v>
                </c:pt>
                <c:pt idx="207">
                  <c:v>-62.744636999999997</c:v>
                </c:pt>
                <c:pt idx="208">
                  <c:v>-62.690432000000001</c:v>
                </c:pt>
                <c:pt idx="209">
                  <c:v>-62.636226999999998</c:v>
                </c:pt>
                <c:pt idx="210">
                  <c:v>-62.582022000000002</c:v>
                </c:pt>
                <c:pt idx="211">
                  <c:v>-62.527816999999999</c:v>
                </c:pt>
                <c:pt idx="212">
                  <c:v>-62.473649000000002</c:v>
                </c:pt>
                <c:pt idx="213">
                  <c:v>-62.419443999999999</c:v>
                </c:pt>
                <c:pt idx="214">
                  <c:v>-62.365238999999995</c:v>
                </c:pt>
                <c:pt idx="215">
                  <c:v>-62.311034000000006</c:v>
                </c:pt>
                <c:pt idx="216">
                  <c:v>-62.256829000000003</c:v>
                </c:pt>
                <c:pt idx="217">
                  <c:v>-62.202624</c:v>
                </c:pt>
                <c:pt idx="218">
                  <c:v>-62.148456000000003</c:v>
                </c:pt>
                <c:pt idx="219">
                  <c:v>-62.094251</c:v>
                </c:pt>
                <c:pt idx="220">
                  <c:v>-62.040045999999997</c:v>
                </c:pt>
                <c:pt idx="221">
                  <c:v>-61.985840999999994</c:v>
                </c:pt>
                <c:pt idx="222">
                  <c:v>-61.931636000000005</c:v>
                </c:pt>
                <c:pt idx="223">
                  <c:v>-61.877431000000001</c:v>
                </c:pt>
                <c:pt idx="224">
                  <c:v>-61.823225999999998</c:v>
                </c:pt>
                <c:pt idx="225">
                  <c:v>-61.769058000000001</c:v>
                </c:pt>
                <c:pt idx="226">
                  <c:v>-61.714852999999998</c:v>
                </c:pt>
                <c:pt idx="227">
                  <c:v>-61.660648000000002</c:v>
                </c:pt>
                <c:pt idx="228">
                  <c:v>-61.606442999999999</c:v>
                </c:pt>
                <c:pt idx="229">
                  <c:v>-61.552238000000003</c:v>
                </c:pt>
                <c:pt idx="230">
                  <c:v>-61.498033</c:v>
                </c:pt>
                <c:pt idx="231">
                  <c:v>-61.443864999999995</c:v>
                </c:pt>
                <c:pt idx="232">
                  <c:v>-61.389660000000006</c:v>
                </c:pt>
                <c:pt idx="233">
                  <c:v>-61.335455000000003</c:v>
                </c:pt>
                <c:pt idx="234">
                  <c:v>-61.28125</c:v>
                </c:pt>
                <c:pt idx="235">
                  <c:v>-61.227044999999997</c:v>
                </c:pt>
                <c:pt idx="236">
                  <c:v>-61.172839999999994</c:v>
                </c:pt>
                <c:pt idx="237">
                  <c:v>-61.118635000000005</c:v>
                </c:pt>
                <c:pt idx="238">
                  <c:v>-61.064467</c:v>
                </c:pt>
                <c:pt idx="239">
                  <c:v>-61.010261999999997</c:v>
                </c:pt>
                <c:pt idx="240">
                  <c:v>-60.956057000000001</c:v>
                </c:pt>
                <c:pt idx="241">
                  <c:v>-60.901851999999998</c:v>
                </c:pt>
                <c:pt idx="242">
                  <c:v>-60.847647000000002</c:v>
                </c:pt>
                <c:pt idx="243">
                  <c:v>-60.793441999999999</c:v>
                </c:pt>
                <c:pt idx="244">
                  <c:v>-60.739274000000002</c:v>
                </c:pt>
                <c:pt idx="245">
                  <c:v>-60.685068999999999</c:v>
                </c:pt>
                <c:pt idx="246">
                  <c:v>-60.630863999999995</c:v>
                </c:pt>
                <c:pt idx="247">
                  <c:v>-60.576659000000006</c:v>
                </c:pt>
                <c:pt idx="248">
                  <c:v>-60.522454000000003</c:v>
                </c:pt>
                <c:pt idx="249">
                  <c:v>-60.468249</c:v>
                </c:pt>
                <c:pt idx="250">
                  <c:v>-60.414081000000003</c:v>
                </c:pt>
                <c:pt idx="251">
                  <c:v>-60.359876</c:v>
                </c:pt>
                <c:pt idx="252">
                  <c:v>-60.305670999999997</c:v>
                </c:pt>
                <c:pt idx="253">
                  <c:v>-60.251465999999994</c:v>
                </c:pt>
                <c:pt idx="254">
                  <c:v>-60.197261000000005</c:v>
                </c:pt>
                <c:pt idx="255">
                  <c:v>-60.143056000000001</c:v>
                </c:pt>
                <c:pt idx="256">
                  <c:v>-60.088850999999998</c:v>
                </c:pt>
                <c:pt idx="257">
                  <c:v>-60.034683000000001</c:v>
                </c:pt>
                <c:pt idx="258">
                  <c:v>-59.980477999999998</c:v>
                </c:pt>
                <c:pt idx="259">
                  <c:v>-59.926273000000002</c:v>
                </c:pt>
                <c:pt idx="260">
                  <c:v>-59.872067999999999</c:v>
                </c:pt>
                <c:pt idx="261">
                  <c:v>-59.817863000000003</c:v>
                </c:pt>
                <c:pt idx="262">
                  <c:v>-59.763658</c:v>
                </c:pt>
                <c:pt idx="263">
                  <c:v>-59.709489999999995</c:v>
                </c:pt>
                <c:pt idx="264">
                  <c:v>-59.655285000000006</c:v>
                </c:pt>
                <c:pt idx="265">
                  <c:v>-59.601080000000003</c:v>
                </c:pt>
                <c:pt idx="266">
                  <c:v>-59.546875</c:v>
                </c:pt>
                <c:pt idx="267">
                  <c:v>-59.492669999999997</c:v>
                </c:pt>
                <c:pt idx="268">
                  <c:v>-59.438464999999994</c:v>
                </c:pt>
                <c:pt idx="269">
                  <c:v>-59.384260000000005</c:v>
                </c:pt>
                <c:pt idx="270">
                  <c:v>-59.330092</c:v>
                </c:pt>
                <c:pt idx="271">
                  <c:v>-59.275886999999997</c:v>
                </c:pt>
                <c:pt idx="272">
                  <c:v>-59.221682000000001</c:v>
                </c:pt>
                <c:pt idx="273">
                  <c:v>-59.167476999999998</c:v>
                </c:pt>
                <c:pt idx="274">
                  <c:v>-59.113272000000002</c:v>
                </c:pt>
                <c:pt idx="275">
                  <c:v>-59.059066999999999</c:v>
                </c:pt>
                <c:pt idx="276">
                  <c:v>-59.004899000000002</c:v>
                </c:pt>
                <c:pt idx="277">
                  <c:v>-58.950693999999999</c:v>
                </c:pt>
                <c:pt idx="278">
                  <c:v>-58.896488999999995</c:v>
                </c:pt>
                <c:pt idx="279">
                  <c:v>-58.842284000000006</c:v>
                </c:pt>
                <c:pt idx="280">
                  <c:v>-58.788079000000003</c:v>
                </c:pt>
                <c:pt idx="281">
                  <c:v>-58.733874</c:v>
                </c:pt>
                <c:pt idx="282">
                  <c:v>-58.679706000000003</c:v>
                </c:pt>
                <c:pt idx="283">
                  <c:v>-58.625501</c:v>
                </c:pt>
                <c:pt idx="284">
                  <c:v>-58.571295999999997</c:v>
                </c:pt>
                <c:pt idx="285">
                  <c:v>-58.517090999999994</c:v>
                </c:pt>
                <c:pt idx="286">
                  <c:v>-58.462886000000005</c:v>
                </c:pt>
                <c:pt idx="287">
                  <c:v>-58.408681000000001</c:v>
                </c:pt>
                <c:pt idx="288">
                  <c:v>-58.354475999999998</c:v>
                </c:pt>
                <c:pt idx="289">
                  <c:v>-58.300308000000001</c:v>
                </c:pt>
                <c:pt idx="290">
                  <c:v>-58.246102999999998</c:v>
                </c:pt>
                <c:pt idx="291">
                  <c:v>-58.191898000000002</c:v>
                </c:pt>
                <c:pt idx="292">
                  <c:v>-58.137692999999999</c:v>
                </c:pt>
                <c:pt idx="293">
                  <c:v>-58.083488000000003</c:v>
                </c:pt>
                <c:pt idx="294">
                  <c:v>-58.029283</c:v>
                </c:pt>
                <c:pt idx="295">
                  <c:v>-57.975114999999995</c:v>
                </c:pt>
                <c:pt idx="296">
                  <c:v>-57.920910000000006</c:v>
                </c:pt>
                <c:pt idx="297">
                  <c:v>-57.866705000000003</c:v>
                </c:pt>
                <c:pt idx="298">
                  <c:v>-57.8125</c:v>
                </c:pt>
                <c:pt idx="299">
                  <c:v>-57.758294999999997</c:v>
                </c:pt>
                <c:pt idx="300">
                  <c:v>-57.704089999999994</c:v>
                </c:pt>
                <c:pt idx="301">
                  <c:v>-57.649885000000005</c:v>
                </c:pt>
                <c:pt idx="302">
                  <c:v>-57.595717</c:v>
                </c:pt>
                <c:pt idx="303">
                  <c:v>-57.541511999999997</c:v>
                </c:pt>
                <c:pt idx="304">
                  <c:v>-57.487307000000001</c:v>
                </c:pt>
                <c:pt idx="305">
                  <c:v>-57.433101999999998</c:v>
                </c:pt>
                <c:pt idx="306">
                  <c:v>-57.378897000000002</c:v>
                </c:pt>
                <c:pt idx="307">
                  <c:v>-57.324691999999999</c:v>
                </c:pt>
                <c:pt idx="308">
                  <c:v>-57.270524000000002</c:v>
                </c:pt>
                <c:pt idx="309">
                  <c:v>-57.216318999999999</c:v>
                </c:pt>
                <c:pt idx="310">
                  <c:v>-57.162113999999995</c:v>
                </c:pt>
                <c:pt idx="311">
                  <c:v>-57.107909000000006</c:v>
                </c:pt>
                <c:pt idx="312">
                  <c:v>-57.053704000000003</c:v>
                </c:pt>
                <c:pt idx="313">
                  <c:v>-56.999499</c:v>
                </c:pt>
                <c:pt idx="314">
                  <c:v>-56.945331000000003</c:v>
                </c:pt>
                <c:pt idx="315">
                  <c:v>-56.891126</c:v>
                </c:pt>
                <c:pt idx="316">
                  <c:v>-56.836920999999997</c:v>
                </c:pt>
                <c:pt idx="317">
                  <c:v>-56.782715999999994</c:v>
                </c:pt>
                <c:pt idx="318">
                  <c:v>-56.728511000000005</c:v>
                </c:pt>
                <c:pt idx="319">
                  <c:v>-56.674306000000001</c:v>
                </c:pt>
                <c:pt idx="320">
                  <c:v>-56.620100999999998</c:v>
                </c:pt>
                <c:pt idx="321">
                  <c:v>-56.565933000000001</c:v>
                </c:pt>
                <c:pt idx="322">
                  <c:v>-56.511727999999998</c:v>
                </c:pt>
                <c:pt idx="323">
                  <c:v>-56.457523000000002</c:v>
                </c:pt>
                <c:pt idx="324">
                  <c:v>-56.403317999999999</c:v>
                </c:pt>
                <c:pt idx="325">
                  <c:v>-56.349113000000003</c:v>
                </c:pt>
                <c:pt idx="326">
                  <c:v>-56.294908</c:v>
                </c:pt>
                <c:pt idx="327">
                  <c:v>-56.240739999999995</c:v>
                </c:pt>
                <c:pt idx="328">
                  <c:v>-56.186535000000006</c:v>
                </c:pt>
                <c:pt idx="329">
                  <c:v>-56.132330000000003</c:v>
                </c:pt>
                <c:pt idx="330">
                  <c:v>-56.078125</c:v>
                </c:pt>
                <c:pt idx="331">
                  <c:v>-56.023919999999997</c:v>
                </c:pt>
                <c:pt idx="332">
                  <c:v>-55.969714999999994</c:v>
                </c:pt>
                <c:pt idx="333">
                  <c:v>-55.915510000000005</c:v>
                </c:pt>
                <c:pt idx="334">
                  <c:v>-55.861342</c:v>
                </c:pt>
                <c:pt idx="335">
                  <c:v>-55.807136999999997</c:v>
                </c:pt>
                <c:pt idx="336">
                  <c:v>-55.752932000000001</c:v>
                </c:pt>
                <c:pt idx="337">
                  <c:v>-55.698726999999998</c:v>
                </c:pt>
                <c:pt idx="338">
                  <c:v>-55.644522000000002</c:v>
                </c:pt>
                <c:pt idx="339">
                  <c:v>-55.590316999999999</c:v>
                </c:pt>
                <c:pt idx="340">
                  <c:v>-55.536149000000002</c:v>
                </c:pt>
                <c:pt idx="341">
                  <c:v>-55.481943999999999</c:v>
                </c:pt>
                <c:pt idx="342">
                  <c:v>-55.427738999999995</c:v>
                </c:pt>
                <c:pt idx="343">
                  <c:v>-55.373534000000006</c:v>
                </c:pt>
                <c:pt idx="344">
                  <c:v>-55.319329000000003</c:v>
                </c:pt>
                <c:pt idx="345">
                  <c:v>-55.265124</c:v>
                </c:pt>
                <c:pt idx="346">
                  <c:v>-55.210956000000003</c:v>
                </c:pt>
                <c:pt idx="347">
                  <c:v>-55.156751</c:v>
                </c:pt>
                <c:pt idx="348">
                  <c:v>-55.102545999999997</c:v>
                </c:pt>
                <c:pt idx="349">
                  <c:v>-55.048340999999994</c:v>
                </c:pt>
                <c:pt idx="350">
                  <c:v>-54.994136000000005</c:v>
                </c:pt>
                <c:pt idx="351">
                  <c:v>-54.939931000000001</c:v>
                </c:pt>
                <c:pt idx="352">
                  <c:v>-54.885725999999998</c:v>
                </c:pt>
                <c:pt idx="353">
                  <c:v>-54.831558000000001</c:v>
                </c:pt>
                <c:pt idx="354">
                  <c:v>-54.777352999999998</c:v>
                </c:pt>
                <c:pt idx="355">
                  <c:v>-54.723148000000002</c:v>
                </c:pt>
                <c:pt idx="356">
                  <c:v>-54.668942999999999</c:v>
                </c:pt>
                <c:pt idx="357">
                  <c:v>-54.614738000000003</c:v>
                </c:pt>
                <c:pt idx="358">
                  <c:v>-54.560533</c:v>
                </c:pt>
                <c:pt idx="359">
                  <c:v>-54.506364999999995</c:v>
                </c:pt>
                <c:pt idx="360">
                  <c:v>-54.452160000000006</c:v>
                </c:pt>
                <c:pt idx="361">
                  <c:v>-54.397955000000003</c:v>
                </c:pt>
                <c:pt idx="362">
                  <c:v>-54.34375</c:v>
                </c:pt>
                <c:pt idx="363">
                  <c:v>-54.289544999999997</c:v>
                </c:pt>
                <c:pt idx="364">
                  <c:v>-54.235339999999994</c:v>
                </c:pt>
                <c:pt idx="365">
                  <c:v>-54.181135000000005</c:v>
                </c:pt>
                <c:pt idx="366">
                  <c:v>-54.126967</c:v>
                </c:pt>
                <c:pt idx="367">
                  <c:v>-54.072761999999997</c:v>
                </c:pt>
                <c:pt idx="368">
                  <c:v>-54.018557000000001</c:v>
                </c:pt>
                <c:pt idx="369">
                  <c:v>-53.964351999999998</c:v>
                </c:pt>
                <c:pt idx="370">
                  <c:v>-53.910147000000002</c:v>
                </c:pt>
                <c:pt idx="371">
                  <c:v>-53.855941999999999</c:v>
                </c:pt>
                <c:pt idx="372">
                  <c:v>-53.801774000000002</c:v>
                </c:pt>
                <c:pt idx="373">
                  <c:v>-53.747568999999999</c:v>
                </c:pt>
                <c:pt idx="374">
                  <c:v>-53.693363999999995</c:v>
                </c:pt>
                <c:pt idx="375">
                  <c:v>-53.639159000000006</c:v>
                </c:pt>
                <c:pt idx="376">
                  <c:v>-53.584954000000003</c:v>
                </c:pt>
                <c:pt idx="377">
                  <c:v>-53.530749</c:v>
                </c:pt>
                <c:pt idx="378">
                  <c:v>-53.476581000000003</c:v>
                </c:pt>
                <c:pt idx="379">
                  <c:v>-53.422376</c:v>
                </c:pt>
                <c:pt idx="380">
                  <c:v>-53.368170999999997</c:v>
                </c:pt>
                <c:pt idx="381">
                  <c:v>-53.313965999999994</c:v>
                </c:pt>
                <c:pt idx="382">
                  <c:v>-53.259761000000005</c:v>
                </c:pt>
                <c:pt idx="383">
                  <c:v>-53.205556000000001</c:v>
                </c:pt>
                <c:pt idx="384">
                  <c:v>-53.151350999999998</c:v>
                </c:pt>
                <c:pt idx="385">
                  <c:v>-53.097183000000001</c:v>
                </c:pt>
                <c:pt idx="386">
                  <c:v>-53.042977999999998</c:v>
                </c:pt>
                <c:pt idx="387">
                  <c:v>-52.988773000000002</c:v>
                </c:pt>
                <c:pt idx="388">
                  <c:v>-52.934567999999999</c:v>
                </c:pt>
                <c:pt idx="389">
                  <c:v>-52.880363000000003</c:v>
                </c:pt>
                <c:pt idx="390">
                  <c:v>-52.826158</c:v>
                </c:pt>
                <c:pt idx="391">
                  <c:v>-52.771989999999995</c:v>
                </c:pt>
                <c:pt idx="392">
                  <c:v>-52.717785000000006</c:v>
                </c:pt>
                <c:pt idx="393">
                  <c:v>-52.663580000000003</c:v>
                </c:pt>
                <c:pt idx="394">
                  <c:v>-52.609375</c:v>
                </c:pt>
                <c:pt idx="395">
                  <c:v>-52.555169999999997</c:v>
                </c:pt>
                <c:pt idx="396">
                  <c:v>-52.500964999999994</c:v>
                </c:pt>
                <c:pt idx="397">
                  <c:v>-52.446760000000005</c:v>
                </c:pt>
                <c:pt idx="398">
                  <c:v>-52.392592</c:v>
                </c:pt>
                <c:pt idx="399">
                  <c:v>-52.338386999999997</c:v>
                </c:pt>
                <c:pt idx="400">
                  <c:v>-52.284182000000001</c:v>
                </c:pt>
                <c:pt idx="401">
                  <c:v>-52.229976999999998</c:v>
                </c:pt>
                <c:pt idx="402">
                  <c:v>-52.175772000000002</c:v>
                </c:pt>
                <c:pt idx="403">
                  <c:v>-52.121566999999999</c:v>
                </c:pt>
                <c:pt idx="404">
                  <c:v>-52.067399000000002</c:v>
                </c:pt>
                <c:pt idx="405">
                  <c:v>-52.013193999999999</c:v>
                </c:pt>
                <c:pt idx="406">
                  <c:v>-51.958988999999995</c:v>
                </c:pt>
                <c:pt idx="407">
                  <c:v>-51.904784000000006</c:v>
                </c:pt>
                <c:pt idx="408">
                  <c:v>-51.850579000000003</c:v>
                </c:pt>
                <c:pt idx="409">
                  <c:v>-51.796374</c:v>
                </c:pt>
                <c:pt idx="410">
                  <c:v>-51.742206000000003</c:v>
                </c:pt>
                <c:pt idx="411">
                  <c:v>-51.688001</c:v>
                </c:pt>
                <c:pt idx="412">
                  <c:v>-51.633795999999997</c:v>
                </c:pt>
                <c:pt idx="413">
                  <c:v>-51.579590999999994</c:v>
                </c:pt>
                <c:pt idx="414">
                  <c:v>-51.525386000000005</c:v>
                </c:pt>
                <c:pt idx="415">
                  <c:v>-51.471181000000001</c:v>
                </c:pt>
                <c:pt idx="416">
                  <c:v>-51.416975999999998</c:v>
                </c:pt>
                <c:pt idx="417">
                  <c:v>-51.362808000000001</c:v>
                </c:pt>
                <c:pt idx="418">
                  <c:v>-51.308602999999998</c:v>
                </c:pt>
                <c:pt idx="419">
                  <c:v>-51.254398000000002</c:v>
                </c:pt>
                <c:pt idx="420">
                  <c:v>-51.200192999999999</c:v>
                </c:pt>
                <c:pt idx="421">
                  <c:v>-51.145988000000003</c:v>
                </c:pt>
                <c:pt idx="422">
                  <c:v>-51.091783</c:v>
                </c:pt>
                <c:pt idx="423">
                  <c:v>-51.037614999999995</c:v>
                </c:pt>
                <c:pt idx="424">
                  <c:v>-50.983410000000006</c:v>
                </c:pt>
                <c:pt idx="425">
                  <c:v>-50.929205000000003</c:v>
                </c:pt>
                <c:pt idx="426">
                  <c:v>-50.875</c:v>
                </c:pt>
                <c:pt idx="427">
                  <c:v>-50.820794999999997</c:v>
                </c:pt>
                <c:pt idx="428">
                  <c:v>-50.766589999999994</c:v>
                </c:pt>
                <c:pt idx="429">
                  <c:v>-50.712385000000005</c:v>
                </c:pt>
                <c:pt idx="430">
                  <c:v>-50.658217</c:v>
                </c:pt>
                <c:pt idx="431">
                  <c:v>-50.604011999999997</c:v>
                </c:pt>
                <c:pt idx="432">
                  <c:v>-50.549807000000001</c:v>
                </c:pt>
                <c:pt idx="433">
                  <c:v>-50.495601999999998</c:v>
                </c:pt>
                <c:pt idx="434">
                  <c:v>-50.441397000000002</c:v>
                </c:pt>
                <c:pt idx="435">
                  <c:v>-50.387191999999999</c:v>
                </c:pt>
                <c:pt idx="436">
                  <c:v>-50.333024000000002</c:v>
                </c:pt>
                <c:pt idx="437">
                  <c:v>-50.278818999999999</c:v>
                </c:pt>
                <c:pt idx="438">
                  <c:v>-50.224613999999995</c:v>
                </c:pt>
                <c:pt idx="439">
                  <c:v>-50.170409000000006</c:v>
                </c:pt>
                <c:pt idx="440">
                  <c:v>-50.116204000000003</c:v>
                </c:pt>
                <c:pt idx="441">
                  <c:v>-50.061999</c:v>
                </c:pt>
                <c:pt idx="442">
                  <c:v>-50.007831000000003</c:v>
                </c:pt>
                <c:pt idx="443">
                  <c:v>-49.953626</c:v>
                </c:pt>
                <c:pt idx="444">
                  <c:v>-49.899420999999997</c:v>
                </c:pt>
                <c:pt idx="445">
                  <c:v>-49.845215999999994</c:v>
                </c:pt>
                <c:pt idx="446">
                  <c:v>-49.791011000000005</c:v>
                </c:pt>
                <c:pt idx="447">
                  <c:v>-49.736806000000001</c:v>
                </c:pt>
                <c:pt idx="448">
                  <c:v>-49.682600999999998</c:v>
                </c:pt>
                <c:pt idx="449">
                  <c:v>-49.628433000000001</c:v>
                </c:pt>
                <c:pt idx="450">
                  <c:v>-49.574227999999998</c:v>
                </c:pt>
                <c:pt idx="451">
                  <c:v>-49.520023000000002</c:v>
                </c:pt>
                <c:pt idx="452">
                  <c:v>-49.465817999999999</c:v>
                </c:pt>
                <c:pt idx="453">
                  <c:v>-49.411613000000003</c:v>
                </c:pt>
                <c:pt idx="454">
                  <c:v>-49.357408</c:v>
                </c:pt>
                <c:pt idx="455">
                  <c:v>-49.303239999999995</c:v>
                </c:pt>
                <c:pt idx="456">
                  <c:v>-49.249035000000006</c:v>
                </c:pt>
                <c:pt idx="457">
                  <c:v>-49.194830000000003</c:v>
                </c:pt>
                <c:pt idx="458">
                  <c:v>-49.140625</c:v>
                </c:pt>
                <c:pt idx="459">
                  <c:v>-49.086419999999997</c:v>
                </c:pt>
                <c:pt idx="460">
                  <c:v>-49.032214999999994</c:v>
                </c:pt>
                <c:pt idx="461">
                  <c:v>-48.978010000000005</c:v>
                </c:pt>
                <c:pt idx="462">
                  <c:v>-48.923842</c:v>
                </c:pt>
                <c:pt idx="463">
                  <c:v>-48.869636999999997</c:v>
                </c:pt>
                <c:pt idx="464">
                  <c:v>-48.815432000000001</c:v>
                </c:pt>
                <c:pt idx="465">
                  <c:v>-48.761226999999998</c:v>
                </c:pt>
                <c:pt idx="466">
                  <c:v>-48.707022000000002</c:v>
                </c:pt>
                <c:pt idx="467">
                  <c:v>-48.652816999999999</c:v>
                </c:pt>
                <c:pt idx="468">
                  <c:v>-48.598649000000002</c:v>
                </c:pt>
                <c:pt idx="469">
                  <c:v>-48.544443999999999</c:v>
                </c:pt>
                <c:pt idx="470">
                  <c:v>-48.490238999999995</c:v>
                </c:pt>
                <c:pt idx="471">
                  <c:v>-48.436034000000006</c:v>
                </c:pt>
                <c:pt idx="472">
                  <c:v>-48.381829000000003</c:v>
                </c:pt>
                <c:pt idx="473">
                  <c:v>-48.327624</c:v>
                </c:pt>
                <c:pt idx="474">
                  <c:v>-48.273456000000003</c:v>
                </c:pt>
                <c:pt idx="475">
                  <c:v>-48.219251</c:v>
                </c:pt>
                <c:pt idx="476">
                  <c:v>-48.165045999999997</c:v>
                </c:pt>
                <c:pt idx="477">
                  <c:v>-48.110840999999994</c:v>
                </c:pt>
                <c:pt idx="478">
                  <c:v>-48.056636000000005</c:v>
                </c:pt>
                <c:pt idx="479">
                  <c:v>-48.002431000000001</c:v>
                </c:pt>
                <c:pt idx="480">
                  <c:v>-47.948225999999998</c:v>
                </c:pt>
                <c:pt idx="481">
                  <c:v>-47.894058000000001</c:v>
                </c:pt>
                <c:pt idx="482">
                  <c:v>-47.839852999999998</c:v>
                </c:pt>
                <c:pt idx="483">
                  <c:v>-47.785648000000002</c:v>
                </c:pt>
                <c:pt idx="484">
                  <c:v>-47.731442999999999</c:v>
                </c:pt>
                <c:pt idx="485">
                  <c:v>-47.677238000000003</c:v>
                </c:pt>
                <c:pt idx="486">
                  <c:v>-47.623033</c:v>
                </c:pt>
                <c:pt idx="487">
                  <c:v>-47.568864999999995</c:v>
                </c:pt>
                <c:pt idx="488">
                  <c:v>-47.514660000000006</c:v>
                </c:pt>
                <c:pt idx="489">
                  <c:v>-47.460455000000003</c:v>
                </c:pt>
                <c:pt idx="490">
                  <c:v>-47.40625</c:v>
                </c:pt>
                <c:pt idx="491">
                  <c:v>-47.352044999999997</c:v>
                </c:pt>
                <c:pt idx="492">
                  <c:v>-47.297839999999994</c:v>
                </c:pt>
                <c:pt idx="493">
                  <c:v>-47.243635000000005</c:v>
                </c:pt>
                <c:pt idx="494">
                  <c:v>-47.189467</c:v>
                </c:pt>
                <c:pt idx="495">
                  <c:v>-47.135261999999997</c:v>
                </c:pt>
                <c:pt idx="496">
                  <c:v>-47.081057000000001</c:v>
                </c:pt>
                <c:pt idx="497">
                  <c:v>-47.026851999999998</c:v>
                </c:pt>
                <c:pt idx="498">
                  <c:v>-46.972647000000002</c:v>
                </c:pt>
                <c:pt idx="499">
                  <c:v>-46.918441999999999</c:v>
                </c:pt>
                <c:pt idx="500">
                  <c:v>-46.864274000000002</c:v>
                </c:pt>
                <c:pt idx="501">
                  <c:v>-46.810068999999999</c:v>
                </c:pt>
                <c:pt idx="502">
                  <c:v>-46.755863999999995</c:v>
                </c:pt>
                <c:pt idx="503">
                  <c:v>-46.701659000000006</c:v>
                </c:pt>
                <c:pt idx="504">
                  <c:v>-46.647454000000003</c:v>
                </c:pt>
                <c:pt idx="505">
                  <c:v>-46.593249</c:v>
                </c:pt>
                <c:pt idx="506">
                  <c:v>-46.539081000000003</c:v>
                </c:pt>
                <c:pt idx="507">
                  <c:v>-46.484876</c:v>
                </c:pt>
                <c:pt idx="508">
                  <c:v>-46.430670999999997</c:v>
                </c:pt>
                <c:pt idx="509">
                  <c:v>-46.376465999999994</c:v>
                </c:pt>
                <c:pt idx="510">
                  <c:v>-46.322261000000005</c:v>
                </c:pt>
                <c:pt idx="511">
                  <c:v>-46.268056000000001</c:v>
                </c:pt>
                <c:pt idx="512">
                  <c:v>-46.213850999999998</c:v>
                </c:pt>
                <c:pt idx="513">
                  <c:v>-46.159683000000001</c:v>
                </c:pt>
                <c:pt idx="514">
                  <c:v>-46.105477999999998</c:v>
                </c:pt>
                <c:pt idx="515">
                  <c:v>-46.051273000000002</c:v>
                </c:pt>
                <c:pt idx="516">
                  <c:v>-45.997067999999999</c:v>
                </c:pt>
                <c:pt idx="517">
                  <c:v>-45.942863000000003</c:v>
                </c:pt>
                <c:pt idx="518">
                  <c:v>-45.888658</c:v>
                </c:pt>
                <c:pt idx="519">
                  <c:v>-45.834489999999995</c:v>
                </c:pt>
                <c:pt idx="520">
                  <c:v>-45.780285000000006</c:v>
                </c:pt>
                <c:pt idx="521">
                  <c:v>-45.726080000000003</c:v>
                </c:pt>
                <c:pt idx="522">
                  <c:v>-45.671875</c:v>
                </c:pt>
                <c:pt idx="523">
                  <c:v>-45.617669999999997</c:v>
                </c:pt>
                <c:pt idx="524">
                  <c:v>-45.563464999999994</c:v>
                </c:pt>
                <c:pt idx="525">
                  <c:v>-45.509260000000005</c:v>
                </c:pt>
                <c:pt idx="526">
                  <c:v>-45.455092</c:v>
                </c:pt>
                <c:pt idx="527">
                  <c:v>-45.400886999999997</c:v>
                </c:pt>
                <c:pt idx="528">
                  <c:v>-45.346682000000001</c:v>
                </c:pt>
                <c:pt idx="529">
                  <c:v>-45.292476999999998</c:v>
                </c:pt>
                <c:pt idx="530">
                  <c:v>-45.238272000000002</c:v>
                </c:pt>
                <c:pt idx="531">
                  <c:v>-45.184066999999999</c:v>
                </c:pt>
                <c:pt idx="532">
                  <c:v>-45.129899000000002</c:v>
                </c:pt>
                <c:pt idx="533">
                  <c:v>-45.075693999999999</c:v>
                </c:pt>
                <c:pt idx="534">
                  <c:v>-45.021488999999995</c:v>
                </c:pt>
                <c:pt idx="535">
                  <c:v>-44.967284000000006</c:v>
                </c:pt>
                <c:pt idx="536">
                  <c:v>-44.913079000000003</c:v>
                </c:pt>
                <c:pt idx="537">
                  <c:v>-44.858874</c:v>
                </c:pt>
                <c:pt idx="538">
                  <c:v>-44.804706000000003</c:v>
                </c:pt>
                <c:pt idx="539">
                  <c:v>-44.750501</c:v>
                </c:pt>
                <c:pt idx="540">
                  <c:v>-44.696295999999997</c:v>
                </c:pt>
                <c:pt idx="541">
                  <c:v>-44.642090999999994</c:v>
                </c:pt>
                <c:pt idx="542">
                  <c:v>-44.587886000000005</c:v>
                </c:pt>
                <c:pt idx="543">
                  <c:v>-44.533681000000001</c:v>
                </c:pt>
                <c:pt idx="544">
                  <c:v>-44.479475999999998</c:v>
                </c:pt>
                <c:pt idx="545">
                  <c:v>-44.425308000000001</c:v>
                </c:pt>
                <c:pt idx="546">
                  <c:v>-44.371102999999998</c:v>
                </c:pt>
                <c:pt idx="547">
                  <c:v>-44.316898000000002</c:v>
                </c:pt>
                <c:pt idx="548">
                  <c:v>-44.262692999999999</c:v>
                </c:pt>
                <c:pt idx="549">
                  <c:v>-44.208488000000003</c:v>
                </c:pt>
                <c:pt idx="550">
                  <c:v>-44.154283</c:v>
                </c:pt>
                <c:pt idx="551">
                  <c:v>-44.100114999999995</c:v>
                </c:pt>
                <c:pt idx="552">
                  <c:v>-44.045910000000006</c:v>
                </c:pt>
                <c:pt idx="553">
                  <c:v>-43.991705000000003</c:v>
                </c:pt>
                <c:pt idx="554">
                  <c:v>-43.9375</c:v>
                </c:pt>
                <c:pt idx="555">
                  <c:v>-43.883294999999997</c:v>
                </c:pt>
                <c:pt idx="556">
                  <c:v>-43.829089999999994</c:v>
                </c:pt>
                <c:pt idx="557">
                  <c:v>-43.774885000000005</c:v>
                </c:pt>
                <c:pt idx="558">
                  <c:v>-43.720717</c:v>
                </c:pt>
                <c:pt idx="559">
                  <c:v>-43.666511999999997</c:v>
                </c:pt>
                <c:pt idx="560">
                  <c:v>-43.612307000000001</c:v>
                </c:pt>
                <c:pt idx="561">
                  <c:v>-43.558101999999998</c:v>
                </c:pt>
                <c:pt idx="562">
                  <c:v>-43.503897000000002</c:v>
                </c:pt>
                <c:pt idx="563">
                  <c:v>-43.449691999999999</c:v>
                </c:pt>
                <c:pt idx="564">
                  <c:v>-43.395524000000002</c:v>
                </c:pt>
                <c:pt idx="565">
                  <c:v>-43.341318999999999</c:v>
                </c:pt>
                <c:pt idx="566">
                  <c:v>-43.287113999999995</c:v>
                </c:pt>
                <c:pt idx="567">
                  <c:v>-43.232909000000006</c:v>
                </c:pt>
                <c:pt idx="568">
                  <c:v>-43.178704000000003</c:v>
                </c:pt>
                <c:pt idx="569">
                  <c:v>-43.124499</c:v>
                </c:pt>
                <c:pt idx="570">
                  <c:v>-43.070331000000003</c:v>
                </c:pt>
                <c:pt idx="571">
                  <c:v>-43.016126</c:v>
                </c:pt>
                <c:pt idx="572">
                  <c:v>-42.961920999999997</c:v>
                </c:pt>
                <c:pt idx="573">
                  <c:v>-42.907715999999994</c:v>
                </c:pt>
                <c:pt idx="574">
                  <c:v>-42.853511000000005</c:v>
                </c:pt>
                <c:pt idx="575">
                  <c:v>-42.799306000000001</c:v>
                </c:pt>
                <c:pt idx="576">
                  <c:v>-42.745100999999998</c:v>
                </c:pt>
                <c:pt idx="577">
                  <c:v>-42.690933000000001</c:v>
                </c:pt>
                <c:pt idx="578">
                  <c:v>-42.636727999999998</c:v>
                </c:pt>
                <c:pt idx="579">
                  <c:v>-42.582523000000002</c:v>
                </c:pt>
                <c:pt idx="580">
                  <c:v>-42.528317999999999</c:v>
                </c:pt>
                <c:pt idx="581">
                  <c:v>-42.474113000000003</c:v>
                </c:pt>
                <c:pt idx="582">
                  <c:v>-42.419908</c:v>
                </c:pt>
                <c:pt idx="583">
                  <c:v>-42.365739999999995</c:v>
                </c:pt>
                <c:pt idx="584">
                  <c:v>-42.311535000000006</c:v>
                </c:pt>
                <c:pt idx="585">
                  <c:v>-42.257330000000003</c:v>
                </c:pt>
                <c:pt idx="586">
                  <c:v>-42.203125</c:v>
                </c:pt>
                <c:pt idx="587">
                  <c:v>-42.148919999999997</c:v>
                </c:pt>
                <c:pt idx="588">
                  <c:v>-42.094714999999994</c:v>
                </c:pt>
                <c:pt idx="589">
                  <c:v>-42.040510000000005</c:v>
                </c:pt>
                <c:pt idx="590">
                  <c:v>-41.986342</c:v>
                </c:pt>
                <c:pt idx="591">
                  <c:v>-41.932136999999997</c:v>
                </c:pt>
                <c:pt idx="592">
                  <c:v>-41.877932000000001</c:v>
                </c:pt>
                <c:pt idx="593">
                  <c:v>-41.823726999999998</c:v>
                </c:pt>
                <c:pt idx="594">
                  <c:v>-41.769522000000002</c:v>
                </c:pt>
                <c:pt idx="595">
                  <c:v>-41.715316999999999</c:v>
                </c:pt>
                <c:pt idx="596">
                  <c:v>-41.661149000000002</c:v>
                </c:pt>
                <c:pt idx="597">
                  <c:v>-41.606943999999999</c:v>
                </c:pt>
                <c:pt idx="598">
                  <c:v>-41.552738999999995</c:v>
                </c:pt>
                <c:pt idx="599">
                  <c:v>-41.498534000000006</c:v>
                </c:pt>
                <c:pt idx="600">
                  <c:v>-41.444329000000003</c:v>
                </c:pt>
                <c:pt idx="601">
                  <c:v>-41.390124</c:v>
                </c:pt>
                <c:pt idx="602">
                  <c:v>-41.335956000000003</c:v>
                </c:pt>
                <c:pt idx="603">
                  <c:v>-41.281751</c:v>
                </c:pt>
                <c:pt idx="604">
                  <c:v>-41.227545999999997</c:v>
                </c:pt>
                <c:pt idx="605">
                  <c:v>-41.173340999999994</c:v>
                </c:pt>
                <c:pt idx="606">
                  <c:v>-41.119136000000005</c:v>
                </c:pt>
                <c:pt idx="607">
                  <c:v>-41.064931000000001</c:v>
                </c:pt>
                <c:pt idx="608">
                  <c:v>-41.010725999999998</c:v>
                </c:pt>
                <c:pt idx="609">
                  <c:v>-40.956558000000001</c:v>
                </c:pt>
                <c:pt idx="610">
                  <c:v>-40.902352999999998</c:v>
                </c:pt>
                <c:pt idx="611">
                  <c:v>-40.848148000000002</c:v>
                </c:pt>
                <c:pt idx="612">
                  <c:v>-40.793942999999999</c:v>
                </c:pt>
                <c:pt idx="613">
                  <c:v>-40.739738000000003</c:v>
                </c:pt>
                <c:pt idx="614">
                  <c:v>-40.685533</c:v>
                </c:pt>
                <c:pt idx="615">
                  <c:v>-40.631364999999995</c:v>
                </c:pt>
                <c:pt idx="616">
                  <c:v>-40.577160000000006</c:v>
                </c:pt>
                <c:pt idx="617">
                  <c:v>-40.522955000000003</c:v>
                </c:pt>
                <c:pt idx="618">
                  <c:v>-40.46875</c:v>
                </c:pt>
                <c:pt idx="619">
                  <c:v>-40.414544999999997</c:v>
                </c:pt>
                <c:pt idx="620">
                  <c:v>-40.360339999999994</c:v>
                </c:pt>
                <c:pt idx="621">
                  <c:v>-40.306135000000005</c:v>
                </c:pt>
                <c:pt idx="622">
                  <c:v>-40.251967</c:v>
                </c:pt>
                <c:pt idx="623">
                  <c:v>-40.197761999999997</c:v>
                </c:pt>
                <c:pt idx="624">
                  <c:v>-40.143557000000001</c:v>
                </c:pt>
                <c:pt idx="625">
                  <c:v>-40.089351999999998</c:v>
                </c:pt>
                <c:pt idx="626">
                  <c:v>-40.035147000000002</c:v>
                </c:pt>
                <c:pt idx="627">
                  <c:v>-39.980941999999999</c:v>
                </c:pt>
                <c:pt idx="628">
                  <c:v>-39.926774000000002</c:v>
                </c:pt>
                <c:pt idx="629">
                  <c:v>-39.872568999999999</c:v>
                </c:pt>
                <c:pt idx="630">
                  <c:v>-39.818363999999995</c:v>
                </c:pt>
                <c:pt idx="631">
                  <c:v>-39.764159000000006</c:v>
                </c:pt>
                <c:pt idx="632">
                  <c:v>-39.709954000000003</c:v>
                </c:pt>
                <c:pt idx="633">
                  <c:v>-39.655749</c:v>
                </c:pt>
                <c:pt idx="634">
                  <c:v>-39.601581000000003</c:v>
                </c:pt>
                <c:pt idx="635">
                  <c:v>-39.547376</c:v>
                </c:pt>
                <c:pt idx="636">
                  <c:v>-39.493170999999997</c:v>
                </c:pt>
                <c:pt idx="637">
                  <c:v>-39.438965999999994</c:v>
                </c:pt>
                <c:pt idx="638">
                  <c:v>-39.384761000000005</c:v>
                </c:pt>
                <c:pt idx="639">
                  <c:v>-39.330556000000001</c:v>
                </c:pt>
                <c:pt idx="640">
                  <c:v>-39.276350999999998</c:v>
                </c:pt>
                <c:pt idx="641">
                  <c:v>-39.222183000000001</c:v>
                </c:pt>
                <c:pt idx="642">
                  <c:v>-39.167977999999998</c:v>
                </c:pt>
                <c:pt idx="643">
                  <c:v>-39.113773000000002</c:v>
                </c:pt>
                <c:pt idx="644">
                  <c:v>-39.059567999999999</c:v>
                </c:pt>
                <c:pt idx="645">
                  <c:v>-39.005363000000003</c:v>
                </c:pt>
                <c:pt idx="646">
                  <c:v>-38.951158</c:v>
                </c:pt>
                <c:pt idx="647">
                  <c:v>-38.896989999999995</c:v>
                </c:pt>
                <c:pt idx="648">
                  <c:v>-38.842785000000006</c:v>
                </c:pt>
                <c:pt idx="649">
                  <c:v>-38.788580000000003</c:v>
                </c:pt>
                <c:pt idx="650">
                  <c:v>-38.734375</c:v>
                </c:pt>
                <c:pt idx="651">
                  <c:v>-38.680169999999997</c:v>
                </c:pt>
                <c:pt idx="652">
                  <c:v>-38.625964999999994</c:v>
                </c:pt>
                <c:pt idx="653">
                  <c:v>-38.571760000000005</c:v>
                </c:pt>
                <c:pt idx="654">
                  <c:v>-38.517592</c:v>
                </c:pt>
                <c:pt idx="655">
                  <c:v>-38.463386999999997</c:v>
                </c:pt>
                <c:pt idx="656">
                  <c:v>-38.409182000000001</c:v>
                </c:pt>
                <c:pt idx="657">
                  <c:v>-38.354976999999998</c:v>
                </c:pt>
                <c:pt idx="658">
                  <c:v>-38.300772000000002</c:v>
                </c:pt>
                <c:pt idx="659">
                  <c:v>-38.246566999999999</c:v>
                </c:pt>
                <c:pt idx="660">
                  <c:v>-38.192399000000002</c:v>
                </c:pt>
                <c:pt idx="661">
                  <c:v>-38.138193999999999</c:v>
                </c:pt>
                <c:pt idx="662">
                  <c:v>-38.083988999999995</c:v>
                </c:pt>
                <c:pt idx="663">
                  <c:v>-38.029784000000006</c:v>
                </c:pt>
                <c:pt idx="664">
                  <c:v>-37.975579000000003</c:v>
                </c:pt>
                <c:pt idx="665">
                  <c:v>-37.921374</c:v>
                </c:pt>
                <c:pt idx="666">
                  <c:v>-37.867206000000003</c:v>
                </c:pt>
                <c:pt idx="667">
                  <c:v>-37.813001</c:v>
                </c:pt>
                <c:pt idx="668">
                  <c:v>-37.758795999999997</c:v>
                </c:pt>
                <c:pt idx="669">
                  <c:v>-37.704590999999994</c:v>
                </c:pt>
                <c:pt idx="670">
                  <c:v>-37.650386000000005</c:v>
                </c:pt>
                <c:pt idx="671">
                  <c:v>-37.596181000000001</c:v>
                </c:pt>
                <c:pt idx="672">
                  <c:v>-37.541975999999998</c:v>
                </c:pt>
                <c:pt idx="673">
                  <c:v>-37.487808000000001</c:v>
                </c:pt>
                <c:pt idx="674">
                  <c:v>-37.433602999999998</c:v>
                </c:pt>
                <c:pt idx="675">
                  <c:v>-37.379398000000002</c:v>
                </c:pt>
                <c:pt idx="676">
                  <c:v>-37.325192999999999</c:v>
                </c:pt>
                <c:pt idx="677">
                  <c:v>-37.270988000000003</c:v>
                </c:pt>
                <c:pt idx="678">
                  <c:v>-37.216783</c:v>
                </c:pt>
                <c:pt idx="679">
                  <c:v>-37.162614999999995</c:v>
                </c:pt>
                <c:pt idx="680">
                  <c:v>-37.108410000000006</c:v>
                </c:pt>
                <c:pt idx="681">
                  <c:v>-37.054205000000003</c:v>
                </c:pt>
                <c:pt idx="682">
                  <c:v>-37</c:v>
                </c:pt>
                <c:pt idx="683">
                  <c:v>-36.945794999999997</c:v>
                </c:pt>
                <c:pt idx="684">
                  <c:v>-36.891590000000001</c:v>
                </c:pt>
                <c:pt idx="685">
                  <c:v>-36.837384999999998</c:v>
                </c:pt>
                <c:pt idx="686">
                  <c:v>-36.783217</c:v>
                </c:pt>
                <c:pt idx="687">
                  <c:v>-36.729011999999997</c:v>
                </c:pt>
                <c:pt idx="688">
                  <c:v>-36.674807000000001</c:v>
                </c:pt>
                <c:pt idx="689">
                  <c:v>-36.620601999999998</c:v>
                </c:pt>
                <c:pt idx="690">
                  <c:v>-36.566397000000002</c:v>
                </c:pt>
                <c:pt idx="691">
                  <c:v>-36.512191999999999</c:v>
                </c:pt>
                <c:pt idx="692">
                  <c:v>-36.458024000000002</c:v>
                </c:pt>
                <c:pt idx="693">
                  <c:v>-36.403818999999999</c:v>
                </c:pt>
                <c:pt idx="694">
                  <c:v>-36.349614000000003</c:v>
                </c:pt>
                <c:pt idx="695">
                  <c:v>-36.295408999999999</c:v>
                </c:pt>
                <c:pt idx="696">
                  <c:v>-36.241204000000003</c:v>
                </c:pt>
                <c:pt idx="697">
                  <c:v>-36.186999</c:v>
                </c:pt>
                <c:pt idx="698">
                  <c:v>-36.132830999999996</c:v>
                </c:pt>
                <c:pt idx="699">
                  <c:v>-36.078626</c:v>
                </c:pt>
                <c:pt idx="700">
                  <c:v>-36.024420999999997</c:v>
                </c:pt>
                <c:pt idx="701">
                  <c:v>-35.970216000000001</c:v>
                </c:pt>
                <c:pt idx="702">
                  <c:v>-35.916010999999997</c:v>
                </c:pt>
                <c:pt idx="703">
                  <c:v>-35.861806000000001</c:v>
                </c:pt>
                <c:pt idx="704">
                  <c:v>-35.807600999999998</c:v>
                </c:pt>
                <c:pt idx="705">
                  <c:v>-35.753433000000001</c:v>
                </c:pt>
                <c:pt idx="706">
                  <c:v>-35.699227999999998</c:v>
                </c:pt>
                <c:pt idx="707">
                  <c:v>-35.645023000000002</c:v>
                </c:pt>
                <c:pt idx="708">
                  <c:v>-35.590817999999999</c:v>
                </c:pt>
                <c:pt idx="709">
                  <c:v>-35.536613000000003</c:v>
                </c:pt>
                <c:pt idx="710">
                  <c:v>-35.482408</c:v>
                </c:pt>
                <c:pt idx="711">
                  <c:v>-35.428240000000002</c:v>
                </c:pt>
                <c:pt idx="712">
                  <c:v>-35.374034999999999</c:v>
                </c:pt>
                <c:pt idx="713">
                  <c:v>-35.319830000000003</c:v>
                </c:pt>
                <c:pt idx="714">
                  <c:v>-35.265625</c:v>
                </c:pt>
                <c:pt idx="715">
                  <c:v>-35.211419999999997</c:v>
                </c:pt>
                <c:pt idx="716">
                  <c:v>-35.157215000000001</c:v>
                </c:pt>
                <c:pt idx="717">
                  <c:v>-35.103009999999998</c:v>
                </c:pt>
                <c:pt idx="718">
                  <c:v>-35.048842</c:v>
                </c:pt>
                <c:pt idx="719">
                  <c:v>-34.994636999999997</c:v>
                </c:pt>
                <c:pt idx="720">
                  <c:v>-34.940432000000001</c:v>
                </c:pt>
                <c:pt idx="721">
                  <c:v>-34.886226999999998</c:v>
                </c:pt>
                <c:pt idx="722">
                  <c:v>-34.832022000000002</c:v>
                </c:pt>
                <c:pt idx="723">
                  <c:v>-34.777816999999999</c:v>
                </c:pt>
                <c:pt idx="724">
                  <c:v>-34.723649000000002</c:v>
                </c:pt>
                <c:pt idx="725">
                  <c:v>-34.669443999999999</c:v>
                </c:pt>
                <c:pt idx="726">
                  <c:v>-34.615239000000003</c:v>
                </c:pt>
                <c:pt idx="727">
                  <c:v>-34.561033999999999</c:v>
                </c:pt>
                <c:pt idx="728">
                  <c:v>-34.506829000000003</c:v>
                </c:pt>
                <c:pt idx="729">
                  <c:v>-34.452624</c:v>
                </c:pt>
                <c:pt idx="730">
                  <c:v>-34.398455999999996</c:v>
                </c:pt>
                <c:pt idx="731">
                  <c:v>-34.344251</c:v>
                </c:pt>
                <c:pt idx="732">
                  <c:v>-34.290045999999997</c:v>
                </c:pt>
                <c:pt idx="733">
                  <c:v>-34.235841000000001</c:v>
                </c:pt>
                <c:pt idx="734">
                  <c:v>-34.181635999999997</c:v>
                </c:pt>
                <c:pt idx="735">
                  <c:v>-34.127431000000001</c:v>
                </c:pt>
                <c:pt idx="736">
                  <c:v>-34.073225999999998</c:v>
                </c:pt>
                <c:pt idx="737">
                  <c:v>-34.019058000000001</c:v>
                </c:pt>
                <c:pt idx="738">
                  <c:v>-33.964852999999998</c:v>
                </c:pt>
                <c:pt idx="739">
                  <c:v>-33.910648000000002</c:v>
                </c:pt>
                <c:pt idx="740">
                  <c:v>-33.856442999999999</c:v>
                </c:pt>
                <c:pt idx="741">
                  <c:v>-33.802238000000003</c:v>
                </c:pt>
                <c:pt idx="742">
                  <c:v>-33.748033</c:v>
                </c:pt>
                <c:pt idx="743">
                  <c:v>-33.693865000000002</c:v>
                </c:pt>
                <c:pt idx="744">
                  <c:v>-33.639659999999999</c:v>
                </c:pt>
                <c:pt idx="745">
                  <c:v>-33.585455000000003</c:v>
                </c:pt>
                <c:pt idx="746">
                  <c:v>-33.53125</c:v>
                </c:pt>
                <c:pt idx="747">
                  <c:v>-33.477044999999997</c:v>
                </c:pt>
                <c:pt idx="748">
                  <c:v>-33.422840000000001</c:v>
                </c:pt>
                <c:pt idx="749">
                  <c:v>-33.368634999999998</c:v>
                </c:pt>
                <c:pt idx="750">
                  <c:v>-33.314467</c:v>
                </c:pt>
                <c:pt idx="751">
                  <c:v>-33.260261999999997</c:v>
                </c:pt>
                <c:pt idx="752">
                  <c:v>-33.206057000000001</c:v>
                </c:pt>
                <c:pt idx="753">
                  <c:v>-33.151851999999998</c:v>
                </c:pt>
                <c:pt idx="754">
                  <c:v>-33.097647000000002</c:v>
                </c:pt>
                <c:pt idx="755">
                  <c:v>-33.043441999999999</c:v>
                </c:pt>
                <c:pt idx="756">
                  <c:v>-32.989274000000002</c:v>
                </c:pt>
                <c:pt idx="757">
                  <c:v>-32.935068999999999</c:v>
                </c:pt>
                <c:pt idx="758">
                  <c:v>-32.880864000000003</c:v>
                </c:pt>
                <c:pt idx="759">
                  <c:v>-32.826658999999999</c:v>
                </c:pt>
                <c:pt idx="760">
                  <c:v>-32.772454000000003</c:v>
                </c:pt>
                <c:pt idx="761">
                  <c:v>-32.718249</c:v>
                </c:pt>
                <c:pt idx="762">
                  <c:v>-32.664080999999996</c:v>
                </c:pt>
                <c:pt idx="763">
                  <c:v>-32.609876</c:v>
                </c:pt>
                <c:pt idx="764">
                  <c:v>-32.555670999999997</c:v>
                </c:pt>
                <c:pt idx="765">
                  <c:v>-32.501466000000001</c:v>
                </c:pt>
                <c:pt idx="766">
                  <c:v>-32.447260999999997</c:v>
                </c:pt>
                <c:pt idx="767">
                  <c:v>-32.393056000000001</c:v>
                </c:pt>
                <c:pt idx="768">
                  <c:v>-32.338850999999998</c:v>
                </c:pt>
                <c:pt idx="769">
                  <c:v>-32.284683000000001</c:v>
                </c:pt>
                <c:pt idx="770">
                  <c:v>-32.230477999999998</c:v>
                </c:pt>
                <c:pt idx="771">
                  <c:v>-32.176273000000002</c:v>
                </c:pt>
                <c:pt idx="772">
                  <c:v>-32.122067999999999</c:v>
                </c:pt>
                <c:pt idx="773">
                  <c:v>-32.067863000000003</c:v>
                </c:pt>
                <c:pt idx="774">
                  <c:v>-32.013658</c:v>
                </c:pt>
                <c:pt idx="775">
                  <c:v>-31.959490000000002</c:v>
                </c:pt>
                <c:pt idx="776">
                  <c:v>-31.905284999999999</c:v>
                </c:pt>
                <c:pt idx="777">
                  <c:v>-31.851080000000003</c:v>
                </c:pt>
                <c:pt idx="778">
                  <c:v>-31.796875</c:v>
                </c:pt>
                <c:pt idx="779">
                  <c:v>-31.742669999999997</c:v>
                </c:pt>
                <c:pt idx="780">
                  <c:v>-31.688465000000001</c:v>
                </c:pt>
                <c:pt idx="781">
                  <c:v>-31.634259999999998</c:v>
                </c:pt>
                <c:pt idx="782">
                  <c:v>-31.580092</c:v>
                </c:pt>
                <c:pt idx="783">
                  <c:v>-31.525887000000001</c:v>
                </c:pt>
                <c:pt idx="784">
                  <c:v>-31.471681999999998</c:v>
                </c:pt>
                <c:pt idx="785">
                  <c:v>-31.417477000000002</c:v>
                </c:pt>
                <c:pt idx="786">
                  <c:v>-31.363271999999998</c:v>
                </c:pt>
                <c:pt idx="787">
                  <c:v>-31.309067000000002</c:v>
                </c:pt>
                <c:pt idx="788">
                  <c:v>-31.254899000000002</c:v>
                </c:pt>
                <c:pt idx="789">
                  <c:v>-31.200693999999999</c:v>
                </c:pt>
                <c:pt idx="790">
                  <c:v>-31.146488999999999</c:v>
                </c:pt>
                <c:pt idx="791">
                  <c:v>-31.092283999999999</c:v>
                </c:pt>
                <c:pt idx="792">
                  <c:v>-31.038079</c:v>
                </c:pt>
                <c:pt idx="793">
                  <c:v>-30.983874</c:v>
                </c:pt>
                <c:pt idx="794">
                  <c:v>-30.929705999999999</c:v>
                </c:pt>
                <c:pt idx="795">
                  <c:v>-30.875501</c:v>
                </c:pt>
                <c:pt idx="796">
                  <c:v>-30.821296</c:v>
                </c:pt>
                <c:pt idx="797">
                  <c:v>-30.767091000000001</c:v>
                </c:pt>
                <c:pt idx="798">
                  <c:v>-30.712886000000001</c:v>
                </c:pt>
                <c:pt idx="799">
                  <c:v>-30.658681000000001</c:v>
                </c:pt>
                <c:pt idx="800">
                  <c:v>-30.604475999999998</c:v>
                </c:pt>
                <c:pt idx="801">
                  <c:v>-30.550307999999998</c:v>
                </c:pt>
                <c:pt idx="802">
                  <c:v>-30.496103000000002</c:v>
                </c:pt>
                <c:pt idx="803">
                  <c:v>-30.441897999999998</c:v>
                </c:pt>
                <c:pt idx="804">
                  <c:v>-30.387693000000002</c:v>
                </c:pt>
                <c:pt idx="805">
                  <c:v>-30.333487999999999</c:v>
                </c:pt>
                <c:pt idx="806">
                  <c:v>-30.279283</c:v>
                </c:pt>
                <c:pt idx="807">
                  <c:v>-30.225115000000002</c:v>
                </c:pt>
                <c:pt idx="808">
                  <c:v>-30.170909999999999</c:v>
                </c:pt>
                <c:pt idx="809">
                  <c:v>-30.116705000000003</c:v>
                </c:pt>
                <c:pt idx="810">
                  <c:v>-30.0625</c:v>
                </c:pt>
                <c:pt idx="811">
                  <c:v>-30.008294999999997</c:v>
                </c:pt>
                <c:pt idx="812">
                  <c:v>-29.954090000000001</c:v>
                </c:pt>
                <c:pt idx="813">
                  <c:v>-29.899884999999998</c:v>
                </c:pt>
                <c:pt idx="814">
                  <c:v>-29.845717</c:v>
                </c:pt>
                <c:pt idx="815">
                  <c:v>-29.791512000000001</c:v>
                </c:pt>
                <c:pt idx="816">
                  <c:v>-29.737306999999998</c:v>
                </c:pt>
                <c:pt idx="817">
                  <c:v>-29.683102000000002</c:v>
                </c:pt>
                <c:pt idx="818">
                  <c:v>-29.628896999999998</c:v>
                </c:pt>
                <c:pt idx="819">
                  <c:v>-29.574692000000002</c:v>
                </c:pt>
                <c:pt idx="820">
                  <c:v>-29.520524000000002</c:v>
                </c:pt>
                <c:pt idx="821">
                  <c:v>-29.466318999999999</c:v>
                </c:pt>
                <c:pt idx="822">
                  <c:v>-29.412113999999999</c:v>
                </c:pt>
                <c:pt idx="823">
                  <c:v>-29.357908999999999</c:v>
                </c:pt>
                <c:pt idx="824">
                  <c:v>-29.303704</c:v>
                </c:pt>
                <c:pt idx="825">
                  <c:v>-29.249499</c:v>
                </c:pt>
                <c:pt idx="826">
                  <c:v>-29.195330999999999</c:v>
                </c:pt>
                <c:pt idx="827">
                  <c:v>-29.141126</c:v>
                </c:pt>
                <c:pt idx="828">
                  <c:v>-29.086921</c:v>
                </c:pt>
                <c:pt idx="829">
                  <c:v>-29.032716000000001</c:v>
                </c:pt>
                <c:pt idx="830">
                  <c:v>-28.978511000000001</c:v>
                </c:pt>
                <c:pt idx="831">
                  <c:v>-28.924306000000001</c:v>
                </c:pt>
                <c:pt idx="832">
                  <c:v>-28.870100999999998</c:v>
                </c:pt>
                <c:pt idx="833">
                  <c:v>-28.815932999999998</c:v>
                </c:pt>
                <c:pt idx="834">
                  <c:v>-28.761728000000002</c:v>
                </c:pt>
                <c:pt idx="835">
                  <c:v>-28.707522999999998</c:v>
                </c:pt>
                <c:pt idx="836">
                  <c:v>-28.653318000000002</c:v>
                </c:pt>
                <c:pt idx="837">
                  <c:v>-28.599112999999999</c:v>
                </c:pt>
                <c:pt idx="838">
                  <c:v>-28.544908</c:v>
                </c:pt>
                <c:pt idx="839">
                  <c:v>-28.490740000000002</c:v>
                </c:pt>
                <c:pt idx="840">
                  <c:v>-28.436534999999999</c:v>
                </c:pt>
                <c:pt idx="841">
                  <c:v>-28.382330000000003</c:v>
                </c:pt>
                <c:pt idx="842">
                  <c:v>-28.328125</c:v>
                </c:pt>
                <c:pt idx="843">
                  <c:v>-28.273919999999997</c:v>
                </c:pt>
                <c:pt idx="844">
                  <c:v>-28.219715000000001</c:v>
                </c:pt>
                <c:pt idx="845">
                  <c:v>-28.165509999999998</c:v>
                </c:pt>
                <c:pt idx="846">
                  <c:v>-28.111342</c:v>
                </c:pt>
                <c:pt idx="847">
                  <c:v>-28.057137000000001</c:v>
                </c:pt>
                <c:pt idx="848">
                  <c:v>-28.002931999999998</c:v>
                </c:pt>
                <c:pt idx="849">
                  <c:v>-27.948727000000002</c:v>
                </c:pt>
                <c:pt idx="850">
                  <c:v>-27.894521999999998</c:v>
                </c:pt>
                <c:pt idx="851">
                  <c:v>-27.840317000000002</c:v>
                </c:pt>
                <c:pt idx="852">
                  <c:v>-27.786149000000002</c:v>
                </c:pt>
                <c:pt idx="853">
                  <c:v>-27.731943999999999</c:v>
                </c:pt>
                <c:pt idx="854">
                  <c:v>-27.677738999999999</c:v>
                </c:pt>
                <c:pt idx="855">
                  <c:v>-27.623533999999999</c:v>
                </c:pt>
                <c:pt idx="856">
                  <c:v>-27.569329</c:v>
                </c:pt>
                <c:pt idx="857">
                  <c:v>-27.515124</c:v>
                </c:pt>
                <c:pt idx="858">
                  <c:v>-27.460955999999999</c:v>
                </c:pt>
                <c:pt idx="859">
                  <c:v>-27.406751</c:v>
                </c:pt>
                <c:pt idx="860">
                  <c:v>-27.352546</c:v>
                </c:pt>
                <c:pt idx="861">
                  <c:v>-27.298341000000001</c:v>
                </c:pt>
                <c:pt idx="862">
                  <c:v>-27.244136000000001</c:v>
                </c:pt>
                <c:pt idx="863">
                  <c:v>-27.189931000000001</c:v>
                </c:pt>
                <c:pt idx="864">
                  <c:v>-27.135725999999998</c:v>
                </c:pt>
                <c:pt idx="865">
                  <c:v>-27.081557999999998</c:v>
                </c:pt>
                <c:pt idx="866">
                  <c:v>-27.027353000000002</c:v>
                </c:pt>
                <c:pt idx="867">
                  <c:v>-26.973147999999998</c:v>
                </c:pt>
                <c:pt idx="868">
                  <c:v>-26.918943000000002</c:v>
                </c:pt>
                <c:pt idx="869">
                  <c:v>-26.864737999999999</c:v>
                </c:pt>
                <c:pt idx="870">
                  <c:v>-26.810533</c:v>
                </c:pt>
                <c:pt idx="871">
                  <c:v>-26.756365000000002</c:v>
                </c:pt>
                <c:pt idx="872">
                  <c:v>-26.702159999999999</c:v>
                </c:pt>
                <c:pt idx="873">
                  <c:v>-26.647955000000003</c:v>
                </c:pt>
                <c:pt idx="874">
                  <c:v>-26.59375</c:v>
                </c:pt>
                <c:pt idx="875">
                  <c:v>-26.539544999999997</c:v>
                </c:pt>
                <c:pt idx="876">
                  <c:v>-26.485340000000001</c:v>
                </c:pt>
                <c:pt idx="877">
                  <c:v>-26.431134999999998</c:v>
                </c:pt>
                <c:pt idx="878">
                  <c:v>-26.376967</c:v>
                </c:pt>
                <c:pt idx="879">
                  <c:v>-26.322762000000001</c:v>
                </c:pt>
                <c:pt idx="880">
                  <c:v>-26.268556999999998</c:v>
                </c:pt>
                <c:pt idx="881">
                  <c:v>-26.214352000000002</c:v>
                </c:pt>
                <c:pt idx="882">
                  <c:v>-26.160146999999998</c:v>
                </c:pt>
                <c:pt idx="883">
                  <c:v>-26.105942000000002</c:v>
                </c:pt>
                <c:pt idx="884">
                  <c:v>-26.051774000000002</c:v>
                </c:pt>
                <c:pt idx="885">
                  <c:v>-25.997568999999999</c:v>
                </c:pt>
                <c:pt idx="886">
                  <c:v>-25.943363999999999</c:v>
                </c:pt>
                <c:pt idx="887">
                  <c:v>-25.889158999999999</c:v>
                </c:pt>
                <c:pt idx="888">
                  <c:v>-25.834954</c:v>
                </c:pt>
                <c:pt idx="889">
                  <c:v>-25.780749</c:v>
                </c:pt>
                <c:pt idx="890">
                  <c:v>-25.726580999999999</c:v>
                </c:pt>
                <c:pt idx="891">
                  <c:v>-25.672376</c:v>
                </c:pt>
                <c:pt idx="892">
                  <c:v>-25.618171</c:v>
                </c:pt>
                <c:pt idx="893">
                  <c:v>-25.563966000000001</c:v>
                </c:pt>
                <c:pt idx="894">
                  <c:v>-25.509761000000001</c:v>
                </c:pt>
                <c:pt idx="895">
                  <c:v>-25.455556000000001</c:v>
                </c:pt>
                <c:pt idx="896">
                  <c:v>-25.401350999999998</c:v>
                </c:pt>
                <c:pt idx="897">
                  <c:v>-25.347182999999998</c:v>
                </c:pt>
                <c:pt idx="898">
                  <c:v>-25.292978000000002</c:v>
                </c:pt>
                <c:pt idx="899">
                  <c:v>-25.238772999999998</c:v>
                </c:pt>
                <c:pt idx="900">
                  <c:v>-25.184568000000002</c:v>
                </c:pt>
                <c:pt idx="901">
                  <c:v>-25.130362999999999</c:v>
                </c:pt>
                <c:pt idx="902">
                  <c:v>-25.076158</c:v>
                </c:pt>
                <c:pt idx="903">
                  <c:v>-25.021990000000002</c:v>
                </c:pt>
                <c:pt idx="904">
                  <c:v>-24.967784999999999</c:v>
                </c:pt>
                <c:pt idx="905">
                  <c:v>-24.913580000000003</c:v>
                </c:pt>
                <c:pt idx="906">
                  <c:v>-24.859375</c:v>
                </c:pt>
                <c:pt idx="907">
                  <c:v>-24.805169999999997</c:v>
                </c:pt>
                <c:pt idx="908">
                  <c:v>-24.750965000000001</c:v>
                </c:pt>
                <c:pt idx="909">
                  <c:v>-24.696759999999998</c:v>
                </c:pt>
                <c:pt idx="910">
                  <c:v>-24.642592</c:v>
                </c:pt>
                <c:pt idx="911">
                  <c:v>-24.588387000000001</c:v>
                </c:pt>
                <c:pt idx="912">
                  <c:v>-24.534181999999998</c:v>
                </c:pt>
                <c:pt idx="913">
                  <c:v>-24.479977000000002</c:v>
                </c:pt>
                <c:pt idx="914">
                  <c:v>-24.425771999999998</c:v>
                </c:pt>
                <c:pt idx="915">
                  <c:v>-24.371567000000002</c:v>
                </c:pt>
                <c:pt idx="916">
                  <c:v>-24.317399000000002</c:v>
                </c:pt>
                <c:pt idx="917">
                  <c:v>-24.263193999999999</c:v>
                </c:pt>
                <c:pt idx="918">
                  <c:v>-24.208988999999999</c:v>
                </c:pt>
                <c:pt idx="919">
                  <c:v>-24.154783999999999</c:v>
                </c:pt>
                <c:pt idx="920">
                  <c:v>-24.100579</c:v>
                </c:pt>
                <c:pt idx="921">
                  <c:v>-24.046374</c:v>
                </c:pt>
                <c:pt idx="922">
                  <c:v>-23.992205999999999</c:v>
                </c:pt>
                <c:pt idx="923">
                  <c:v>-23.938001</c:v>
                </c:pt>
                <c:pt idx="924">
                  <c:v>-23.883796</c:v>
                </c:pt>
                <c:pt idx="925">
                  <c:v>-23.829591000000001</c:v>
                </c:pt>
                <c:pt idx="926">
                  <c:v>-23.775386000000001</c:v>
                </c:pt>
                <c:pt idx="927">
                  <c:v>-23.721181000000001</c:v>
                </c:pt>
                <c:pt idx="928">
                  <c:v>-23.666975999999998</c:v>
                </c:pt>
                <c:pt idx="929">
                  <c:v>-23.612807999999998</c:v>
                </c:pt>
                <c:pt idx="930">
                  <c:v>-23.558603000000002</c:v>
                </c:pt>
                <c:pt idx="931">
                  <c:v>-23.504397999999998</c:v>
                </c:pt>
                <c:pt idx="932">
                  <c:v>-23.450193000000002</c:v>
                </c:pt>
                <c:pt idx="933">
                  <c:v>-23.395987999999999</c:v>
                </c:pt>
                <c:pt idx="934">
                  <c:v>-23.341783</c:v>
                </c:pt>
                <c:pt idx="935">
                  <c:v>-23.287615000000002</c:v>
                </c:pt>
                <c:pt idx="936">
                  <c:v>-23.233409999999999</c:v>
                </c:pt>
                <c:pt idx="937">
                  <c:v>-23.179205000000003</c:v>
                </c:pt>
                <c:pt idx="938">
                  <c:v>-23.125</c:v>
                </c:pt>
                <c:pt idx="939">
                  <c:v>-23.070794999999997</c:v>
                </c:pt>
                <c:pt idx="940">
                  <c:v>-23.016590000000001</c:v>
                </c:pt>
                <c:pt idx="941">
                  <c:v>-22.962384999999998</c:v>
                </c:pt>
                <c:pt idx="942">
                  <c:v>-22.908217</c:v>
                </c:pt>
                <c:pt idx="943">
                  <c:v>-22.854012000000001</c:v>
                </c:pt>
                <c:pt idx="944">
                  <c:v>-22.799806999999998</c:v>
                </c:pt>
                <c:pt idx="945">
                  <c:v>-22.745602000000002</c:v>
                </c:pt>
                <c:pt idx="946">
                  <c:v>-22.691396999999998</c:v>
                </c:pt>
                <c:pt idx="947">
                  <c:v>-22.637192000000002</c:v>
                </c:pt>
                <c:pt idx="948">
                  <c:v>-22.583024000000002</c:v>
                </c:pt>
                <c:pt idx="949">
                  <c:v>-22.528818999999999</c:v>
                </c:pt>
                <c:pt idx="950">
                  <c:v>-22.474613999999999</c:v>
                </c:pt>
                <c:pt idx="951">
                  <c:v>-22.420408999999999</c:v>
                </c:pt>
                <c:pt idx="952">
                  <c:v>-22.366204</c:v>
                </c:pt>
                <c:pt idx="953">
                  <c:v>-22.311999</c:v>
                </c:pt>
                <c:pt idx="954">
                  <c:v>-22.257830999999999</c:v>
                </c:pt>
                <c:pt idx="955">
                  <c:v>-22.203626</c:v>
                </c:pt>
                <c:pt idx="956">
                  <c:v>-22.149421</c:v>
                </c:pt>
                <c:pt idx="957">
                  <c:v>-22.095216000000001</c:v>
                </c:pt>
                <c:pt idx="958">
                  <c:v>-22.041011000000001</c:v>
                </c:pt>
                <c:pt idx="959">
                  <c:v>-21.986806000000001</c:v>
                </c:pt>
                <c:pt idx="960">
                  <c:v>-21.932600999999998</c:v>
                </c:pt>
                <c:pt idx="961">
                  <c:v>-21.878432999999998</c:v>
                </c:pt>
                <c:pt idx="962">
                  <c:v>-21.824228000000002</c:v>
                </c:pt>
                <c:pt idx="963">
                  <c:v>-21.770022999999998</c:v>
                </c:pt>
                <c:pt idx="964">
                  <c:v>-21.715818000000002</c:v>
                </c:pt>
                <c:pt idx="965">
                  <c:v>-21.661612999999999</c:v>
                </c:pt>
                <c:pt idx="966">
                  <c:v>-21.607408</c:v>
                </c:pt>
                <c:pt idx="967">
                  <c:v>-21.553240000000002</c:v>
                </c:pt>
                <c:pt idx="968">
                  <c:v>-21.499034999999999</c:v>
                </c:pt>
                <c:pt idx="969">
                  <c:v>-21.444830000000003</c:v>
                </c:pt>
                <c:pt idx="970">
                  <c:v>-21.390625</c:v>
                </c:pt>
                <c:pt idx="971">
                  <c:v>-21.336419999999997</c:v>
                </c:pt>
                <c:pt idx="972">
                  <c:v>-21.282215000000001</c:v>
                </c:pt>
                <c:pt idx="973">
                  <c:v>-21.228009999999998</c:v>
                </c:pt>
                <c:pt idx="974">
                  <c:v>-21.173842</c:v>
                </c:pt>
                <c:pt idx="975">
                  <c:v>-21.119637000000001</c:v>
                </c:pt>
                <c:pt idx="976">
                  <c:v>-21.065431999999998</c:v>
                </c:pt>
                <c:pt idx="977">
                  <c:v>-21.011227000000002</c:v>
                </c:pt>
                <c:pt idx="978">
                  <c:v>-20.957021999999998</c:v>
                </c:pt>
                <c:pt idx="979">
                  <c:v>-20.902817000000002</c:v>
                </c:pt>
                <c:pt idx="980">
                  <c:v>-20.848649000000002</c:v>
                </c:pt>
                <c:pt idx="981">
                  <c:v>-20.794443999999999</c:v>
                </c:pt>
                <c:pt idx="982">
                  <c:v>-20.740238999999999</c:v>
                </c:pt>
                <c:pt idx="983">
                  <c:v>-20.686033999999999</c:v>
                </c:pt>
                <c:pt idx="984">
                  <c:v>-20.631829</c:v>
                </c:pt>
                <c:pt idx="985">
                  <c:v>-20.577624</c:v>
                </c:pt>
                <c:pt idx="986">
                  <c:v>-20.523455999999999</c:v>
                </c:pt>
                <c:pt idx="987">
                  <c:v>-20.469251</c:v>
                </c:pt>
                <c:pt idx="988">
                  <c:v>-20.415046</c:v>
                </c:pt>
                <c:pt idx="989">
                  <c:v>-20.360841000000001</c:v>
                </c:pt>
                <c:pt idx="990">
                  <c:v>-20.306636000000001</c:v>
                </c:pt>
                <c:pt idx="991">
                  <c:v>-20.252431000000001</c:v>
                </c:pt>
                <c:pt idx="992">
                  <c:v>-20.198225999999998</c:v>
                </c:pt>
                <c:pt idx="993">
                  <c:v>-20.144057999999998</c:v>
                </c:pt>
                <c:pt idx="994">
                  <c:v>-20.089853000000002</c:v>
                </c:pt>
                <c:pt idx="995">
                  <c:v>-20.035647999999998</c:v>
                </c:pt>
                <c:pt idx="996">
                  <c:v>-19.981443000000002</c:v>
                </c:pt>
                <c:pt idx="997">
                  <c:v>-19.927237999999999</c:v>
                </c:pt>
                <c:pt idx="998">
                  <c:v>-19.873033</c:v>
                </c:pt>
                <c:pt idx="999">
                  <c:v>-19.818865000000002</c:v>
                </c:pt>
                <c:pt idx="1000">
                  <c:v>-19.764659999999999</c:v>
                </c:pt>
                <c:pt idx="1001">
                  <c:v>-19.710455000000003</c:v>
                </c:pt>
                <c:pt idx="1002">
                  <c:v>-19.65625</c:v>
                </c:pt>
                <c:pt idx="1003">
                  <c:v>-19.602044999999997</c:v>
                </c:pt>
                <c:pt idx="1004">
                  <c:v>-19.547840000000001</c:v>
                </c:pt>
                <c:pt idx="1005">
                  <c:v>-19.493634999999998</c:v>
                </c:pt>
                <c:pt idx="1006">
                  <c:v>-19.439467</c:v>
                </c:pt>
                <c:pt idx="1007">
                  <c:v>-19.385262000000001</c:v>
                </c:pt>
                <c:pt idx="1008">
                  <c:v>-19.331056999999998</c:v>
                </c:pt>
                <c:pt idx="1009">
                  <c:v>-19.276852000000002</c:v>
                </c:pt>
                <c:pt idx="1010">
                  <c:v>-19.222646999999998</c:v>
                </c:pt>
                <c:pt idx="1011">
                  <c:v>-19.168442000000002</c:v>
                </c:pt>
                <c:pt idx="1012">
                  <c:v>-19.114274000000002</c:v>
                </c:pt>
                <c:pt idx="1013">
                  <c:v>-19.060068999999999</c:v>
                </c:pt>
                <c:pt idx="1014">
                  <c:v>-19.005863999999999</c:v>
                </c:pt>
                <c:pt idx="1015">
                  <c:v>-18.951658999999999</c:v>
                </c:pt>
                <c:pt idx="1016">
                  <c:v>-18.897454</c:v>
                </c:pt>
                <c:pt idx="1017">
                  <c:v>-18.843249</c:v>
                </c:pt>
                <c:pt idx="1018">
                  <c:v>-18.789080999999999</c:v>
                </c:pt>
                <c:pt idx="1019">
                  <c:v>-18.734876</c:v>
                </c:pt>
                <c:pt idx="1020">
                  <c:v>-18.680671</c:v>
                </c:pt>
                <c:pt idx="1021">
                  <c:v>-18.626466000000001</c:v>
                </c:pt>
                <c:pt idx="1022">
                  <c:v>-18.572261000000001</c:v>
                </c:pt>
                <c:pt idx="1023">
                  <c:v>-18.518056000000001</c:v>
                </c:pt>
                <c:pt idx="1024">
                  <c:v>-18.463850999999998</c:v>
                </c:pt>
                <c:pt idx="1025">
                  <c:v>-18.409682999999998</c:v>
                </c:pt>
                <c:pt idx="1026">
                  <c:v>-18.355477999999998</c:v>
                </c:pt>
                <c:pt idx="1027">
                  <c:v>-18.301272999999998</c:v>
                </c:pt>
                <c:pt idx="1028">
                  <c:v>-18.247067999999999</c:v>
                </c:pt>
                <c:pt idx="1029">
                  <c:v>-18.192862999999999</c:v>
                </c:pt>
                <c:pt idx="1030">
                  <c:v>-18.138658</c:v>
                </c:pt>
                <c:pt idx="1031">
                  <c:v>-18.084489999999999</c:v>
                </c:pt>
                <c:pt idx="1032">
                  <c:v>-18.030284999999999</c:v>
                </c:pt>
                <c:pt idx="1033">
                  <c:v>-17.97608</c:v>
                </c:pt>
                <c:pt idx="1034">
                  <c:v>-17.921875</c:v>
                </c:pt>
                <c:pt idx="1035">
                  <c:v>-17.86767</c:v>
                </c:pt>
                <c:pt idx="1036">
                  <c:v>-17.813465000000001</c:v>
                </c:pt>
                <c:pt idx="1037">
                  <c:v>-17.759260000000001</c:v>
                </c:pt>
                <c:pt idx="1038">
                  <c:v>-17.705092</c:v>
                </c:pt>
                <c:pt idx="1039">
                  <c:v>-17.650887000000001</c:v>
                </c:pt>
                <c:pt idx="1040">
                  <c:v>-17.596682000000001</c:v>
                </c:pt>
                <c:pt idx="1041">
                  <c:v>-17.542477000000002</c:v>
                </c:pt>
                <c:pt idx="1042">
                  <c:v>-17.488272000000002</c:v>
                </c:pt>
                <c:pt idx="1043">
                  <c:v>-17.434067000000002</c:v>
                </c:pt>
                <c:pt idx="1044">
                  <c:v>-17.379899000000002</c:v>
                </c:pt>
                <c:pt idx="1045">
                  <c:v>-17.325694000000002</c:v>
                </c:pt>
                <c:pt idx="1046">
                  <c:v>-17.271488999999999</c:v>
                </c:pt>
                <c:pt idx="1047">
                  <c:v>-17.217283999999999</c:v>
                </c:pt>
                <c:pt idx="1048">
                  <c:v>-17.163079</c:v>
                </c:pt>
                <c:pt idx="1049">
                  <c:v>-17.108874</c:v>
                </c:pt>
                <c:pt idx="1050">
                  <c:v>-17.054705999999999</c:v>
                </c:pt>
                <c:pt idx="1051">
                  <c:v>-17.000501</c:v>
                </c:pt>
                <c:pt idx="1052">
                  <c:v>-16.946296</c:v>
                </c:pt>
                <c:pt idx="1053">
                  <c:v>-16.892091000000001</c:v>
                </c:pt>
                <c:pt idx="1054">
                  <c:v>-16.837886000000001</c:v>
                </c:pt>
                <c:pt idx="1055">
                  <c:v>-16.783680999999998</c:v>
                </c:pt>
                <c:pt idx="1056">
                  <c:v>-16.729475999999998</c:v>
                </c:pt>
                <c:pt idx="1057">
                  <c:v>-16.675307999999998</c:v>
                </c:pt>
                <c:pt idx="1058">
                  <c:v>-16.621102999999998</c:v>
                </c:pt>
                <c:pt idx="1059">
                  <c:v>-16.566897999999998</c:v>
                </c:pt>
                <c:pt idx="1060">
                  <c:v>-16.512692999999999</c:v>
                </c:pt>
                <c:pt idx="1061">
                  <c:v>-16.458487999999999</c:v>
                </c:pt>
                <c:pt idx="1062">
                  <c:v>-16.404283</c:v>
                </c:pt>
                <c:pt idx="1063">
                  <c:v>-16.350114999999999</c:v>
                </c:pt>
                <c:pt idx="1064">
                  <c:v>-16.295909999999999</c:v>
                </c:pt>
                <c:pt idx="1065">
                  <c:v>-16.241705</c:v>
                </c:pt>
                <c:pt idx="1066">
                  <c:v>-16.1875</c:v>
                </c:pt>
                <c:pt idx="1067">
                  <c:v>-16.133295</c:v>
                </c:pt>
                <c:pt idx="1068">
                  <c:v>-16.079090000000001</c:v>
                </c:pt>
                <c:pt idx="1069">
                  <c:v>-16.024885000000001</c:v>
                </c:pt>
                <c:pt idx="1070">
                  <c:v>-15.970717</c:v>
                </c:pt>
                <c:pt idx="1071">
                  <c:v>-15.916512000000001</c:v>
                </c:pt>
                <c:pt idx="1072">
                  <c:v>-15.862306999999999</c:v>
                </c:pt>
                <c:pt idx="1073">
                  <c:v>-15.808102</c:v>
                </c:pt>
                <c:pt idx="1074">
                  <c:v>-15.753897</c:v>
                </c:pt>
                <c:pt idx="1075">
                  <c:v>-15.699692000000001</c:v>
                </c:pt>
                <c:pt idx="1076">
                  <c:v>-15.645524</c:v>
                </c:pt>
                <c:pt idx="1077">
                  <c:v>-15.591319</c:v>
                </c:pt>
                <c:pt idx="1078">
                  <c:v>-15.537114000000001</c:v>
                </c:pt>
                <c:pt idx="1079">
                  <c:v>-15.482909000000001</c:v>
                </c:pt>
                <c:pt idx="1080">
                  <c:v>-15.428704</c:v>
                </c:pt>
                <c:pt idx="1081">
                  <c:v>-15.374499</c:v>
                </c:pt>
                <c:pt idx="1082">
                  <c:v>-15.320331000000001</c:v>
                </c:pt>
                <c:pt idx="1083">
                  <c:v>-15.266126</c:v>
                </c:pt>
                <c:pt idx="1084">
                  <c:v>-15.211921</c:v>
                </c:pt>
                <c:pt idx="1085">
                  <c:v>-15.157715999999999</c:v>
                </c:pt>
                <c:pt idx="1086">
                  <c:v>-15.103510999999999</c:v>
                </c:pt>
                <c:pt idx="1087">
                  <c:v>-15.049306</c:v>
                </c:pt>
                <c:pt idx="1088">
                  <c:v>-14.995101</c:v>
                </c:pt>
                <c:pt idx="1089">
                  <c:v>-14.940932999999999</c:v>
                </c:pt>
                <c:pt idx="1090">
                  <c:v>-14.886728</c:v>
                </c:pt>
                <c:pt idx="1091">
                  <c:v>-14.832523</c:v>
                </c:pt>
                <c:pt idx="1092">
                  <c:v>-14.778318000000001</c:v>
                </c:pt>
                <c:pt idx="1093">
                  <c:v>-14.724112999999999</c:v>
                </c:pt>
                <c:pt idx="1094">
                  <c:v>-14.669908</c:v>
                </c:pt>
                <c:pt idx="1095">
                  <c:v>-14.615739999999999</c:v>
                </c:pt>
                <c:pt idx="1096">
                  <c:v>-14.561534999999999</c:v>
                </c:pt>
                <c:pt idx="1097">
                  <c:v>-14.50733</c:v>
                </c:pt>
                <c:pt idx="1098">
                  <c:v>-14.453125</c:v>
                </c:pt>
                <c:pt idx="1099">
                  <c:v>-14.39892</c:v>
                </c:pt>
                <c:pt idx="1100">
                  <c:v>-14.344715000000001</c:v>
                </c:pt>
                <c:pt idx="1101">
                  <c:v>-14.290510000000001</c:v>
                </c:pt>
                <c:pt idx="1102">
                  <c:v>-14.236342</c:v>
                </c:pt>
                <c:pt idx="1103">
                  <c:v>-14.182137000000001</c:v>
                </c:pt>
                <c:pt idx="1104">
                  <c:v>-14.127931999999999</c:v>
                </c:pt>
                <c:pt idx="1105">
                  <c:v>-14.073727</c:v>
                </c:pt>
                <c:pt idx="1106">
                  <c:v>-14.019522</c:v>
                </c:pt>
                <c:pt idx="1107">
                  <c:v>-13.965317000000001</c:v>
                </c:pt>
                <c:pt idx="1108">
                  <c:v>-13.911149</c:v>
                </c:pt>
                <c:pt idx="1109">
                  <c:v>-13.856944</c:v>
                </c:pt>
                <c:pt idx="1110">
                  <c:v>-13.802739000000001</c:v>
                </c:pt>
                <c:pt idx="1111">
                  <c:v>-13.748534000000001</c:v>
                </c:pt>
                <c:pt idx="1112">
                  <c:v>-13.694329</c:v>
                </c:pt>
                <c:pt idx="1113">
                  <c:v>-13.640124</c:v>
                </c:pt>
                <c:pt idx="1114">
                  <c:v>-13.585956000000001</c:v>
                </c:pt>
                <c:pt idx="1115">
                  <c:v>-13.531751</c:v>
                </c:pt>
                <c:pt idx="1116">
                  <c:v>-13.477546</c:v>
                </c:pt>
                <c:pt idx="1117">
                  <c:v>-13.423340999999999</c:v>
                </c:pt>
                <c:pt idx="1118">
                  <c:v>-13.369135999999999</c:v>
                </c:pt>
                <c:pt idx="1119">
                  <c:v>-13.314931</c:v>
                </c:pt>
                <c:pt idx="1120">
                  <c:v>-13.260726</c:v>
                </c:pt>
                <c:pt idx="1121">
                  <c:v>-13.206557999999999</c:v>
                </c:pt>
                <c:pt idx="1122">
                  <c:v>-13.152353</c:v>
                </c:pt>
                <c:pt idx="1123">
                  <c:v>-13.098148</c:v>
                </c:pt>
                <c:pt idx="1124">
                  <c:v>-13.043943000000001</c:v>
                </c:pt>
                <c:pt idx="1125">
                  <c:v>-12.989737999999999</c:v>
                </c:pt>
                <c:pt idx="1126">
                  <c:v>-12.935533</c:v>
                </c:pt>
                <c:pt idx="1127">
                  <c:v>-12.881364999999999</c:v>
                </c:pt>
                <c:pt idx="1128">
                  <c:v>-12.827159999999999</c:v>
                </c:pt>
                <c:pt idx="1129">
                  <c:v>-12.772955</c:v>
                </c:pt>
                <c:pt idx="1130">
                  <c:v>-12.71875</c:v>
                </c:pt>
                <c:pt idx="1131">
                  <c:v>-12.664545</c:v>
                </c:pt>
                <c:pt idx="1132">
                  <c:v>-12.610340000000001</c:v>
                </c:pt>
                <c:pt idx="1133">
                  <c:v>-12.556135000000001</c:v>
                </c:pt>
                <c:pt idx="1134">
                  <c:v>-12.501967</c:v>
                </c:pt>
                <c:pt idx="1135">
                  <c:v>-12.447762000000001</c:v>
                </c:pt>
                <c:pt idx="1136">
                  <c:v>-12.393556999999999</c:v>
                </c:pt>
                <c:pt idx="1137">
                  <c:v>-12.339352</c:v>
                </c:pt>
                <c:pt idx="1138">
                  <c:v>-12.285147</c:v>
                </c:pt>
                <c:pt idx="1139">
                  <c:v>-12.230942000000001</c:v>
                </c:pt>
                <c:pt idx="1140">
                  <c:v>-12.176774</c:v>
                </c:pt>
                <c:pt idx="1141">
                  <c:v>-12.122569</c:v>
                </c:pt>
                <c:pt idx="1142">
                  <c:v>-12.068364000000001</c:v>
                </c:pt>
                <c:pt idx="1143">
                  <c:v>-12.014159000000001</c:v>
                </c:pt>
                <c:pt idx="1144">
                  <c:v>-11.959954</c:v>
                </c:pt>
                <c:pt idx="1145">
                  <c:v>-11.905749</c:v>
                </c:pt>
                <c:pt idx="1146">
                  <c:v>-11.851581000000001</c:v>
                </c:pt>
                <c:pt idx="1147">
                  <c:v>-11.797376</c:v>
                </c:pt>
                <c:pt idx="1148">
                  <c:v>-11.743171</c:v>
                </c:pt>
                <c:pt idx="1149">
                  <c:v>-11.688965999999999</c:v>
                </c:pt>
                <c:pt idx="1150">
                  <c:v>-11.634760999999999</c:v>
                </c:pt>
                <c:pt idx="1151">
                  <c:v>-11.580556</c:v>
                </c:pt>
                <c:pt idx="1152">
                  <c:v>-11.526351</c:v>
                </c:pt>
                <c:pt idx="1153">
                  <c:v>-11.472182999999999</c:v>
                </c:pt>
                <c:pt idx="1154">
                  <c:v>-11.417978</c:v>
                </c:pt>
                <c:pt idx="1155">
                  <c:v>-11.363773</c:v>
                </c:pt>
                <c:pt idx="1156">
                  <c:v>-11.309568000000001</c:v>
                </c:pt>
                <c:pt idx="1157">
                  <c:v>-11.255362999999999</c:v>
                </c:pt>
                <c:pt idx="1158">
                  <c:v>-11.201158</c:v>
                </c:pt>
                <c:pt idx="1159">
                  <c:v>-11.146989999999999</c:v>
                </c:pt>
                <c:pt idx="1160">
                  <c:v>-11.092784999999999</c:v>
                </c:pt>
                <c:pt idx="1161">
                  <c:v>-11.03858</c:v>
                </c:pt>
                <c:pt idx="1162">
                  <c:v>-10.984375</c:v>
                </c:pt>
                <c:pt idx="1163">
                  <c:v>-10.93017</c:v>
                </c:pt>
                <c:pt idx="1164">
                  <c:v>-10.875965000000001</c:v>
                </c:pt>
                <c:pt idx="1165">
                  <c:v>-10.821760000000001</c:v>
                </c:pt>
                <c:pt idx="1166">
                  <c:v>-10.767592</c:v>
                </c:pt>
                <c:pt idx="1167">
                  <c:v>-10.713387000000001</c:v>
                </c:pt>
                <c:pt idx="1168">
                  <c:v>-10.659181999999999</c:v>
                </c:pt>
                <c:pt idx="1169">
                  <c:v>-10.604977</c:v>
                </c:pt>
                <c:pt idx="1170">
                  <c:v>-10.550772</c:v>
                </c:pt>
                <c:pt idx="1171">
                  <c:v>-10.496567000000001</c:v>
                </c:pt>
                <c:pt idx="1172">
                  <c:v>-10.442399</c:v>
                </c:pt>
                <c:pt idx="1173">
                  <c:v>-10.388194</c:v>
                </c:pt>
                <c:pt idx="1174">
                  <c:v>-10.333989000000001</c:v>
                </c:pt>
                <c:pt idx="1175">
                  <c:v>-10.279784000000001</c:v>
                </c:pt>
                <c:pt idx="1176">
                  <c:v>-10.225579</c:v>
                </c:pt>
                <c:pt idx="1177">
                  <c:v>-10.171374</c:v>
                </c:pt>
                <c:pt idx="1178">
                  <c:v>-10.117206000000001</c:v>
                </c:pt>
                <c:pt idx="1179">
                  <c:v>-10.063001</c:v>
                </c:pt>
                <c:pt idx="1180">
                  <c:v>-10.008796</c:v>
                </c:pt>
                <c:pt idx="1181">
                  <c:v>-9.9545909999999989</c:v>
                </c:pt>
                <c:pt idx="1182">
                  <c:v>-9.9003859999999992</c:v>
                </c:pt>
                <c:pt idx="1183">
                  <c:v>-9.8461809999999996</c:v>
                </c:pt>
                <c:pt idx="1184">
                  <c:v>-9.791976</c:v>
                </c:pt>
                <c:pt idx="1185">
                  <c:v>-9.7378079999999994</c:v>
                </c:pt>
                <c:pt idx="1186">
                  <c:v>-9.6836029999999997</c:v>
                </c:pt>
                <c:pt idx="1187">
                  <c:v>-9.6293980000000001</c:v>
                </c:pt>
                <c:pt idx="1188">
                  <c:v>-9.5751930000000005</c:v>
                </c:pt>
                <c:pt idx="1189">
                  <c:v>-9.5209879999999991</c:v>
                </c:pt>
                <c:pt idx="1190">
                  <c:v>-9.4667829999999995</c:v>
                </c:pt>
                <c:pt idx="1191">
                  <c:v>-9.4126149999999988</c:v>
                </c:pt>
                <c:pt idx="1192">
                  <c:v>-9.3584099999999992</c:v>
                </c:pt>
                <c:pt idx="1193">
                  <c:v>-9.3042049999999996</c:v>
                </c:pt>
                <c:pt idx="1194">
                  <c:v>-9.25</c:v>
                </c:pt>
                <c:pt idx="1195">
                  <c:v>-9.1957950000000004</c:v>
                </c:pt>
                <c:pt idx="1196">
                  <c:v>-9.1415900000000008</c:v>
                </c:pt>
                <c:pt idx="1197">
                  <c:v>-9.0873849999999994</c:v>
                </c:pt>
                <c:pt idx="1198">
                  <c:v>-9.0332170000000005</c:v>
                </c:pt>
                <c:pt idx="1199">
                  <c:v>-8.9790120000000009</c:v>
                </c:pt>
                <c:pt idx="1200">
                  <c:v>-8.9248069999999995</c:v>
                </c:pt>
                <c:pt idx="1201">
                  <c:v>-8.8706019999999999</c:v>
                </c:pt>
                <c:pt idx="1202">
                  <c:v>-8.8163970000000003</c:v>
                </c:pt>
                <c:pt idx="1203">
                  <c:v>-8.7621920000000006</c:v>
                </c:pt>
                <c:pt idx="1204">
                  <c:v>-8.708024</c:v>
                </c:pt>
                <c:pt idx="1205">
                  <c:v>-8.6538190000000004</c:v>
                </c:pt>
                <c:pt idx="1206">
                  <c:v>-8.599613999999999</c:v>
                </c:pt>
                <c:pt idx="1207">
                  <c:v>-8.5454089999999994</c:v>
                </c:pt>
                <c:pt idx="1208">
                  <c:v>-8.4912039999999998</c:v>
                </c:pt>
                <c:pt idx="1209">
                  <c:v>-8.4369990000000001</c:v>
                </c:pt>
                <c:pt idx="1210">
                  <c:v>-8.3828309999999995</c:v>
                </c:pt>
                <c:pt idx="1211">
                  <c:v>-8.3286259999999999</c:v>
                </c:pt>
                <c:pt idx="1212">
                  <c:v>-8.2744210000000002</c:v>
                </c:pt>
                <c:pt idx="1213">
                  <c:v>-8.2202160000000006</c:v>
                </c:pt>
                <c:pt idx="1214">
                  <c:v>-8.166011000000001</c:v>
                </c:pt>
                <c:pt idx="1215">
                  <c:v>-8.1118059999999996</c:v>
                </c:pt>
                <c:pt idx="1216">
                  <c:v>-8.057601</c:v>
                </c:pt>
                <c:pt idx="1217">
                  <c:v>-8.0034329999999994</c:v>
                </c:pt>
                <c:pt idx="1218">
                  <c:v>-7.9492280000000006</c:v>
                </c:pt>
                <c:pt idx="1219">
                  <c:v>-7.8950230000000001</c:v>
                </c:pt>
                <c:pt idx="1220">
                  <c:v>-7.8408179999999996</c:v>
                </c:pt>
                <c:pt idx="1221">
                  <c:v>-7.786613</c:v>
                </c:pt>
                <c:pt idx="1222">
                  <c:v>-7.7324080000000004</c:v>
                </c:pt>
                <c:pt idx="1223">
                  <c:v>-7.6782400000000006</c:v>
                </c:pt>
                <c:pt idx="1224">
                  <c:v>-7.6240349999999992</c:v>
                </c:pt>
                <c:pt idx="1225">
                  <c:v>-7.5698299999999996</c:v>
                </c:pt>
                <c:pt idx="1226">
                  <c:v>-7.515625</c:v>
                </c:pt>
                <c:pt idx="1227">
                  <c:v>-7.4614200000000004</c:v>
                </c:pt>
                <c:pt idx="1228">
                  <c:v>-7.4072150000000008</c:v>
                </c:pt>
                <c:pt idx="1229">
                  <c:v>-7.3530099999999994</c:v>
                </c:pt>
                <c:pt idx="1230">
                  <c:v>-7.2988419999999996</c:v>
                </c:pt>
                <c:pt idx="1231">
                  <c:v>-7.244637</c:v>
                </c:pt>
                <c:pt idx="1232">
                  <c:v>-7.1904320000000004</c:v>
                </c:pt>
                <c:pt idx="1233">
                  <c:v>-7.1362269999999999</c:v>
                </c:pt>
                <c:pt idx="1234">
                  <c:v>-7.0820219999999994</c:v>
                </c:pt>
                <c:pt idx="1235">
                  <c:v>-7.0278169999999998</c:v>
                </c:pt>
                <c:pt idx="1236">
                  <c:v>-6.973649</c:v>
                </c:pt>
                <c:pt idx="1237">
                  <c:v>-6.9194440000000004</c:v>
                </c:pt>
                <c:pt idx="1238">
                  <c:v>-6.8652389999999999</c:v>
                </c:pt>
                <c:pt idx="1239">
                  <c:v>-6.8110340000000003</c:v>
                </c:pt>
                <c:pt idx="1240">
                  <c:v>-6.7568289999999998</c:v>
                </c:pt>
                <c:pt idx="1241">
                  <c:v>-6.7026240000000001</c:v>
                </c:pt>
                <c:pt idx="1242">
                  <c:v>-6.6484559999999995</c:v>
                </c:pt>
                <c:pt idx="1243">
                  <c:v>-6.5942509999999999</c:v>
                </c:pt>
                <c:pt idx="1244">
                  <c:v>-6.5400460000000002</c:v>
                </c:pt>
                <c:pt idx="1245">
                  <c:v>-6.4858409999999997</c:v>
                </c:pt>
                <c:pt idx="1246">
                  <c:v>-6.4316360000000001</c:v>
                </c:pt>
                <c:pt idx="1247">
                  <c:v>-6.3774309999999996</c:v>
                </c:pt>
                <c:pt idx="1248">
                  <c:v>-6.323226</c:v>
                </c:pt>
                <c:pt idx="1249">
                  <c:v>-6.2690580000000002</c:v>
                </c:pt>
                <c:pt idx="1250">
                  <c:v>-6.2148530000000006</c:v>
                </c:pt>
                <c:pt idx="1251">
                  <c:v>-6.1606480000000001</c:v>
                </c:pt>
                <c:pt idx="1252">
                  <c:v>-6.1064429999999996</c:v>
                </c:pt>
                <c:pt idx="1253">
                  <c:v>-6.052238</c:v>
                </c:pt>
                <c:pt idx="1254">
                  <c:v>-5.9980330000000004</c:v>
                </c:pt>
                <c:pt idx="1255">
                  <c:v>-5.9438650000000006</c:v>
                </c:pt>
                <c:pt idx="1256">
                  <c:v>-5.8896599999999992</c:v>
                </c:pt>
                <c:pt idx="1257">
                  <c:v>-5.8354549999999996</c:v>
                </c:pt>
                <c:pt idx="1258">
                  <c:v>-5.78125</c:v>
                </c:pt>
                <c:pt idx="1259">
                  <c:v>-5.7270450000000004</c:v>
                </c:pt>
                <c:pt idx="1260">
                  <c:v>-5.6728400000000008</c:v>
                </c:pt>
                <c:pt idx="1261">
                  <c:v>-5.6186349999999994</c:v>
                </c:pt>
                <c:pt idx="1262">
                  <c:v>-5.5644669999999996</c:v>
                </c:pt>
                <c:pt idx="1263">
                  <c:v>-5.510262</c:v>
                </c:pt>
                <c:pt idx="1264">
                  <c:v>-5.4560570000000004</c:v>
                </c:pt>
                <c:pt idx="1265">
                  <c:v>-5.4018519999999999</c:v>
                </c:pt>
                <c:pt idx="1266">
                  <c:v>-5.3476469999999994</c:v>
                </c:pt>
                <c:pt idx="1267">
                  <c:v>-5.2934419999999998</c:v>
                </c:pt>
                <c:pt idx="1268">
                  <c:v>-5.239274</c:v>
                </c:pt>
                <c:pt idx="1269">
                  <c:v>-5.1850690000000004</c:v>
                </c:pt>
                <c:pt idx="1270">
                  <c:v>-5.1308639999999999</c:v>
                </c:pt>
                <c:pt idx="1271">
                  <c:v>-5.0766590000000003</c:v>
                </c:pt>
                <c:pt idx="1272">
                  <c:v>-5.0224539999999998</c:v>
                </c:pt>
                <c:pt idx="1273">
                  <c:v>-4.9682490000000001</c:v>
                </c:pt>
                <c:pt idx="1274">
                  <c:v>-4.9140809999999995</c:v>
                </c:pt>
                <c:pt idx="1275">
                  <c:v>-4.8598759999999999</c:v>
                </c:pt>
                <c:pt idx="1276">
                  <c:v>-4.8056710000000002</c:v>
                </c:pt>
                <c:pt idx="1277">
                  <c:v>-4.7514659999999997</c:v>
                </c:pt>
                <c:pt idx="1278">
                  <c:v>-4.6972610000000001</c:v>
                </c:pt>
                <c:pt idx="1279">
                  <c:v>-4.6430559999999996</c:v>
                </c:pt>
                <c:pt idx="1280">
                  <c:v>-4.588851</c:v>
                </c:pt>
                <c:pt idx="1281">
                  <c:v>-4.5346830000000002</c:v>
                </c:pt>
                <c:pt idx="1282">
                  <c:v>-4.4804779999999997</c:v>
                </c:pt>
                <c:pt idx="1283">
                  <c:v>-4.4262730000000001</c:v>
                </c:pt>
                <c:pt idx="1284">
                  <c:v>-4.3720680000000005</c:v>
                </c:pt>
                <c:pt idx="1285">
                  <c:v>-4.317863</c:v>
                </c:pt>
                <c:pt idx="1286">
                  <c:v>-4.2636580000000004</c:v>
                </c:pt>
                <c:pt idx="1287">
                  <c:v>-4.2094899999999997</c:v>
                </c:pt>
                <c:pt idx="1288">
                  <c:v>-4.1552850000000001</c:v>
                </c:pt>
                <c:pt idx="1289">
                  <c:v>-4.1010799999999996</c:v>
                </c:pt>
                <c:pt idx="1290">
                  <c:v>-4.046875</c:v>
                </c:pt>
                <c:pt idx="1291">
                  <c:v>-3.9926700000000004</c:v>
                </c:pt>
                <c:pt idx="1292">
                  <c:v>-3.9384649999999999</c:v>
                </c:pt>
                <c:pt idx="1293">
                  <c:v>-3.8842600000000003</c:v>
                </c:pt>
                <c:pt idx="1294">
                  <c:v>-3.8300920000000001</c:v>
                </c:pt>
                <c:pt idx="1295">
                  <c:v>-3.775887</c:v>
                </c:pt>
                <c:pt idx="1296">
                  <c:v>-3.7216819999999999</c:v>
                </c:pt>
                <c:pt idx="1297">
                  <c:v>-3.6674769999999999</c:v>
                </c:pt>
                <c:pt idx="1298">
                  <c:v>-3.6132720000000003</c:v>
                </c:pt>
                <c:pt idx="1299">
                  <c:v>-3.5590669999999998</c:v>
                </c:pt>
                <c:pt idx="1300">
                  <c:v>-3.504899</c:v>
                </c:pt>
                <c:pt idx="1301">
                  <c:v>-3.4506939999999999</c:v>
                </c:pt>
                <c:pt idx="1302">
                  <c:v>-3.3964890000000003</c:v>
                </c:pt>
                <c:pt idx="1303">
                  <c:v>-3.3422839999999998</c:v>
                </c:pt>
                <c:pt idx="1304">
                  <c:v>-3.2880790000000002</c:v>
                </c:pt>
                <c:pt idx="1305">
                  <c:v>-3.2338739999999997</c:v>
                </c:pt>
                <c:pt idx="1306">
                  <c:v>-3.1797059999999999</c:v>
                </c:pt>
                <c:pt idx="1307">
                  <c:v>-3.1255010000000003</c:v>
                </c:pt>
                <c:pt idx="1308">
                  <c:v>-3.0712959999999998</c:v>
                </c:pt>
                <c:pt idx="1309">
                  <c:v>-3.0170910000000002</c:v>
                </c:pt>
                <c:pt idx="1310">
                  <c:v>-2.9628859999999997</c:v>
                </c:pt>
                <c:pt idx="1311">
                  <c:v>-2.9086810000000001</c:v>
                </c:pt>
                <c:pt idx="1312">
                  <c:v>-2.854476</c:v>
                </c:pt>
                <c:pt idx="1313">
                  <c:v>-2.8003080000000002</c:v>
                </c:pt>
                <c:pt idx="1314">
                  <c:v>-2.7461029999999997</c:v>
                </c:pt>
                <c:pt idx="1315">
                  <c:v>-2.6918980000000001</c:v>
                </c:pt>
                <c:pt idx="1316">
                  <c:v>-2.6376930000000001</c:v>
                </c:pt>
                <c:pt idx="1317">
                  <c:v>-2.583488</c:v>
                </c:pt>
                <c:pt idx="1318">
                  <c:v>-2.5292829999999999</c:v>
                </c:pt>
                <c:pt idx="1319">
                  <c:v>-2.4751149999999997</c:v>
                </c:pt>
                <c:pt idx="1320">
                  <c:v>-2.4209100000000001</c:v>
                </c:pt>
                <c:pt idx="1321">
                  <c:v>-2.3667049999999996</c:v>
                </c:pt>
                <c:pt idx="1322">
                  <c:v>-2.3125</c:v>
                </c:pt>
                <c:pt idx="1323">
                  <c:v>-2.2582949999999999</c:v>
                </c:pt>
                <c:pt idx="1324">
                  <c:v>-2.2040899999999999</c:v>
                </c:pt>
                <c:pt idx="1325">
                  <c:v>-2.1498849999999998</c:v>
                </c:pt>
                <c:pt idx="1326">
                  <c:v>-2.0957170000000001</c:v>
                </c:pt>
                <c:pt idx="1327">
                  <c:v>-2.041512</c:v>
                </c:pt>
                <c:pt idx="1328">
                  <c:v>-1.9873070000000002</c:v>
                </c:pt>
                <c:pt idx="1329">
                  <c:v>-1.9331020000000001</c:v>
                </c:pt>
                <c:pt idx="1330">
                  <c:v>-1.878897</c:v>
                </c:pt>
                <c:pt idx="1331">
                  <c:v>-1.824692</c:v>
                </c:pt>
                <c:pt idx="1332">
                  <c:v>-1.770524</c:v>
                </c:pt>
                <c:pt idx="1333">
                  <c:v>-1.7163189999999999</c:v>
                </c:pt>
                <c:pt idx="1334">
                  <c:v>-1.6621139999999999</c:v>
                </c:pt>
                <c:pt idx="1335">
                  <c:v>-1.607909</c:v>
                </c:pt>
                <c:pt idx="1336">
                  <c:v>-1.553704</c:v>
                </c:pt>
                <c:pt idx="1337">
                  <c:v>-1.4994989999999999</c:v>
                </c:pt>
                <c:pt idx="1338">
                  <c:v>-1.4453309999999999</c:v>
                </c:pt>
                <c:pt idx="1339">
                  <c:v>-1.3911260000000001</c:v>
                </c:pt>
                <c:pt idx="1340">
                  <c:v>-1.336921</c:v>
                </c:pt>
                <c:pt idx="1341">
                  <c:v>-1.282716</c:v>
                </c:pt>
                <c:pt idx="1342">
                  <c:v>-1.2285110000000001</c:v>
                </c:pt>
                <c:pt idx="1343">
                  <c:v>-1.1743060000000001</c:v>
                </c:pt>
                <c:pt idx="1344">
                  <c:v>-1.120101</c:v>
                </c:pt>
                <c:pt idx="1345">
                  <c:v>-1.065933</c:v>
                </c:pt>
                <c:pt idx="1346">
                  <c:v>-1.011728</c:v>
                </c:pt>
                <c:pt idx="1347">
                  <c:v>-0.95752300000000001</c:v>
                </c:pt>
                <c:pt idx="1348">
                  <c:v>-0.90331800000000007</c:v>
                </c:pt>
                <c:pt idx="1349">
                  <c:v>-0.84911300000000001</c:v>
                </c:pt>
                <c:pt idx="1350">
                  <c:v>-0.79490799999999995</c:v>
                </c:pt>
                <c:pt idx="1351">
                  <c:v>-0.74073999999999995</c:v>
                </c:pt>
                <c:pt idx="1352">
                  <c:v>-0.6865349999999999</c:v>
                </c:pt>
                <c:pt idx="1353">
                  <c:v>-0.63233000000000006</c:v>
                </c:pt>
                <c:pt idx="1354">
                  <c:v>-0.578125</c:v>
                </c:pt>
                <c:pt idx="1355">
                  <c:v>-0.52392000000000005</c:v>
                </c:pt>
                <c:pt idx="1356">
                  <c:v>-0.46971499999999999</c:v>
                </c:pt>
                <c:pt idx="1357">
                  <c:v>-0.41550999999999999</c:v>
                </c:pt>
                <c:pt idx="1358">
                  <c:v>-0.361342</c:v>
                </c:pt>
                <c:pt idx="1359">
                  <c:v>-0.30713699999999999</c:v>
                </c:pt>
                <c:pt idx="1360">
                  <c:v>-0.25293199999999999</c:v>
                </c:pt>
                <c:pt idx="1361">
                  <c:v>-0.19872699999999999</c:v>
                </c:pt>
                <c:pt idx="1362">
                  <c:v>-0.14452200000000001</c:v>
                </c:pt>
                <c:pt idx="1363">
                  <c:v>-9.0316999999999995E-2</c:v>
                </c:pt>
                <c:pt idx="1364">
                  <c:v>-3.6149000000000001E-2</c:v>
                </c:pt>
                <c:pt idx="1365">
                  <c:v>0</c:v>
                </c:pt>
                <c:pt idx="1366">
                  <c:v>5.4204999999999996E-2</c:v>
                </c:pt>
                <c:pt idx="1367">
                  <c:v>0.10840999999999999</c:v>
                </c:pt>
                <c:pt idx="1368">
                  <c:v>0.16261499999999998</c:v>
                </c:pt>
                <c:pt idx="1369">
                  <c:v>0.21678299999999998</c:v>
                </c:pt>
                <c:pt idx="1370">
                  <c:v>0.27098800000000001</c:v>
                </c:pt>
                <c:pt idx="1371">
                  <c:v>0.32519300000000001</c:v>
                </c:pt>
                <c:pt idx="1372">
                  <c:v>0.37939799999999996</c:v>
                </c:pt>
                <c:pt idx="1373">
                  <c:v>0.43360300000000002</c:v>
                </c:pt>
                <c:pt idx="1374">
                  <c:v>0.48780799999999996</c:v>
                </c:pt>
                <c:pt idx="1375">
                  <c:v>0.54197600000000001</c:v>
                </c:pt>
                <c:pt idx="1376">
                  <c:v>0.59618099999999996</c:v>
                </c:pt>
                <c:pt idx="1377">
                  <c:v>0.65038600000000002</c:v>
                </c:pt>
                <c:pt idx="1378">
                  <c:v>0.70459100000000008</c:v>
                </c:pt>
                <c:pt idx="1379">
                  <c:v>0.75879599999999991</c:v>
                </c:pt>
                <c:pt idx="1380">
                  <c:v>0.81300099999999997</c:v>
                </c:pt>
                <c:pt idx="1381">
                  <c:v>0.86720600000000003</c:v>
                </c:pt>
                <c:pt idx="1382">
                  <c:v>0.92137400000000003</c:v>
                </c:pt>
                <c:pt idx="1383">
                  <c:v>0.97557900000000009</c:v>
                </c:pt>
                <c:pt idx="1384">
                  <c:v>1.029784</c:v>
                </c:pt>
                <c:pt idx="1385">
                  <c:v>1.0839890000000001</c:v>
                </c:pt>
                <c:pt idx="1386">
                  <c:v>1.1381940000000002</c:v>
                </c:pt>
                <c:pt idx="1387">
                  <c:v>1.192399</c:v>
                </c:pt>
                <c:pt idx="1388">
                  <c:v>1.246567</c:v>
                </c:pt>
                <c:pt idx="1389">
                  <c:v>1.300772</c:v>
                </c:pt>
                <c:pt idx="1390">
                  <c:v>1.3549770000000001</c:v>
                </c:pt>
                <c:pt idx="1391">
                  <c:v>1.4091820000000002</c:v>
                </c:pt>
                <c:pt idx="1392">
                  <c:v>1.463387</c:v>
                </c:pt>
                <c:pt idx="1393">
                  <c:v>1.5175919999999998</c:v>
                </c:pt>
                <c:pt idx="1394">
                  <c:v>1.5717599999999998</c:v>
                </c:pt>
                <c:pt idx="1395">
                  <c:v>1.6259649999999999</c:v>
                </c:pt>
                <c:pt idx="1396">
                  <c:v>1.6801699999999999</c:v>
                </c:pt>
                <c:pt idx="1397">
                  <c:v>1.734375</c:v>
                </c:pt>
                <c:pt idx="1398">
                  <c:v>1.7885800000000001</c:v>
                </c:pt>
                <c:pt idx="1399">
                  <c:v>1.8427850000000001</c:v>
                </c:pt>
                <c:pt idx="1400">
                  <c:v>1.8969900000000002</c:v>
                </c:pt>
                <c:pt idx="1401">
                  <c:v>1.9511580000000002</c:v>
                </c:pt>
                <c:pt idx="1402">
                  <c:v>2.005363</c:v>
                </c:pt>
                <c:pt idx="1403">
                  <c:v>2.0595680000000001</c:v>
                </c:pt>
                <c:pt idx="1404">
                  <c:v>2.1137730000000001</c:v>
                </c:pt>
                <c:pt idx="1405">
                  <c:v>2.1679780000000002</c:v>
                </c:pt>
                <c:pt idx="1406">
                  <c:v>2.2221830000000002</c:v>
                </c:pt>
                <c:pt idx="1407">
                  <c:v>2.276351</c:v>
                </c:pt>
                <c:pt idx="1408">
                  <c:v>2.3305560000000001</c:v>
                </c:pt>
                <c:pt idx="1409">
                  <c:v>2.3847609999999997</c:v>
                </c:pt>
                <c:pt idx="1410">
                  <c:v>2.4389660000000002</c:v>
                </c:pt>
                <c:pt idx="1411">
                  <c:v>2.4931709999999998</c:v>
                </c:pt>
                <c:pt idx="1412">
                  <c:v>2.5473760000000003</c:v>
                </c:pt>
                <c:pt idx="1413">
                  <c:v>2.6015809999999999</c:v>
                </c:pt>
                <c:pt idx="1414">
                  <c:v>2.6557489999999997</c:v>
                </c:pt>
                <c:pt idx="1415">
                  <c:v>2.7099540000000002</c:v>
                </c:pt>
                <c:pt idx="1416">
                  <c:v>2.7641589999999998</c:v>
                </c:pt>
                <c:pt idx="1417">
                  <c:v>2.8183640000000003</c:v>
                </c:pt>
                <c:pt idx="1418">
                  <c:v>2.8725689999999999</c:v>
                </c:pt>
                <c:pt idx="1419">
                  <c:v>2.926774</c:v>
                </c:pt>
                <c:pt idx="1420">
                  <c:v>2.9809419999999998</c:v>
                </c:pt>
                <c:pt idx="1421">
                  <c:v>3.0351470000000003</c:v>
                </c:pt>
                <c:pt idx="1422">
                  <c:v>3.0893519999999999</c:v>
                </c:pt>
                <c:pt idx="1423">
                  <c:v>3.1435569999999999</c:v>
                </c:pt>
                <c:pt idx="1424">
                  <c:v>3.197762</c:v>
                </c:pt>
                <c:pt idx="1425">
                  <c:v>3.2519670000000001</c:v>
                </c:pt>
                <c:pt idx="1426">
                  <c:v>3.3061350000000003</c:v>
                </c:pt>
                <c:pt idx="1427">
                  <c:v>3.3603399999999999</c:v>
                </c:pt>
                <c:pt idx="1428">
                  <c:v>3.4145450000000004</c:v>
                </c:pt>
                <c:pt idx="1429">
                  <c:v>3.46875</c:v>
                </c:pt>
                <c:pt idx="1430">
                  <c:v>3.5229549999999996</c:v>
                </c:pt>
                <c:pt idx="1431">
                  <c:v>3.5771600000000001</c:v>
                </c:pt>
                <c:pt idx="1432">
                  <c:v>3.6313649999999997</c:v>
                </c:pt>
                <c:pt idx="1433">
                  <c:v>3.6855329999999999</c:v>
                </c:pt>
                <c:pt idx="1434">
                  <c:v>3.739738</c:v>
                </c:pt>
                <c:pt idx="1435">
                  <c:v>3.7939430000000001</c:v>
                </c:pt>
                <c:pt idx="1436">
                  <c:v>3.8481480000000001</c:v>
                </c:pt>
                <c:pt idx="1437">
                  <c:v>3.9023529999999997</c:v>
                </c:pt>
                <c:pt idx="1438">
                  <c:v>3.9565580000000002</c:v>
                </c:pt>
                <c:pt idx="1439">
                  <c:v>4.010726</c:v>
                </c:pt>
                <c:pt idx="1440">
                  <c:v>4.0649310000000005</c:v>
                </c:pt>
                <c:pt idx="1441">
                  <c:v>4.1191360000000001</c:v>
                </c:pt>
                <c:pt idx="1442">
                  <c:v>4.1733409999999997</c:v>
                </c:pt>
                <c:pt idx="1443">
                  <c:v>4.2275460000000002</c:v>
                </c:pt>
                <c:pt idx="1444">
                  <c:v>4.2817509999999999</c:v>
                </c:pt>
                <c:pt idx="1445">
                  <c:v>4.3359560000000004</c:v>
                </c:pt>
                <c:pt idx="1446">
                  <c:v>4.3901240000000001</c:v>
                </c:pt>
                <c:pt idx="1447">
                  <c:v>4.4443289999999998</c:v>
                </c:pt>
                <c:pt idx="1448">
                  <c:v>4.4985340000000003</c:v>
                </c:pt>
                <c:pt idx="1449">
                  <c:v>4.5527389999999999</c:v>
                </c:pt>
                <c:pt idx="1450">
                  <c:v>4.6069439999999995</c:v>
                </c:pt>
                <c:pt idx="1451">
                  <c:v>4.661149</c:v>
                </c:pt>
                <c:pt idx="1452">
                  <c:v>4.7153169999999998</c:v>
                </c:pt>
                <c:pt idx="1453">
                  <c:v>4.7695219999999994</c:v>
                </c:pt>
                <c:pt idx="1454">
                  <c:v>4.8237269999999999</c:v>
                </c:pt>
                <c:pt idx="1455">
                  <c:v>4.8779320000000004</c:v>
                </c:pt>
                <c:pt idx="1456">
                  <c:v>4.932137</c:v>
                </c:pt>
                <c:pt idx="1457">
                  <c:v>4.9863419999999996</c:v>
                </c:pt>
                <c:pt idx="1458">
                  <c:v>5.0405099999999994</c:v>
                </c:pt>
                <c:pt idx="1459">
                  <c:v>5.0947150000000008</c:v>
                </c:pt>
                <c:pt idx="1460">
                  <c:v>5.1489200000000004</c:v>
                </c:pt>
                <c:pt idx="1461">
                  <c:v>5.203125</c:v>
                </c:pt>
                <c:pt idx="1462">
                  <c:v>5.2573299999999996</c:v>
                </c:pt>
                <c:pt idx="1463">
                  <c:v>5.3115349999999992</c:v>
                </c:pt>
                <c:pt idx="1464">
                  <c:v>5.3657400000000006</c:v>
                </c:pt>
                <c:pt idx="1465">
                  <c:v>5.4199080000000004</c:v>
                </c:pt>
                <c:pt idx="1466">
                  <c:v>5.474113</c:v>
                </c:pt>
                <c:pt idx="1467">
                  <c:v>5.5283179999999996</c:v>
                </c:pt>
                <c:pt idx="1468">
                  <c:v>5.5825230000000001</c:v>
                </c:pt>
                <c:pt idx="1469">
                  <c:v>5.6367280000000006</c:v>
                </c:pt>
                <c:pt idx="1470">
                  <c:v>5.6909330000000002</c:v>
                </c:pt>
                <c:pt idx="1471">
                  <c:v>5.745101</c:v>
                </c:pt>
                <c:pt idx="1472">
                  <c:v>5.7993059999999996</c:v>
                </c:pt>
                <c:pt idx="1473">
                  <c:v>5.8535110000000001</c:v>
                </c:pt>
                <c:pt idx="1474">
                  <c:v>5.9077159999999997</c:v>
                </c:pt>
                <c:pt idx="1475">
                  <c:v>5.9619210000000002</c:v>
                </c:pt>
                <c:pt idx="1476">
                  <c:v>6.0161259999999999</c:v>
                </c:pt>
                <c:pt idx="1477">
                  <c:v>6.0703309999999995</c:v>
                </c:pt>
                <c:pt idx="1478">
                  <c:v>6.1244990000000001</c:v>
                </c:pt>
                <c:pt idx="1479">
                  <c:v>6.1787039999999998</c:v>
                </c:pt>
                <c:pt idx="1480">
                  <c:v>6.2329090000000003</c:v>
                </c:pt>
                <c:pt idx="1481">
                  <c:v>6.2871139999999999</c:v>
                </c:pt>
                <c:pt idx="1482">
                  <c:v>6.3413190000000004</c:v>
                </c:pt>
                <c:pt idx="1483">
                  <c:v>6.395524</c:v>
                </c:pt>
                <c:pt idx="1484">
                  <c:v>6.4496919999999998</c:v>
                </c:pt>
                <c:pt idx="1485">
                  <c:v>6.5038969999999994</c:v>
                </c:pt>
                <c:pt idx="1486">
                  <c:v>6.5581019999999999</c:v>
                </c:pt>
                <c:pt idx="1487">
                  <c:v>6.6123070000000004</c:v>
                </c:pt>
                <c:pt idx="1488">
                  <c:v>6.666512</c:v>
                </c:pt>
                <c:pt idx="1489">
                  <c:v>6.7207169999999996</c:v>
                </c:pt>
                <c:pt idx="1490">
                  <c:v>6.7748849999999994</c:v>
                </c:pt>
                <c:pt idx="1491">
                  <c:v>6.8290900000000008</c:v>
                </c:pt>
                <c:pt idx="1492">
                  <c:v>6.8832950000000004</c:v>
                </c:pt>
                <c:pt idx="1493">
                  <c:v>6.9375</c:v>
                </c:pt>
                <c:pt idx="1494">
                  <c:v>6.9917049999999996</c:v>
                </c:pt>
                <c:pt idx="1495">
                  <c:v>7.0459099999999992</c:v>
                </c:pt>
                <c:pt idx="1496">
                  <c:v>7.1001150000000006</c:v>
                </c:pt>
                <c:pt idx="1497">
                  <c:v>7.1542830000000004</c:v>
                </c:pt>
                <c:pt idx="1498">
                  <c:v>7.208488</c:v>
                </c:pt>
                <c:pt idx="1499">
                  <c:v>7.2626929999999996</c:v>
                </c:pt>
                <c:pt idx="1500">
                  <c:v>7.3168980000000001</c:v>
                </c:pt>
                <c:pt idx="1501">
                  <c:v>7.3711030000000006</c:v>
                </c:pt>
                <c:pt idx="1502">
                  <c:v>7.4253080000000002</c:v>
                </c:pt>
                <c:pt idx="1503">
                  <c:v>7.479476</c:v>
                </c:pt>
                <c:pt idx="1504">
                  <c:v>7.5336809999999996</c:v>
                </c:pt>
                <c:pt idx="1505">
                  <c:v>7.5878860000000001</c:v>
                </c:pt>
                <c:pt idx="1506">
                  <c:v>7.6420909999999997</c:v>
                </c:pt>
                <c:pt idx="1507">
                  <c:v>7.6962960000000002</c:v>
                </c:pt>
                <c:pt idx="1508">
                  <c:v>7.7505009999999999</c:v>
                </c:pt>
                <c:pt idx="1509">
                  <c:v>7.8047059999999995</c:v>
                </c:pt>
                <c:pt idx="1510">
                  <c:v>7.8588740000000001</c:v>
                </c:pt>
                <c:pt idx="1511">
                  <c:v>7.9130789999999998</c:v>
                </c:pt>
                <c:pt idx="1512">
                  <c:v>7.9672840000000003</c:v>
                </c:pt>
                <c:pt idx="1513">
                  <c:v>8.021488999999999</c:v>
                </c:pt>
                <c:pt idx="1514">
                  <c:v>8.0756940000000004</c:v>
                </c:pt>
                <c:pt idx="1515">
                  <c:v>8.129899</c:v>
                </c:pt>
                <c:pt idx="1516">
                  <c:v>8.1840670000000006</c:v>
                </c:pt>
                <c:pt idx="1517">
                  <c:v>8.2382720000000003</c:v>
                </c:pt>
                <c:pt idx="1518">
                  <c:v>8.2924769999999999</c:v>
                </c:pt>
                <c:pt idx="1519">
                  <c:v>8.3466819999999995</c:v>
                </c:pt>
                <c:pt idx="1520">
                  <c:v>8.4008870000000009</c:v>
                </c:pt>
                <c:pt idx="1521">
                  <c:v>8.4550920000000005</c:v>
                </c:pt>
                <c:pt idx="1522">
                  <c:v>8.5092599999999994</c:v>
                </c:pt>
                <c:pt idx="1523">
                  <c:v>8.5634650000000008</c:v>
                </c:pt>
                <c:pt idx="1524">
                  <c:v>8.6176700000000004</c:v>
                </c:pt>
                <c:pt idx="1525">
                  <c:v>8.671875</c:v>
                </c:pt>
                <c:pt idx="1526">
                  <c:v>8.7260799999999996</c:v>
                </c:pt>
                <c:pt idx="1527">
                  <c:v>8.7802849999999992</c:v>
                </c:pt>
                <c:pt idx="1528">
                  <c:v>8.8344900000000006</c:v>
                </c:pt>
                <c:pt idx="1529">
                  <c:v>8.8886579999999995</c:v>
                </c:pt>
                <c:pt idx="1530">
                  <c:v>8.9428629999999991</c:v>
                </c:pt>
                <c:pt idx="1531">
                  <c:v>8.9970680000000005</c:v>
                </c:pt>
                <c:pt idx="1532">
                  <c:v>9.0512730000000001</c:v>
                </c:pt>
                <c:pt idx="1533">
                  <c:v>9.1054779999999997</c:v>
                </c:pt>
                <c:pt idx="1534">
                  <c:v>9.1596829999999994</c:v>
                </c:pt>
                <c:pt idx="1535">
                  <c:v>9.213851</c:v>
                </c:pt>
                <c:pt idx="1536">
                  <c:v>9.2680559999999996</c:v>
                </c:pt>
                <c:pt idx="1537">
                  <c:v>9.3222609999999992</c:v>
                </c:pt>
                <c:pt idx="1538">
                  <c:v>9.3764659999999989</c:v>
                </c:pt>
                <c:pt idx="1539">
                  <c:v>9.4306710000000002</c:v>
                </c:pt>
                <c:pt idx="1540">
                  <c:v>9.4848759999999999</c:v>
                </c:pt>
                <c:pt idx="1541">
                  <c:v>9.5390810000000013</c:v>
                </c:pt>
                <c:pt idx="1542">
                  <c:v>9.5932490000000001</c:v>
                </c:pt>
                <c:pt idx="1543">
                  <c:v>9.6474539999999998</c:v>
                </c:pt>
                <c:pt idx="1544">
                  <c:v>9.7016590000000011</c:v>
                </c:pt>
                <c:pt idx="1545">
                  <c:v>9.7558640000000008</c:v>
                </c:pt>
                <c:pt idx="1546">
                  <c:v>9.8100690000000004</c:v>
                </c:pt>
                <c:pt idx="1547">
                  <c:v>9.864274</c:v>
                </c:pt>
                <c:pt idx="1548">
                  <c:v>9.9184420000000006</c:v>
                </c:pt>
                <c:pt idx="1549">
                  <c:v>9.9726470000000003</c:v>
                </c:pt>
                <c:pt idx="1550">
                  <c:v>10.026852</c:v>
                </c:pt>
                <c:pt idx="1551">
                  <c:v>10.081056999999999</c:v>
                </c:pt>
                <c:pt idx="1552">
                  <c:v>10.135262000000001</c:v>
                </c:pt>
                <c:pt idx="1553">
                  <c:v>10.189467</c:v>
                </c:pt>
                <c:pt idx="1554">
                  <c:v>10.243635000000001</c:v>
                </c:pt>
                <c:pt idx="1555">
                  <c:v>10.297840000000001</c:v>
                </c:pt>
                <c:pt idx="1556">
                  <c:v>10.352045</c:v>
                </c:pt>
                <c:pt idx="1557">
                  <c:v>10.40625</c:v>
                </c:pt>
                <c:pt idx="1558">
                  <c:v>10.460455</c:v>
                </c:pt>
                <c:pt idx="1559">
                  <c:v>10.514659999999999</c:v>
                </c:pt>
                <c:pt idx="1560">
                  <c:v>10.568864999999999</c:v>
                </c:pt>
                <c:pt idx="1561">
                  <c:v>10.623033</c:v>
                </c:pt>
                <c:pt idx="1562">
                  <c:v>10.677237999999999</c:v>
                </c:pt>
                <c:pt idx="1563">
                  <c:v>10.731443000000001</c:v>
                </c:pt>
                <c:pt idx="1564">
                  <c:v>10.785648</c:v>
                </c:pt>
                <c:pt idx="1565">
                  <c:v>10.839853</c:v>
                </c:pt>
                <c:pt idx="1566">
                  <c:v>10.894057999999999</c:v>
                </c:pt>
                <c:pt idx="1567">
                  <c:v>10.948226</c:v>
                </c:pt>
                <c:pt idx="1568">
                  <c:v>11.002431</c:v>
                </c:pt>
                <c:pt idx="1569">
                  <c:v>11.056635999999999</c:v>
                </c:pt>
                <c:pt idx="1570">
                  <c:v>11.110840999999999</c:v>
                </c:pt>
                <c:pt idx="1571">
                  <c:v>11.165046</c:v>
                </c:pt>
                <c:pt idx="1572">
                  <c:v>11.219251</c:v>
                </c:pt>
                <c:pt idx="1573">
                  <c:v>11.273456000000001</c:v>
                </c:pt>
                <c:pt idx="1574">
                  <c:v>11.327624</c:v>
                </c:pt>
                <c:pt idx="1575">
                  <c:v>11.381829</c:v>
                </c:pt>
                <c:pt idx="1576">
                  <c:v>11.436034000000001</c:v>
                </c:pt>
                <c:pt idx="1577">
                  <c:v>11.490239000000001</c:v>
                </c:pt>
                <c:pt idx="1578">
                  <c:v>11.544444</c:v>
                </c:pt>
                <c:pt idx="1579">
                  <c:v>11.598649</c:v>
                </c:pt>
                <c:pt idx="1580">
                  <c:v>11.652817000000001</c:v>
                </c:pt>
                <c:pt idx="1581">
                  <c:v>11.707022</c:v>
                </c:pt>
                <c:pt idx="1582">
                  <c:v>11.761227</c:v>
                </c:pt>
                <c:pt idx="1583">
                  <c:v>11.815431999999999</c:v>
                </c:pt>
                <c:pt idx="1584">
                  <c:v>11.869637000000001</c:v>
                </c:pt>
                <c:pt idx="1585">
                  <c:v>11.923842</c:v>
                </c:pt>
                <c:pt idx="1586">
                  <c:v>11.978010000000001</c:v>
                </c:pt>
                <c:pt idx="1587">
                  <c:v>12.032215000000001</c:v>
                </c:pt>
                <c:pt idx="1588">
                  <c:v>12.08642</c:v>
                </c:pt>
                <c:pt idx="1589">
                  <c:v>12.140625</c:v>
                </c:pt>
                <c:pt idx="1590">
                  <c:v>12.19483</c:v>
                </c:pt>
                <c:pt idx="1591">
                  <c:v>12.249034999999999</c:v>
                </c:pt>
                <c:pt idx="1592">
                  <c:v>12.303239999999999</c:v>
                </c:pt>
                <c:pt idx="1593">
                  <c:v>12.357408</c:v>
                </c:pt>
                <c:pt idx="1594">
                  <c:v>12.411612999999999</c:v>
                </c:pt>
                <c:pt idx="1595">
                  <c:v>12.465818000000001</c:v>
                </c:pt>
                <c:pt idx="1596">
                  <c:v>12.520023</c:v>
                </c:pt>
                <c:pt idx="1597">
                  <c:v>12.574228</c:v>
                </c:pt>
                <c:pt idx="1598">
                  <c:v>12.628432999999999</c:v>
                </c:pt>
                <c:pt idx="1599">
                  <c:v>12.682601</c:v>
                </c:pt>
                <c:pt idx="1600">
                  <c:v>12.736806</c:v>
                </c:pt>
                <c:pt idx="1601">
                  <c:v>12.791010999999999</c:v>
                </c:pt>
                <c:pt idx="1602">
                  <c:v>12.845215999999999</c:v>
                </c:pt>
                <c:pt idx="1603">
                  <c:v>12.899421</c:v>
                </c:pt>
                <c:pt idx="1604">
                  <c:v>12.953626</c:v>
                </c:pt>
                <c:pt idx="1605">
                  <c:v>13.007831000000001</c:v>
                </c:pt>
                <c:pt idx="1606">
                  <c:v>13.061999</c:v>
                </c:pt>
                <c:pt idx="1607">
                  <c:v>13.116204</c:v>
                </c:pt>
                <c:pt idx="1608">
                  <c:v>13.170409000000001</c:v>
                </c:pt>
                <c:pt idx="1609">
                  <c:v>13.224614000000001</c:v>
                </c:pt>
                <c:pt idx="1610">
                  <c:v>13.278819</c:v>
                </c:pt>
                <c:pt idx="1611">
                  <c:v>13.333024</c:v>
                </c:pt>
                <c:pt idx="1612">
                  <c:v>13.387192000000001</c:v>
                </c:pt>
                <c:pt idx="1613">
                  <c:v>13.441397</c:v>
                </c:pt>
                <c:pt idx="1614">
                  <c:v>13.495602</c:v>
                </c:pt>
                <c:pt idx="1615">
                  <c:v>13.549806999999999</c:v>
                </c:pt>
                <c:pt idx="1616">
                  <c:v>13.604012000000001</c:v>
                </c:pt>
                <c:pt idx="1617">
                  <c:v>13.658217</c:v>
                </c:pt>
                <c:pt idx="1618">
                  <c:v>13.712385000000001</c:v>
                </c:pt>
                <c:pt idx="1619">
                  <c:v>13.766590000000001</c:v>
                </c:pt>
                <c:pt idx="1620">
                  <c:v>13.820795</c:v>
                </c:pt>
                <c:pt idx="1621">
                  <c:v>13.875</c:v>
                </c:pt>
                <c:pt idx="1622">
                  <c:v>13.929205</c:v>
                </c:pt>
                <c:pt idx="1623">
                  <c:v>13.983409999999999</c:v>
                </c:pt>
                <c:pt idx="1624">
                  <c:v>14.037614999999999</c:v>
                </c:pt>
                <c:pt idx="1625">
                  <c:v>14.091783</c:v>
                </c:pt>
                <c:pt idx="1626">
                  <c:v>14.145987999999999</c:v>
                </c:pt>
                <c:pt idx="1627">
                  <c:v>14.200193000000001</c:v>
                </c:pt>
                <c:pt idx="1628">
                  <c:v>14.254398</c:v>
                </c:pt>
                <c:pt idx="1629">
                  <c:v>14.308603</c:v>
                </c:pt>
                <c:pt idx="1630">
                  <c:v>14.362807999999999</c:v>
                </c:pt>
                <c:pt idx="1631">
                  <c:v>14.416976</c:v>
                </c:pt>
                <c:pt idx="1632">
                  <c:v>14.471181</c:v>
                </c:pt>
                <c:pt idx="1633">
                  <c:v>14.525385999999999</c:v>
                </c:pt>
                <c:pt idx="1634">
                  <c:v>14.579590999999999</c:v>
                </c:pt>
                <c:pt idx="1635">
                  <c:v>14.633796</c:v>
                </c:pt>
                <c:pt idx="1636">
                  <c:v>14.688001</c:v>
                </c:pt>
                <c:pt idx="1637">
                  <c:v>14.742206000000001</c:v>
                </c:pt>
                <c:pt idx="1638">
                  <c:v>14.796374</c:v>
                </c:pt>
                <c:pt idx="1639">
                  <c:v>14.850579</c:v>
                </c:pt>
                <c:pt idx="1640">
                  <c:v>14.904784000000001</c:v>
                </c:pt>
                <c:pt idx="1641">
                  <c:v>14.958989000000001</c:v>
                </c:pt>
                <c:pt idx="1642">
                  <c:v>15.013194</c:v>
                </c:pt>
                <c:pt idx="1643">
                  <c:v>15.067399</c:v>
                </c:pt>
                <c:pt idx="1644">
                  <c:v>15.121567000000001</c:v>
                </c:pt>
                <c:pt idx="1645">
                  <c:v>15.175772</c:v>
                </c:pt>
                <c:pt idx="1646">
                  <c:v>15.229977</c:v>
                </c:pt>
                <c:pt idx="1647">
                  <c:v>15.284181999999999</c:v>
                </c:pt>
                <c:pt idx="1648">
                  <c:v>15.338387000000001</c:v>
                </c:pt>
                <c:pt idx="1649">
                  <c:v>15.392592</c:v>
                </c:pt>
                <c:pt idx="1650">
                  <c:v>15.446760000000001</c:v>
                </c:pt>
                <c:pt idx="1651">
                  <c:v>15.500965000000001</c:v>
                </c:pt>
                <c:pt idx="1652">
                  <c:v>15.55517</c:v>
                </c:pt>
                <c:pt idx="1653">
                  <c:v>15.609375</c:v>
                </c:pt>
                <c:pt idx="1654">
                  <c:v>15.66358</c:v>
                </c:pt>
                <c:pt idx="1655">
                  <c:v>15.717784999999999</c:v>
                </c:pt>
                <c:pt idx="1656">
                  <c:v>15.771989999999999</c:v>
                </c:pt>
                <c:pt idx="1657">
                  <c:v>15.826158</c:v>
                </c:pt>
                <c:pt idx="1658">
                  <c:v>15.880362999999999</c:v>
                </c:pt>
                <c:pt idx="1659">
                  <c:v>15.934568000000001</c:v>
                </c:pt>
                <c:pt idx="1660">
                  <c:v>15.988773</c:v>
                </c:pt>
                <c:pt idx="1661">
                  <c:v>16.042977999999998</c:v>
                </c:pt>
                <c:pt idx="1662">
                  <c:v>16.097182999999998</c:v>
                </c:pt>
                <c:pt idx="1663">
                  <c:v>16.151350999999998</c:v>
                </c:pt>
                <c:pt idx="1664">
                  <c:v>16.205555999999998</c:v>
                </c:pt>
                <c:pt idx="1665">
                  <c:v>16.259761000000001</c:v>
                </c:pt>
                <c:pt idx="1666">
                  <c:v>16.313966000000001</c:v>
                </c:pt>
                <c:pt idx="1667">
                  <c:v>16.368171</c:v>
                </c:pt>
                <c:pt idx="1668">
                  <c:v>16.422376</c:v>
                </c:pt>
                <c:pt idx="1669">
                  <c:v>16.476580999999999</c:v>
                </c:pt>
                <c:pt idx="1670">
                  <c:v>16.530749</c:v>
                </c:pt>
                <c:pt idx="1671">
                  <c:v>16.584954</c:v>
                </c:pt>
                <c:pt idx="1672">
                  <c:v>16.639158999999999</c:v>
                </c:pt>
                <c:pt idx="1673">
                  <c:v>16.693363999999999</c:v>
                </c:pt>
                <c:pt idx="1674">
                  <c:v>16.747569000000002</c:v>
                </c:pt>
                <c:pt idx="1675">
                  <c:v>16.801774000000002</c:v>
                </c:pt>
                <c:pt idx="1676">
                  <c:v>16.855942000000002</c:v>
                </c:pt>
                <c:pt idx="1677">
                  <c:v>16.910147000000002</c:v>
                </c:pt>
                <c:pt idx="1678">
                  <c:v>16.964352000000002</c:v>
                </c:pt>
                <c:pt idx="1679">
                  <c:v>17.018557000000001</c:v>
                </c:pt>
                <c:pt idx="1680">
                  <c:v>17.072762000000001</c:v>
                </c:pt>
                <c:pt idx="1681">
                  <c:v>17.126967</c:v>
                </c:pt>
                <c:pt idx="1682">
                  <c:v>17.181135000000001</c:v>
                </c:pt>
                <c:pt idx="1683">
                  <c:v>17.235340000000001</c:v>
                </c:pt>
                <c:pt idx="1684">
                  <c:v>17.289545</c:v>
                </c:pt>
                <c:pt idx="1685">
                  <c:v>17.34375</c:v>
                </c:pt>
                <c:pt idx="1686">
                  <c:v>17.397955</c:v>
                </c:pt>
                <c:pt idx="1687">
                  <c:v>17.452159999999999</c:v>
                </c:pt>
                <c:pt idx="1688">
                  <c:v>17.506364999999999</c:v>
                </c:pt>
                <c:pt idx="1689">
                  <c:v>17.560533</c:v>
                </c:pt>
                <c:pt idx="1690">
                  <c:v>17.614737999999999</c:v>
                </c:pt>
                <c:pt idx="1691">
                  <c:v>17.668942999999999</c:v>
                </c:pt>
                <c:pt idx="1692">
                  <c:v>17.723147999999998</c:v>
                </c:pt>
                <c:pt idx="1693">
                  <c:v>17.777352999999998</c:v>
                </c:pt>
                <c:pt idx="1694">
                  <c:v>17.831557999999998</c:v>
                </c:pt>
                <c:pt idx="1695">
                  <c:v>17.885725999999998</c:v>
                </c:pt>
                <c:pt idx="1696">
                  <c:v>17.939930999999998</c:v>
                </c:pt>
                <c:pt idx="1697">
                  <c:v>17.994136000000001</c:v>
                </c:pt>
                <c:pt idx="1698">
                  <c:v>18.048341000000001</c:v>
                </c:pt>
                <c:pt idx="1699">
                  <c:v>18.102546</c:v>
                </c:pt>
                <c:pt idx="1700">
                  <c:v>18.156751</c:v>
                </c:pt>
                <c:pt idx="1701">
                  <c:v>18.210955999999999</c:v>
                </c:pt>
                <c:pt idx="1702">
                  <c:v>18.265124</c:v>
                </c:pt>
                <c:pt idx="1703">
                  <c:v>18.319329</c:v>
                </c:pt>
                <c:pt idx="1704">
                  <c:v>18.373533999999999</c:v>
                </c:pt>
                <c:pt idx="1705">
                  <c:v>18.427738999999999</c:v>
                </c:pt>
                <c:pt idx="1706">
                  <c:v>18.481944000000002</c:v>
                </c:pt>
                <c:pt idx="1707">
                  <c:v>18.536149000000002</c:v>
                </c:pt>
                <c:pt idx="1708">
                  <c:v>18.590317000000002</c:v>
                </c:pt>
                <c:pt idx="1709">
                  <c:v>18.644521999999998</c:v>
                </c:pt>
                <c:pt idx="1710">
                  <c:v>18.698727000000002</c:v>
                </c:pt>
                <c:pt idx="1711">
                  <c:v>18.752931999999998</c:v>
                </c:pt>
                <c:pt idx="1712">
                  <c:v>18.807137000000001</c:v>
                </c:pt>
                <c:pt idx="1713">
                  <c:v>18.861342</c:v>
                </c:pt>
                <c:pt idx="1714">
                  <c:v>18.915509999999998</c:v>
                </c:pt>
                <c:pt idx="1715">
                  <c:v>18.969715000000001</c:v>
                </c:pt>
                <c:pt idx="1716">
                  <c:v>19.023919999999997</c:v>
                </c:pt>
                <c:pt idx="1717">
                  <c:v>19.078125</c:v>
                </c:pt>
                <c:pt idx="1718">
                  <c:v>19.132330000000003</c:v>
                </c:pt>
                <c:pt idx="1719">
                  <c:v>19.186534999999999</c:v>
                </c:pt>
                <c:pt idx="1720">
                  <c:v>19.240740000000002</c:v>
                </c:pt>
                <c:pt idx="1721">
                  <c:v>19.294908</c:v>
                </c:pt>
                <c:pt idx="1722">
                  <c:v>19.349112999999999</c:v>
                </c:pt>
                <c:pt idx="1723">
                  <c:v>19.403318000000002</c:v>
                </c:pt>
                <c:pt idx="1724">
                  <c:v>19.457522999999998</c:v>
                </c:pt>
                <c:pt idx="1725">
                  <c:v>19.511728000000002</c:v>
                </c:pt>
                <c:pt idx="1726">
                  <c:v>19.565932999999998</c:v>
                </c:pt>
                <c:pt idx="1727">
                  <c:v>19.620100999999998</c:v>
                </c:pt>
                <c:pt idx="1728">
                  <c:v>19.674306000000001</c:v>
                </c:pt>
                <c:pt idx="1729">
                  <c:v>19.728511000000001</c:v>
                </c:pt>
                <c:pt idx="1730">
                  <c:v>19.782716000000001</c:v>
                </c:pt>
                <c:pt idx="1731">
                  <c:v>19.836921</c:v>
                </c:pt>
                <c:pt idx="1732">
                  <c:v>19.891126</c:v>
                </c:pt>
                <c:pt idx="1733">
                  <c:v>19.945330999999999</c:v>
                </c:pt>
                <c:pt idx="1734">
                  <c:v>19.999499</c:v>
                </c:pt>
                <c:pt idx="1735">
                  <c:v>20.053704</c:v>
                </c:pt>
                <c:pt idx="1736">
                  <c:v>20.107908999999999</c:v>
                </c:pt>
                <c:pt idx="1737">
                  <c:v>20.162113999999999</c:v>
                </c:pt>
                <c:pt idx="1738">
                  <c:v>20.216318999999999</c:v>
                </c:pt>
                <c:pt idx="1739">
                  <c:v>20.270524000000002</c:v>
                </c:pt>
                <c:pt idx="1740">
                  <c:v>20.324692000000002</c:v>
                </c:pt>
                <c:pt idx="1741">
                  <c:v>20.378896999999998</c:v>
                </c:pt>
                <c:pt idx="1742">
                  <c:v>20.433102000000002</c:v>
                </c:pt>
                <c:pt idx="1743">
                  <c:v>20.487306999999998</c:v>
                </c:pt>
                <c:pt idx="1744">
                  <c:v>20.541512000000001</c:v>
                </c:pt>
                <c:pt idx="1745">
                  <c:v>20.595717</c:v>
                </c:pt>
                <c:pt idx="1746">
                  <c:v>20.649884999999998</c:v>
                </c:pt>
                <c:pt idx="1747">
                  <c:v>20.704090000000001</c:v>
                </c:pt>
                <c:pt idx="1748">
                  <c:v>20.758294999999997</c:v>
                </c:pt>
                <c:pt idx="1749">
                  <c:v>20.8125</c:v>
                </c:pt>
                <c:pt idx="1750">
                  <c:v>20.866705000000003</c:v>
                </c:pt>
                <c:pt idx="1751">
                  <c:v>20.920909999999999</c:v>
                </c:pt>
                <c:pt idx="1752">
                  <c:v>20.975115000000002</c:v>
                </c:pt>
                <c:pt idx="1753">
                  <c:v>21.029283</c:v>
                </c:pt>
                <c:pt idx="1754">
                  <c:v>21.083487999999999</c:v>
                </c:pt>
                <c:pt idx="1755">
                  <c:v>21.137693000000002</c:v>
                </c:pt>
                <c:pt idx="1756">
                  <c:v>21.191897999999998</c:v>
                </c:pt>
                <c:pt idx="1757">
                  <c:v>21.246103000000002</c:v>
                </c:pt>
                <c:pt idx="1758">
                  <c:v>21.300307999999998</c:v>
                </c:pt>
                <c:pt idx="1759">
                  <c:v>21.354475999999998</c:v>
                </c:pt>
                <c:pt idx="1760">
                  <c:v>21.408681000000001</c:v>
                </c:pt>
                <c:pt idx="1761">
                  <c:v>21.462886000000001</c:v>
                </c:pt>
                <c:pt idx="1762">
                  <c:v>21.517091000000001</c:v>
                </c:pt>
                <c:pt idx="1763">
                  <c:v>21.571296</c:v>
                </c:pt>
                <c:pt idx="1764">
                  <c:v>21.625501</c:v>
                </c:pt>
                <c:pt idx="1765">
                  <c:v>21.679705999999999</c:v>
                </c:pt>
                <c:pt idx="1766">
                  <c:v>21.733874</c:v>
                </c:pt>
                <c:pt idx="1767">
                  <c:v>21.788079</c:v>
                </c:pt>
                <c:pt idx="1768">
                  <c:v>21.842283999999999</c:v>
                </c:pt>
                <c:pt idx="1769">
                  <c:v>21.896488999999999</c:v>
                </c:pt>
                <c:pt idx="1770">
                  <c:v>21.950693999999999</c:v>
                </c:pt>
                <c:pt idx="1771">
                  <c:v>22.004899000000002</c:v>
                </c:pt>
                <c:pt idx="1772">
                  <c:v>22.059067000000002</c:v>
                </c:pt>
                <c:pt idx="1773">
                  <c:v>22.113271999999998</c:v>
                </c:pt>
                <c:pt idx="1774">
                  <c:v>22.167477000000002</c:v>
                </c:pt>
                <c:pt idx="1775">
                  <c:v>22.221681999999998</c:v>
                </c:pt>
                <c:pt idx="1776">
                  <c:v>22.275887000000001</c:v>
                </c:pt>
                <c:pt idx="1777">
                  <c:v>22.330092</c:v>
                </c:pt>
                <c:pt idx="1778">
                  <c:v>22.384259999999998</c:v>
                </c:pt>
                <c:pt idx="1779">
                  <c:v>22.438465000000001</c:v>
                </c:pt>
                <c:pt idx="1780">
                  <c:v>22.492669999999997</c:v>
                </c:pt>
                <c:pt idx="1781">
                  <c:v>22.546875</c:v>
                </c:pt>
                <c:pt idx="1782">
                  <c:v>22.601080000000003</c:v>
                </c:pt>
                <c:pt idx="1783">
                  <c:v>22.655284999999999</c:v>
                </c:pt>
                <c:pt idx="1784">
                  <c:v>22.709490000000002</c:v>
                </c:pt>
                <c:pt idx="1785">
                  <c:v>22.763658</c:v>
                </c:pt>
                <c:pt idx="1786">
                  <c:v>22.817862999999999</c:v>
                </c:pt>
                <c:pt idx="1787">
                  <c:v>22.872068000000002</c:v>
                </c:pt>
                <c:pt idx="1788">
                  <c:v>22.926272999999998</c:v>
                </c:pt>
                <c:pt idx="1789">
                  <c:v>22.980478000000002</c:v>
                </c:pt>
                <c:pt idx="1790">
                  <c:v>23.034682999999998</c:v>
                </c:pt>
                <c:pt idx="1791">
                  <c:v>23.088850999999998</c:v>
                </c:pt>
                <c:pt idx="1792">
                  <c:v>23.143056000000001</c:v>
                </c:pt>
                <c:pt idx="1793">
                  <c:v>23.197261000000001</c:v>
                </c:pt>
                <c:pt idx="1794">
                  <c:v>23.251466000000001</c:v>
                </c:pt>
                <c:pt idx="1795">
                  <c:v>23.305671</c:v>
                </c:pt>
                <c:pt idx="1796">
                  <c:v>23.359876</c:v>
                </c:pt>
                <c:pt idx="1797">
                  <c:v>23.414080999999999</c:v>
                </c:pt>
                <c:pt idx="1798">
                  <c:v>23.468249</c:v>
                </c:pt>
                <c:pt idx="1799">
                  <c:v>23.522454</c:v>
                </c:pt>
                <c:pt idx="1800">
                  <c:v>23.576658999999999</c:v>
                </c:pt>
                <c:pt idx="1801">
                  <c:v>23.630863999999999</c:v>
                </c:pt>
                <c:pt idx="1802">
                  <c:v>23.685068999999999</c:v>
                </c:pt>
                <c:pt idx="1803">
                  <c:v>23.739274000000002</c:v>
                </c:pt>
                <c:pt idx="1804">
                  <c:v>23.793442000000002</c:v>
                </c:pt>
                <c:pt idx="1805">
                  <c:v>23.847646999999998</c:v>
                </c:pt>
                <c:pt idx="1806">
                  <c:v>23.901852000000002</c:v>
                </c:pt>
                <c:pt idx="1807">
                  <c:v>23.956056999999998</c:v>
                </c:pt>
                <c:pt idx="1808">
                  <c:v>24.010262000000001</c:v>
                </c:pt>
                <c:pt idx="1809">
                  <c:v>24.064467</c:v>
                </c:pt>
                <c:pt idx="1810">
                  <c:v>24.118634999999998</c:v>
                </c:pt>
                <c:pt idx="1811">
                  <c:v>24.172840000000001</c:v>
                </c:pt>
                <c:pt idx="1812">
                  <c:v>24.227044999999997</c:v>
                </c:pt>
                <c:pt idx="1813">
                  <c:v>24.28125</c:v>
                </c:pt>
                <c:pt idx="1814">
                  <c:v>24.335455000000003</c:v>
                </c:pt>
                <c:pt idx="1815">
                  <c:v>24.389659999999999</c:v>
                </c:pt>
                <c:pt idx="1816">
                  <c:v>24.443865000000002</c:v>
                </c:pt>
                <c:pt idx="1817">
                  <c:v>24.498033</c:v>
                </c:pt>
                <c:pt idx="1818">
                  <c:v>24.552237999999999</c:v>
                </c:pt>
                <c:pt idx="1819">
                  <c:v>24.606443000000002</c:v>
                </c:pt>
                <c:pt idx="1820">
                  <c:v>24.660647999999998</c:v>
                </c:pt>
                <c:pt idx="1821">
                  <c:v>24.714853000000002</c:v>
                </c:pt>
                <c:pt idx="1822">
                  <c:v>24.769057999999998</c:v>
                </c:pt>
                <c:pt idx="1823">
                  <c:v>24.823225999999998</c:v>
                </c:pt>
                <c:pt idx="1824">
                  <c:v>24.877431000000001</c:v>
                </c:pt>
                <c:pt idx="1825">
                  <c:v>24.931636000000001</c:v>
                </c:pt>
                <c:pt idx="1826">
                  <c:v>24.985841000000001</c:v>
                </c:pt>
                <c:pt idx="1827">
                  <c:v>25.040046</c:v>
                </c:pt>
                <c:pt idx="1828">
                  <c:v>25.094251</c:v>
                </c:pt>
                <c:pt idx="1829">
                  <c:v>25.148455999999999</c:v>
                </c:pt>
                <c:pt idx="1830">
                  <c:v>25.202624</c:v>
                </c:pt>
                <c:pt idx="1831">
                  <c:v>25.256829</c:v>
                </c:pt>
                <c:pt idx="1832">
                  <c:v>25.311033999999999</c:v>
                </c:pt>
                <c:pt idx="1833">
                  <c:v>25.365238999999999</c:v>
                </c:pt>
                <c:pt idx="1834">
                  <c:v>25.419443999999999</c:v>
                </c:pt>
                <c:pt idx="1835">
                  <c:v>25.473649000000002</c:v>
                </c:pt>
                <c:pt idx="1836">
                  <c:v>25.527817000000002</c:v>
                </c:pt>
                <c:pt idx="1837">
                  <c:v>25.582021999999998</c:v>
                </c:pt>
                <c:pt idx="1838">
                  <c:v>25.636227000000002</c:v>
                </c:pt>
                <c:pt idx="1839">
                  <c:v>25.690431999999998</c:v>
                </c:pt>
                <c:pt idx="1840">
                  <c:v>25.744637000000001</c:v>
                </c:pt>
                <c:pt idx="1841">
                  <c:v>25.798842</c:v>
                </c:pt>
                <c:pt idx="1842">
                  <c:v>25.853009999999998</c:v>
                </c:pt>
                <c:pt idx="1843">
                  <c:v>25.907215000000001</c:v>
                </c:pt>
                <c:pt idx="1844">
                  <c:v>25.961419999999997</c:v>
                </c:pt>
                <c:pt idx="1845">
                  <c:v>26.015625</c:v>
                </c:pt>
                <c:pt idx="1846">
                  <c:v>26.069830000000003</c:v>
                </c:pt>
                <c:pt idx="1847">
                  <c:v>26.124034999999999</c:v>
                </c:pt>
                <c:pt idx="1848">
                  <c:v>26.178240000000002</c:v>
                </c:pt>
                <c:pt idx="1849">
                  <c:v>26.232408</c:v>
                </c:pt>
                <c:pt idx="1850">
                  <c:v>26.286612999999999</c:v>
                </c:pt>
                <c:pt idx="1851">
                  <c:v>26.340818000000002</c:v>
                </c:pt>
                <c:pt idx="1852">
                  <c:v>26.395022999999998</c:v>
                </c:pt>
                <c:pt idx="1853">
                  <c:v>26.449228000000002</c:v>
                </c:pt>
                <c:pt idx="1854">
                  <c:v>26.503432999999998</c:v>
                </c:pt>
                <c:pt idx="1855">
                  <c:v>26.557600999999998</c:v>
                </c:pt>
                <c:pt idx="1856">
                  <c:v>26.611806000000001</c:v>
                </c:pt>
                <c:pt idx="1857">
                  <c:v>26.666011000000001</c:v>
                </c:pt>
                <c:pt idx="1858">
                  <c:v>26.720216000000001</c:v>
                </c:pt>
                <c:pt idx="1859">
                  <c:v>26.774421</c:v>
                </c:pt>
                <c:pt idx="1860">
                  <c:v>26.828626</c:v>
                </c:pt>
                <c:pt idx="1861">
                  <c:v>26.882830999999999</c:v>
                </c:pt>
                <c:pt idx="1862">
                  <c:v>26.936999</c:v>
                </c:pt>
                <c:pt idx="1863">
                  <c:v>26.991204</c:v>
                </c:pt>
                <c:pt idx="1864">
                  <c:v>27.045408999999999</c:v>
                </c:pt>
                <c:pt idx="1865">
                  <c:v>27.099613999999999</c:v>
                </c:pt>
                <c:pt idx="1866">
                  <c:v>27.153818999999999</c:v>
                </c:pt>
                <c:pt idx="1867">
                  <c:v>27.208024000000002</c:v>
                </c:pt>
                <c:pt idx="1868">
                  <c:v>27.262192000000002</c:v>
                </c:pt>
                <c:pt idx="1869">
                  <c:v>27.316396999999998</c:v>
                </c:pt>
                <c:pt idx="1870">
                  <c:v>27.370602000000002</c:v>
                </c:pt>
                <c:pt idx="1871">
                  <c:v>27.424806999999998</c:v>
                </c:pt>
                <c:pt idx="1872">
                  <c:v>27.479012000000001</c:v>
                </c:pt>
                <c:pt idx="1873">
                  <c:v>27.533217</c:v>
                </c:pt>
                <c:pt idx="1874">
                  <c:v>27.587384999999998</c:v>
                </c:pt>
                <c:pt idx="1875">
                  <c:v>27.641590000000001</c:v>
                </c:pt>
                <c:pt idx="1876">
                  <c:v>27.695794999999997</c:v>
                </c:pt>
                <c:pt idx="1877">
                  <c:v>27.75</c:v>
                </c:pt>
                <c:pt idx="1878">
                  <c:v>27.804205000000003</c:v>
                </c:pt>
                <c:pt idx="1879">
                  <c:v>27.858409999999999</c:v>
                </c:pt>
                <c:pt idx="1880">
                  <c:v>27.912615000000002</c:v>
                </c:pt>
                <c:pt idx="1881">
                  <c:v>27.966783</c:v>
                </c:pt>
                <c:pt idx="1882">
                  <c:v>28.020987999999999</c:v>
                </c:pt>
                <c:pt idx="1883">
                  <c:v>28.075193000000002</c:v>
                </c:pt>
                <c:pt idx="1884">
                  <c:v>28.129397999999998</c:v>
                </c:pt>
                <c:pt idx="1885">
                  <c:v>28.183603000000002</c:v>
                </c:pt>
                <c:pt idx="1886">
                  <c:v>28.237807999999998</c:v>
                </c:pt>
                <c:pt idx="1887">
                  <c:v>28.291975999999998</c:v>
                </c:pt>
                <c:pt idx="1888">
                  <c:v>28.346181000000001</c:v>
                </c:pt>
                <c:pt idx="1889">
                  <c:v>28.400386000000001</c:v>
                </c:pt>
                <c:pt idx="1890">
                  <c:v>28.454591000000001</c:v>
                </c:pt>
                <c:pt idx="1891">
                  <c:v>28.508796</c:v>
                </c:pt>
                <c:pt idx="1892">
                  <c:v>28.563001</c:v>
                </c:pt>
                <c:pt idx="1893">
                  <c:v>28.617205999999999</c:v>
                </c:pt>
                <c:pt idx="1894">
                  <c:v>28.671374</c:v>
                </c:pt>
                <c:pt idx="1895">
                  <c:v>28.725579</c:v>
                </c:pt>
                <c:pt idx="1896">
                  <c:v>28.779783999999999</c:v>
                </c:pt>
                <c:pt idx="1897">
                  <c:v>28.833988999999999</c:v>
                </c:pt>
                <c:pt idx="1898">
                  <c:v>28.888193999999999</c:v>
                </c:pt>
                <c:pt idx="1899">
                  <c:v>28.942399000000002</c:v>
                </c:pt>
                <c:pt idx="1900">
                  <c:v>28.996567000000002</c:v>
                </c:pt>
                <c:pt idx="1901">
                  <c:v>29.050771999999998</c:v>
                </c:pt>
                <c:pt idx="1902">
                  <c:v>29.104977000000002</c:v>
                </c:pt>
                <c:pt idx="1903">
                  <c:v>29.159181999999998</c:v>
                </c:pt>
                <c:pt idx="1904">
                  <c:v>29.213387000000001</c:v>
                </c:pt>
                <c:pt idx="1905">
                  <c:v>29.267592</c:v>
                </c:pt>
                <c:pt idx="1906">
                  <c:v>29.321759999999998</c:v>
                </c:pt>
                <c:pt idx="1907">
                  <c:v>29.375965000000001</c:v>
                </c:pt>
                <c:pt idx="1908">
                  <c:v>29.430169999999997</c:v>
                </c:pt>
                <c:pt idx="1909">
                  <c:v>29.484375</c:v>
                </c:pt>
                <c:pt idx="1910">
                  <c:v>29.538580000000003</c:v>
                </c:pt>
                <c:pt idx="1911">
                  <c:v>29.592784999999999</c:v>
                </c:pt>
                <c:pt idx="1912">
                  <c:v>29.646990000000002</c:v>
                </c:pt>
                <c:pt idx="1913">
                  <c:v>29.701158</c:v>
                </c:pt>
                <c:pt idx="1914">
                  <c:v>29.755362999999999</c:v>
                </c:pt>
                <c:pt idx="1915">
                  <c:v>29.809568000000002</c:v>
                </c:pt>
                <c:pt idx="1916">
                  <c:v>29.863772999999998</c:v>
                </c:pt>
                <c:pt idx="1917">
                  <c:v>29.917978000000002</c:v>
                </c:pt>
                <c:pt idx="1918">
                  <c:v>29.972182999999998</c:v>
                </c:pt>
                <c:pt idx="1919">
                  <c:v>30.026350999999998</c:v>
                </c:pt>
                <c:pt idx="1920">
                  <c:v>30.080556000000001</c:v>
                </c:pt>
                <c:pt idx="1921">
                  <c:v>30.134761000000001</c:v>
                </c:pt>
                <c:pt idx="1922">
                  <c:v>30.188966000000001</c:v>
                </c:pt>
                <c:pt idx="1923">
                  <c:v>30.243171</c:v>
                </c:pt>
                <c:pt idx="1924">
                  <c:v>30.297376</c:v>
                </c:pt>
                <c:pt idx="1925">
                  <c:v>30.351580999999999</c:v>
                </c:pt>
                <c:pt idx="1926">
                  <c:v>30.405749</c:v>
                </c:pt>
                <c:pt idx="1927">
                  <c:v>30.459954</c:v>
                </c:pt>
                <c:pt idx="1928">
                  <c:v>30.514158999999999</c:v>
                </c:pt>
                <c:pt idx="1929">
                  <c:v>30.568363999999999</c:v>
                </c:pt>
                <c:pt idx="1930">
                  <c:v>30.622568999999999</c:v>
                </c:pt>
                <c:pt idx="1931">
                  <c:v>30.676774000000002</c:v>
                </c:pt>
                <c:pt idx="1932">
                  <c:v>30.730942000000002</c:v>
                </c:pt>
                <c:pt idx="1933">
                  <c:v>30.785146999999998</c:v>
                </c:pt>
                <c:pt idx="1934">
                  <c:v>30.839352000000002</c:v>
                </c:pt>
                <c:pt idx="1935">
                  <c:v>30.893556999999998</c:v>
                </c:pt>
                <c:pt idx="1936">
                  <c:v>30.947762000000001</c:v>
                </c:pt>
                <c:pt idx="1937">
                  <c:v>31.001967</c:v>
                </c:pt>
                <c:pt idx="1938">
                  <c:v>31.056134999999998</c:v>
                </c:pt>
                <c:pt idx="1939">
                  <c:v>31.110340000000001</c:v>
                </c:pt>
                <c:pt idx="1940">
                  <c:v>31.164544999999997</c:v>
                </c:pt>
                <c:pt idx="1941">
                  <c:v>31.21875</c:v>
                </c:pt>
                <c:pt idx="1942">
                  <c:v>31.272955000000003</c:v>
                </c:pt>
                <c:pt idx="1943">
                  <c:v>31.327159999999999</c:v>
                </c:pt>
                <c:pt idx="1944">
                  <c:v>31.381365000000002</c:v>
                </c:pt>
                <c:pt idx="1945">
                  <c:v>31.435533</c:v>
                </c:pt>
                <c:pt idx="1946">
                  <c:v>31.489737999999999</c:v>
                </c:pt>
                <c:pt idx="1947">
                  <c:v>31.543943000000002</c:v>
                </c:pt>
                <c:pt idx="1948">
                  <c:v>31.598147999999998</c:v>
                </c:pt>
                <c:pt idx="1949">
                  <c:v>31.652353000000002</c:v>
                </c:pt>
                <c:pt idx="1950">
                  <c:v>31.706557999999998</c:v>
                </c:pt>
                <c:pt idx="1951">
                  <c:v>31.760725999999998</c:v>
                </c:pt>
                <c:pt idx="1952">
                  <c:v>31.814931000000001</c:v>
                </c:pt>
                <c:pt idx="1953">
                  <c:v>31.869136000000001</c:v>
                </c:pt>
                <c:pt idx="1954">
                  <c:v>31.923341000000001</c:v>
                </c:pt>
                <c:pt idx="1955">
                  <c:v>31.977546</c:v>
                </c:pt>
                <c:pt idx="1956">
                  <c:v>32.031751</c:v>
                </c:pt>
                <c:pt idx="1957">
                  <c:v>32.085955999999996</c:v>
                </c:pt>
                <c:pt idx="1958">
                  <c:v>32.140124</c:v>
                </c:pt>
                <c:pt idx="1959">
                  <c:v>32.194329000000003</c:v>
                </c:pt>
                <c:pt idx="1960">
                  <c:v>32.248533999999999</c:v>
                </c:pt>
                <c:pt idx="1961">
                  <c:v>32.302739000000003</c:v>
                </c:pt>
                <c:pt idx="1962">
                  <c:v>32.356943999999999</c:v>
                </c:pt>
                <c:pt idx="1963">
                  <c:v>32.411149000000002</c:v>
                </c:pt>
                <c:pt idx="1964">
                  <c:v>32.465316999999999</c:v>
                </c:pt>
                <c:pt idx="1965">
                  <c:v>32.519522000000002</c:v>
                </c:pt>
                <c:pt idx="1966">
                  <c:v>32.573726999999998</c:v>
                </c:pt>
                <c:pt idx="1967">
                  <c:v>32.627932000000001</c:v>
                </c:pt>
                <c:pt idx="1968">
                  <c:v>32.682136999999997</c:v>
                </c:pt>
                <c:pt idx="1969">
                  <c:v>32.736342</c:v>
                </c:pt>
                <c:pt idx="1970">
                  <c:v>32.790509999999998</c:v>
                </c:pt>
                <c:pt idx="1971">
                  <c:v>32.844715000000001</c:v>
                </c:pt>
                <c:pt idx="1972">
                  <c:v>32.898919999999997</c:v>
                </c:pt>
                <c:pt idx="1973">
                  <c:v>32.953125</c:v>
                </c:pt>
                <c:pt idx="1974">
                  <c:v>33.007330000000003</c:v>
                </c:pt>
                <c:pt idx="1975">
                  <c:v>33.061534999999999</c:v>
                </c:pt>
                <c:pt idx="1976">
                  <c:v>33.115740000000002</c:v>
                </c:pt>
                <c:pt idx="1977">
                  <c:v>33.169908</c:v>
                </c:pt>
                <c:pt idx="1978">
                  <c:v>33.224113000000003</c:v>
                </c:pt>
                <c:pt idx="1979">
                  <c:v>33.278317999999999</c:v>
                </c:pt>
                <c:pt idx="1980">
                  <c:v>33.332523000000002</c:v>
                </c:pt>
                <c:pt idx="1981">
                  <c:v>33.386727999999998</c:v>
                </c:pt>
                <c:pt idx="1982">
                  <c:v>33.440933000000001</c:v>
                </c:pt>
                <c:pt idx="1983">
                  <c:v>33.495100999999998</c:v>
                </c:pt>
                <c:pt idx="1984">
                  <c:v>33.549306000000001</c:v>
                </c:pt>
                <c:pt idx="1985">
                  <c:v>33.603510999999997</c:v>
                </c:pt>
                <c:pt idx="1986">
                  <c:v>33.657716000000001</c:v>
                </c:pt>
                <c:pt idx="1987">
                  <c:v>33.711920999999997</c:v>
                </c:pt>
                <c:pt idx="1988">
                  <c:v>33.766126</c:v>
                </c:pt>
                <c:pt idx="1989">
                  <c:v>33.820330999999996</c:v>
                </c:pt>
                <c:pt idx="1990">
                  <c:v>33.874499</c:v>
                </c:pt>
                <c:pt idx="1991">
                  <c:v>33.928704000000003</c:v>
                </c:pt>
                <c:pt idx="1992">
                  <c:v>33.982908999999999</c:v>
                </c:pt>
                <c:pt idx="1993">
                  <c:v>34.037114000000003</c:v>
                </c:pt>
                <c:pt idx="1994">
                  <c:v>34.091318999999999</c:v>
                </c:pt>
                <c:pt idx="1995">
                  <c:v>34.145524000000002</c:v>
                </c:pt>
                <c:pt idx="1996">
                  <c:v>34.199691999999999</c:v>
                </c:pt>
                <c:pt idx="1997">
                  <c:v>34.253897000000002</c:v>
                </c:pt>
                <c:pt idx="1998">
                  <c:v>34.308101999999998</c:v>
                </c:pt>
                <c:pt idx="1999">
                  <c:v>34.362307000000001</c:v>
                </c:pt>
                <c:pt idx="2000">
                  <c:v>34.416511999999997</c:v>
                </c:pt>
                <c:pt idx="2001">
                  <c:v>34.470717</c:v>
                </c:pt>
                <c:pt idx="2002">
                  <c:v>34.524884999999998</c:v>
                </c:pt>
                <c:pt idx="2003">
                  <c:v>34.579090000000001</c:v>
                </c:pt>
                <c:pt idx="2004">
                  <c:v>34.633294999999997</c:v>
                </c:pt>
                <c:pt idx="2005">
                  <c:v>34.6875</c:v>
                </c:pt>
                <c:pt idx="2006">
                  <c:v>34.741705000000003</c:v>
                </c:pt>
                <c:pt idx="2007">
                  <c:v>34.795909999999999</c:v>
                </c:pt>
                <c:pt idx="2008">
                  <c:v>34.850115000000002</c:v>
                </c:pt>
                <c:pt idx="2009">
                  <c:v>34.904283</c:v>
                </c:pt>
                <c:pt idx="2010">
                  <c:v>34.958488000000003</c:v>
                </c:pt>
                <c:pt idx="2011">
                  <c:v>35.012692999999999</c:v>
                </c:pt>
                <c:pt idx="2012">
                  <c:v>35.066898000000002</c:v>
                </c:pt>
                <c:pt idx="2013">
                  <c:v>35.121102999999998</c:v>
                </c:pt>
                <c:pt idx="2014">
                  <c:v>35.175308000000001</c:v>
                </c:pt>
                <c:pt idx="2015">
                  <c:v>35.229475999999998</c:v>
                </c:pt>
                <c:pt idx="2016">
                  <c:v>35.283681000000001</c:v>
                </c:pt>
                <c:pt idx="2017">
                  <c:v>35.337885999999997</c:v>
                </c:pt>
                <c:pt idx="2018">
                  <c:v>35.392091000000001</c:v>
                </c:pt>
                <c:pt idx="2019">
                  <c:v>35.446295999999997</c:v>
                </c:pt>
                <c:pt idx="2020">
                  <c:v>35.500501</c:v>
                </c:pt>
                <c:pt idx="2021">
                  <c:v>35.554705999999996</c:v>
                </c:pt>
                <c:pt idx="2022">
                  <c:v>35.608874</c:v>
                </c:pt>
                <c:pt idx="2023">
                  <c:v>35.663079000000003</c:v>
                </c:pt>
                <c:pt idx="2024">
                  <c:v>35.717283999999999</c:v>
                </c:pt>
                <c:pt idx="2025">
                  <c:v>35.771489000000003</c:v>
                </c:pt>
                <c:pt idx="2026">
                  <c:v>35.825693999999999</c:v>
                </c:pt>
                <c:pt idx="2027">
                  <c:v>35.879899000000002</c:v>
                </c:pt>
                <c:pt idx="2028">
                  <c:v>35.934066999999999</c:v>
                </c:pt>
                <c:pt idx="2029">
                  <c:v>35.988272000000002</c:v>
                </c:pt>
                <c:pt idx="2030">
                  <c:v>36.042476999999998</c:v>
                </c:pt>
                <c:pt idx="2031">
                  <c:v>36.096682000000001</c:v>
                </c:pt>
                <c:pt idx="2032">
                  <c:v>36.150886999999997</c:v>
                </c:pt>
                <c:pt idx="2033">
                  <c:v>36.205092</c:v>
                </c:pt>
                <c:pt idx="2034">
                  <c:v>36.259259999999998</c:v>
                </c:pt>
                <c:pt idx="2035">
                  <c:v>36.313465000000001</c:v>
                </c:pt>
                <c:pt idx="2036">
                  <c:v>36.367669999999997</c:v>
                </c:pt>
                <c:pt idx="2037">
                  <c:v>36.421875</c:v>
                </c:pt>
                <c:pt idx="2038">
                  <c:v>36.476080000000003</c:v>
                </c:pt>
                <c:pt idx="2039">
                  <c:v>36.530284999999999</c:v>
                </c:pt>
                <c:pt idx="2040">
                  <c:v>36.584490000000002</c:v>
                </c:pt>
                <c:pt idx="2041">
                  <c:v>36.638658</c:v>
                </c:pt>
                <c:pt idx="2042">
                  <c:v>36.692863000000003</c:v>
                </c:pt>
                <c:pt idx="2043">
                  <c:v>36.747067999999999</c:v>
                </c:pt>
                <c:pt idx="2044">
                  <c:v>36.801273000000002</c:v>
                </c:pt>
                <c:pt idx="2045">
                  <c:v>36.855477999999998</c:v>
                </c:pt>
                <c:pt idx="2046">
                  <c:v>36.909683000000001</c:v>
                </c:pt>
                <c:pt idx="2047">
                  <c:v>36.963850999999998</c:v>
                </c:pt>
                <c:pt idx="2048">
                  <c:v>37.018056000000001</c:v>
                </c:pt>
                <c:pt idx="2049">
                  <c:v>37.072261000000005</c:v>
                </c:pt>
                <c:pt idx="2050">
                  <c:v>37.126465999999994</c:v>
                </c:pt>
                <c:pt idx="2051">
                  <c:v>37.180670999999997</c:v>
                </c:pt>
                <c:pt idx="2052">
                  <c:v>37.234876</c:v>
                </c:pt>
                <c:pt idx="2053">
                  <c:v>37.289081000000003</c:v>
                </c:pt>
                <c:pt idx="2054">
                  <c:v>37.343249</c:v>
                </c:pt>
                <c:pt idx="2055">
                  <c:v>37.397454000000003</c:v>
                </c:pt>
                <c:pt idx="2056">
                  <c:v>37.451659000000006</c:v>
                </c:pt>
                <c:pt idx="2057">
                  <c:v>37.505863999999995</c:v>
                </c:pt>
                <c:pt idx="2058">
                  <c:v>37.560068999999999</c:v>
                </c:pt>
                <c:pt idx="2059">
                  <c:v>37.614274000000002</c:v>
                </c:pt>
                <c:pt idx="2060">
                  <c:v>37.668441999999999</c:v>
                </c:pt>
                <c:pt idx="2061">
                  <c:v>37.722647000000002</c:v>
                </c:pt>
                <c:pt idx="2062">
                  <c:v>37.776851999999998</c:v>
                </c:pt>
                <c:pt idx="2063">
                  <c:v>37.831057000000001</c:v>
                </c:pt>
                <c:pt idx="2064">
                  <c:v>37.885261999999997</c:v>
                </c:pt>
                <c:pt idx="2065">
                  <c:v>37.939467</c:v>
                </c:pt>
                <c:pt idx="2066">
                  <c:v>37.993635000000005</c:v>
                </c:pt>
                <c:pt idx="2067">
                  <c:v>38.047839999999994</c:v>
                </c:pt>
                <c:pt idx="2068">
                  <c:v>38.102044999999997</c:v>
                </c:pt>
                <c:pt idx="2069">
                  <c:v>38.15625</c:v>
                </c:pt>
                <c:pt idx="2070">
                  <c:v>38.210455000000003</c:v>
                </c:pt>
                <c:pt idx="2071">
                  <c:v>38.264660000000006</c:v>
                </c:pt>
                <c:pt idx="2072">
                  <c:v>38.318864999999995</c:v>
                </c:pt>
                <c:pt idx="2073">
                  <c:v>38.373033</c:v>
                </c:pt>
                <c:pt idx="2074">
                  <c:v>38.427238000000003</c:v>
                </c:pt>
                <c:pt idx="2075">
                  <c:v>38.481442999999999</c:v>
                </c:pt>
                <c:pt idx="2076">
                  <c:v>38.535648000000002</c:v>
                </c:pt>
                <c:pt idx="2077">
                  <c:v>38.589852999999998</c:v>
                </c:pt>
                <c:pt idx="2078">
                  <c:v>38.644058000000001</c:v>
                </c:pt>
                <c:pt idx="2079">
                  <c:v>38.698225999999998</c:v>
                </c:pt>
                <c:pt idx="2080">
                  <c:v>38.752431000000001</c:v>
                </c:pt>
                <c:pt idx="2081">
                  <c:v>38.806636000000005</c:v>
                </c:pt>
                <c:pt idx="2082">
                  <c:v>38.860840999999994</c:v>
                </c:pt>
                <c:pt idx="2083">
                  <c:v>38.915045999999997</c:v>
                </c:pt>
                <c:pt idx="2084">
                  <c:v>38.969251</c:v>
                </c:pt>
                <c:pt idx="2085">
                  <c:v>39.023456000000003</c:v>
                </c:pt>
                <c:pt idx="2086">
                  <c:v>39.077624</c:v>
                </c:pt>
                <c:pt idx="2087">
                  <c:v>39.131829000000003</c:v>
                </c:pt>
                <c:pt idx="2088">
                  <c:v>39.186034000000006</c:v>
                </c:pt>
                <c:pt idx="2089">
                  <c:v>39.240238999999995</c:v>
                </c:pt>
                <c:pt idx="2090">
                  <c:v>39.294443999999999</c:v>
                </c:pt>
                <c:pt idx="2091">
                  <c:v>39.348649000000002</c:v>
                </c:pt>
                <c:pt idx="2092">
                  <c:v>39.402816999999999</c:v>
                </c:pt>
                <c:pt idx="2093">
                  <c:v>39.457022000000002</c:v>
                </c:pt>
                <c:pt idx="2094">
                  <c:v>39.511226999999998</c:v>
                </c:pt>
                <c:pt idx="2095">
                  <c:v>39.565432000000001</c:v>
                </c:pt>
                <c:pt idx="2096">
                  <c:v>39.619636999999997</c:v>
                </c:pt>
                <c:pt idx="2097">
                  <c:v>39.673842</c:v>
                </c:pt>
                <c:pt idx="2098">
                  <c:v>39.728010000000005</c:v>
                </c:pt>
                <c:pt idx="2099">
                  <c:v>39.782214999999994</c:v>
                </c:pt>
                <c:pt idx="2100">
                  <c:v>39.836419999999997</c:v>
                </c:pt>
                <c:pt idx="2101">
                  <c:v>39.890625</c:v>
                </c:pt>
                <c:pt idx="2102">
                  <c:v>39.944830000000003</c:v>
                </c:pt>
                <c:pt idx="2103">
                  <c:v>39.999035000000006</c:v>
                </c:pt>
                <c:pt idx="2104">
                  <c:v>40.053239999999995</c:v>
                </c:pt>
                <c:pt idx="2105">
                  <c:v>40.107408</c:v>
                </c:pt>
                <c:pt idx="2106">
                  <c:v>40.161613000000003</c:v>
                </c:pt>
                <c:pt idx="2107">
                  <c:v>40.215817999999999</c:v>
                </c:pt>
                <c:pt idx="2108">
                  <c:v>40.270023000000002</c:v>
                </c:pt>
                <c:pt idx="2109">
                  <c:v>40.324227999999998</c:v>
                </c:pt>
                <c:pt idx="2110">
                  <c:v>40.378433000000001</c:v>
                </c:pt>
                <c:pt idx="2111">
                  <c:v>40.432600999999998</c:v>
                </c:pt>
                <c:pt idx="2112">
                  <c:v>40.486806000000001</c:v>
                </c:pt>
                <c:pt idx="2113">
                  <c:v>40.541011000000005</c:v>
                </c:pt>
                <c:pt idx="2114">
                  <c:v>40.595215999999994</c:v>
                </c:pt>
                <c:pt idx="2115">
                  <c:v>40.649420999999997</c:v>
                </c:pt>
                <c:pt idx="2116">
                  <c:v>40.703626</c:v>
                </c:pt>
                <c:pt idx="2117">
                  <c:v>40.757831000000003</c:v>
                </c:pt>
                <c:pt idx="2118">
                  <c:v>40.811999</c:v>
                </c:pt>
                <c:pt idx="2119">
                  <c:v>40.866204000000003</c:v>
                </c:pt>
                <c:pt idx="2120">
                  <c:v>40.920409000000006</c:v>
                </c:pt>
                <c:pt idx="2121">
                  <c:v>40.974613999999995</c:v>
                </c:pt>
                <c:pt idx="2122">
                  <c:v>41.028818999999999</c:v>
                </c:pt>
                <c:pt idx="2123">
                  <c:v>41.083024000000002</c:v>
                </c:pt>
                <c:pt idx="2124">
                  <c:v>41.137191999999999</c:v>
                </c:pt>
                <c:pt idx="2125">
                  <c:v>41.191397000000002</c:v>
                </c:pt>
                <c:pt idx="2126">
                  <c:v>41.245601999999998</c:v>
                </c:pt>
                <c:pt idx="2127">
                  <c:v>41.299807000000001</c:v>
                </c:pt>
                <c:pt idx="2128">
                  <c:v>41.354011999999997</c:v>
                </c:pt>
                <c:pt idx="2129">
                  <c:v>41.408217</c:v>
                </c:pt>
                <c:pt idx="2130">
                  <c:v>41.462385000000005</c:v>
                </c:pt>
                <c:pt idx="2131">
                  <c:v>41.516589999999994</c:v>
                </c:pt>
                <c:pt idx="2132">
                  <c:v>41.570794999999997</c:v>
                </c:pt>
                <c:pt idx="2133">
                  <c:v>41.625</c:v>
                </c:pt>
                <c:pt idx="2134">
                  <c:v>41.679205000000003</c:v>
                </c:pt>
                <c:pt idx="2135">
                  <c:v>41.733410000000006</c:v>
                </c:pt>
                <c:pt idx="2136">
                  <c:v>41.787614999999995</c:v>
                </c:pt>
                <c:pt idx="2137">
                  <c:v>41.841783</c:v>
                </c:pt>
                <c:pt idx="2138">
                  <c:v>41.895988000000003</c:v>
                </c:pt>
                <c:pt idx="2139">
                  <c:v>41.950192999999999</c:v>
                </c:pt>
                <c:pt idx="2140">
                  <c:v>42.004398000000002</c:v>
                </c:pt>
                <c:pt idx="2141">
                  <c:v>42.058602999999998</c:v>
                </c:pt>
                <c:pt idx="2142">
                  <c:v>42.112808000000001</c:v>
                </c:pt>
                <c:pt idx="2143">
                  <c:v>42.166975999999998</c:v>
                </c:pt>
                <c:pt idx="2144">
                  <c:v>42.221181000000001</c:v>
                </c:pt>
                <c:pt idx="2145">
                  <c:v>42.275386000000005</c:v>
                </c:pt>
                <c:pt idx="2146">
                  <c:v>42.329590999999994</c:v>
                </c:pt>
                <c:pt idx="2147">
                  <c:v>42.383795999999997</c:v>
                </c:pt>
                <c:pt idx="2148">
                  <c:v>42.438001</c:v>
                </c:pt>
                <c:pt idx="2149">
                  <c:v>42.492206000000003</c:v>
                </c:pt>
                <c:pt idx="2150">
                  <c:v>42.546374</c:v>
                </c:pt>
                <c:pt idx="2151">
                  <c:v>42.600579000000003</c:v>
                </c:pt>
                <c:pt idx="2152">
                  <c:v>42.654784000000006</c:v>
                </c:pt>
                <c:pt idx="2153">
                  <c:v>42.708988999999995</c:v>
                </c:pt>
                <c:pt idx="2154">
                  <c:v>42.763193999999999</c:v>
                </c:pt>
                <c:pt idx="2155">
                  <c:v>42.817399000000002</c:v>
                </c:pt>
                <c:pt idx="2156">
                  <c:v>42.871566999999999</c:v>
                </c:pt>
                <c:pt idx="2157">
                  <c:v>42.925772000000002</c:v>
                </c:pt>
                <c:pt idx="2158">
                  <c:v>42.979976999999998</c:v>
                </c:pt>
                <c:pt idx="2159">
                  <c:v>43.034182000000001</c:v>
                </c:pt>
                <c:pt idx="2160">
                  <c:v>43.088386999999997</c:v>
                </c:pt>
                <c:pt idx="2161">
                  <c:v>43.142592</c:v>
                </c:pt>
                <c:pt idx="2162">
                  <c:v>43.196760000000005</c:v>
                </c:pt>
                <c:pt idx="2163">
                  <c:v>43.250964999999994</c:v>
                </c:pt>
                <c:pt idx="2164">
                  <c:v>43.305169999999997</c:v>
                </c:pt>
                <c:pt idx="2165">
                  <c:v>43.359375</c:v>
                </c:pt>
                <c:pt idx="2166">
                  <c:v>43.413580000000003</c:v>
                </c:pt>
                <c:pt idx="2167">
                  <c:v>43.467785000000006</c:v>
                </c:pt>
                <c:pt idx="2168">
                  <c:v>43.521989999999995</c:v>
                </c:pt>
                <c:pt idx="2169">
                  <c:v>43.576158</c:v>
                </c:pt>
                <c:pt idx="2170">
                  <c:v>43.630363000000003</c:v>
                </c:pt>
                <c:pt idx="2171">
                  <c:v>43.684567999999999</c:v>
                </c:pt>
                <c:pt idx="2172">
                  <c:v>43.738773000000002</c:v>
                </c:pt>
                <c:pt idx="2173">
                  <c:v>43.792977999999998</c:v>
                </c:pt>
                <c:pt idx="2174">
                  <c:v>43.847183000000001</c:v>
                </c:pt>
                <c:pt idx="2175">
                  <c:v>43.901350999999998</c:v>
                </c:pt>
                <c:pt idx="2176">
                  <c:v>43.955556000000001</c:v>
                </c:pt>
                <c:pt idx="2177">
                  <c:v>44.009761000000005</c:v>
                </c:pt>
                <c:pt idx="2178">
                  <c:v>44.063965999999994</c:v>
                </c:pt>
                <c:pt idx="2179">
                  <c:v>44.118170999999997</c:v>
                </c:pt>
                <c:pt idx="2180">
                  <c:v>44.172376</c:v>
                </c:pt>
                <c:pt idx="2181">
                  <c:v>44.226581000000003</c:v>
                </c:pt>
                <c:pt idx="2182">
                  <c:v>44.280749</c:v>
                </c:pt>
                <c:pt idx="2183">
                  <c:v>44.334954000000003</c:v>
                </c:pt>
                <c:pt idx="2184">
                  <c:v>44.389159000000006</c:v>
                </c:pt>
                <c:pt idx="2185">
                  <c:v>44.443363999999995</c:v>
                </c:pt>
                <c:pt idx="2186">
                  <c:v>44.497568999999999</c:v>
                </c:pt>
                <c:pt idx="2187">
                  <c:v>44.551774000000002</c:v>
                </c:pt>
                <c:pt idx="2188">
                  <c:v>44.605941999999999</c:v>
                </c:pt>
                <c:pt idx="2189">
                  <c:v>44.660147000000002</c:v>
                </c:pt>
                <c:pt idx="2190">
                  <c:v>44.714351999999998</c:v>
                </c:pt>
                <c:pt idx="2191">
                  <c:v>44.768557000000001</c:v>
                </c:pt>
                <c:pt idx="2192">
                  <c:v>44.822761999999997</c:v>
                </c:pt>
                <c:pt idx="2193">
                  <c:v>44.876967</c:v>
                </c:pt>
                <c:pt idx="2194">
                  <c:v>44.931135000000005</c:v>
                </c:pt>
                <c:pt idx="2195">
                  <c:v>44.985339999999994</c:v>
                </c:pt>
                <c:pt idx="2196">
                  <c:v>45.039544999999997</c:v>
                </c:pt>
                <c:pt idx="2197">
                  <c:v>45.09375</c:v>
                </c:pt>
                <c:pt idx="2198">
                  <c:v>45.147955000000003</c:v>
                </c:pt>
                <c:pt idx="2199">
                  <c:v>45.202160000000006</c:v>
                </c:pt>
                <c:pt idx="2200">
                  <c:v>45.256364999999995</c:v>
                </c:pt>
                <c:pt idx="2201">
                  <c:v>45.310533</c:v>
                </c:pt>
                <c:pt idx="2202">
                  <c:v>45.364738000000003</c:v>
                </c:pt>
                <c:pt idx="2203">
                  <c:v>45.418942999999999</c:v>
                </c:pt>
                <c:pt idx="2204">
                  <c:v>45.473148000000002</c:v>
                </c:pt>
                <c:pt idx="2205">
                  <c:v>45.527352999999998</c:v>
                </c:pt>
                <c:pt idx="2206">
                  <c:v>45.581558000000001</c:v>
                </c:pt>
                <c:pt idx="2207">
                  <c:v>45.635725999999998</c:v>
                </c:pt>
                <c:pt idx="2208">
                  <c:v>45.689931000000001</c:v>
                </c:pt>
                <c:pt idx="2209">
                  <c:v>45.744136000000005</c:v>
                </c:pt>
                <c:pt idx="2210">
                  <c:v>45.798340999999994</c:v>
                </c:pt>
                <c:pt idx="2211">
                  <c:v>45.852545999999997</c:v>
                </c:pt>
                <c:pt idx="2212">
                  <c:v>45.906751</c:v>
                </c:pt>
                <c:pt idx="2213">
                  <c:v>45.960956000000003</c:v>
                </c:pt>
                <c:pt idx="2214">
                  <c:v>46.015124</c:v>
                </c:pt>
                <c:pt idx="2215">
                  <c:v>46.069329000000003</c:v>
                </c:pt>
                <c:pt idx="2216">
                  <c:v>46.123534000000006</c:v>
                </c:pt>
                <c:pt idx="2217">
                  <c:v>46.177738999999995</c:v>
                </c:pt>
                <c:pt idx="2218">
                  <c:v>46.231943999999999</c:v>
                </c:pt>
                <c:pt idx="2219">
                  <c:v>46.286149000000002</c:v>
                </c:pt>
                <c:pt idx="2220">
                  <c:v>46.340316999999999</c:v>
                </c:pt>
                <c:pt idx="2221">
                  <c:v>46.394522000000002</c:v>
                </c:pt>
                <c:pt idx="2222">
                  <c:v>46.448726999999998</c:v>
                </c:pt>
                <c:pt idx="2223">
                  <c:v>46.502932000000001</c:v>
                </c:pt>
                <c:pt idx="2224">
                  <c:v>46.557136999999997</c:v>
                </c:pt>
                <c:pt idx="2225">
                  <c:v>46.611342</c:v>
                </c:pt>
                <c:pt idx="2226">
                  <c:v>46.665510000000005</c:v>
                </c:pt>
                <c:pt idx="2227">
                  <c:v>46.719714999999994</c:v>
                </c:pt>
                <c:pt idx="2228">
                  <c:v>46.773919999999997</c:v>
                </c:pt>
                <c:pt idx="2229">
                  <c:v>46.828125</c:v>
                </c:pt>
                <c:pt idx="2230">
                  <c:v>46.882330000000003</c:v>
                </c:pt>
                <c:pt idx="2231">
                  <c:v>46.936535000000006</c:v>
                </c:pt>
                <c:pt idx="2232">
                  <c:v>46.990739999999995</c:v>
                </c:pt>
                <c:pt idx="2233">
                  <c:v>47.044908</c:v>
                </c:pt>
                <c:pt idx="2234">
                  <c:v>47.099113000000003</c:v>
                </c:pt>
                <c:pt idx="2235">
                  <c:v>47.153317999999999</c:v>
                </c:pt>
                <c:pt idx="2236">
                  <c:v>47.207523000000002</c:v>
                </c:pt>
                <c:pt idx="2237">
                  <c:v>47.261727999999998</c:v>
                </c:pt>
                <c:pt idx="2238">
                  <c:v>47.315933000000001</c:v>
                </c:pt>
                <c:pt idx="2239">
                  <c:v>47.370100999999998</c:v>
                </c:pt>
                <c:pt idx="2240">
                  <c:v>47.424306000000001</c:v>
                </c:pt>
                <c:pt idx="2241">
                  <c:v>47.478511000000005</c:v>
                </c:pt>
                <c:pt idx="2242">
                  <c:v>47.532715999999994</c:v>
                </c:pt>
                <c:pt idx="2243">
                  <c:v>47.586920999999997</c:v>
                </c:pt>
                <c:pt idx="2244">
                  <c:v>47.641126</c:v>
                </c:pt>
                <c:pt idx="2245">
                  <c:v>47.695331000000003</c:v>
                </c:pt>
                <c:pt idx="2246">
                  <c:v>47.749499</c:v>
                </c:pt>
                <c:pt idx="2247">
                  <c:v>47.803704000000003</c:v>
                </c:pt>
                <c:pt idx="2248">
                  <c:v>47.857909000000006</c:v>
                </c:pt>
                <c:pt idx="2249">
                  <c:v>47.912113999999995</c:v>
                </c:pt>
                <c:pt idx="2250">
                  <c:v>47.966318999999999</c:v>
                </c:pt>
                <c:pt idx="2251">
                  <c:v>48.020524000000002</c:v>
                </c:pt>
                <c:pt idx="2252">
                  <c:v>48.074691999999999</c:v>
                </c:pt>
                <c:pt idx="2253">
                  <c:v>48.128897000000002</c:v>
                </c:pt>
                <c:pt idx="2254">
                  <c:v>48.183101999999998</c:v>
                </c:pt>
                <c:pt idx="2255">
                  <c:v>48.237307000000001</c:v>
                </c:pt>
                <c:pt idx="2256">
                  <c:v>48.291511999999997</c:v>
                </c:pt>
                <c:pt idx="2257">
                  <c:v>48.345717</c:v>
                </c:pt>
                <c:pt idx="2258">
                  <c:v>48.399885000000005</c:v>
                </c:pt>
                <c:pt idx="2259">
                  <c:v>48.454089999999994</c:v>
                </c:pt>
                <c:pt idx="2260">
                  <c:v>48.508294999999997</c:v>
                </c:pt>
                <c:pt idx="2261">
                  <c:v>48.5625</c:v>
                </c:pt>
                <c:pt idx="2262">
                  <c:v>48.616705000000003</c:v>
                </c:pt>
                <c:pt idx="2263">
                  <c:v>48.670910000000006</c:v>
                </c:pt>
                <c:pt idx="2264">
                  <c:v>48.725114999999995</c:v>
                </c:pt>
                <c:pt idx="2265">
                  <c:v>48.779283</c:v>
                </c:pt>
                <c:pt idx="2266">
                  <c:v>48.833488000000003</c:v>
                </c:pt>
                <c:pt idx="2267">
                  <c:v>48.887692999999999</c:v>
                </c:pt>
                <c:pt idx="2268">
                  <c:v>48.941898000000002</c:v>
                </c:pt>
                <c:pt idx="2269">
                  <c:v>48.996102999999998</c:v>
                </c:pt>
                <c:pt idx="2270">
                  <c:v>49.050308000000001</c:v>
                </c:pt>
                <c:pt idx="2271">
                  <c:v>49.104475999999998</c:v>
                </c:pt>
                <c:pt idx="2272">
                  <c:v>49.158681000000001</c:v>
                </c:pt>
                <c:pt idx="2273">
                  <c:v>49.212886000000005</c:v>
                </c:pt>
                <c:pt idx="2274">
                  <c:v>49.267090999999994</c:v>
                </c:pt>
                <c:pt idx="2275">
                  <c:v>49.321295999999997</c:v>
                </c:pt>
                <c:pt idx="2276">
                  <c:v>49.375501</c:v>
                </c:pt>
                <c:pt idx="2277">
                  <c:v>49.429706000000003</c:v>
                </c:pt>
                <c:pt idx="2278">
                  <c:v>49.483874</c:v>
                </c:pt>
                <c:pt idx="2279">
                  <c:v>49.538079000000003</c:v>
                </c:pt>
                <c:pt idx="2280">
                  <c:v>49.592284000000006</c:v>
                </c:pt>
                <c:pt idx="2281">
                  <c:v>49.646488999999995</c:v>
                </c:pt>
                <c:pt idx="2282">
                  <c:v>49.700693999999999</c:v>
                </c:pt>
                <c:pt idx="2283">
                  <c:v>49.754899000000002</c:v>
                </c:pt>
                <c:pt idx="2284">
                  <c:v>49.809066999999999</c:v>
                </c:pt>
                <c:pt idx="2285">
                  <c:v>49.863272000000002</c:v>
                </c:pt>
                <c:pt idx="2286">
                  <c:v>49.917476999999998</c:v>
                </c:pt>
                <c:pt idx="2287">
                  <c:v>49.971682000000001</c:v>
                </c:pt>
                <c:pt idx="2288">
                  <c:v>50.025886999999997</c:v>
                </c:pt>
                <c:pt idx="2289">
                  <c:v>50.080092</c:v>
                </c:pt>
                <c:pt idx="2290">
                  <c:v>50.134260000000005</c:v>
                </c:pt>
                <c:pt idx="2291">
                  <c:v>50.188464999999994</c:v>
                </c:pt>
                <c:pt idx="2292">
                  <c:v>50.242669999999997</c:v>
                </c:pt>
                <c:pt idx="2293">
                  <c:v>50.296875</c:v>
                </c:pt>
                <c:pt idx="2294">
                  <c:v>50.351080000000003</c:v>
                </c:pt>
                <c:pt idx="2295">
                  <c:v>50.405285000000006</c:v>
                </c:pt>
                <c:pt idx="2296">
                  <c:v>50.459489999999995</c:v>
                </c:pt>
                <c:pt idx="2297">
                  <c:v>50.513658</c:v>
                </c:pt>
                <c:pt idx="2298">
                  <c:v>50.567863000000003</c:v>
                </c:pt>
                <c:pt idx="2299">
                  <c:v>50.622067999999999</c:v>
                </c:pt>
                <c:pt idx="2300">
                  <c:v>50.676273000000002</c:v>
                </c:pt>
                <c:pt idx="2301">
                  <c:v>50.730477999999998</c:v>
                </c:pt>
                <c:pt idx="2302">
                  <c:v>50.784683000000001</c:v>
                </c:pt>
                <c:pt idx="2303">
                  <c:v>50.838850999999998</c:v>
                </c:pt>
                <c:pt idx="2304">
                  <c:v>50.893056000000001</c:v>
                </c:pt>
                <c:pt idx="2305">
                  <c:v>50.947261000000005</c:v>
                </c:pt>
                <c:pt idx="2306">
                  <c:v>51.001465999999994</c:v>
                </c:pt>
                <c:pt idx="2307">
                  <c:v>51.055670999999997</c:v>
                </c:pt>
                <c:pt idx="2308">
                  <c:v>51.109876</c:v>
                </c:pt>
                <c:pt idx="2309">
                  <c:v>51.164081000000003</c:v>
                </c:pt>
                <c:pt idx="2310">
                  <c:v>51.218249</c:v>
                </c:pt>
                <c:pt idx="2311">
                  <c:v>51.272454000000003</c:v>
                </c:pt>
                <c:pt idx="2312">
                  <c:v>51.326659000000006</c:v>
                </c:pt>
                <c:pt idx="2313">
                  <c:v>51.380863999999995</c:v>
                </c:pt>
                <c:pt idx="2314">
                  <c:v>51.435068999999999</c:v>
                </c:pt>
                <c:pt idx="2315">
                  <c:v>51.489274000000002</c:v>
                </c:pt>
                <c:pt idx="2316">
                  <c:v>51.543441999999999</c:v>
                </c:pt>
                <c:pt idx="2317">
                  <c:v>51.597647000000002</c:v>
                </c:pt>
                <c:pt idx="2318">
                  <c:v>51.651851999999998</c:v>
                </c:pt>
                <c:pt idx="2319">
                  <c:v>51.706057000000001</c:v>
                </c:pt>
                <c:pt idx="2320">
                  <c:v>51.760261999999997</c:v>
                </c:pt>
                <c:pt idx="2321">
                  <c:v>51.814467</c:v>
                </c:pt>
                <c:pt idx="2322">
                  <c:v>51.868635000000005</c:v>
                </c:pt>
                <c:pt idx="2323">
                  <c:v>51.922839999999994</c:v>
                </c:pt>
                <c:pt idx="2324">
                  <c:v>51.977044999999997</c:v>
                </c:pt>
                <c:pt idx="2325">
                  <c:v>52.03125</c:v>
                </c:pt>
                <c:pt idx="2326">
                  <c:v>52.085455000000003</c:v>
                </c:pt>
                <c:pt idx="2327">
                  <c:v>52.139660000000006</c:v>
                </c:pt>
                <c:pt idx="2328">
                  <c:v>52.193864999999995</c:v>
                </c:pt>
                <c:pt idx="2329">
                  <c:v>52.248033</c:v>
                </c:pt>
                <c:pt idx="2330">
                  <c:v>52.302238000000003</c:v>
                </c:pt>
                <c:pt idx="2331">
                  <c:v>52.356442999999999</c:v>
                </c:pt>
                <c:pt idx="2332">
                  <c:v>52.410648000000002</c:v>
                </c:pt>
                <c:pt idx="2333">
                  <c:v>52.464852999999998</c:v>
                </c:pt>
                <c:pt idx="2334">
                  <c:v>52.519058000000001</c:v>
                </c:pt>
                <c:pt idx="2335">
                  <c:v>52.573225999999998</c:v>
                </c:pt>
                <c:pt idx="2336">
                  <c:v>52.627431000000001</c:v>
                </c:pt>
                <c:pt idx="2337">
                  <c:v>52.681636000000005</c:v>
                </c:pt>
                <c:pt idx="2338">
                  <c:v>52.735840999999994</c:v>
                </c:pt>
                <c:pt idx="2339">
                  <c:v>52.790045999999997</c:v>
                </c:pt>
                <c:pt idx="2340">
                  <c:v>52.844251</c:v>
                </c:pt>
                <c:pt idx="2341">
                  <c:v>52.898456000000003</c:v>
                </c:pt>
                <c:pt idx="2342">
                  <c:v>52.952624</c:v>
                </c:pt>
                <c:pt idx="2343">
                  <c:v>53.006829000000003</c:v>
                </c:pt>
                <c:pt idx="2344">
                  <c:v>53.061034000000006</c:v>
                </c:pt>
                <c:pt idx="2345">
                  <c:v>53.115238999999995</c:v>
                </c:pt>
                <c:pt idx="2346">
                  <c:v>53.169443999999999</c:v>
                </c:pt>
                <c:pt idx="2347">
                  <c:v>53.223649000000002</c:v>
                </c:pt>
                <c:pt idx="2348">
                  <c:v>53.277816999999999</c:v>
                </c:pt>
                <c:pt idx="2349">
                  <c:v>53.332022000000002</c:v>
                </c:pt>
                <c:pt idx="2350">
                  <c:v>53.386226999999998</c:v>
                </c:pt>
                <c:pt idx="2351">
                  <c:v>53.440432000000001</c:v>
                </c:pt>
                <c:pt idx="2352">
                  <c:v>53.494636999999997</c:v>
                </c:pt>
                <c:pt idx="2353">
                  <c:v>53.548842</c:v>
                </c:pt>
                <c:pt idx="2354">
                  <c:v>53.603010000000005</c:v>
                </c:pt>
                <c:pt idx="2355">
                  <c:v>53.657214999999994</c:v>
                </c:pt>
                <c:pt idx="2356">
                  <c:v>53.711419999999997</c:v>
                </c:pt>
                <c:pt idx="2357">
                  <c:v>53.765625</c:v>
                </c:pt>
                <c:pt idx="2358">
                  <c:v>53.819830000000003</c:v>
                </c:pt>
                <c:pt idx="2359">
                  <c:v>53.874035000000006</c:v>
                </c:pt>
                <c:pt idx="2360">
                  <c:v>53.928239999999995</c:v>
                </c:pt>
                <c:pt idx="2361">
                  <c:v>53.982408</c:v>
                </c:pt>
                <c:pt idx="2362">
                  <c:v>54.036613000000003</c:v>
                </c:pt>
                <c:pt idx="2363">
                  <c:v>54.090817999999999</c:v>
                </c:pt>
                <c:pt idx="2364">
                  <c:v>54.145023000000002</c:v>
                </c:pt>
                <c:pt idx="2365">
                  <c:v>54.199227999999998</c:v>
                </c:pt>
                <c:pt idx="2366">
                  <c:v>54.253433000000001</c:v>
                </c:pt>
                <c:pt idx="2367">
                  <c:v>54.307600999999998</c:v>
                </c:pt>
                <c:pt idx="2368">
                  <c:v>54.361806000000001</c:v>
                </c:pt>
                <c:pt idx="2369">
                  <c:v>54.416011000000005</c:v>
                </c:pt>
                <c:pt idx="2370">
                  <c:v>54.470215999999994</c:v>
                </c:pt>
                <c:pt idx="2371">
                  <c:v>54.524420999999997</c:v>
                </c:pt>
                <c:pt idx="2372">
                  <c:v>54.578626</c:v>
                </c:pt>
                <c:pt idx="2373">
                  <c:v>54.632831000000003</c:v>
                </c:pt>
                <c:pt idx="2374">
                  <c:v>54.686999</c:v>
                </c:pt>
                <c:pt idx="2375">
                  <c:v>54.741204000000003</c:v>
                </c:pt>
                <c:pt idx="2376">
                  <c:v>54.795409000000006</c:v>
                </c:pt>
                <c:pt idx="2377">
                  <c:v>54.849613999999995</c:v>
                </c:pt>
                <c:pt idx="2378">
                  <c:v>54.903818999999999</c:v>
                </c:pt>
                <c:pt idx="2379">
                  <c:v>54.958024000000002</c:v>
                </c:pt>
                <c:pt idx="2380">
                  <c:v>55.012191999999999</c:v>
                </c:pt>
                <c:pt idx="2381">
                  <c:v>55.066397000000002</c:v>
                </c:pt>
                <c:pt idx="2382">
                  <c:v>55.120601999999998</c:v>
                </c:pt>
                <c:pt idx="2383">
                  <c:v>55.174807000000001</c:v>
                </c:pt>
                <c:pt idx="2384">
                  <c:v>55.229011999999997</c:v>
                </c:pt>
                <c:pt idx="2385">
                  <c:v>55.283217</c:v>
                </c:pt>
                <c:pt idx="2386">
                  <c:v>55.337385000000005</c:v>
                </c:pt>
                <c:pt idx="2387">
                  <c:v>55.391589999999994</c:v>
                </c:pt>
                <c:pt idx="2388">
                  <c:v>55.445794999999997</c:v>
                </c:pt>
                <c:pt idx="2389">
                  <c:v>55.5</c:v>
                </c:pt>
                <c:pt idx="2390">
                  <c:v>55.554205000000003</c:v>
                </c:pt>
                <c:pt idx="2391">
                  <c:v>55.608410000000006</c:v>
                </c:pt>
                <c:pt idx="2392">
                  <c:v>55.662614999999995</c:v>
                </c:pt>
                <c:pt idx="2393">
                  <c:v>55.716783</c:v>
                </c:pt>
                <c:pt idx="2394">
                  <c:v>55.770988000000003</c:v>
                </c:pt>
                <c:pt idx="2395">
                  <c:v>55.825192999999999</c:v>
                </c:pt>
                <c:pt idx="2396">
                  <c:v>55.879398000000002</c:v>
                </c:pt>
                <c:pt idx="2397">
                  <c:v>55.933602999999998</c:v>
                </c:pt>
                <c:pt idx="2398">
                  <c:v>55.987808000000001</c:v>
                </c:pt>
                <c:pt idx="2399">
                  <c:v>56.041975999999998</c:v>
                </c:pt>
                <c:pt idx="2400">
                  <c:v>56.096181000000001</c:v>
                </c:pt>
                <c:pt idx="2401">
                  <c:v>56.150386000000005</c:v>
                </c:pt>
                <c:pt idx="2402">
                  <c:v>56.204590999999994</c:v>
                </c:pt>
                <c:pt idx="2403">
                  <c:v>56.258795999999997</c:v>
                </c:pt>
                <c:pt idx="2404">
                  <c:v>56.313001</c:v>
                </c:pt>
                <c:pt idx="2405">
                  <c:v>56.367206000000003</c:v>
                </c:pt>
                <c:pt idx="2406">
                  <c:v>56.421374</c:v>
                </c:pt>
                <c:pt idx="2407">
                  <c:v>56.475579000000003</c:v>
                </c:pt>
                <c:pt idx="2408">
                  <c:v>56.529784000000006</c:v>
                </c:pt>
                <c:pt idx="2409">
                  <c:v>56.583988999999995</c:v>
                </c:pt>
                <c:pt idx="2410">
                  <c:v>56.638193999999999</c:v>
                </c:pt>
                <c:pt idx="2411">
                  <c:v>56.692399000000002</c:v>
                </c:pt>
                <c:pt idx="2412">
                  <c:v>56.746566999999999</c:v>
                </c:pt>
                <c:pt idx="2413">
                  <c:v>56.800772000000002</c:v>
                </c:pt>
                <c:pt idx="2414">
                  <c:v>56.854976999999998</c:v>
                </c:pt>
                <c:pt idx="2415">
                  <c:v>56.909182000000001</c:v>
                </c:pt>
                <c:pt idx="2416">
                  <c:v>56.963386999999997</c:v>
                </c:pt>
                <c:pt idx="2417">
                  <c:v>57.017592</c:v>
                </c:pt>
                <c:pt idx="2418">
                  <c:v>57.071760000000005</c:v>
                </c:pt>
                <c:pt idx="2419">
                  <c:v>57.125964999999994</c:v>
                </c:pt>
                <c:pt idx="2420">
                  <c:v>57.180169999999997</c:v>
                </c:pt>
                <c:pt idx="2421">
                  <c:v>57.234375</c:v>
                </c:pt>
                <c:pt idx="2422">
                  <c:v>57.288580000000003</c:v>
                </c:pt>
                <c:pt idx="2423">
                  <c:v>57.342785000000006</c:v>
                </c:pt>
                <c:pt idx="2424">
                  <c:v>57.396989999999995</c:v>
                </c:pt>
                <c:pt idx="2425">
                  <c:v>57.451158</c:v>
                </c:pt>
                <c:pt idx="2426">
                  <c:v>57.505363000000003</c:v>
                </c:pt>
                <c:pt idx="2427">
                  <c:v>57.559567999999999</c:v>
                </c:pt>
                <c:pt idx="2428">
                  <c:v>57.613773000000002</c:v>
                </c:pt>
                <c:pt idx="2429">
                  <c:v>57.667977999999998</c:v>
                </c:pt>
                <c:pt idx="2430">
                  <c:v>57.722183000000001</c:v>
                </c:pt>
                <c:pt idx="2431">
                  <c:v>57.776350999999998</c:v>
                </c:pt>
                <c:pt idx="2432">
                  <c:v>57.830556000000001</c:v>
                </c:pt>
                <c:pt idx="2433">
                  <c:v>57.884761000000005</c:v>
                </c:pt>
                <c:pt idx="2434">
                  <c:v>57.938965999999994</c:v>
                </c:pt>
                <c:pt idx="2435">
                  <c:v>57.993170999999997</c:v>
                </c:pt>
                <c:pt idx="2436">
                  <c:v>58.047376</c:v>
                </c:pt>
                <c:pt idx="2437">
                  <c:v>58.101581000000003</c:v>
                </c:pt>
                <c:pt idx="2438">
                  <c:v>58.155749</c:v>
                </c:pt>
                <c:pt idx="2439">
                  <c:v>58.209954000000003</c:v>
                </c:pt>
                <c:pt idx="2440">
                  <c:v>58.264159000000006</c:v>
                </c:pt>
                <c:pt idx="2441">
                  <c:v>58.318363999999995</c:v>
                </c:pt>
                <c:pt idx="2442">
                  <c:v>58.372568999999999</c:v>
                </c:pt>
                <c:pt idx="2443">
                  <c:v>58.426774000000002</c:v>
                </c:pt>
                <c:pt idx="2444">
                  <c:v>58.480941999999999</c:v>
                </c:pt>
                <c:pt idx="2445">
                  <c:v>58.535147000000002</c:v>
                </c:pt>
                <c:pt idx="2446">
                  <c:v>58.589351999999998</c:v>
                </c:pt>
                <c:pt idx="2447">
                  <c:v>58.643557000000001</c:v>
                </c:pt>
                <c:pt idx="2448">
                  <c:v>58.697761999999997</c:v>
                </c:pt>
                <c:pt idx="2449">
                  <c:v>58.751967</c:v>
                </c:pt>
                <c:pt idx="2450">
                  <c:v>58.806135000000005</c:v>
                </c:pt>
                <c:pt idx="2451">
                  <c:v>58.860339999999994</c:v>
                </c:pt>
                <c:pt idx="2452">
                  <c:v>58.914544999999997</c:v>
                </c:pt>
                <c:pt idx="2453">
                  <c:v>58.96875</c:v>
                </c:pt>
                <c:pt idx="2454">
                  <c:v>59.022955000000003</c:v>
                </c:pt>
                <c:pt idx="2455">
                  <c:v>59.077160000000006</c:v>
                </c:pt>
                <c:pt idx="2456">
                  <c:v>59.131364999999995</c:v>
                </c:pt>
                <c:pt idx="2457">
                  <c:v>59.185533</c:v>
                </c:pt>
                <c:pt idx="2458">
                  <c:v>59.239738000000003</c:v>
                </c:pt>
                <c:pt idx="2459">
                  <c:v>59.293942999999999</c:v>
                </c:pt>
                <c:pt idx="2460">
                  <c:v>59.348148000000002</c:v>
                </c:pt>
                <c:pt idx="2461">
                  <c:v>59.402352999999998</c:v>
                </c:pt>
                <c:pt idx="2462">
                  <c:v>59.456558000000001</c:v>
                </c:pt>
                <c:pt idx="2463">
                  <c:v>59.510725999999998</c:v>
                </c:pt>
                <c:pt idx="2464">
                  <c:v>59.564931000000001</c:v>
                </c:pt>
                <c:pt idx="2465">
                  <c:v>59.619136000000005</c:v>
                </c:pt>
                <c:pt idx="2466">
                  <c:v>59.673340999999994</c:v>
                </c:pt>
                <c:pt idx="2467">
                  <c:v>59.727545999999997</c:v>
                </c:pt>
                <c:pt idx="2468">
                  <c:v>59.781751</c:v>
                </c:pt>
                <c:pt idx="2469">
                  <c:v>59.835956000000003</c:v>
                </c:pt>
                <c:pt idx="2470">
                  <c:v>59.890124</c:v>
                </c:pt>
                <c:pt idx="2471">
                  <c:v>59.944329000000003</c:v>
                </c:pt>
                <c:pt idx="2472">
                  <c:v>59.998534000000006</c:v>
                </c:pt>
                <c:pt idx="2473">
                  <c:v>60.052738999999995</c:v>
                </c:pt>
                <c:pt idx="2474">
                  <c:v>60.106943999999999</c:v>
                </c:pt>
                <c:pt idx="2475">
                  <c:v>60.161149000000002</c:v>
                </c:pt>
                <c:pt idx="2476">
                  <c:v>60.215316999999999</c:v>
                </c:pt>
                <c:pt idx="2477">
                  <c:v>60.269522000000002</c:v>
                </c:pt>
                <c:pt idx="2478">
                  <c:v>60.323726999999998</c:v>
                </c:pt>
                <c:pt idx="2479">
                  <c:v>60.377932000000001</c:v>
                </c:pt>
                <c:pt idx="2480">
                  <c:v>60.432136999999997</c:v>
                </c:pt>
                <c:pt idx="2481">
                  <c:v>60.486342</c:v>
                </c:pt>
                <c:pt idx="2482">
                  <c:v>60.540510000000005</c:v>
                </c:pt>
                <c:pt idx="2483">
                  <c:v>60.594714999999994</c:v>
                </c:pt>
                <c:pt idx="2484">
                  <c:v>60.648919999999997</c:v>
                </c:pt>
                <c:pt idx="2485">
                  <c:v>60.703125</c:v>
                </c:pt>
                <c:pt idx="2486">
                  <c:v>60.757330000000003</c:v>
                </c:pt>
                <c:pt idx="2487">
                  <c:v>60.811535000000006</c:v>
                </c:pt>
                <c:pt idx="2488">
                  <c:v>60.865739999999995</c:v>
                </c:pt>
                <c:pt idx="2489">
                  <c:v>60.919908</c:v>
                </c:pt>
                <c:pt idx="2490">
                  <c:v>60.974113000000003</c:v>
                </c:pt>
                <c:pt idx="2491">
                  <c:v>61.028317999999999</c:v>
                </c:pt>
                <c:pt idx="2492">
                  <c:v>61.082523000000002</c:v>
                </c:pt>
                <c:pt idx="2493">
                  <c:v>61.136727999999998</c:v>
                </c:pt>
                <c:pt idx="2494">
                  <c:v>61.190933000000001</c:v>
                </c:pt>
                <c:pt idx="2495">
                  <c:v>61.245100999999998</c:v>
                </c:pt>
                <c:pt idx="2496">
                  <c:v>61.299306000000001</c:v>
                </c:pt>
                <c:pt idx="2497">
                  <c:v>61.353511000000005</c:v>
                </c:pt>
                <c:pt idx="2498">
                  <c:v>61.407715999999994</c:v>
                </c:pt>
                <c:pt idx="2499">
                  <c:v>61.461920999999997</c:v>
                </c:pt>
                <c:pt idx="2500">
                  <c:v>61.516126</c:v>
                </c:pt>
                <c:pt idx="2501">
                  <c:v>61.570331000000003</c:v>
                </c:pt>
                <c:pt idx="2502">
                  <c:v>61.624499</c:v>
                </c:pt>
                <c:pt idx="2503">
                  <c:v>61.678704000000003</c:v>
                </c:pt>
                <c:pt idx="2504">
                  <c:v>61.732909000000006</c:v>
                </c:pt>
                <c:pt idx="2505">
                  <c:v>61.787113999999995</c:v>
                </c:pt>
                <c:pt idx="2506">
                  <c:v>61.841318999999999</c:v>
                </c:pt>
                <c:pt idx="2507">
                  <c:v>61.895524000000002</c:v>
                </c:pt>
                <c:pt idx="2508">
                  <c:v>61.949691999999999</c:v>
                </c:pt>
                <c:pt idx="2509">
                  <c:v>62.003897000000002</c:v>
                </c:pt>
                <c:pt idx="2510">
                  <c:v>62.058101999999998</c:v>
                </c:pt>
                <c:pt idx="2511">
                  <c:v>62.112307000000001</c:v>
                </c:pt>
                <c:pt idx="2512">
                  <c:v>62.166511999999997</c:v>
                </c:pt>
                <c:pt idx="2513">
                  <c:v>62.220717</c:v>
                </c:pt>
                <c:pt idx="2514">
                  <c:v>62.274885000000005</c:v>
                </c:pt>
                <c:pt idx="2515">
                  <c:v>62.329089999999994</c:v>
                </c:pt>
                <c:pt idx="2516">
                  <c:v>62.383294999999997</c:v>
                </c:pt>
                <c:pt idx="2517">
                  <c:v>62.4375</c:v>
                </c:pt>
                <c:pt idx="2518">
                  <c:v>62.491705000000003</c:v>
                </c:pt>
                <c:pt idx="2519">
                  <c:v>62.545910000000006</c:v>
                </c:pt>
                <c:pt idx="2520">
                  <c:v>62.600114999999995</c:v>
                </c:pt>
                <c:pt idx="2521">
                  <c:v>62.654283</c:v>
                </c:pt>
                <c:pt idx="2522">
                  <c:v>62.708488000000003</c:v>
                </c:pt>
                <c:pt idx="2523">
                  <c:v>62.762692999999999</c:v>
                </c:pt>
                <c:pt idx="2524">
                  <c:v>62.816898000000002</c:v>
                </c:pt>
                <c:pt idx="2525">
                  <c:v>62.871102999999998</c:v>
                </c:pt>
                <c:pt idx="2526">
                  <c:v>62.925308000000001</c:v>
                </c:pt>
                <c:pt idx="2527">
                  <c:v>62.979475999999998</c:v>
                </c:pt>
                <c:pt idx="2528">
                  <c:v>63.033681000000001</c:v>
                </c:pt>
                <c:pt idx="2529">
                  <c:v>63.087886000000005</c:v>
                </c:pt>
                <c:pt idx="2530">
                  <c:v>63.142090999999994</c:v>
                </c:pt>
                <c:pt idx="2531">
                  <c:v>63.196295999999997</c:v>
                </c:pt>
                <c:pt idx="2532">
                  <c:v>63.250501</c:v>
                </c:pt>
                <c:pt idx="2533">
                  <c:v>63.304706000000003</c:v>
                </c:pt>
                <c:pt idx="2534">
                  <c:v>63.358874</c:v>
                </c:pt>
                <c:pt idx="2535">
                  <c:v>63.413079000000003</c:v>
                </c:pt>
                <c:pt idx="2536">
                  <c:v>63.467284000000006</c:v>
                </c:pt>
                <c:pt idx="2537">
                  <c:v>63.521488999999995</c:v>
                </c:pt>
                <c:pt idx="2538">
                  <c:v>63.575693999999999</c:v>
                </c:pt>
                <c:pt idx="2539">
                  <c:v>63.629899000000002</c:v>
                </c:pt>
                <c:pt idx="2540">
                  <c:v>63.684066999999999</c:v>
                </c:pt>
                <c:pt idx="2541">
                  <c:v>63.738272000000002</c:v>
                </c:pt>
                <c:pt idx="2542">
                  <c:v>63.792476999999998</c:v>
                </c:pt>
                <c:pt idx="2543">
                  <c:v>63.846682000000001</c:v>
                </c:pt>
                <c:pt idx="2544">
                  <c:v>63.900886999999997</c:v>
                </c:pt>
                <c:pt idx="2545">
                  <c:v>63.955092</c:v>
                </c:pt>
                <c:pt idx="2546">
                  <c:v>64.009259999999998</c:v>
                </c:pt>
                <c:pt idx="2547">
                  <c:v>64.063464999999994</c:v>
                </c:pt>
                <c:pt idx="2548">
                  <c:v>64.117670000000004</c:v>
                </c:pt>
                <c:pt idx="2549">
                  <c:v>64.171875</c:v>
                </c:pt>
                <c:pt idx="2550">
                  <c:v>64.226079999999996</c:v>
                </c:pt>
                <c:pt idx="2551">
                  <c:v>64.280285000000006</c:v>
                </c:pt>
                <c:pt idx="2552">
                  <c:v>64.334490000000002</c:v>
                </c:pt>
                <c:pt idx="2553">
                  <c:v>64.388658000000007</c:v>
                </c:pt>
                <c:pt idx="2554">
                  <c:v>64.442863000000003</c:v>
                </c:pt>
                <c:pt idx="2555">
                  <c:v>64.497067999999999</c:v>
                </c:pt>
                <c:pt idx="2556">
                  <c:v>64.551272999999995</c:v>
                </c:pt>
                <c:pt idx="2557">
                  <c:v>64.605478000000005</c:v>
                </c:pt>
                <c:pt idx="2558">
                  <c:v>64.659683000000001</c:v>
                </c:pt>
                <c:pt idx="2559">
                  <c:v>64.713851000000005</c:v>
                </c:pt>
                <c:pt idx="2560">
                  <c:v>64.768056000000001</c:v>
                </c:pt>
                <c:pt idx="2561">
                  <c:v>64.822260999999997</c:v>
                </c:pt>
                <c:pt idx="2562">
                  <c:v>64.876465999999994</c:v>
                </c:pt>
                <c:pt idx="2563">
                  <c:v>64.930671000000004</c:v>
                </c:pt>
                <c:pt idx="2564">
                  <c:v>64.984876</c:v>
                </c:pt>
                <c:pt idx="2565">
                  <c:v>65.039080999999996</c:v>
                </c:pt>
                <c:pt idx="2566">
                  <c:v>65.093249</c:v>
                </c:pt>
                <c:pt idx="2567">
                  <c:v>65.147453999999996</c:v>
                </c:pt>
                <c:pt idx="2568">
                  <c:v>65.201659000000006</c:v>
                </c:pt>
                <c:pt idx="2569">
                  <c:v>65.255864000000003</c:v>
                </c:pt>
                <c:pt idx="2570">
                  <c:v>65.310068999999999</c:v>
                </c:pt>
                <c:pt idx="2571">
                  <c:v>65.364273999999995</c:v>
                </c:pt>
                <c:pt idx="2572">
                  <c:v>65.418441999999999</c:v>
                </c:pt>
                <c:pt idx="2573">
                  <c:v>65.472646999999995</c:v>
                </c:pt>
                <c:pt idx="2574">
                  <c:v>65.526852000000005</c:v>
                </c:pt>
                <c:pt idx="2575">
                  <c:v>65.581057000000001</c:v>
                </c:pt>
                <c:pt idx="2576">
                  <c:v>65.635261999999997</c:v>
                </c:pt>
                <c:pt idx="2577">
                  <c:v>65.689466999999993</c:v>
                </c:pt>
                <c:pt idx="2578">
                  <c:v>65.743634999999998</c:v>
                </c:pt>
                <c:pt idx="2579">
                  <c:v>65.797839999999994</c:v>
                </c:pt>
                <c:pt idx="2580">
                  <c:v>65.852045000000004</c:v>
                </c:pt>
                <c:pt idx="2581">
                  <c:v>65.90625</c:v>
                </c:pt>
                <c:pt idx="2582">
                  <c:v>65.960454999999996</c:v>
                </c:pt>
                <c:pt idx="2583">
                  <c:v>66.014660000000006</c:v>
                </c:pt>
                <c:pt idx="2584">
                  <c:v>66.068865000000002</c:v>
                </c:pt>
                <c:pt idx="2585">
                  <c:v>66.123033000000007</c:v>
                </c:pt>
                <c:pt idx="2586">
                  <c:v>66.177238000000003</c:v>
                </c:pt>
                <c:pt idx="2587">
                  <c:v>66.231442999999999</c:v>
                </c:pt>
                <c:pt idx="2588">
                  <c:v>66.285647999999995</c:v>
                </c:pt>
                <c:pt idx="2589">
                  <c:v>66.339853000000005</c:v>
                </c:pt>
                <c:pt idx="2590">
                  <c:v>66.394058000000001</c:v>
                </c:pt>
                <c:pt idx="2591">
                  <c:v>66.448226000000005</c:v>
                </c:pt>
                <c:pt idx="2592">
                  <c:v>66.502431000000001</c:v>
                </c:pt>
                <c:pt idx="2593">
                  <c:v>66.556635999999997</c:v>
                </c:pt>
                <c:pt idx="2594">
                  <c:v>66.610840999999994</c:v>
                </c:pt>
                <c:pt idx="2595">
                  <c:v>66.665046000000004</c:v>
                </c:pt>
                <c:pt idx="2596">
                  <c:v>66.719251</c:v>
                </c:pt>
                <c:pt idx="2597">
                  <c:v>66.773455999999996</c:v>
                </c:pt>
                <c:pt idx="2598">
                  <c:v>66.827624</c:v>
                </c:pt>
                <c:pt idx="2599">
                  <c:v>66.881828999999996</c:v>
                </c:pt>
                <c:pt idx="2600">
                  <c:v>66.936034000000006</c:v>
                </c:pt>
                <c:pt idx="2601">
                  <c:v>66.990239000000003</c:v>
                </c:pt>
                <c:pt idx="2602">
                  <c:v>67.044443999999999</c:v>
                </c:pt>
                <c:pt idx="2603">
                  <c:v>67.098648999999995</c:v>
                </c:pt>
                <c:pt idx="2604">
                  <c:v>67.152816999999999</c:v>
                </c:pt>
                <c:pt idx="2605">
                  <c:v>67.207021999999995</c:v>
                </c:pt>
                <c:pt idx="2606">
                  <c:v>67.261227000000005</c:v>
                </c:pt>
                <c:pt idx="2607">
                  <c:v>67.315432000000001</c:v>
                </c:pt>
                <c:pt idx="2608">
                  <c:v>67.369636999999997</c:v>
                </c:pt>
                <c:pt idx="2609">
                  <c:v>67.423841999999993</c:v>
                </c:pt>
                <c:pt idx="2610">
                  <c:v>67.478009999999998</c:v>
                </c:pt>
                <c:pt idx="2611">
                  <c:v>67.532214999999994</c:v>
                </c:pt>
                <c:pt idx="2612">
                  <c:v>67.586420000000004</c:v>
                </c:pt>
                <c:pt idx="2613">
                  <c:v>67.640625</c:v>
                </c:pt>
                <c:pt idx="2614">
                  <c:v>67.694829999999996</c:v>
                </c:pt>
                <c:pt idx="2615">
                  <c:v>67.749035000000006</c:v>
                </c:pt>
                <c:pt idx="2616">
                  <c:v>67.803240000000002</c:v>
                </c:pt>
                <c:pt idx="2617">
                  <c:v>67.857408000000007</c:v>
                </c:pt>
                <c:pt idx="2618">
                  <c:v>67.911613000000003</c:v>
                </c:pt>
                <c:pt idx="2619">
                  <c:v>67.965817999999999</c:v>
                </c:pt>
                <c:pt idx="2620">
                  <c:v>68.020022999999995</c:v>
                </c:pt>
                <c:pt idx="2621">
                  <c:v>68.074228000000005</c:v>
                </c:pt>
                <c:pt idx="2622">
                  <c:v>68.128433000000001</c:v>
                </c:pt>
                <c:pt idx="2623">
                  <c:v>68.182601000000005</c:v>
                </c:pt>
                <c:pt idx="2624">
                  <c:v>68.236806000000001</c:v>
                </c:pt>
                <c:pt idx="2625">
                  <c:v>68.291010999999997</c:v>
                </c:pt>
                <c:pt idx="2626">
                  <c:v>68.345215999999994</c:v>
                </c:pt>
                <c:pt idx="2627">
                  <c:v>68.399421000000004</c:v>
                </c:pt>
                <c:pt idx="2628">
                  <c:v>68.453626</c:v>
                </c:pt>
                <c:pt idx="2629">
                  <c:v>68.507830999999996</c:v>
                </c:pt>
                <c:pt idx="2630">
                  <c:v>68.561999</c:v>
                </c:pt>
                <c:pt idx="2631">
                  <c:v>68.616203999999996</c:v>
                </c:pt>
                <c:pt idx="2632">
                  <c:v>68.670409000000006</c:v>
                </c:pt>
                <c:pt idx="2633">
                  <c:v>68.724614000000003</c:v>
                </c:pt>
                <c:pt idx="2634">
                  <c:v>68.778818999999999</c:v>
                </c:pt>
                <c:pt idx="2635">
                  <c:v>68.833023999999995</c:v>
                </c:pt>
                <c:pt idx="2636">
                  <c:v>68.887191999999999</c:v>
                </c:pt>
                <c:pt idx="2637">
                  <c:v>68.941396999999995</c:v>
                </c:pt>
                <c:pt idx="2638">
                  <c:v>68.995602000000005</c:v>
                </c:pt>
                <c:pt idx="2639">
                  <c:v>69.049807000000001</c:v>
                </c:pt>
                <c:pt idx="2640">
                  <c:v>69.104011999999997</c:v>
                </c:pt>
                <c:pt idx="2641">
                  <c:v>69.158216999999993</c:v>
                </c:pt>
                <c:pt idx="2642">
                  <c:v>69.212384999999998</c:v>
                </c:pt>
                <c:pt idx="2643">
                  <c:v>69.266589999999994</c:v>
                </c:pt>
                <c:pt idx="2644">
                  <c:v>69.320795000000004</c:v>
                </c:pt>
                <c:pt idx="2645">
                  <c:v>69.375</c:v>
                </c:pt>
                <c:pt idx="2646">
                  <c:v>69.429204999999996</c:v>
                </c:pt>
                <c:pt idx="2647">
                  <c:v>69.483410000000006</c:v>
                </c:pt>
                <c:pt idx="2648">
                  <c:v>69.537615000000002</c:v>
                </c:pt>
                <c:pt idx="2649">
                  <c:v>69.591783000000007</c:v>
                </c:pt>
                <c:pt idx="2650">
                  <c:v>69.645988000000003</c:v>
                </c:pt>
                <c:pt idx="2651">
                  <c:v>69.700192999999999</c:v>
                </c:pt>
                <c:pt idx="2652">
                  <c:v>69.754397999999995</c:v>
                </c:pt>
                <c:pt idx="2653">
                  <c:v>69.808603000000005</c:v>
                </c:pt>
                <c:pt idx="2654">
                  <c:v>69.862808000000001</c:v>
                </c:pt>
                <c:pt idx="2655">
                  <c:v>69.916976000000005</c:v>
                </c:pt>
                <c:pt idx="2656">
                  <c:v>69.971181000000001</c:v>
                </c:pt>
                <c:pt idx="2657">
                  <c:v>70.025385999999997</c:v>
                </c:pt>
                <c:pt idx="2658">
                  <c:v>70.079590999999994</c:v>
                </c:pt>
                <c:pt idx="2659">
                  <c:v>70.133796000000004</c:v>
                </c:pt>
                <c:pt idx="2660">
                  <c:v>70.188001</c:v>
                </c:pt>
                <c:pt idx="2661">
                  <c:v>70.242205999999996</c:v>
                </c:pt>
                <c:pt idx="2662">
                  <c:v>70.296374</c:v>
                </c:pt>
                <c:pt idx="2663">
                  <c:v>70.350578999999996</c:v>
                </c:pt>
                <c:pt idx="2664">
                  <c:v>70.404784000000006</c:v>
                </c:pt>
                <c:pt idx="2665">
                  <c:v>70.458989000000003</c:v>
                </c:pt>
                <c:pt idx="2666">
                  <c:v>70.513193999999999</c:v>
                </c:pt>
                <c:pt idx="2667">
                  <c:v>70.567398999999995</c:v>
                </c:pt>
                <c:pt idx="2668">
                  <c:v>70.621566999999999</c:v>
                </c:pt>
                <c:pt idx="2669">
                  <c:v>70.675771999999995</c:v>
                </c:pt>
                <c:pt idx="2670">
                  <c:v>70.729977000000005</c:v>
                </c:pt>
                <c:pt idx="2671">
                  <c:v>70.784182000000001</c:v>
                </c:pt>
                <c:pt idx="2672">
                  <c:v>70.838386999999997</c:v>
                </c:pt>
                <c:pt idx="2673">
                  <c:v>70.892591999999993</c:v>
                </c:pt>
                <c:pt idx="2674">
                  <c:v>70.946759999999998</c:v>
                </c:pt>
                <c:pt idx="2675">
                  <c:v>71.000964999999994</c:v>
                </c:pt>
                <c:pt idx="2676">
                  <c:v>71.055170000000004</c:v>
                </c:pt>
                <c:pt idx="2677">
                  <c:v>71.109375</c:v>
                </c:pt>
                <c:pt idx="2678">
                  <c:v>71.163579999999996</c:v>
                </c:pt>
                <c:pt idx="2679">
                  <c:v>71.217785000000006</c:v>
                </c:pt>
                <c:pt idx="2680">
                  <c:v>71.271990000000002</c:v>
                </c:pt>
                <c:pt idx="2681">
                  <c:v>71.326158000000007</c:v>
                </c:pt>
                <c:pt idx="2682">
                  <c:v>71.380363000000003</c:v>
                </c:pt>
                <c:pt idx="2683">
                  <c:v>71.434567999999999</c:v>
                </c:pt>
                <c:pt idx="2684">
                  <c:v>71.488772999999995</c:v>
                </c:pt>
                <c:pt idx="2685">
                  <c:v>71.542978000000005</c:v>
                </c:pt>
                <c:pt idx="2686">
                  <c:v>71.597183000000001</c:v>
                </c:pt>
                <c:pt idx="2687">
                  <c:v>71.651351000000005</c:v>
                </c:pt>
                <c:pt idx="2688">
                  <c:v>71.705556000000001</c:v>
                </c:pt>
                <c:pt idx="2689">
                  <c:v>71.759760999999997</c:v>
                </c:pt>
                <c:pt idx="2690">
                  <c:v>71.813965999999994</c:v>
                </c:pt>
                <c:pt idx="2691">
                  <c:v>71.868171000000004</c:v>
                </c:pt>
                <c:pt idx="2692">
                  <c:v>71.922376</c:v>
                </c:pt>
                <c:pt idx="2693">
                  <c:v>71.976580999999996</c:v>
                </c:pt>
                <c:pt idx="2694">
                  <c:v>72.030749</c:v>
                </c:pt>
                <c:pt idx="2695">
                  <c:v>72.084953999999996</c:v>
                </c:pt>
                <c:pt idx="2696">
                  <c:v>72.139159000000006</c:v>
                </c:pt>
                <c:pt idx="2697">
                  <c:v>72.193364000000003</c:v>
                </c:pt>
                <c:pt idx="2698">
                  <c:v>72.247568999999999</c:v>
                </c:pt>
                <c:pt idx="2699">
                  <c:v>72.301773999999995</c:v>
                </c:pt>
                <c:pt idx="2700">
                  <c:v>72.355941999999999</c:v>
                </c:pt>
                <c:pt idx="2701">
                  <c:v>72.410146999999995</c:v>
                </c:pt>
                <c:pt idx="2702">
                  <c:v>72.464352000000005</c:v>
                </c:pt>
                <c:pt idx="2703">
                  <c:v>72.518557000000001</c:v>
                </c:pt>
                <c:pt idx="2704">
                  <c:v>72.572761999999997</c:v>
                </c:pt>
                <c:pt idx="2705">
                  <c:v>72.626966999999993</c:v>
                </c:pt>
                <c:pt idx="2706">
                  <c:v>72.681134999999998</c:v>
                </c:pt>
                <c:pt idx="2707">
                  <c:v>72.735339999999994</c:v>
                </c:pt>
                <c:pt idx="2708">
                  <c:v>72.789545000000004</c:v>
                </c:pt>
                <c:pt idx="2709">
                  <c:v>72.84375</c:v>
                </c:pt>
                <c:pt idx="2710">
                  <c:v>72.897954999999996</c:v>
                </c:pt>
                <c:pt idx="2711">
                  <c:v>72.952160000000006</c:v>
                </c:pt>
                <c:pt idx="2712">
                  <c:v>73.006365000000002</c:v>
                </c:pt>
                <c:pt idx="2713">
                  <c:v>73.060533000000007</c:v>
                </c:pt>
                <c:pt idx="2714">
                  <c:v>73.114738000000003</c:v>
                </c:pt>
                <c:pt idx="2715">
                  <c:v>73.168942999999999</c:v>
                </c:pt>
                <c:pt idx="2716">
                  <c:v>73.223147999999995</c:v>
                </c:pt>
                <c:pt idx="2717">
                  <c:v>73.277353000000005</c:v>
                </c:pt>
                <c:pt idx="2718">
                  <c:v>73.331558000000001</c:v>
                </c:pt>
                <c:pt idx="2719">
                  <c:v>73.385726000000005</c:v>
                </c:pt>
                <c:pt idx="2720">
                  <c:v>73.439931000000001</c:v>
                </c:pt>
                <c:pt idx="2721">
                  <c:v>73.494135999999997</c:v>
                </c:pt>
                <c:pt idx="2722">
                  <c:v>73.548340999999994</c:v>
                </c:pt>
                <c:pt idx="2723">
                  <c:v>73.602546000000004</c:v>
                </c:pt>
                <c:pt idx="2724">
                  <c:v>73.656751</c:v>
                </c:pt>
                <c:pt idx="2725">
                  <c:v>73.710955999999996</c:v>
                </c:pt>
                <c:pt idx="2726">
                  <c:v>73.765124</c:v>
                </c:pt>
                <c:pt idx="2727">
                  <c:v>73.819328999999996</c:v>
                </c:pt>
                <c:pt idx="2728">
                  <c:v>73.873534000000006</c:v>
                </c:pt>
                <c:pt idx="2729">
                  <c:v>73.927739000000003</c:v>
                </c:pt>
                <c:pt idx="2730">
                  <c:v>73.981943999999999</c:v>
                </c:pt>
              </c:numCache>
            </c:numRef>
          </c:xVal>
          <c:yVal>
            <c:numRef>
              <c:f>Sheet1!$C$2:$C$2732</c:f>
              <c:numCache>
                <c:formatCode>General</c:formatCode>
                <c:ptCount val="2731"/>
                <c:pt idx="0">
                  <c:v>-82.302452000000002</c:v>
                </c:pt>
                <c:pt idx="1">
                  <c:v>-82.326995999999994</c:v>
                </c:pt>
                <c:pt idx="2">
                  <c:v>-82.407073999999994</c:v>
                </c:pt>
                <c:pt idx="3">
                  <c:v>-82.456833000000003</c:v>
                </c:pt>
                <c:pt idx="4">
                  <c:v>-82.426452999999995</c:v>
                </c:pt>
                <c:pt idx="5">
                  <c:v>-82.466460999999995</c:v>
                </c:pt>
                <c:pt idx="6">
                  <c:v>-82.462440000000001</c:v>
                </c:pt>
                <c:pt idx="7">
                  <c:v>-82.444496000000001</c:v>
                </c:pt>
                <c:pt idx="8">
                  <c:v>-82.467911000000001</c:v>
                </c:pt>
                <c:pt idx="9">
                  <c:v>-82.416533999999999</c:v>
                </c:pt>
                <c:pt idx="10">
                  <c:v>-82.517173999999997</c:v>
                </c:pt>
                <c:pt idx="11">
                  <c:v>-82.476462999999995</c:v>
                </c:pt>
                <c:pt idx="12">
                  <c:v>-82.313896</c:v>
                </c:pt>
                <c:pt idx="13">
                  <c:v>-82.278862000000004</c:v>
                </c:pt>
                <c:pt idx="14">
                  <c:v>-82.243163999999993</c:v>
                </c:pt>
                <c:pt idx="15">
                  <c:v>-82.211905999999999</c:v>
                </c:pt>
                <c:pt idx="16">
                  <c:v>-82.387389999999996</c:v>
                </c:pt>
                <c:pt idx="17">
                  <c:v>-82.087608000000003</c:v>
                </c:pt>
                <c:pt idx="18">
                  <c:v>-81.952286000000001</c:v>
                </c:pt>
                <c:pt idx="19">
                  <c:v>-82.051865000000006</c:v>
                </c:pt>
                <c:pt idx="20">
                  <c:v>-81.816970999999995</c:v>
                </c:pt>
                <c:pt idx="21">
                  <c:v>-81.651893999999999</c:v>
                </c:pt>
                <c:pt idx="22">
                  <c:v>-81.690453000000005</c:v>
                </c:pt>
                <c:pt idx="23">
                  <c:v>-81.574150000000003</c:v>
                </c:pt>
                <c:pt idx="24">
                  <c:v>-81.661193999999995</c:v>
                </c:pt>
                <c:pt idx="25">
                  <c:v>-81.372162000000003</c:v>
                </c:pt>
                <c:pt idx="26">
                  <c:v>-81.088638000000003</c:v>
                </c:pt>
                <c:pt idx="27">
                  <c:v>-81.048798000000005</c:v>
                </c:pt>
                <c:pt idx="28">
                  <c:v>-81.063727999999998</c:v>
                </c:pt>
                <c:pt idx="29">
                  <c:v>-80.889296999999999</c:v>
                </c:pt>
                <c:pt idx="30">
                  <c:v>-80.889053000000004</c:v>
                </c:pt>
                <c:pt idx="31">
                  <c:v>-80.921882999999994</c:v>
                </c:pt>
                <c:pt idx="32">
                  <c:v>-80.671020999999996</c:v>
                </c:pt>
                <c:pt idx="33">
                  <c:v>-80.442520000000002</c:v>
                </c:pt>
                <c:pt idx="34">
                  <c:v>-80.239822000000004</c:v>
                </c:pt>
                <c:pt idx="35">
                  <c:v>-80.417586999999997</c:v>
                </c:pt>
                <c:pt idx="36">
                  <c:v>-80.561583999999996</c:v>
                </c:pt>
                <c:pt idx="37">
                  <c:v>-80.245720000000006</c:v>
                </c:pt>
                <c:pt idx="38">
                  <c:v>-80.011680999999996</c:v>
                </c:pt>
                <c:pt idx="39">
                  <c:v>-80.254677000000001</c:v>
                </c:pt>
                <c:pt idx="40">
                  <c:v>-80.162689</c:v>
                </c:pt>
                <c:pt idx="41">
                  <c:v>-79.964859000000004</c:v>
                </c:pt>
                <c:pt idx="42">
                  <c:v>-79.918471999999994</c:v>
                </c:pt>
                <c:pt idx="43">
                  <c:v>-79.802115999999998</c:v>
                </c:pt>
                <c:pt idx="44">
                  <c:v>-79.832176000000004</c:v>
                </c:pt>
                <c:pt idx="45">
                  <c:v>-80.019126999999997</c:v>
                </c:pt>
                <c:pt idx="46">
                  <c:v>-79.826224999999994</c:v>
                </c:pt>
                <c:pt idx="47">
                  <c:v>-79.705237999999994</c:v>
                </c:pt>
                <c:pt idx="48">
                  <c:v>-79.478606999999997</c:v>
                </c:pt>
                <c:pt idx="49">
                  <c:v>-79.472297999999995</c:v>
                </c:pt>
                <c:pt idx="50">
                  <c:v>-79.413764999999998</c:v>
                </c:pt>
                <c:pt idx="51">
                  <c:v>-79.388701999999995</c:v>
                </c:pt>
                <c:pt idx="52">
                  <c:v>-79.162566999999996</c:v>
                </c:pt>
                <c:pt idx="53">
                  <c:v>-79.467262000000005</c:v>
                </c:pt>
                <c:pt idx="54">
                  <c:v>-79.094420999999997</c:v>
                </c:pt>
                <c:pt idx="55">
                  <c:v>-79.122596999999999</c:v>
                </c:pt>
                <c:pt idx="56">
                  <c:v>-78.991791000000006</c:v>
                </c:pt>
                <c:pt idx="57">
                  <c:v>-79.159790000000001</c:v>
                </c:pt>
                <c:pt idx="58">
                  <c:v>-79.127655000000004</c:v>
                </c:pt>
                <c:pt idx="59">
                  <c:v>-79.375900000000001</c:v>
                </c:pt>
                <c:pt idx="60">
                  <c:v>-78.973038000000003</c:v>
                </c:pt>
                <c:pt idx="61">
                  <c:v>-78.995834000000002</c:v>
                </c:pt>
                <c:pt idx="62">
                  <c:v>-79.196692999999996</c:v>
                </c:pt>
                <c:pt idx="63">
                  <c:v>-79.113495</c:v>
                </c:pt>
                <c:pt idx="64">
                  <c:v>-79.055283000000003</c:v>
                </c:pt>
                <c:pt idx="65">
                  <c:v>-79.078345999999996</c:v>
                </c:pt>
                <c:pt idx="66">
                  <c:v>-79.105553</c:v>
                </c:pt>
                <c:pt idx="67">
                  <c:v>-79.080498000000006</c:v>
                </c:pt>
                <c:pt idx="68">
                  <c:v>-78.828384</c:v>
                </c:pt>
                <c:pt idx="69">
                  <c:v>-78.826813000000001</c:v>
                </c:pt>
                <c:pt idx="70">
                  <c:v>-78.765152</c:v>
                </c:pt>
                <c:pt idx="71">
                  <c:v>-78.708220999999995</c:v>
                </c:pt>
                <c:pt idx="72">
                  <c:v>-78.670685000000006</c:v>
                </c:pt>
                <c:pt idx="73">
                  <c:v>-78.698868000000004</c:v>
                </c:pt>
                <c:pt idx="74">
                  <c:v>-78.597694000000004</c:v>
                </c:pt>
                <c:pt idx="75">
                  <c:v>-78.491837000000004</c:v>
                </c:pt>
                <c:pt idx="76">
                  <c:v>-78.319907999999998</c:v>
                </c:pt>
                <c:pt idx="77">
                  <c:v>-78.407707000000002</c:v>
                </c:pt>
                <c:pt idx="78">
                  <c:v>-78.617760000000004</c:v>
                </c:pt>
                <c:pt idx="79">
                  <c:v>-78.517394999999993</c:v>
                </c:pt>
                <c:pt idx="80">
                  <c:v>-78.226119999999995</c:v>
                </c:pt>
                <c:pt idx="81">
                  <c:v>-78.377396000000005</c:v>
                </c:pt>
                <c:pt idx="82">
                  <c:v>-78.308884000000006</c:v>
                </c:pt>
                <c:pt idx="83">
                  <c:v>-78.382080000000002</c:v>
                </c:pt>
                <c:pt idx="84">
                  <c:v>-78.055488999999994</c:v>
                </c:pt>
                <c:pt idx="85">
                  <c:v>-78.312256000000005</c:v>
                </c:pt>
                <c:pt idx="86">
                  <c:v>-78.228393999999994</c:v>
                </c:pt>
                <c:pt idx="87">
                  <c:v>-78.370102000000003</c:v>
                </c:pt>
                <c:pt idx="88">
                  <c:v>-78.055695</c:v>
                </c:pt>
                <c:pt idx="89">
                  <c:v>-77.726562999999999</c:v>
                </c:pt>
                <c:pt idx="90">
                  <c:v>-77.546379000000002</c:v>
                </c:pt>
                <c:pt idx="91">
                  <c:v>-77.644965999999997</c:v>
                </c:pt>
                <c:pt idx="92">
                  <c:v>-77.577477000000002</c:v>
                </c:pt>
                <c:pt idx="93">
                  <c:v>-77.317374999999998</c:v>
                </c:pt>
                <c:pt idx="94">
                  <c:v>-77.256180000000001</c:v>
                </c:pt>
                <c:pt idx="95">
                  <c:v>-77.292693999999997</c:v>
                </c:pt>
                <c:pt idx="96">
                  <c:v>-76.744811999999996</c:v>
                </c:pt>
                <c:pt idx="97">
                  <c:v>-76.728988999999999</c:v>
                </c:pt>
                <c:pt idx="98">
                  <c:v>-76.995070999999996</c:v>
                </c:pt>
                <c:pt idx="99">
                  <c:v>-76.952231999999995</c:v>
                </c:pt>
                <c:pt idx="100">
                  <c:v>-76.833152999999996</c:v>
                </c:pt>
                <c:pt idx="101">
                  <c:v>-76.957015999999996</c:v>
                </c:pt>
                <c:pt idx="102">
                  <c:v>-76.625961000000004</c:v>
                </c:pt>
                <c:pt idx="103">
                  <c:v>-76.664146000000002</c:v>
                </c:pt>
                <c:pt idx="104">
                  <c:v>-76.722328000000005</c:v>
                </c:pt>
                <c:pt idx="105">
                  <c:v>-76.487930000000006</c:v>
                </c:pt>
                <c:pt idx="106">
                  <c:v>-76.719459999999998</c:v>
                </c:pt>
                <c:pt idx="107">
                  <c:v>-76.812019000000006</c:v>
                </c:pt>
                <c:pt idx="108">
                  <c:v>-76.607117000000002</c:v>
                </c:pt>
                <c:pt idx="109">
                  <c:v>-76.760017000000005</c:v>
                </c:pt>
                <c:pt idx="110">
                  <c:v>-76.235930999999994</c:v>
                </c:pt>
                <c:pt idx="111">
                  <c:v>-76.113112999999998</c:v>
                </c:pt>
                <c:pt idx="112">
                  <c:v>-76.430312999999998</c:v>
                </c:pt>
                <c:pt idx="113">
                  <c:v>-76.405579000000003</c:v>
                </c:pt>
                <c:pt idx="114">
                  <c:v>-76.241646000000003</c:v>
                </c:pt>
                <c:pt idx="115">
                  <c:v>-76.309036000000006</c:v>
                </c:pt>
                <c:pt idx="116">
                  <c:v>-76.453804000000005</c:v>
                </c:pt>
                <c:pt idx="117">
                  <c:v>-76.222267000000002</c:v>
                </c:pt>
                <c:pt idx="118">
                  <c:v>-76.053955000000002</c:v>
                </c:pt>
                <c:pt idx="119">
                  <c:v>-76.031525000000002</c:v>
                </c:pt>
                <c:pt idx="120">
                  <c:v>-76.450423999999998</c:v>
                </c:pt>
                <c:pt idx="121">
                  <c:v>-76.705521000000005</c:v>
                </c:pt>
                <c:pt idx="122">
                  <c:v>-76.436317000000003</c:v>
                </c:pt>
                <c:pt idx="123">
                  <c:v>-76.337585000000004</c:v>
                </c:pt>
                <c:pt idx="124">
                  <c:v>-76.552147000000005</c:v>
                </c:pt>
                <c:pt idx="125">
                  <c:v>-76.708716999999993</c:v>
                </c:pt>
                <c:pt idx="126">
                  <c:v>-76.672561999999999</c:v>
                </c:pt>
                <c:pt idx="127">
                  <c:v>-76.534180000000006</c:v>
                </c:pt>
                <c:pt idx="128">
                  <c:v>-76.841628999999998</c:v>
                </c:pt>
                <c:pt idx="129">
                  <c:v>-76.847663999999995</c:v>
                </c:pt>
                <c:pt idx="130">
                  <c:v>-76.971221999999997</c:v>
                </c:pt>
                <c:pt idx="131">
                  <c:v>-76.790306000000001</c:v>
                </c:pt>
                <c:pt idx="132">
                  <c:v>-76.654221000000007</c:v>
                </c:pt>
                <c:pt idx="133">
                  <c:v>-76.547134</c:v>
                </c:pt>
                <c:pt idx="134">
                  <c:v>-76.725677000000005</c:v>
                </c:pt>
                <c:pt idx="135">
                  <c:v>-76.677970999999999</c:v>
                </c:pt>
                <c:pt idx="136">
                  <c:v>-76.536574999999999</c:v>
                </c:pt>
                <c:pt idx="137">
                  <c:v>-76.454712000000001</c:v>
                </c:pt>
                <c:pt idx="138">
                  <c:v>-76.511002000000005</c:v>
                </c:pt>
                <c:pt idx="139">
                  <c:v>-76.308166999999997</c:v>
                </c:pt>
                <c:pt idx="140">
                  <c:v>-76.543114000000003</c:v>
                </c:pt>
                <c:pt idx="141">
                  <c:v>-76.565398999999999</c:v>
                </c:pt>
                <c:pt idx="142">
                  <c:v>-76.592819000000006</c:v>
                </c:pt>
                <c:pt idx="143">
                  <c:v>-76.555931000000001</c:v>
                </c:pt>
                <c:pt idx="144">
                  <c:v>-76.663452000000007</c:v>
                </c:pt>
                <c:pt idx="145">
                  <c:v>-76.703896</c:v>
                </c:pt>
                <c:pt idx="146">
                  <c:v>-76.587569999999999</c:v>
                </c:pt>
                <c:pt idx="147">
                  <c:v>-76.603859</c:v>
                </c:pt>
                <c:pt idx="148">
                  <c:v>-76.871284000000003</c:v>
                </c:pt>
                <c:pt idx="149">
                  <c:v>-76.918068000000005</c:v>
                </c:pt>
                <c:pt idx="150">
                  <c:v>-76.813430999999994</c:v>
                </c:pt>
                <c:pt idx="151">
                  <c:v>-76.685485999999997</c:v>
                </c:pt>
                <c:pt idx="152">
                  <c:v>-76.510077999999993</c:v>
                </c:pt>
                <c:pt idx="153">
                  <c:v>-76.397705000000002</c:v>
                </c:pt>
                <c:pt idx="154">
                  <c:v>-76.773162999999997</c:v>
                </c:pt>
                <c:pt idx="155">
                  <c:v>-76.591247999999993</c:v>
                </c:pt>
                <c:pt idx="156">
                  <c:v>-76.471969999999999</c:v>
                </c:pt>
                <c:pt idx="157">
                  <c:v>-76.447495000000004</c:v>
                </c:pt>
                <c:pt idx="158">
                  <c:v>-76.475387999999995</c:v>
                </c:pt>
                <c:pt idx="159">
                  <c:v>-76.317368000000002</c:v>
                </c:pt>
                <c:pt idx="160">
                  <c:v>-76.390625</c:v>
                </c:pt>
                <c:pt idx="161">
                  <c:v>-76.126830999999996</c:v>
                </c:pt>
                <c:pt idx="162">
                  <c:v>-76.541129999999995</c:v>
                </c:pt>
                <c:pt idx="163">
                  <c:v>-76.776825000000002</c:v>
                </c:pt>
                <c:pt idx="164">
                  <c:v>-76.381118999999998</c:v>
                </c:pt>
                <c:pt idx="165">
                  <c:v>-76.252067999999994</c:v>
                </c:pt>
                <c:pt idx="166">
                  <c:v>-76.616805999999997</c:v>
                </c:pt>
                <c:pt idx="167">
                  <c:v>-76.387596000000002</c:v>
                </c:pt>
                <c:pt idx="168">
                  <c:v>-76.588791000000001</c:v>
                </c:pt>
                <c:pt idx="169">
                  <c:v>-76.354279000000005</c:v>
                </c:pt>
                <c:pt idx="170">
                  <c:v>-76.668175000000005</c:v>
                </c:pt>
                <c:pt idx="171">
                  <c:v>-76.790137999999999</c:v>
                </c:pt>
                <c:pt idx="172">
                  <c:v>-77.036972000000006</c:v>
                </c:pt>
                <c:pt idx="173">
                  <c:v>-76.490600999999998</c:v>
                </c:pt>
                <c:pt idx="174">
                  <c:v>-76.297920000000005</c:v>
                </c:pt>
                <c:pt idx="175">
                  <c:v>-76.373337000000006</c:v>
                </c:pt>
                <c:pt idx="176">
                  <c:v>-76.432556000000005</c:v>
                </c:pt>
                <c:pt idx="177">
                  <c:v>-76.616196000000002</c:v>
                </c:pt>
                <c:pt idx="178">
                  <c:v>-76.459052999999997</c:v>
                </c:pt>
                <c:pt idx="179">
                  <c:v>-76.451781999999994</c:v>
                </c:pt>
                <c:pt idx="180">
                  <c:v>-76.483131</c:v>
                </c:pt>
                <c:pt idx="181">
                  <c:v>-76.016509999999997</c:v>
                </c:pt>
                <c:pt idx="182">
                  <c:v>-76.261902000000006</c:v>
                </c:pt>
                <c:pt idx="183">
                  <c:v>-76.606598000000005</c:v>
                </c:pt>
                <c:pt idx="184">
                  <c:v>-76.610641000000001</c:v>
                </c:pt>
                <c:pt idx="185">
                  <c:v>-76.600005999999993</c:v>
                </c:pt>
                <c:pt idx="186">
                  <c:v>-76.725577999999999</c:v>
                </c:pt>
                <c:pt idx="187">
                  <c:v>-76.488510000000005</c:v>
                </c:pt>
                <c:pt idx="188">
                  <c:v>-76.767493999999999</c:v>
                </c:pt>
                <c:pt idx="189">
                  <c:v>-76.768341000000007</c:v>
                </c:pt>
                <c:pt idx="190">
                  <c:v>-76.670012999999997</c:v>
                </c:pt>
                <c:pt idx="191">
                  <c:v>-77.151488999999998</c:v>
                </c:pt>
                <c:pt idx="192">
                  <c:v>-77.251914999999997</c:v>
                </c:pt>
                <c:pt idx="193">
                  <c:v>-77.030227999999994</c:v>
                </c:pt>
                <c:pt idx="194">
                  <c:v>-77.205009000000004</c:v>
                </c:pt>
                <c:pt idx="195">
                  <c:v>-76.891304000000005</c:v>
                </c:pt>
                <c:pt idx="196">
                  <c:v>-76.952163999999996</c:v>
                </c:pt>
                <c:pt idx="197">
                  <c:v>-77.506332</c:v>
                </c:pt>
                <c:pt idx="198">
                  <c:v>-77.328827000000004</c:v>
                </c:pt>
                <c:pt idx="199">
                  <c:v>-77.335762000000003</c:v>
                </c:pt>
                <c:pt idx="200">
                  <c:v>-77.390372999999997</c:v>
                </c:pt>
                <c:pt idx="201">
                  <c:v>-77.601860000000002</c:v>
                </c:pt>
                <c:pt idx="202">
                  <c:v>-77.442504999999997</c:v>
                </c:pt>
                <c:pt idx="203">
                  <c:v>-77.492553999999998</c:v>
                </c:pt>
                <c:pt idx="204">
                  <c:v>-77.606292999999994</c:v>
                </c:pt>
                <c:pt idx="205">
                  <c:v>-78.022766000000004</c:v>
                </c:pt>
                <c:pt idx="206">
                  <c:v>-78.130904999999998</c:v>
                </c:pt>
                <c:pt idx="207">
                  <c:v>-77.958641</c:v>
                </c:pt>
                <c:pt idx="208">
                  <c:v>-77.926970999999995</c:v>
                </c:pt>
                <c:pt idx="209">
                  <c:v>-78.207970000000003</c:v>
                </c:pt>
                <c:pt idx="210">
                  <c:v>-78.294937000000004</c:v>
                </c:pt>
                <c:pt idx="211">
                  <c:v>-78.285445999999993</c:v>
                </c:pt>
                <c:pt idx="212">
                  <c:v>-78.264931000000004</c:v>
                </c:pt>
                <c:pt idx="213">
                  <c:v>-78.503928999999999</c:v>
                </c:pt>
                <c:pt idx="214">
                  <c:v>-78.740348999999995</c:v>
                </c:pt>
                <c:pt idx="215">
                  <c:v>-78.623733999999999</c:v>
                </c:pt>
                <c:pt idx="216">
                  <c:v>-78.449928</c:v>
                </c:pt>
                <c:pt idx="217">
                  <c:v>-78.419510000000002</c:v>
                </c:pt>
                <c:pt idx="218">
                  <c:v>-78.449157999999997</c:v>
                </c:pt>
                <c:pt idx="219">
                  <c:v>-78.757935000000003</c:v>
                </c:pt>
                <c:pt idx="220">
                  <c:v>-78.746887000000001</c:v>
                </c:pt>
                <c:pt idx="221">
                  <c:v>-78.528603000000004</c:v>
                </c:pt>
                <c:pt idx="222">
                  <c:v>-78.642998000000006</c:v>
                </c:pt>
                <c:pt idx="223">
                  <c:v>-78.567497000000003</c:v>
                </c:pt>
                <c:pt idx="224">
                  <c:v>-78.358397999999994</c:v>
                </c:pt>
                <c:pt idx="225">
                  <c:v>-78.873474000000002</c:v>
                </c:pt>
                <c:pt idx="226">
                  <c:v>-78.785736</c:v>
                </c:pt>
                <c:pt idx="227">
                  <c:v>-78.693747999999999</c:v>
                </c:pt>
                <c:pt idx="228">
                  <c:v>-78.675156000000001</c:v>
                </c:pt>
                <c:pt idx="229">
                  <c:v>-78.767509000000004</c:v>
                </c:pt>
                <c:pt idx="230">
                  <c:v>-78.807777000000002</c:v>
                </c:pt>
                <c:pt idx="231">
                  <c:v>-78.804114999999996</c:v>
                </c:pt>
                <c:pt idx="232">
                  <c:v>-78.752487000000002</c:v>
                </c:pt>
                <c:pt idx="233">
                  <c:v>-78.857071000000005</c:v>
                </c:pt>
                <c:pt idx="234">
                  <c:v>-79.013480999999999</c:v>
                </c:pt>
                <c:pt idx="235">
                  <c:v>-78.950301999999994</c:v>
                </c:pt>
                <c:pt idx="236">
                  <c:v>-78.840621999999996</c:v>
                </c:pt>
                <c:pt idx="237">
                  <c:v>-78.856917999999993</c:v>
                </c:pt>
                <c:pt idx="238">
                  <c:v>-78.755959000000004</c:v>
                </c:pt>
                <c:pt idx="239">
                  <c:v>-79.039756999999994</c:v>
                </c:pt>
                <c:pt idx="240">
                  <c:v>-79.007896000000002</c:v>
                </c:pt>
                <c:pt idx="241">
                  <c:v>-78.954926</c:v>
                </c:pt>
                <c:pt idx="242">
                  <c:v>-78.968474999999998</c:v>
                </c:pt>
                <c:pt idx="243">
                  <c:v>-79.003349</c:v>
                </c:pt>
                <c:pt idx="244">
                  <c:v>-79.008910999999998</c:v>
                </c:pt>
                <c:pt idx="245">
                  <c:v>-78.999756000000005</c:v>
                </c:pt>
                <c:pt idx="246">
                  <c:v>-78.981444999999994</c:v>
                </c:pt>
                <c:pt idx="247">
                  <c:v>-79.080330000000004</c:v>
                </c:pt>
                <c:pt idx="248">
                  <c:v>-79.153030000000001</c:v>
                </c:pt>
                <c:pt idx="249">
                  <c:v>-79.041756000000007</c:v>
                </c:pt>
                <c:pt idx="250">
                  <c:v>-79.049789000000004</c:v>
                </c:pt>
                <c:pt idx="251">
                  <c:v>-79.116577000000007</c:v>
                </c:pt>
                <c:pt idx="252">
                  <c:v>-79.115143000000003</c:v>
                </c:pt>
                <c:pt idx="253">
                  <c:v>-79.115241999999995</c:v>
                </c:pt>
                <c:pt idx="254">
                  <c:v>-79.142403000000002</c:v>
                </c:pt>
                <c:pt idx="255">
                  <c:v>-79.162719999999993</c:v>
                </c:pt>
                <c:pt idx="256">
                  <c:v>-79.146468999999996</c:v>
                </c:pt>
                <c:pt idx="257">
                  <c:v>-79.149322999999995</c:v>
                </c:pt>
                <c:pt idx="258">
                  <c:v>-79.183852999999999</c:v>
                </c:pt>
                <c:pt idx="259">
                  <c:v>-79.211371999999997</c:v>
                </c:pt>
                <c:pt idx="260">
                  <c:v>-79.190467999999996</c:v>
                </c:pt>
                <c:pt idx="261">
                  <c:v>-79.218620000000001</c:v>
                </c:pt>
                <c:pt idx="262">
                  <c:v>-79.132202000000007</c:v>
                </c:pt>
                <c:pt idx="263">
                  <c:v>-79.131850999999997</c:v>
                </c:pt>
                <c:pt idx="264">
                  <c:v>-79.159430999999998</c:v>
                </c:pt>
                <c:pt idx="265">
                  <c:v>-79.151955000000001</c:v>
                </c:pt>
                <c:pt idx="266">
                  <c:v>-79.263869999999997</c:v>
                </c:pt>
                <c:pt idx="267">
                  <c:v>-79.076537999999999</c:v>
                </c:pt>
                <c:pt idx="268">
                  <c:v>-78.975150999999997</c:v>
                </c:pt>
                <c:pt idx="269">
                  <c:v>-79.067383000000007</c:v>
                </c:pt>
                <c:pt idx="270">
                  <c:v>-79.049933999999993</c:v>
                </c:pt>
                <c:pt idx="271">
                  <c:v>-79.040809999999993</c:v>
                </c:pt>
                <c:pt idx="272">
                  <c:v>-79.049521999999996</c:v>
                </c:pt>
                <c:pt idx="273">
                  <c:v>-78.900925000000001</c:v>
                </c:pt>
                <c:pt idx="274">
                  <c:v>-79.008849999999995</c:v>
                </c:pt>
                <c:pt idx="275">
                  <c:v>-79.022957000000005</c:v>
                </c:pt>
                <c:pt idx="276">
                  <c:v>-78.664871000000005</c:v>
                </c:pt>
                <c:pt idx="277">
                  <c:v>-78.712883000000005</c:v>
                </c:pt>
                <c:pt idx="278">
                  <c:v>-78.839507999999995</c:v>
                </c:pt>
                <c:pt idx="279">
                  <c:v>-78.787704000000005</c:v>
                </c:pt>
                <c:pt idx="280">
                  <c:v>-78.907036000000005</c:v>
                </c:pt>
                <c:pt idx="281">
                  <c:v>-78.617249000000001</c:v>
                </c:pt>
                <c:pt idx="282">
                  <c:v>-78.264526000000004</c:v>
                </c:pt>
                <c:pt idx="283">
                  <c:v>-78.499511999999996</c:v>
                </c:pt>
                <c:pt idx="284">
                  <c:v>-78.452231999999995</c:v>
                </c:pt>
                <c:pt idx="285">
                  <c:v>-78.363738999999995</c:v>
                </c:pt>
                <c:pt idx="286">
                  <c:v>-78.256500000000003</c:v>
                </c:pt>
                <c:pt idx="287">
                  <c:v>-78.245688999999999</c:v>
                </c:pt>
                <c:pt idx="288">
                  <c:v>-78.211783999999994</c:v>
                </c:pt>
                <c:pt idx="289">
                  <c:v>-78.058357000000001</c:v>
                </c:pt>
                <c:pt idx="290">
                  <c:v>-77.780761999999996</c:v>
                </c:pt>
                <c:pt idx="291">
                  <c:v>-77.806717000000006</c:v>
                </c:pt>
                <c:pt idx="292">
                  <c:v>-78.159041999999999</c:v>
                </c:pt>
                <c:pt idx="293">
                  <c:v>-78.046074000000004</c:v>
                </c:pt>
                <c:pt idx="294">
                  <c:v>-77.764076000000003</c:v>
                </c:pt>
                <c:pt idx="295">
                  <c:v>-77.792648</c:v>
                </c:pt>
                <c:pt idx="296">
                  <c:v>-77.754776000000007</c:v>
                </c:pt>
                <c:pt idx="297">
                  <c:v>-77.826385000000002</c:v>
                </c:pt>
                <c:pt idx="298">
                  <c:v>-77.783691000000005</c:v>
                </c:pt>
                <c:pt idx="299">
                  <c:v>-77.449257000000003</c:v>
                </c:pt>
                <c:pt idx="300">
                  <c:v>-77.536170999999996</c:v>
                </c:pt>
                <c:pt idx="301">
                  <c:v>-77.911689999999993</c:v>
                </c:pt>
                <c:pt idx="302">
                  <c:v>-77.824325999999999</c:v>
                </c:pt>
                <c:pt idx="303">
                  <c:v>-77.574798999999999</c:v>
                </c:pt>
                <c:pt idx="304">
                  <c:v>-77.307616999999993</c:v>
                </c:pt>
                <c:pt idx="305">
                  <c:v>-77.298912000000001</c:v>
                </c:pt>
                <c:pt idx="306">
                  <c:v>-77.356048999999999</c:v>
                </c:pt>
                <c:pt idx="307">
                  <c:v>-77.302132</c:v>
                </c:pt>
                <c:pt idx="308">
                  <c:v>-77.335762000000003</c:v>
                </c:pt>
                <c:pt idx="309">
                  <c:v>-77.640556000000004</c:v>
                </c:pt>
                <c:pt idx="310">
                  <c:v>-76.810271999999998</c:v>
                </c:pt>
                <c:pt idx="311">
                  <c:v>-76.999015999999997</c:v>
                </c:pt>
                <c:pt idx="312">
                  <c:v>-77.211371999999997</c:v>
                </c:pt>
                <c:pt idx="313">
                  <c:v>-77.223647999999997</c:v>
                </c:pt>
                <c:pt idx="314">
                  <c:v>-76.938400000000001</c:v>
                </c:pt>
                <c:pt idx="315">
                  <c:v>-77.124741</c:v>
                </c:pt>
                <c:pt idx="316">
                  <c:v>-76.899558999999996</c:v>
                </c:pt>
                <c:pt idx="317">
                  <c:v>-77.091660000000005</c:v>
                </c:pt>
                <c:pt idx="318">
                  <c:v>-76.949730000000002</c:v>
                </c:pt>
                <c:pt idx="319">
                  <c:v>-76.598540999999997</c:v>
                </c:pt>
                <c:pt idx="320">
                  <c:v>-76.833427</c:v>
                </c:pt>
                <c:pt idx="321">
                  <c:v>-77.002632000000006</c:v>
                </c:pt>
                <c:pt idx="322">
                  <c:v>-76.782432999999997</c:v>
                </c:pt>
                <c:pt idx="323">
                  <c:v>-76.699241999999998</c:v>
                </c:pt>
                <c:pt idx="324">
                  <c:v>-76.388930999999999</c:v>
                </c:pt>
                <c:pt idx="325">
                  <c:v>-76.261939999999996</c:v>
                </c:pt>
                <c:pt idx="326">
                  <c:v>-76.426483000000005</c:v>
                </c:pt>
                <c:pt idx="327">
                  <c:v>-76.304496999999998</c:v>
                </c:pt>
                <c:pt idx="328">
                  <c:v>-76.213181000000006</c:v>
                </c:pt>
                <c:pt idx="329">
                  <c:v>-76.008308</c:v>
                </c:pt>
                <c:pt idx="330">
                  <c:v>-76.144508000000002</c:v>
                </c:pt>
                <c:pt idx="331">
                  <c:v>-76.061629999999994</c:v>
                </c:pt>
                <c:pt idx="332">
                  <c:v>-75.835364999999996</c:v>
                </c:pt>
                <c:pt idx="333">
                  <c:v>-75.650245999999996</c:v>
                </c:pt>
                <c:pt idx="334">
                  <c:v>-76.049385000000001</c:v>
                </c:pt>
                <c:pt idx="335">
                  <c:v>-76.023712000000003</c:v>
                </c:pt>
                <c:pt idx="336">
                  <c:v>-75.859650000000002</c:v>
                </c:pt>
                <c:pt idx="337">
                  <c:v>-75.896347000000006</c:v>
                </c:pt>
                <c:pt idx="338">
                  <c:v>-75.558875999999998</c:v>
                </c:pt>
                <c:pt idx="339">
                  <c:v>-75.870163000000005</c:v>
                </c:pt>
                <c:pt idx="340">
                  <c:v>-75.841201999999996</c:v>
                </c:pt>
                <c:pt idx="341">
                  <c:v>-75.739318999999995</c:v>
                </c:pt>
                <c:pt idx="342">
                  <c:v>-75.645920000000004</c:v>
                </c:pt>
                <c:pt idx="343">
                  <c:v>-75.967017999999996</c:v>
                </c:pt>
                <c:pt idx="344">
                  <c:v>-75.756103999999993</c:v>
                </c:pt>
                <c:pt idx="345">
                  <c:v>-75.491898000000006</c:v>
                </c:pt>
                <c:pt idx="346">
                  <c:v>-75.372849000000002</c:v>
                </c:pt>
                <c:pt idx="347">
                  <c:v>-75.276488999999998</c:v>
                </c:pt>
                <c:pt idx="348">
                  <c:v>-75.287239</c:v>
                </c:pt>
                <c:pt idx="349">
                  <c:v>-75.309546999999995</c:v>
                </c:pt>
                <c:pt idx="350">
                  <c:v>-75.337722999999997</c:v>
                </c:pt>
                <c:pt idx="351">
                  <c:v>-75.452606000000003</c:v>
                </c:pt>
                <c:pt idx="352">
                  <c:v>-74.808220000000006</c:v>
                </c:pt>
                <c:pt idx="353">
                  <c:v>-74.710021999999995</c:v>
                </c:pt>
                <c:pt idx="354">
                  <c:v>-75.241614999999996</c:v>
                </c:pt>
                <c:pt idx="355">
                  <c:v>-75.380050999999995</c:v>
                </c:pt>
                <c:pt idx="356">
                  <c:v>-75.229797000000005</c:v>
                </c:pt>
                <c:pt idx="357">
                  <c:v>-75.172379000000006</c:v>
                </c:pt>
                <c:pt idx="358">
                  <c:v>-74.877228000000002</c:v>
                </c:pt>
                <c:pt idx="359">
                  <c:v>-75.414779999999993</c:v>
                </c:pt>
                <c:pt idx="360">
                  <c:v>-75.363792000000004</c:v>
                </c:pt>
                <c:pt idx="361">
                  <c:v>-74.796493999999996</c:v>
                </c:pt>
                <c:pt idx="362">
                  <c:v>-75.251746999999995</c:v>
                </c:pt>
                <c:pt idx="363">
                  <c:v>-75.527321000000001</c:v>
                </c:pt>
                <c:pt idx="364">
                  <c:v>-75.478927999999996</c:v>
                </c:pt>
                <c:pt idx="365">
                  <c:v>-75.547873999999993</c:v>
                </c:pt>
                <c:pt idx="366">
                  <c:v>-74.980041999999997</c:v>
                </c:pt>
                <c:pt idx="367">
                  <c:v>-74.699623000000003</c:v>
                </c:pt>
                <c:pt idx="368">
                  <c:v>-75.310974000000002</c:v>
                </c:pt>
                <c:pt idx="369">
                  <c:v>-75.264190999999997</c:v>
                </c:pt>
                <c:pt idx="370">
                  <c:v>-75.151511999999997</c:v>
                </c:pt>
                <c:pt idx="371">
                  <c:v>-75.112731999999994</c:v>
                </c:pt>
                <c:pt idx="372">
                  <c:v>-75.170058999999995</c:v>
                </c:pt>
                <c:pt idx="373">
                  <c:v>-75.193802000000005</c:v>
                </c:pt>
                <c:pt idx="374">
                  <c:v>-75.082977</c:v>
                </c:pt>
                <c:pt idx="375">
                  <c:v>-74.854743999999997</c:v>
                </c:pt>
                <c:pt idx="376">
                  <c:v>-75.146584000000004</c:v>
                </c:pt>
                <c:pt idx="377">
                  <c:v>-75.738883999999999</c:v>
                </c:pt>
                <c:pt idx="378">
                  <c:v>-75.586753999999999</c:v>
                </c:pt>
                <c:pt idx="379">
                  <c:v>-75.396193999999994</c:v>
                </c:pt>
                <c:pt idx="380">
                  <c:v>-75.459473000000003</c:v>
                </c:pt>
                <c:pt idx="381">
                  <c:v>-75.551284999999993</c:v>
                </c:pt>
                <c:pt idx="382">
                  <c:v>-75.812179999999998</c:v>
                </c:pt>
                <c:pt idx="383">
                  <c:v>-75.801910000000007</c:v>
                </c:pt>
                <c:pt idx="384">
                  <c:v>-75.668785</c:v>
                </c:pt>
                <c:pt idx="385">
                  <c:v>-75.875907999999995</c:v>
                </c:pt>
                <c:pt idx="386">
                  <c:v>-76.320198000000005</c:v>
                </c:pt>
                <c:pt idx="387">
                  <c:v>-76.141670000000005</c:v>
                </c:pt>
                <c:pt idx="388">
                  <c:v>-75.781188999999998</c:v>
                </c:pt>
                <c:pt idx="389">
                  <c:v>-75.766532999999995</c:v>
                </c:pt>
                <c:pt idx="390">
                  <c:v>-75.884048000000007</c:v>
                </c:pt>
                <c:pt idx="391">
                  <c:v>-75.995193</c:v>
                </c:pt>
                <c:pt idx="392">
                  <c:v>-75.872840999999994</c:v>
                </c:pt>
                <c:pt idx="393">
                  <c:v>-76.043091000000004</c:v>
                </c:pt>
                <c:pt idx="394">
                  <c:v>-76.107772999999995</c:v>
                </c:pt>
                <c:pt idx="395">
                  <c:v>-75.331931999999995</c:v>
                </c:pt>
                <c:pt idx="396">
                  <c:v>-75.920113000000001</c:v>
                </c:pt>
                <c:pt idx="397">
                  <c:v>-76.145415999999997</c:v>
                </c:pt>
                <c:pt idx="398">
                  <c:v>-75.985954000000007</c:v>
                </c:pt>
                <c:pt idx="399">
                  <c:v>-75.914871000000005</c:v>
                </c:pt>
                <c:pt idx="400">
                  <c:v>-75.908371000000002</c:v>
                </c:pt>
                <c:pt idx="401">
                  <c:v>-76.021866000000003</c:v>
                </c:pt>
                <c:pt idx="402">
                  <c:v>-76.141090000000005</c:v>
                </c:pt>
                <c:pt idx="403">
                  <c:v>-75.901505</c:v>
                </c:pt>
                <c:pt idx="404">
                  <c:v>-75.716292999999993</c:v>
                </c:pt>
                <c:pt idx="405">
                  <c:v>-76.214211000000006</c:v>
                </c:pt>
                <c:pt idx="406">
                  <c:v>-76.268707000000006</c:v>
                </c:pt>
                <c:pt idx="407">
                  <c:v>-75.96566</c:v>
                </c:pt>
                <c:pt idx="408">
                  <c:v>-75.918480000000002</c:v>
                </c:pt>
                <c:pt idx="409">
                  <c:v>-75.618651999999997</c:v>
                </c:pt>
                <c:pt idx="410">
                  <c:v>-75.816727</c:v>
                </c:pt>
                <c:pt idx="411">
                  <c:v>-76.073013000000003</c:v>
                </c:pt>
                <c:pt idx="412">
                  <c:v>-75.888137999999998</c:v>
                </c:pt>
                <c:pt idx="413">
                  <c:v>-75.849770000000007</c:v>
                </c:pt>
                <c:pt idx="414">
                  <c:v>-75.732642999999996</c:v>
                </c:pt>
                <c:pt idx="415">
                  <c:v>-75.778937999999997</c:v>
                </c:pt>
                <c:pt idx="416">
                  <c:v>-75.933052000000004</c:v>
                </c:pt>
                <c:pt idx="417">
                  <c:v>-75.651031000000003</c:v>
                </c:pt>
                <c:pt idx="418">
                  <c:v>-75.893546999999998</c:v>
                </c:pt>
                <c:pt idx="419">
                  <c:v>-76.276427999999996</c:v>
                </c:pt>
                <c:pt idx="420">
                  <c:v>-76.062172000000004</c:v>
                </c:pt>
                <c:pt idx="421">
                  <c:v>-76.048775000000006</c:v>
                </c:pt>
                <c:pt idx="422">
                  <c:v>-76.257262999999995</c:v>
                </c:pt>
                <c:pt idx="423">
                  <c:v>-75.895591999999994</c:v>
                </c:pt>
                <c:pt idx="424">
                  <c:v>-76.206153999999998</c:v>
                </c:pt>
                <c:pt idx="425">
                  <c:v>-76.216797</c:v>
                </c:pt>
                <c:pt idx="426">
                  <c:v>-76.269622999999996</c:v>
                </c:pt>
                <c:pt idx="427">
                  <c:v>-76.228797999999998</c:v>
                </c:pt>
                <c:pt idx="428">
                  <c:v>-76.643044000000003</c:v>
                </c:pt>
                <c:pt idx="429">
                  <c:v>-76.518135000000001</c:v>
                </c:pt>
                <c:pt idx="430">
                  <c:v>-76.311295000000001</c:v>
                </c:pt>
                <c:pt idx="431">
                  <c:v>-76.379577999999995</c:v>
                </c:pt>
                <c:pt idx="432">
                  <c:v>-76.333602999999997</c:v>
                </c:pt>
                <c:pt idx="433">
                  <c:v>-76.540999999999997</c:v>
                </c:pt>
                <c:pt idx="434">
                  <c:v>-76.563186999999999</c:v>
                </c:pt>
                <c:pt idx="435">
                  <c:v>-76.531516999999994</c:v>
                </c:pt>
                <c:pt idx="436">
                  <c:v>-76.708740000000006</c:v>
                </c:pt>
                <c:pt idx="437">
                  <c:v>-76.600639000000001</c:v>
                </c:pt>
                <c:pt idx="438">
                  <c:v>-76.530815000000004</c:v>
                </c:pt>
                <c:pt idx="439">
                  <c:v>-76.745720000000006</c:v>
                </c:pt>
                <c:pt idx="440">
                  <c:v>-76.765709000000001</c:v>
                </c:pt>
                <c:pt idx="441">
                  <c:v>-76.697761999999997</c:v>
                </c:pt>
                <c:pt idx="442">
                  <c:v>-76.722213999999994</c:v>
                </c:pt>
                <c:pt idx="443">
                  <c:v>-76.704903000000002</c:v>
                </c:pt>
                <c:pt idx="444">
                  <c:v>-76.724959999999996</c:v>
                </c:pt>
                <c:pt idx="445">
                  <c:v>-76.686363</c:v>
                </c:pt>
                <c:pt idx="446">
                  <c:v>-76.661368999999993</c:v>
                </c:pt>
                <c:pt idx="447">
                  <c:v>-76.614058999999997</c:v>
                </c:pt>
                <c:pt idx="448">
                  <c:v>-76.549972999999994</c:v>
                </c:pt>
                <c:pt idx="449">
                  <c:v>-76.509399000000002</c:v>
                </c:pt>
                <c:pt idx="450">
                  <c:v>-76.455223000000004</c:v>
                </c:pt>
                <c:pt idx="451">
                  <c:v>-76.463775999999996</c:v>
                </c:pt>
                <c:pt idx="452">
                  <c:v>-76.420608999999999</c:v>
                </c:pt>
                <c:pt idx="453">
                  <c:v>-76.207549999999998</c:v>
                </c:pt>
                <c:pt idx="454">
                  <c:v>-76.090125999999998</c:v>
                </c:pt>
                <c:pt idx="455">
                  <c:v>-76.081299000000001</c:v>
                </c:pt>
                <c:pt idx="456">
                  <c:v>-75.994247000000001</c:v>
                </c:pt>
                <c:pt idx="457">
                  <c:v>-75.802193000000003</c:v>
                </c:pt>
                <c:pt idx="458">
                  <c:v>-75.633232000000007</c:v>
                </c:pt>
                <c:pt idx="459">
                  <c:v>-75.652495999999999</c:v>
                </c:pt>
                <c:pt idx="460">
                  <c:v>-75.480514999999997</c:v>
                </c:pt>
                <c:pt idx="461">
                  <c:v>-75.241287</c:v>
                </c:pt>
                <c:pt idx="462">
                  <c:v>-74.942215000000004</c:v>
                </c:pt>
                <c:pt idx="463">
                  <c:v>-74.957024000000004</c:v>
                </c:pt>
                <c:pt idx="464">
                  <c:v>-74.890366</c:v>
                </c:pt>
                <c:pt idx="465">
                  <c:v>-74.746391000000003</c:v>
                </c:pt>
                <c:pt idx="466">
                  <c:v>-74.645202999999995</c:v>
                </c:pt>
                <c:pt idx="467">
                  <c:v>-74.354552999999996</c:v>
                </c:pt>
                <c:pt idx="468">
                  <c:v>-74.178946999999994</c:v>
                </c:pt>
                <c:pt idx="469">
                  <c:v>-74.355164000000002</c:v>
                </c:pt>
                <c:pt idx="470">
                  <c:v>-73.805435000000003</c:v>
                </c:pt>
                <c:pt idx="471">
                  <c:v>-73.324828999999994</c:v>
                </c:pt>
                <c:pt idx="472">
                  <c:v>-73.491821000000002</c:v>
                </c:pt>
                <c:pt idx="473">
                  <c:v>-73.565871999999999</c:v>
                </c:pt>
                <c:pt idx="474">
                  <c:v>-73.364745999999997</c:v>
                </c:pt>
                <c:pt idx="475">
                  <c:v>-72.943961999999999</c:v>
                </c:pt>
                <c:pt idx="476">
                  <c:v>-72.656829999999999</c:v>
                </c:pt>
                <c:pt idx="477">
                  <c:v>-72.377930000000006</c:v>
                </c:pt>
                <c:pt idx="478">
                  <c:v>-72.199341000000004</c:v>
                </c:pt>
                <c:pt idx="479">
                  <c:v>-72.057693</c:v>
                </c:pt>
                <c:pt idx="480">
                  <c:v>-72.567443999999995</c:v>
                </c:pt>
                <c:pt idx="481">
                  <c:v>-71.587790999999996</c:v>
                </c:pt>
                <c:pt idx="482">
                  <c:v>-71.365234000000001</c:v>
                </c:pt>
                <c:pt idx="483">
                  <c:v>-71.494185999999999</c:v>
                </c:pt>
                <c:pt idx="484">
                  <c:v>-71.371314999999996</c:v>
                </c:pt>
                <c:pt idx="485">
                  <c:v>-71.210410999999993</c:v>
                </c:pt>
                <c:pt idx="486">
                  <c:v>-71.405968000000001</c:v>
                </c:pt>
                <c:pt idx="487">
                  <c:v>-70.912909999999997</c:v>
                </c:pt>
                <c:pt idx="488">
                  <c:v>-70.871521000000001</c:v>
                </c:pt>
                <c:pt idx="489">
                  <c:v>-71.121948000000003</c:v>
                </c:pt>
                <c:pt idx="490">
                  <c:v>-70.519790999999998</c:v>
                </c:pt>
                <c:pt idx="491">
                  <c:v>-70.110625999999996</c:v>
                </c:pt>
                <c:pt idx="492">
                  <c:v>-70.026871</c:v>
                </c:pt>
                <c:pt idx="493">
                  <c:v>-69.902916000000005</c:v>
                </c:pt>
                <c:pt idx="494">
                  <c:v>-70.164237999999997</c:v>
                </c:pt>
                <c:pt idx="495">
                  <c:v>-69.929175999999998</c:v>
                </c:pt>
                <c:pt idx="496">
                  <c:v>-69.270675999999995</c:v>
                </c:pt>
                <c:pt idx="497">
                  <c:v>-69.190742</c:v>
                </c:pt>
                <c:pt idx="498">
                  <c:v>-69.060210999999995</c:v>
                </c:pt>
                <c:pt idx="499">
                  <c:v>-69.120682000000002</c:v>
                </c:pt>
                <c:pt idx="500">
                  <c:v>-68.523964000000007</c:v>
                </c:pt>
                <c:pt idx="501">
                  <c:v>-68.473534000000001</c:v>
                </c:pt>
                <c:pt idx="502">
                  <c:v>-68.383933999999996</c:v>
                </c:pt>
                <c:pt idx="503">
                  <c:v>-68.377205000000004</c:v>
                </c:pt>
                <c:pt idx="504">
                  <c:v>-67.994704999999996</c:v>
                </c:pt>
                <c:pt idx="505">
                  <c:v>-67.840096000000003</c:v>
                </c:pt>
                <c:pt idx="506">
                  <c:v>-67.863479999999996</c:v>
                </c:pt>
                <c:pt idx="507">
                  <c:v>-67.926788000000002</c:v>
                </c:pt>
                <c:pt idx="508">
                  <c:v>-67.736412000000001</c:v>
                </c:pt>
                <c:pt idx="509">
                  <c:v>-67.340194999999994</c:v>
                </c:pt>
                <c:pt idx="510">
                  <c:v>-67.317963000000006</c:v>
                </c:pt>
                <c:pt idx="511">
                  <c:v>-67.375525999999994</c:v>
                </c:pt>
                <c:pt idx="512">
                  <c:v>-67.359832999999995</c:v>
                </c:pt>
                <c:pt idx="513">
                  <c:v>-66.883797000000001</c:v>
                </c:pt>
                <c:pt idx="514">
                  <c:v>-66.441483000000005</c:v>
                </c:pt>
                <c:pt idx="515">
                  <c:v>-66.489234999999994</c:v>
                </c:pt>
                <c:pt idx="516">
                  <c:v>-66.352660999999998</c:v>
                </c:pt>
                <c:pt idx="517">
                  <c:v>-66.227065999999994</c:v>
                </c:pt>
                <c:pt idx="518">
                  <c:v>-65.975234999999998</c:v>
                </c:pt>
                <c:pt idx="519">
                  <c:v>-65.667586999999997</c:v>
                </c:pt>
                <c:pt idx="520">
                  <c:v>-65.545921000000007</c:v>
                </c:pt>
                <c:pt idx="521">
                  <c:v>-65.257216999999997</c:v>
                </c:pt>
                <c:pt idx="522">
                  <c:v>-65.110680000000002</c:v>
                </c:pt>
                <c:pt idx="523">
                  <c:v>-64.954329999999999</c:v>
                </c:pt>
                <c:pt idx="524">
                  <c:v>-64.897148000000001</c:v>
                </c:pt>
                <c:pt idx="525">
                  <c:v>-64.938911000000004</c:v>
                </c:pt>
                <c:pt idx="526">
                  <c:v>-64.866034999999997</c:v>
                </c:pt>
                <c:pt idx="527">
                  <c:v>-64.751343000000006</c:v>
                </c:pt>
                <c:pt idx="528">
                  <c:v>-64.670142999999996</c:v>
                </c:pt>
                <c:pt idx="529">
                  <c:v>-64.392532000000003</c:v>
                </c:pt>
                <c:pt idx="530">
                  <c:v>-64.228065000000001</c:v>
                </c:pt>
                <c:pt idx="531">
                  <c:v>-64.45993</c:v>
                </c:pt>
                <c:pt idx="532">
                  <c:v>-64.197716</c:v>
                </c:pt>
                <c:pt idx="533">
                  <c:v>-64.028571999999997</c:v>
                </c:pt>
                <c:pt idx="534">
                  <c:v>-63.960498999999999</c:v>
                </c:pt>
                <c:pt idx="535">
                  <c:v>-64.115379000000004</c:v>
                </c:pt>
                <c:pt idx="536">
                  <c:v>-63.861626000000001</c:v>
                </c:pt>
                <c:pt idx="537">
                  <c:v>-63.509208999999998</c:v>
                </c:pt>
                <c:pt idx="538">
                  <c:v>-63.050201000000001</c:v>
                </c:pt>
                <c:pt idx="539">
                  <c:v>-63.218544000000001</c:v>
                </c:pt>
                <c:pt idx="540">
                  <c:v>-63.120918000000003</c:v>
                </c:pt>
                <c:pt idx="541">
                  <c:v>-63.111279000000003</c:v>
                </c:pt>
                <c:pt idx="542">
                  <c:v>-62.940261999999997</c:v>
                </c:pt>
                <c:pt idx="543">
                  <c:v>-62.662692999999997</c:v>
                </c:pt>
                <c:pt idx="544">
                  <c:v>-62.756554000000001</c:v>
                </c:pt>
                <c:pt idx="545">
                  <c:v>-62.594067000000003</c:v>
                </c:pt>
                <c:pt idx="546">
                  <c:v>-62.447066999999997</c:v>
                </c:pt>
                <c:pt idx="547">
                  <c:v>-62.196815000000001</c:v>
                </c:pt>
                <c:pt idx="548">
                  <c:v>-62.449207000000001</c:v>
                </c:pt>
                <c:pt idx="549">
                  <c:v>-62.272117999999999</c:v>
                </c:pt>
                <c:pt idx="550">
                  <c:v>-62.103394000000002</c:v>
                </c:pt>
                <c:pt idx="551">
                  <c:v>-62.030762000000003</c:v>
                </c:pt>
                <c:pt idx="552">
                  <c:v>-61.959614000000002</c:v>
                </c:pt>
                <c:pt idx="553">
                  <c:v>-61.743416000000003</c:v>
                </c:pt>
                <c:pt idx="554">
                  <c:v>-61.980522000000001</c:v>
                </c:pt>
                <c:pt idx="555">
                  <c:v>-61.740214999999999</c:v>
                </c:pt>
                <c:pt idx="556">
                  <c:v>-61.251480000000001</c:v>
                </c:pt>
                <c:pt idx="557">
                  <c:v>-61.417941999999996</c:v>
                </c:pt>
                <c:pt idx="558">
                  <c:v>-61.352336999999999</c:v>
                </c:pt>
                <c:pt idx="559">
                  <c:v>-60.953086999999996</c:v>
                </c:pt>
                <c:pt idx="560">
                  <c:v>-60.896557000000001</c:v>
                </c:pt>
                <c:pt idx="561">
                  <c:v>-60.548209999999997</c:v>
                </c:pt>
                <c:pt idx="562">
                  <c:v>-60.33569</c:v>
                </c:pt>
                <c:pt idx="563">
                  <c:v>-60.210506000000002</c:v>
                </c:pt>
                <c:pt idx="564">
                  <c:v>-59.832709999999999</c:v>
                </c:pt>
                <c:pt idx="565">
                  <c:v>-60.057766000000001</c:v>
                </c:pt>
                <c:pt idx="566">
                  <c:v>-59.958354999999997</c:v>
                </c:pt>
                <c:pt idx="567">
                  <c:v>-59.705207999999999</c:v>
                </c:pt>
                <c:pt idx="568">
                  <c:v>-59.598503000000001</c:v>
                </c:pt>
                <c:pt idx="569">
                  <c:v>-59.562072999999998</c:v>
                </c:pt>
                <c:pt idx="570">
                  <c:v>-59.543380999999997</c:v>
                </c:pt>
                <c:pt idx="571">
                  <c:v>-59.649185000000003</c:v>
                </c:pt>
                <c:pt idx="572">
                  <c:v>-59.200786999999998</c:v>
                </c:pt>
                <c:pt idx="573">
                  <c:v>-59.217503000000001</c:v>
                </c:pt>
                <c:pt idx="574">
                  <c:v>-59.326717000000002</c:v>
                </c:pt>
                <c:pt idx="575">
                  <c:v>-59.224113000000003</c:v>
                </c:pt>
                <c:pt idx="576">
                  <c:v>-59.022132999999997</c:v>
                </c:pt>
                <c:pt idx="577">
                  <c:v>-58.768374999999999</c:v>
                </c:pt>
                <c:pt idx="578">
                  <c:v>-58.525261</c:v>
                </c:pt>
                <c:pt idx="579">
                  <c:v>-58.515689999999999</c:v>
                </c:pt>
                <c:pt idx="580">
                  <c:v>-58.607470999999997</c:v>
                </c:pt>
                <c:pt idx="581">
                  <c:v>-58.239032999999999</c:v>
                </c:pt>
                <c:pt idx="582">
                  <c:v>-58.094276000000001</c:v>
                </c:pt>
                <c:pt idx="583">
                  <c:v>-57.903111000000003</c:v>
                </c:pt>
                <c:pt idx="584">
                  <c:v>-57.856388000000003</c:v>
                </c:pt>
                <c:pt idx="585">
                  <c:v>-57.762557999999999</c:v>
                </c:pt>
                <c:pt idx="586">
                  <c:v>-57.559162000000001</c:v>
                </c:pt>
                <c:pt idx="587">
                  <c:v>-57.536076000000001</c:v>
                </c:pt>
                <c:pt idx="588">
                  <c:v>-57.631476999999997</c:v>
                </c:pt>
                <c:pt idx="589">
                  <c:v>-57.536994999999997</c:v>
                </c:pt>
                <c:pt idx="590">
                  <c:v>-57.336368999999998</c:v>
                </c:pt>
                <c:pt idx="591">
                  <c:v>-57.333443000000003</c:v>
                </c:pt>
                <c:pt idx="592">
                  <c:v>-57.367176000000001</c:v>
                </c:pt>
                <c:pt idx="593">
                  <c:v>-57.132126</c:v>
                </c:pt>
                <c:pt idx="594">
                  <c:v>-57.028198000000003</c:v>
                </c:pt>
                <c:pt idx="595">
                  <c:v>-56.977283</c:v>
                </c:pt>
                <c:pt idx="596">
                  <c:v>-57.129584999999999</c:v>
                </c:pt>
                <c:pt idx="597">
                  <c:v>-56.968349000000003</c:v>
                </c:pt>
                <c:pt idx="598">
                  <c:v>-56.979514999999999</c:v>
                </c:pt>
                <c:pt idx="599">
                  <c:v>-56.628352999999997</c:v>
                </c:pt>
                <c:pt idx="600">
                  <c:v>-56.551945000000003</c:v>
                </c:pt>
                <c:pt idx="601">
                  <c:v>-56.340248000000003</c:v>
                </c:pt>
                <c:pt idx="602">
                  <c:v>-56.146923000000001</c:v>
                </c:pt>
                <c:pt idx="603">
                  <c:v>-56.357821999999999</c:v>
                </c:pt>
                <c:pt idx="604">
                  <c:v>-56.071742999999998</c:v>
                </c:pt>
                <c:pt idx="605">
                  <c:v>-55.822403000000001</c:v>
                </c:pt>
                <c:pt idx="606">
                  <c:v>-55.864933000000001</c:v>
                </c:pt>
                <c:pt idx="607">
                  <c:v>-55.609332999999999</c:v>
                </c:pt>
                <c:pt idx="608">
                  <c:v>-55.184364000000002</c:v>
                </c:pt>
                <c:pt idx="609">
                  <c:v>-55.376972000000002</c:v>
                </c:pt>
                <c:pt idx="610">
                  <c:v>-55.521903999999999</c:v>
                </c:pt>
                <c:pt idx="611">
                  <c:v>-55.789226999999997</c:v>
                </c:pt>
                <c:pt idx="612">
                  <c:v>-55.636493999999999</c:v>
                </c:pt>
                <c:pt idx="613">
                  <c:v>-55.470505000000003</c:v>
                </c:pt>
                <c:pt idx="614">
                  <c:v>-55.494143999999999</c:v>
                </c:pt>
                <c:pt idx="615">
                  <c:v>-55.584743000000003</c:v>
                </c:pt>
                <c:pt idx="616">
                  <c:v>-55.617710000000002</c:v>
                </c:pt>
                <c:pt idx="617">
                  <c:v>-55.623150000000003</c:v>
                </c:pt>
                <c:pt idx="618">
                  <c:v>-55.576191000000001</c:v>
                </c:pt>
                <c:pt idx="619">
                  <c:v>-55.579048</c:v>
                </c:pt>
                <c:pt idx="620">
                  <c:v>-55.528683000000001</c:v>
                </c:pt>
                <c:pt idx="621">
                  <c:v>-55.532215000000001</c:v>
                </c:pt>
                <c:pt idx="622">
                  <c:v>-55.039192</c:v>
                </c:pt>
                <c:pt idx="623">
                  <c:v>-54.897984000000001</c:v>
                </c:pt>
                <c:pt idx="624">
                  <c:v>-55.043700999999999</c:v>
                </c:pt>
                <c:pt idx="625">
                  <c:v>-55.021594999999998</c:v>
                </c:pt>
                <c:pt idx="626">
                  <c:v>-54.836086000000002</c:v>
                </c:pt>
                <c:pt idx="627">
                  <c:v>-54.942436000000001</c:v>
                </c:pt>
                <c:pt idx="628">
                  <c:v>-54.688254999999998</c:v>
                </c:pt>
                <c:pt idx="629">
                  <c:v>-54.632072000000001</c:v>
                </c:pt>
                <c:pt idx="630">
                  <c:v>-54.586868000000003</c:v>
                </c:pt>
                <c:pt idx="631">
                  <c:v>-54.425033999999997</c:v>
                </c:pt>
                <c:pt idx="632">
                  <c:v>-54.445473</c:v>
                </c:pt>
                <c:pt idx="633">
                  <c:v>-54.694668</c:v>
                </c:pt>
                <c:pt idx="634">
                  <c:v>-54.547314</c:v>
                </c:pt>
                <c:pt idx="635">
                  <c:v>-54.371760999999999</c:v>
                </c:pt>
                <c:pt idx="636">
                  <c:v>-54.408211000000001</c:v>
                </c:pt>
                <c:pt idx="637">
                  <c:v>-54.456195999999998</c:v>
                </c:pt>
                <c:pt idx="638">
                  <c:v>-54.461284999999997</c:v>
                </c:pt>
                <c:pt idx="639">
                  <c:v>-54.287331000000002</c:v>
                </c:pt>
                <c:pt idx="640">
                  <c:v>-54.456211000000003</c:v>
                </c:pt>
                <c:pt idx="641">
                  <c:v>-53.901854999999998</c:v>
                </c:pt>
                <c:pt idx="642">
                  <c:v>-53.925846</c:v>
                </c:pt>
                <c:pt idx="643">
                  <c:v>-53.887993000000002</c:v>
                </c:pt>
                <c:pt idx="644">
                  <c:v>-53.776961999999997</c:v>
                </c:pt>
                <c:pt idx="645">
                  <c:v>-53.650486000000001</c:v>
                </c:pt>
                <c:pt idx="646">
                  <c:v>-53.426682</c:v>
                </c:pt>
                <c:pt idx="647">
                  <c:v>-53.265380999999998</c:v>
                </c:pt>
                <c:pt idx="648">
                  <c:v>-52.973140999999998</c:v>
                </c:pt>
                <c:pt idx="649">
                  <c:v>-52.949126999999997</c:v>
                </c:pt>
                <c:pt idx="650">
                  <c:v>-52.718246000000001</c:v>
                </c:pt>
                <c:pt idx="651">
                  <c:v>-52.790871000000003</c:v>
                </c:pt>
                <c:pt idx="652">
                  <c:v>-52.524836999999998</c:v>
                </c:pt>
                <c:pt idx="653">
                  <c:v>-52.644550000000002</c:v>
                </c:pt>
                <c:pt idx="654">
                  <c:v>-52.519084999999997</c:v>
                </c:pt>
                <c:pt idx="655">
                  <c:v>-52.439079</c:v>
                </c:pt>
                <c:pt idx="656">
                  <c:v>-52.279766000000002</c:v>
                </c:pt>
                <c:pt idx="657">
                  <c:v>-52.576008000000002</c:v>
                </c:pt>
                <c:pt idx="658">
                  <c:v>-52.370102000000003</c:v>
                </c:pt>
                <c:pt idx="659">
                  <c:v>-52.246338000000002</c:v>
                </c:pt>
                <c:pt idx="660">
                  <c:v>-52.381950000000003</c:v>
                </c:pt>
                <c:pt idx="661">
                  <c:v>-52.134757999999998</c:v>
                </c:pt>
                <c:pt idx="662">
                  <c:v>-51.877063999999997</c:v>
                </c:pt>
                <c:pt idx="663">
                  <c:v>-51.684806999999999</c:v>
                </c:pt>
                <c:pt idx="664">
                  <c:v>-51.403244000000001</c:v>
                </c:pt>
                <c:pt idx="665">
                  <c:v>-51.722023</c:v>
                </c:pt>
                <c:pt idx="666">
                  <c:v>-51.511809999999997</c:v>
                </c:pt>
                <c:pt idx="667">
                  <c:v>-51.317565999999999</c:v>
                </c:pt>
                <c:pt idx="668">
                  <c:v>-51.190604999999998</c:v>
                </c:pt>
                <c:pt idx="669">
                  <c:v>-51.015765999999999</c:v>
                </c:pt>
                <c:pt idx="670">
                  <c:v>-50.978897000000003</c:v>
                </c:pt>
                <c:pt idx="671">
                  <c:v>-50.856861000000002</c:v>
                </c:pt>
                <c:pt idx="672">
                  <c:v>-50.938583000000001</c:v>
                </c:pt>
                <c:pt idx="673">
                  <c:v>-50.826552999999997</c:v>
                </c:pt>
                <c:pt idx="674">
                  <c:v>-50.991680000000002</c:v>
                </c:pt>
                <c:pt idx="675">
                  <c:v>-50.734969999999997</c:v>
                </c:pt>
                <c:pt idx="676">
                  <c:v>-50.640953000000003</c:v>
                </c:pt>
                <c:pt idx="677">
                  <c:v>-50.869956999999999</c:v>
                </c:pt>
                <c:pt idx="678">
                  <c:v>-50.979767000000002</c:v>
                </c:pt>
                <c:pt idx="679">
                  <c:v>-50.580765</c:v>
                </c:pt>
                <c:pt idx="680">
                  <c:v>-50.647537</c:v>
                </c:pt>
                <c:pt idx="681">
                  <c:v>-50.732449000000003</c:v>
                </c:pt>
                <c:pt idx="682">
                  <c:v>-50.901595999999998</c:v>
                </c:pt>
                <c:pt idx="683">
                  <c:v>-50.858063000000001</c:v>
                </c:pt>
                <c:pt idx="684">
                  <c:v>-50.548552999999998</c:v>
                </c:pt>
                <c:pt idx="685">
                  <c:v>-50.431201999999999</c:v>
                </c:pt>
                <c:pt idx="686">
                  <c:v>-50.216194000000002</c:v>
                </c:pt>
                <c:pt idx="687">
                  <c:v>-50.102646</c:v>
                </c:pt>
                <c:pt idx="688">
                  <c:v>-50.356338999999998</c:v>
                </c:pt>
                <c:pt idx="689">
                  <c:v>-50.194496000000001</c:v>
                </c:pt>
                <c:pt idx="690">
                  <c:v>-49.848098999999998</c:v>
                </c:pt>
                <c:pt idx="691">
                  <c:v>-49.909770999999999</c:v>
                </c:pt>
                <c:pt idx="692">
                  <c:v>-49.890408000000001</c:v>
                </c:pt>
                <c:pt idx="693">
                  <c:v>-49.344296</c:v>
                </c:pt>
                <c:pt idx="694">
                  <c:v>-49.565876000000003</c:v>
                </c:pt>
                <c:pt idx="695">
                  <c:v>-49.700130000000001</c:v>
                </c:pt>
                <c:pt idx="696">
                  <c:v>-49.937927000000002</c:v>
                </c:pt>
                <c:pt idx="697">
                  <c:v>-49.916122000000001</c:v>
                </c:pt>
                <c:pt idx="698">
                  <c:v>-49.961371999999997</c:v>
                </c:pt>
                <c:pt idx="699">
                  <c:v>-49.775494000000002</c:v>
                </c:pt>
                <c:pt idx="700">
                  <c:v>-49.846908999999997</c:v>
                </c:pt>
                <c:pt idx="701">
                  <c:v>-50.019767999999999</c:v>
                </c:pt>
                <c:pt idx="702">
                  <c:v>-50.010035999999999</c:v>
                </c:pt>
                <c:pt idx="703">
                  <c:v>-50.033394000000001</c:v>
                </c:pt>
                <c:pt idx="704">
                  <c:v>-50.152991999999998</c:v>
                </c:pt>
                <c:pt idx="705">
                  <c:v>-50.082329000000001</c:v>
                </c:pt>
                <c:pt idx="706">
                  <c:v>-50.138782999999997</c:v>
                </c:pt>
                <c:pt idx="707">
                  <c:v>-49.693908999999998</c:v>
                </c:pt>
                <c:pt idx="708">
                  <c:v>-49.527405000000002</c:v>
                </c:pt>
                <c:pt idx="709">
                  <c:v>-49.765464999999999</c:v>
                </c:pt>
                <c:pt idx="710">
                  <c:v>-49.723373000000002</c:v>
                </c:pt>
                <c:pt idx="711">
                  <c:v>-49.428238</c:v>
                </c:pt>
                <c:pt idx="712">
                  <c:v>-49.467762</c:v>
                </c:pt>
                <c:pt idx="713">
                  <c:v>-49.553612000000001</c:v>
                </c:pt>
                <c:pt idx="714">
                  <c:v>-49.418312</c:v>
                </c:pt>
                <c:pt idx="715">
                  <c:v>-49.339419999999997</c:v>
                </c:pt>
                <c:pt idx="716">
                  <c:v>-49.187981000000001</c:v>
                </c:pt>
                <c:pt idx="717">
                  <c:v>-49.290962</c:v>
                </c:pt>
                <c:pt idx="718">
                  <c:v>-49.322364999999998</c:v>
                </c:pt>
                <c:pt idx="719">
                  <c:v>-49.493113999999998</c:v>
                </c:pt>
                <c:pt idx="720">
                  <c:v>-49.152549999999998</c:v>
                </c:pt>
                <c:pt idx="721">
                  <c:v>-49.252628000000001</c:v>
                </c:pt>
                <c:pt idx="722">
                  <c:v>-49.297882000000001</c:v>
                </c:pt>
                <c:pt idx="723">
                  <c:v>-49.281531999999999</c:v>
                </c:pt>
                <c:pt idx="724">
                  <c:v>-49.211303999999998</c:v>
                </c:pt>
                <c:pt idx="725">
                  <c:v>-49.445830999999998</c:v>
                </c:pt>
                <c:pt idx="726">
                  <c:v>-49.121642999999999</c:v>
                </c:pt>
                <c:pt idx="727">
                  <c:v>-49.022865000000003</c:v>
                </c:pt>
                <c:pt idx="728">
                  <c:v>-49.040191999999998</c:v>
                </c:pt>
                <c:pt idx="729">
                  <c:v>-48.878127999999997</c:v>
                </c:pt>
                <c:pt idx="730">
                  <c:v>-48.703575000000001</c:v>
                </c:pt>
                <c:pt idx="731">
                  <c:v>-48.749324999999999</c:v>
                </c:pt>
                <c:pt idx="732">
                  <c:v>-48.473689999999998</c:v>
                </c:pt>
                <c:pt idx="733">
                  <c:v>-48.218510000000002</c:v>
                </c:pt>
                <c:pt idx="734">
                  <c:v>-48.059390999999998</c:v>
                </c:pt>
                <c:pt idx="735">
                  <c:v>-47.762402000000002</c:v>
                </c:pt>
                <c:pt idx="736">
                  <c:v>-48.147930000000002</c:v>
                </c:pt>
                <c:pt idx="737">
                  <c:v>-47.936912999999997</c:v>
                </c:pt>
                <c:pt idx="738">
                  <c:v>-47.877701000000002</c:v>
                </c:pt>
                <c:pt idx="739">
                  <c:v>-47.908085</c:v>
                </c:pt>
                <c:pt idx="740">
                  <c:v>-47.779873000000002</c:v>
                </c:pt>
                <c:pt idx="741">
                  <c:v>-47.638077000000003</c:v>
                </c:pt>
                <c:pt idx="742">
                  <c:v>-48.060890000000001</c:v>
                </c:pt>
                <c:pt idx="743">
                  <c:v>-47.543781000000003</c:v>
                </c:pt>
                <c:pt idx="744">
                  <c:v>-47.629826000000001</c:v>
                </c:pt>
                <c:pt idx="745">
                  <c:v>-47.833683000000001</c:v>
                </c:pt>
                <c:pt idx="746">
                  <c:v>-47.766010000000001</c:v>
                </c:pt>
                <c:pt idx="747">
                  <c:v>-47.502063999999997</c:v>
                </c:pt>
                <c:pt idx="748">
                  <c:v>-47.201424000000003</c:v>
                </c:pt>
                <c:pt idx="749">
                  <c:v>-47.06324</c:v>
                </c:pt>
                <c:pt idx="750">
                  <c:v>-47.123824999999997</c:v>
                </c:pt>
                <c:pt idx="751">
                  <c:v>-47.321280999999999</c:v>
                </c:pt>
                <c:pt idx="752">
                  <c:v>-46.919899000000001</c:v>
                </c:pt>
                <c:pt idx="753">
                  <c:v>-46.832596000000002</c:v>
                </c:pt>
                <c:pt idx="754">
                  <c:v>-46.751942</c:v>
                </c:pt>
                <c:pt idx="755">
                  <c:v>-46.728394000000002</c:v>
                </c:pt>
                <c:pt idx="756">
                  <c:v>-46.410679000000002</c:v>
                </c:pt>
                <c:pt idx="757">
                  <c:v>-46.615166000000002</c:v>
                </c:pt>
                <c:pt idx="758">
                  <c:v>-46.397984000000001</c:v>
                </c:pt>
                <c:pt idx="759">
                  <c:v>-46.637011999999999</c:v>
                </c:pt>
                <c:pt idx="760">
                  <c:v>-46.615147</c:v>
                </c:pt>
                <c:pt idx="761">
                  <c:v>-46.270493000000002</c:v>
                </c:pt>
                <c:pt idx="762">
                  <c:v>-46.395690999999999</c:v>
                </c:pt>
                <c:pt idx="763">
                  <c:v>-46.676093999999999</c:v>
                </c:pt>
                <c:pt idx="764">
                  <c:v>-46.300097999999998</c:v>
                </c:pt>
                <c:pt idx="765">
                  <c:v>-46.497852000000002</c:v>
                </c:pt>
                <c:pt idx="766">
                  <c:v>-46.397945</c:v>
                </c:pt>
                <c:pt idx="767">
                  <c:v>-46.708195000000003</c:v>
                </c:pt>
                <c:pt idx="768">
                  <c:v>-46.732567000000003</c:v>
                </c:pt>
                <c:pt idx="769">
                  <c:v>-46.533709999999999</c:v>
                </c:pt>
                <c:pt idx="770">
                  <c:v>-46.207287000000001</c:v>
                </c:pt>
                <c:pt idx="771">
                  <c:v>-46.068728999999998</c:v>
                </c:pt>
                <c:pt idx="772">
                  <c:v>-46.050514</c:v>
                </c:pt>
                <c:pt idx="773">
                  <c:v>-46.204493999999997</c:v>
                </c:pt>
                <c:pt idx="774">
                  <c:v>-46.266491000000002</c:v>
                </c:pt>
                <c:pt idx="775">
                  <c:v>-45.937027</c:v>
                </c:pt>
                <c:pt idx="776">
                  <c:v>-45.966782000000002</c:v>
                </c:pt>
                <c:pt idx="777">
                  <c:v>-46.020245000000003</c:v>
                </c:pt>
                <c:pt idx="778">
                  <c:v>-45.727249</c:v>
                </c:pt>
                <c:pt idx="779">
                  <c:v>-45.375183</c:v>
                </c:pt>
                <c:pt idx="780">
                  <c:v>-45.852558000000002</c:v>
                </c:pt>
                <c:pt idx="781">
                  <c:v>-45.883701000000002</c:v>
                </c:pt>
                <c:pt idx="782">
                  <c:v>-46.024754000000001</c:v>
                </c:pt>
                <c:pt idx="783">
                  <c:v>-45.957473999999998</c:v>
                </c:pt>
                <c:pt idx="784">
                  <c:v>-45.764149000000003</c:v>
                </c:pt>
                <c:pt idx="785">
                  <c:v>-46.090431000000002</c:v>
                </c:pt>
                <c:pt idx="786">
                  <c:v>-46.205776</c:v>
                </c:pt>
                <c:pt idx="787">
                  <c:v>-46.250422999999998</c:v>
                </c:pt>
                <c:pt idx="788">
                  <c:v>-46.274689000000002</c:v>
                </c:pt>
                <c:pt idx="789">
                  <c:v>-46.370888000000001</c:v>
                </c:pt>
                <c:pt idx="790">
                  <c:v>-46.22831</c:v>
                </c:pt>
                <c:pt idx="791">
                  <c:v>-46.24897</c:v>
                </c:pt>
                <c:pt idx="792">
                  <c:v>-46.071075</c:v>
                </c:pt>
                <c:pt idx="793">
                  <c:v>-45.706085000000002</c:v>
                </c:pt>
                <c:pt idx="794">
                  <c:v>-45.828826999999997</c:v>
                </c:pt>
                <c:pt idx="795">
                  <c:v>-45.910995</c:v>
                </c:pt>
                <c:pt idx="796">
                  <c:v>-45.826542000000003</c:v>
                </c:pt>
                <c:pt idx="797">
                  <c:v>-45.732948</c:v>
                </c:pt>
                <c:pt idx="798">
                  <c:v>-45.894714</c:v>
                </c:pt>
                <c:pt idx="799">
                  <c:v>-45.633934000000004</c:v>
                </c:pt>
                <c:pt idx="800">
                  <c:v>-45.641922000000001</c:v>
                </c:pt>
                <c:pt idx="801">
                  <c:v>-45.472220999999998</c:v>
                </c:pt>
                <c:pt idx="802">
                  <c:v>-45.504928999999997</c:v>
                </c:pt>
                <c:pt idx="803">
                  <c:v>-45.626182999999997</c:v>
                </c:pt>
                <c:pt idx="804">
                  <c:v>-45.829338</c:v>
                </c:pt>
                <c:pt idx="805">
                  <c:v>-45.684063000000002</c:v>
                </c:pt>
                <c:pt idx="806">
                  <c:v>-45.514533999999998</c:v>
                </c:pt>
                <c:pt idx="807">
                  <c:v>-45.644691000000002</c:v>
                </c:pt>
                <c:pt idx="808">
                  <c:v>-45.794528999999997</c:v>
                </c:pt>
                <c:pt idx="809">
                  <c:v>-45.750515</c:v>
                </c:pt>
                <c:pt idx="810">
                  <c:v>-45.815826000000001</c:v>
                </c:pt>
                <c:pt idx="811">
                  <c:v>-45.721694999999997</c:v>
                </c:pt>
                <c:pt idx="812">
                  <c:v>-45.365318000000002</c:v>
                </c:pt>
                <c:pt idx="813">
                  <c:v>-45.450530999999998</c:v>
                </c:pt>
                <c:pt idx="814">
                  <c:v>-45.442470999999998</c:v>
                </c:pt>
                <c:pt idx="815">
                  <c:v>-45.167366000000001</c:v>
                </c:pt>
                <c:pt idx="816">
                  <c:v>-45.220123000000001</c:v>
                </c:pt>
                <c:pt idx="817">
                  <c:v>-45.025866999999998</c:v>
                </c:pt>
                <c:pt idx="818">
                  <c:v>-44.739390999999998</c:v>
                </c:pt>
                <c:pt idx="819">
                  <c:v>-44.621493999999998</c:v>
                </c:pt>
                <c:pt idx="820">
                  <c:v>-44.330181000000003</c:v>
                </c:pt>
                <c:pt idx="821">
                  <c:v>-44.325417000000002</c:v>
                </c:pt>
                <c:pt idx="822">
                  <c:v>-44.644852</c:v>
                </c:pt>
                <c:pt idx="823">
                  <c:v>-44.405707999999997</c:v>
                </c:pt>
                <c:pt idx="824">
                  <c:v>-44.361179</c:v>
                </c:pt>
                <c:pt idx="825">
                  <c:v>-44.274895000000001</c:v>
                </c:pt>
                <c:pt idx="826">
                  <c:v>-44.283638000000003</c:v>
                </c:pt>
                <c:pt idx="827">
                  <c:v>-44.425179</c:v>
                </c:pt>
                <c:pt idx="828">
                  <c:v>-44.364941000000002</c:v>
                </c:pt>
                <c:pt idx="829">
                  <c:v>-44.150261</c:v>
                </c:pt>
                <c:pt idx="830">
                  <c:v>-44.229134000000002</c:v>
                </c:pt>
                <c:pt idx="831">
                  <c:v>-44.549984000000002</c:v>
                </c:pt>
                <c:pt idx="832">
                  <c:v>-44.278061000000001</c:v>
                </c:pt>
                <c:pt idx="833">
                  <c:v>-44.025055000000002</c:v>
                </c:pt>
                <c:pt idx="834">
                  <c:v>-43.776904999999999</c:v>
                </c:pt>
                <c:pt idx="835">
                  <c:v>-43.656353000000003</c:v>
                </c:pt>
                <c:pt idx="836">
                  <c:v>-44.187195000000003</c:v>
                </c:pt>
                <c:pt idx="837">
                  <c:v>-43.661346000000002</c:v>
                </c:pt>
                <c:pt idx="838">
                  <c:v>-43.600394999999999</c:v>
                </c:pt>
                <c:pt idx="839">
                  <c:v>-43.578194000000003</c:v>
                </c:pt>
                <c:pt idx="840">
                  <c:v>-43.446587000000001</c:v>
                </c:pt>
                <c:pt idx="841">
                  <c:v>-43.371586000000001</c:v>
                </c:pt>
                <c:pt idx="842">
                  <c:v>-43.309958999999999</c:v>
                </c:pt>
                <c:pt idx="843">
                  <c:v>-43.263370999999999</c:v>
                </c:pt>
                <c:pt idx="844">
                  <c:v>-43.504894</c:v>
                </c:pt>
                <c:pt idx="845">
                  <c:v>-43.508491999999997</c:v>
                </c:pt>
                <c:pt idx="846">
                  <c:v>-43.086067</c:v>
                </c:pt>
                <c:pt idx="847">
                  <c:v>-43.254379</c:v>
                </c:pt>
                <c:pt idx="848">
                  <c:v>-43.519759999999998</c:v>
                </c:pt>
                <c:pt idx="849">
                  <c:v>-43.254852</c:v>
                </c:pt>
                <c:pt idx="850">
                  <c:v>-43.376967999999998</c:v>
                </c:pt>
                <c:pt idx="851">
                  <c:v>-43.250191000000001</c:v>
                </c:pt>
                <c:pt idx="852">
                  <c:v>-43.428604</c:v>
                </c:pt>
                <c:pt idx="853">
                  <c:v>-43.587139000000001</c:v>
                </c:pt>
                <c:pt idx="854">
                  <c:v>-43.635162000000001</c:v>
                </c:pt>
                <c:pt idx="855">
                  <c:v>-43.124122999999997</c:v>
                </c:pt>
                <c:pt idx="856">
                  <c:v>-43.163406000000002</c:v>
                </c:pt>
                <c:pt idx="857">
                  <c:v>-42.988602</c:v>
                </c:pt>
                <c:pt idx="858">
                  <c:v>-42.897987000000001</c:v>
                </c:pt>
                <c:pt idx="859">
                  <c:v>-43.197037000000002</c:v>
                </c:pt>
                <c:pt idx="860">
                  <c:v>-42.910209999999999</c:v>
                </c:pt>
                <c:pt idx="861">
                  <c:v>-42.798157000000003</c:v>
                </c:pt>
                <c:pt idx="862">
                  <c:v>-42.824553999999999</c:v>
                </c:pt>
                <c:pt idx="863">
                  <c:v>-42.589827999999997</c:v>
                </c:pt>
                <c:pt idx="864">
                  <c:v>-42.314003</c:v>
                </c:pt>
                <c:pt idx="865">
                  <c:v>-42.607818999999999</c:v>
                </c:pt>
                <c:pt idx="866">
                  <c:v>-42.856819000000002</c:v>
                </c:pt>
                <c:pt idx="867">
                  <c:v>-43.002921999999998</c:v>
                </c:pt>
                <c:pt idx="868">
                  <c:v>-42.870930000000001</c:v>
                </c:pt>
                <c:pt idx="869">
                  <c:v>-42.837730000000001</c:v>
                </c:pt>
                <c:pt idx="870">
                  <c:v>-43.102352000000003</c:v>
                </c:pt>
                <c:pt idx="871">
                  <c:v>-43.156177999999997</c:v>
                </c:pt>
                <c:pt idx="872">
                  <c:v>-43.287041000000002</c:v>
                </c:pt>
                <c:pt idx="873">
                  <c:v>-43.211975000000002</c:v>
                </c:pt>
                <c:pt idx="874">
                  <c:v>-43.338531000000003</c:v>
                </c:pt>
                <c:pt idx="875">
                  <c:v>-43.465851000000001</c:v>
                </c:pt>
                <c:pt idx="876">
                  <c:v>-43.276904999999999</c:v>
                </c:pt>
                <c:pt idx="877">
                  <c:v>-43.276943000000003</c:v>
                </c:pt>
                <c:pt idx="878">
                  <c:v>-42.958514999999998</c:v>
                </c:pt>
                <c:pt idx="879">
                  <c:v>-42.823574000000001</c:v>
                </c:pt>
                <c:pt idx="880">
                  <c:v>-42.932597999999999</c:v>
                </c:pt>
                <c:pt idx="881">
                  <c:v>-43.031238999999999</c:v>
                </c:pt>
                <c:pt idx="882">
                  <c:v>-42.820464999999999</c:v>
                </c:pt>
                <c:pt idx="883">
                  <c:v>-42.823447999999999</c:v>
                </c:pt>
                <c:pt idx="884">
                  <c:v>-42.810645999999998</c:v>
                </c:pt>
                <c:pt idx="885">
                  <c:v>-42.800873000000003</c:v>
                </c:pt>
                <c:pt idx="886">
                  <c:v>-42.544826999999998</c:v>
                </c:pt>
                <c:pt idx="887">
                  <c:v>-42.659443000000003</c:v>
                </c:pt>
                <c:pt idx="888">
                  <c:v>-42.621712000000002</c:v>
                </c:pt>
                <c:pt idx="889">
                  <c:v>-42.839973000000001</c:v>
                </c:pt>
                <c:pt idx="890">
                  <c:v>-42.899487000000001</c:v>
                </c:pt>
                <c:pt idx="891">
                  <c:v>-42.506245</c:v>
                </c:pt>
                <c:pt idx="892">
                  <c:v>-42.629902000000001</c:v>
                </c:pt>
                <c:pt idx="893">
                  <c:v>-42.832787000000003</c:v>
                </c:pt>
                <c:pt idx="894">
                  <c:v>-42.888435000000001</c:v>
                </c:pt>
                <c:pt idx="895">
                  <c:v>-42.602553999999998</c:v>
                </c:pt>
                <c:pt idx="896">
                  <c:v>-42.953045000000003</c:v>
                </c:pt>
                <c:pt idx="897">
                  <c:v>-42.451866000000003</c:v>
                </c:pt>
                <c:pt idx="898">
                  <c:v>-42.347042000000002</c:v>
                </c:pt>
                <c:pt idx="899">
                  <c:v>-42.375678999999998</c:v>
                </c:pt>
                <c:pt idx="900">
                  <c:v>-42.348315999999997</c:v>
                </c:pt>
                <c:pt idx="901">
                  <c:v>-42.152588000000002</c:v>
                </c:pt>
                <c:pt idx="902">
                  <c:v>-41.860137999999999</c:v>
                </c:pt>
                <c:pt idx="903">
                  <c:v>-41.786780999999998</c:v>
                </c:pt>
                <c:pt idx="904">
                  <c:v>-41.490181</c:v>
                </c:pt>
                <c:pt idx="905">
                  <c:v>-41.311081000000001</c:v>
                </c:pt>
                <c:pt idx="906">
                  <c:v>-41.081898000000002</c:v>
                </c:pt>
                <c:pt idx="907">
                  <c:v>-41.567698999999998</c:v>
                </c:pt>
                <c:pt idx="908">
                  <c:v>-41.297961999999998</c:v>
                </c:pt>
                <c:pt idx="909">
                  <c:v>-41.335769999999997</c:v>
                </c:pt>
                <c:pt idx="910">
                  <c:v>-41.231819000000002</c:v>
                </c:pt>
                <c:pt idx="911">
                  <c:v>-41.261414000000002</c:v>
                </c:pt>
                <c:pt idx="912">
                  <c:v>-41.370583000000003</c:v>
                </c:pt>
                <c:pt idx="913">
                  <c:v>-41.497269000000003</c:v>
                </c:pt>
                <c:pt idx="914">
                  <c:v>-41.164619000000002</c:v>
                </c:pt>
                <c:pt idx="915">
                  <c:v>-41.145423999999998</c:v>
                </c:pt>
                <c:pt idx="916">
                  <c:v>-41.620742999999997</c:v>
                </c:pt>
                <c:pt idx="917">
                  <c:v>-41.488087</c:v>
                </c:pt>
                <c:pt idx="918">
                  <c:v>-41.112949</c:v>
                </c:pt>
                <c:pt idx="919">
                  <c:v>-40.862586999999998</c:v>
                </c:pt>
                <c:pt idx="920">
                  <c:v>-40.742783000000003</c:v>
                </c:pt>
                <c:pt idx="921">
                  <c:v>-41.061332999999998</c:v>
                </c:pt>
                <c:pt idx="922">
                  <c:v>-40.861935000000003</c:v>
                </c:pt>
                <c:pt idx="923">
                  <c:v>-40.649956000000003</c:v>
                </c:pt>
                <c:pt idx="924">
                  <c:v>-40.582962000000002</c:v>
                </c:pt>
                <c:pt idx="925">
                  <c:v>-40.604121999999997</c:v>
                </c:pt>
                <c:pt idx="926">
                  <c:v>-40.578243000000001</c:v>
                </c:pt>
                <c:pt idx="927">
                  <c:v>-40.156123999999998</c:v>
                </c:pt>
                <c:pt idx="928">
                  <c:v>-40.237431000000001</c:v>
                </c:pt>
                <c:pt idx="929">
                  <c:v>-40.273178000000001</c:v>
                </c:pt>
                <c:pt idx="930">
                  <c:v>-40.605286</c:v>
                </c:pt>
                <c:pt idx="931">
                  <c:v>-40.274673</c:v>
                </c:pt>
                <c:pt idx="932">
                  <c:v>-40.210346000000001</c:v>
                </c:pt>
                <c:pt idx="933">
                  <c:v>-40.427276999999997</c:v>
                </c:pt>
                <c:pt idx="934">
                  <c:v>-40.561371000000001</c:v>
                </c:pt>
                <c:pt idx="935">
                  <c:v>-40.323585999999999</c:v>
                </c:pt>
                <c:pt idx="936">
                  <c:v>-40.378746</c:v>
                </c:pt>
                <c:pt idx="937">
                  <c:v>-40.270789999999998</c:v>
                </c:pt>
                <c:pt idx="938">
                  <c:v>-40.550460999999999</c:v>
                </c:pt>
                <c:pt idx="939">
                  <c:v>-40.674633</c:v>
                </c:pt>
                <c:pt idx="940">
                  <c:v>-40.414515999999999</c:v>
                </c:pt>
                <c:pt idx="941">
                  <c:v>-40.103462</c:v>
                </c:pt>
                <c:pt idx="942">
                  <c:v>-39.731307999999999</c:v>
                </c:pt>
                <c:pt idx="943">
                  <c:v>-40.003081999999999</c:v>
                </c:pt>
                <c:pt idx="944">
                  <c:v>-40.088982000000001</c:v>
                </c:pt>
                <c:pt idx="945">
                  <c:v>-39.74091</c:v>
                </c:pt>
                <c:pt idx="946">
                  <c:v>-39.580916999999999</c:v>
                </c:pt>
                <c:pt idx="947">
                  <c:v>-39.491455000000002</c:v>
                </c:pt>
                <c:pt idx="948">
                  <c:v>-39.636840999999997</c:v>
                </c:pt>
                <c:pt idx="949">
                  <c:v>-39.121391000000003</c:v>
                </c:pt>
                <c:pt idx="950">
                  <c:v>-39.293326999999998</c:v>
                </c:pt>
                <c:pt idx="951">
                  <c:v>-39.424506999999998</c:v>
                </c:pt>
                <c:pt idx="952">
                  <c:v>-39.735466000000002</c:v>
                </c:pt>
                <c:pt idx="953">
                  <c:v>-39.691001999999997</c:v>
                </c:pt>
                <c:pt idx="954">
                  <c:v>-39.880916999999997</c:v>
                </c:pt>
                <c:pt idx="955">
                  <c:v>-39.970039</c:v>
                </c:pt>
                <c:pt idx="956">
                  <c:v>-40.037125000000003</c:v>
                </c:pt>
                <c:pt idx="957">
                  <c:v>-40.224522</c:v>
                </c:pt>
                <c:pt idx="958">
                  <c:v>-40.280822999999998</c:v>
                </c:pt>
                <c:pt idx="959">
                  <c:v>-40.321753999999999</c:v>
                </c:pt>
                <c:pt idx="960">
                  <c:v>-40.423251999999998</c:v>
                </c:pt>
                <c:pt idx="961">
                  <c:v>-40.308632000000003</c:v>
                </c:pt>
                <c:pt idx="962">
                  <c:v>-40.152023</c:v>
                </c:pt>
                <c:pt idx="963">
                  <c:v>-39.847569</c:v>
                </c:pt>
                <c:pt idx="964">
                  <c:v>-39.469414</c:v>
                </c:pt>
                <c:pt idx="965">
                  <c:v>-39.481205000000003</c:v>
                </c:pt>
                <c:pt idx="966">
                  <c:v>-39.492100000000001</c:v>
                </c:pt>
                <c:pt idx="967">
                  <c:v>-39.039397999999998</c:v>
                </c:pt>
                <c:pt idx="968">
                  <c:v>-38.949599999999997</c:v>
                </c:pt>
                <c:pt idx="969">
                  <c:v>-38.844337000000003</c:v>
                </c:pt>
                <c:pt idx="970">
                  <c:v>-38.677138999999997</c:v>
                </c:pt>
                <c:pt idx="971">
                  <c:v>-38.459637000000001</c:v>
                </c:pt>
                <c:pt idx="972">
                  <c:v>-38.483223000000002</c:v>
                </c:pt>
                <c:pt idx="973">
                  <c:v>-38.542949999999998</c:v>
                </c:pt>
                <c:pt idx="974">
                  <c:v>-38.441059000000003</c:v>
                </c:pt>
                <c:pt idx="975">
                  <c:v>-38.617804999999997</c:v>
                </c:pt>
                <c:pt idx="976">
                  <c:v>-38.374747999999997</c:v>
                </c:pt>
                <c:pt idx="977">
                  <c:v>-38.613537000000001</c:v>
                </c:pt>
                <c:pt idx="978">
                  <c:v>-38.475372</c:v>
                </c:pt>
                <c:pt idx="979">
                  <c:v>-38.531067</c:v>
                </c:pt>
                <c:pt idx="980">
                  <c:v>-38.484276000000001</c:v>
                </c:pt>
                <c:pt idx="981">
                  <c:v>-38.770713999999998</c:v>
                </c:pt>
                <c:pt idx="982">
                  <c:v>-38.164622999999999</c:v>
                </c:pt>
                <c:pt idx="983">
                  <c:v>-37.737273999999999</c:v>
                </c:pt>
                <c:pt idx="984">
                  <c:v>-37.786544999999997</c:v>
                </c:pt>
                <c:pt idx="985">
                  <c:v>-37.602432</c:v>
                </c:pt>
                <c:pt idx="986">
                  <c:v>-37.435977999999999</c:v>
                </c:pt>
                <c:pt idx="987">
                  <c:v>-37.167254999999997</c:v>
                </c:pt>
                <c:pt idx="988">
                  <c:v>-36.923946000000001</c:v>
                </c:pt>
                <c:pt idx="989">
                  <c:v>-36.642155000000002</c:v>
                </c:pt>
                <c:pt idx="990">
                  <c:v>-36.099983000000002</c:v>
                </c:pt>
                <c:pt idx="991">
                  <c:v>-36.007255999999998</c:v>
                </c:pt>
                <c:pt idx="992">
                  <c:v>-36.124164999999998</c:v>
                </c:pt>
                <c:pt idx="993">
                  <c:v>-35.896706000000002</c:v>
                </c:pt>
                <c:pt idx="994">
                  <c:v>-35.895530999999998</c:v>
                </c:pt>
                <c:pt idx="995">
                  <c:v>-36.105721000000003</c:v>
                </c:pt>
                <c:pt idx="996">
                  <c:v>-35.973824</c:v>
                </c:pt>
                <c:pt idx="997">
                  <c:v>-35.968792000000001</c:v>
                </c:pt>
                <c:pt idx="998">
                  <c:v>-35.749310000000001</c:v>
                </c:pt>
                <c:pt idx="999">
                  <c:v>-35.357627999999998</c:v>
                </c:pt>
                <c:pt idx="1000">
                  <c:v>-35.136741999999998</c:v>
                </c:pt>
                <c:pt idx="1001">
                  <c:v>-34.552010000000003</c:v>
                </c:pt>
                <c:pt idx="1002">
                  <c:v>-33.953819000000003</c:v>
                </c:pt>
                <c:pt idx="1003">
                  <c:v>-33.097926999999999</c:v>
                </c:pt>
                <c:pt idx="1004">
                  <c:v>-32.137130999999997</c:v>
                </c:pt>
                <c:pt idx="1005">
                  <c:v>-31.038391000000001</c:v>
                </c:pt>
                <c:pt idx="1006">
                  <c:v>-30.042369999999998</c:v>
                </c:pt>
                <c:pt idx="1007">
                  <c:v>-29.048317000000001</c:v>
                </c:pt>
                <c:pt idx="1008">
                  <c:v>-28.346626000000001</c:v>
                </c:pt>
                <c:pt idx="1009">
                  <c:v>-27.398354000000001</c:v>
                </c:pt>
                <c:pt idx="1010">
                  <c:v>-26.494408</c:v>
                </c:pt>
                <c:pt idx="1011">
                  <c:v>-25.537787999999999</c:v>
                </c:pt>
                <c:pt idx="1012">
                  <c:v>-24.914107999999999</c:v>
                </c:pt>
                <c:pt idx="1013">
                  <c:v>-23.991271999999999</c:v>
                </c:pt>
                <c:pt idx="1014">
                  <c:v>-23.150176999999999</c:v>
                </c:pt>
                <c:pt idx="1015">
                  <c:v>-22.515999000000001</c:v>
                </c:pt>
                <c:pt idx="1016">
                  <c:v>-21.905891</c:v>
                </c:pt>
                <c:pt idx="1017">
                  <c:v>-21.222594999999998</c:v>
                </c:pt>
                <c:pt idx="1018">
                  <c:v>-20.694405</c:v>
                </c:pt>
                <c:pt idx="1019">
                  <c:v>-20.212547000000001</c:v>
                </c:pt>
                <c:pt idx="1020">
                  <c:v>-19.578223999999999</c:v>
                </c:pt>
                <c:pt idx="1021">
                  <c:v>-19.084762999999999</c:v>
                </c:pt>
                <c:pt idx="1022">
                  <c:v>-18.681312999999999</c:v>
                </c:pt>
                <c:pt idx="1023">
                  <c:v>-18.040199000000001</c:v>
                </c:pt>
                <c:pt idx="1024">
                  <c:v>-17.648308</c:v>
                </c:pt>
                <c:pt idx="1025">
                  <c:v>-17.329802999999998</c:v>
                </c:pt>
                <c:pt idx="1026">
                  <c:v>-16.625579999999999</c:v>
                </c:pt>
                <c:pt idx="1027">
                  <c:v>-16.265288999999999</c:v>
                </c:pt>
                <c:pt idx="1028">
                  <c:v>-16.060196000000001</c:v>
                </c:pt>
                <c:pt idx="1029">
                  <c:v>-15.795868</c:v>
                </c:pt>
                <c:pt idx="1030">
                  <c:v>-15.487869</c:v>
                </c:pt>
                <c:pt idx="1031">
                  <c:v>-15.057793</c:v>
                </c:pt>
                <c:pt idx="1032">
                  <c:v>-14.718002</c:v>
                </c:pt>
                <c:pt idx="1033">
                  <c:v>-14.444274999999999</c:v>
                </c:pt>
                <c:pt idx="1034">
                  <c:v>-14.197998</c:v>
                </c:pt>
                <c:pt idx="1035">
                  <c:v>-13.741913</c:v>
                </c:pt>
                <c:pt idx="1036">
                  <c:v>-13.450836000000001</c:v>
                </c:pt>
                <c:pt idx="1037">
                  <c:v>-13.083931</c:v>
                </c:pt>
                <c:pt idx="1038">
                  <c:v>-13.007339</c:v>
                </c:pt>
                <c:pt idx="1039">
                  <c:v>-12.820717</c:v>
                </c:pt>
                <c:pt idx="1040">
                  <c:v>-12.577263</c:v>
                </c:pt>
                <c:pt idx="1041">
                  <c:v>-12.380539000000001</c:v>
                </c:pt>
                <c:pt idx="1042">
                  <c:v>-11.931564</c:v>
                </c:pt>
                <c:pt idx="1043">
                  <c:v>-11.718925</c:v>
                </c:pt>
                <c:pt idx="1044">
                  <c:v>-11.467345999999999</c:v>
                </c:pt>
                <c:pt idx="1045">
                  <c:v>-11.246734999999999</c:v>
                </c:pt>
                <c:pt idx="1046">
                  <c:v>-11.354912000000001</c:v>
                </c:pt>
                <c:pt idx="1047">
                  <c:v>-11.018158</c:v>
                </c:pt>
                <c:pt idx="1048">
                  <c:v>-10.823608</c:v>
                </c:pt>
                <c:pt idx="1049">
                  <c:v>-10.336150999999999</c:v>
                </c:pt>
                <c:pt idx="1050">
                  <c:v>-10.523132</c:v>
                </c:pt>
                <c:pt idx="1051">
                  <c:v>-10.419556</c:v>
                </c:pt>
                <c:pt idx="1052">
                  <c:v>-10.144562000000001</c:v>
                </c:pt>
                <c:pt idx="1053">
                  <c:v>-9.9234159999999996</c:v>
                </c:pt>
                <c:pt idx="1054">
                  <c:v>-9.7600099999999994</c:v>
                </c:pt>
                <c:pt idx="1055">
                  <c:v>-9.6715239999999998</c:v>
                </c:pt>
                <c:pt idx="1056">
                  <c:v>-9.6630939999999992</c:v>
                </c:pt>
                <c:pt idx="1057">
                  <c:v>-9.4257810000000006</c:v>
                </c:pt>
                <c:pt idx="1058">
                  <c:v>-9.2110819999999993</c:v>
                </c:pt>
                <c:pt idx="1059">
                  <c:v>-9.0333249999999996</c:v>
                </c:pt>
                <c:pt idx="1060">
                  <c:v>-9.2492450000000002</c:v>
                </c:pt>
                <c:pt idx="1061">
                  <c:v>-9.0149539999999995</c:v>
                </c:pt>
                <c:pt idx="1062">
                  <c:v>-8.6903459999999999</c:v>
                </c:pt>
                <c:pt idx="1063">
                  <c:v>-8.4415510000000005</c:v>
                </c:pt>
                <c:pt idx="1064">
                  <c:v>-8.2707669999999993</c:v>
                </c:pt>
                <c:pt idx="1065">
                  <c:v>-8.3435590000000008</c:v>
                </c:pt>
                <c:pt idx="1066">
                  <c:v>-8.0708079999999995</c:v>
                </c:pt>
                <c:pt idx="1067">
                  <c:v>-7.9243550000000003</c:v>
                </c:pt>
                <c:pt idx="1068">
                  <c:v>-7.9487230000000002</c:v>
                </c:pt>
                <c:pt idx="1069">
                  <c:v>-7.9262540000000001</c:v>
                </c:pt>
                <c:pt idx="1070">
                  <c:v>-7.392639</c:v>
                </c:pt>
                <c:pt idx="1071">
                  <c:v>-7.5081480000000003</c:v>
                </c:pt>
                <c:pt idx="1072">
                  <c:v>-7.2972640000000002</c:v>
                </c:pt>
                <c:pt idx="1073">
                  <c:v>-7.1410450000000001</c:v>
                </c:pt>
                <c:pt idx="1074">
                  <c:v>-7.0052190000000003</c:v>
                </c:pt>
                <c:pt idx="1075">
                  <c:v>-7.0133970000000003</c:v>
                </c:pt>
                <c:pt idx="1076">
                  <c:v>-6.854965</c:v>
                </c:pt>
                <c:pt idx="1077">
                  <c:v>-6.8489839999999997</c:v>
                </c:pt>
                <c:pt idx="1078">
                  <c:v>-6.5144960000000003</c:v>
                </c:pt>
                <c:pt idx="1079">
                  <c:v>-6.4853670000000001</c:v>
                </c:pt>
                <c:pt idx="1080">
                  <c:v>-6.1962590000000004</c:v>
                </c:pt>
                <c:pt idx="1081">
                  <c:v>-6.3219599999999998</c:v>
                </c:pt>
                <c:pt idx="1082">
                  <c:v>-6.2172320000000001</c:v>
                </c:pt>
                <c:pt idx="1083">
                  <c:v>-6.1133119999999996</c:v>
                </c:pt>
                <c:pt idx="1084">
                  <c:v>-5.8449400000000002</c:v>
                </c:pt>
                <c:pt idx="1085">
                  <c:v>-5.5355530000000002</c:v>
                </c:pt>
                <c:pt idx="1086">
                  <c:v>-5.6949389999999998</c:v>
                </c:pt>
                <c:pt idx="1087">
                  <c:v>-5.5648650000000002</c:v>
                </c:pt>
                <c:pt idx="1088">
                  <c:v>-5.3293150000000002</c:v>
                </c:pt>
                <c:pt idx="1089">
                  <c:v>-4.951225</c:v>
                </c:pt>
                <c:pt idx="1090">
                  <c:v>-4.8834689999999998</c:v>
                </c:pt>
                <c:pt idx="1091">
                  <c:v>-5.0481259999999999</c:v>
                </c:pt>
                <c:pt idx="1092">
                  <c:v>-4.8583980000000002</c:v>
                </c:pt>
                <c:pt idx="1093">
                  <c:v>-4.6554640000000003</c:v>
                </c:pt>
                <c:pt idx="1094">
                  <c:v>-4.6492000000000004</c:v>
                </c:pt>
                <c:pt idx="1095">
                  <c:v>-4.6093440000000001</c:v>
                </c:pt>
                <c:pt idx="1096">
                  <c:v>-4.4124980000000003</c:v>
                </c:pt>
                <c:pt idx="1097">
                  <c:v>-4.3334200000000003</c:v>
                </c:pt>
                <c:pt idx="1098">
                  <c:v>-4.4069370000000001</c:v>
                </c:pt>
                <c:pt idx="1099">
                  <c:v>-4.2813639999999999</c:v>
                </c:pt>
                <c:pt idx="1100">
                  <c:v>-3.7806470000000001</c:v>
                </c:pt>
                <c:pt idx="1101">
                  <c:v>-3.745422</c:v>
                </c:pt>
                <c:pt idx="1102">
                  <c:v>-3.8150559999999998</c:v>
                </c:pt>
                <c:pt idx="1103">
                  <c:v>-3.6731029999999998</c:v>
                </c:pt>
                <c:pt idx="1104">
                  <c:v>-3.6806869999999998</c:v>
                </c:pt>
                <c:pt idx="1105">
                  <c:v>-3.6992340000000001</c:v>
                </c:pt>
                <c:pt idx="1106">
                  <c:v>-3.309418</c:v>
                </c:pt>
                <c:pt idx="1107">
                  <c:v>-3.3803860000000001</c:v>
                </c:pt>
                <c:pt idx="1108">
                  <c:v>-3.3609619999999998</c:v>
                </c:pt>
                <c:pt idx="1109">
                  <c:v>-3.38829</c:v>
                </c:pt>
                <c:pt idx="1110">
                  <c:v>-3.2360920000000002</c:v>
                </c:pt>
                <c:pt idx="1111">
                  <c:v>-2.861526</c:v>
                </c:pt>
                <c:pt idx="1112">
                  <c:v>-3.2171020000000001</c:v>
                </c:pt>
                <c:pt idx="1113">
                  <c:v>-3.1043319999999999</c:v>
                </c:pt>
                <c:pt idx="1114">
                  <c:v>-3.073814</c:v>
                </c:pt>
                <c:pt idx="1115">
                  <c:v>-2.8747180000000001</c:v>
                </c:pt>
                <c:pt idx="1116">
                  <c:v>-2.993935</c:v>
                </c:pt>
                <c:pt idx="1117">
                  <c:v>-2.8313600000000001</c:v>
                </c:pt>
                <c:pt idx="1118">
                  <c:v>-2.7502589999999998</c:v>
                </c:pt>
                <c:pt idx="1119">
                  <c:v>-2.7878720000000001</c:v>
                </c:pt>
                <c:pt idx="1120">
                  <c:v>-2.7362060000000001</c:v>
                </c:pt>
                <c:pt idx="1121">
                  <c:v>-2.4933320000000001</c:v>
                </c:pt>
                <c:pt idx="1122">
                  <c:v>-2.5200040000000001</c:v>
                </c:pt>
                <c:pt idx="1123">
                  <c:v>-2.5565799999999999</c:v>
                </c:pt>
                <c:pt idx="1124">
                  <c:v>-2.4141539999999999</c:v>
                </c:pt>
                <c:pt idx="1125">
                  <c:v>-2.3989639999999999</c:v>
                </c:pt>
                <c:pt idx="1126">
                  <c:v>-2.3090440000000001</c:v>
                </c:pt>
                <c:pt idx="1127">
                  <c:v>-2.3509289999999998</c:v>
                </c:pt>
                <c:pt idx="1128">
                  <c:v>-2.3973689999999999</c:v>
                </c:pt>
                <c:pt idx="1129">
                  <c:v>-2.4881519999999999</c:v>
                </c:pt>
                <c:pt idx="1130">
                  <c:v>-2.4975429999999998</c:v>
                </c:pt>
                <c:pt idx="1131">
                  <c:v>-2.1688540000000001</c:v>
                </c:pt>
                <c:pt idx="1132">
                  <c:v>-2.0948410000000002</c:v>
                </c:pt>
                <c:pt idx="1133">
                  <c:v>-2.450027</c:v>
                </c:pt>
                <c:pt idx="1134">
                  <c:v>-2.2614749999999999</c:v>
                </c:pt>
                <c:pt idx="1135">
                  <c:v>-2.1956180000000001</c:v>
                </c:pt>
                <c:pt idx="1136">
                  <c:v>-2.2971949999999999</c:v>
                </c:pt>
                <c:pt idx="1137">
                  <c:v>-2.15509</c:v>
                </c:pt>
                <c:pt idx="1138">
                  <c:v>-2.2026140000000001</c:v>
                </c:pt>
                <c:pt idx="1139">
                  <c:v>-2.102249</c:v>
                </c:pt>
                <c:pt idx="1140">
                  <c:v>-1.981773</c:v>
                </c:pt>
                <c:pt idx="1141">
                  <c:v>-2.1793140000000002</c:v>
                </c:pt>
                <c:pt idx="1142">
                  <c:v>-2.1957089999999999</c:v>
                </c:pt>
                <c:pt idx="1143">
                  <c:v>-2.2767490000000001</c:v>
                </c:pt>
                <c:pt idx="1144">
                  <c:v>-2.4069820000000002</c:v>
                </c:pt>
                <c:pt idx="1145">
                  <c:v>-2.3294980000000001</c:v>
                </c:pt>
                <c:pt idx="1146">
                  <c:v>-2.2958370000000001</c:v>
                </c:pt>
                <c:pt idx="1147">
                  <c:v>-2.0946880000000001</c:v>
                </c:pt>
                <c:pt idx="1148">
                  <c:v>-2.3686289999999999</c:v>
                </c:pt>
                <c:pt idx="1149">
                  <c:v>-2.2727810000000002</c:v>
                </c:pt>
                <c:pt idx="1150">
                  <c:v>-2.1502080000000001</c:v>
                </c:pt>
                <c:pt idx="1151">
                  <c:v>-2.1339869999999999</c:v>
                </c:pt>
                <c:pt idx="1152">
                  <c:v>-2.0583420000000001</c:v>
                </c:pt>
                <c:pt idx="1153">
                  <c:v>-1.9051670000000001</c:v>
                </c:pt>
                <c:pt idx="1154">
                  <c:v>-2.1861269999999999</c:v>
                </c:pt>
                <c:pt idx="1155">
                  <c:v>-2.2734070000000002</c:v>
                </c:pt>
                <c:pt idx="1156">
                  <c:v>-2.1505130000000001</c:v>
                </c:pt>
                <c:pt idx="1157">
                  <c:v>-2.1416550000000001</c:v>
                </c:pt>
                <c:pt idx="1158">
                  <c:v>-2.3757549999999998</c:v>
                </c:pt>
                <c:pt idx="1159">
                  <c:v>-2.230118</c:v>
                </c:pt>
                <c:pt idx="1160">
                  <c:v>-2.1356199999999999</c:v>
                </c:pt>
                <c:pt idx="1161">
                  <c:v>-1.9668730000000001</c:v>
                </c:pt>
                <c:pt idx="1162">
                  <c:v>-2.419724</c:v>
                </c:pt>
                <c:pt idx="1163">
                  <c:v>-2.3967290000000001</c:v>
                </c:pt>
                <c:pt idx="1164">
                  <c:v>-2.1963349999999999</c:v>
                </c:pt>
                <c:pt idx="1165">
                  <c:v>-2.035339</c:v>
                </c:pt>
                <c:pt idx="1166">
                  <c:v>-2.2575229999999999</c:v>
                </c:pt>
                <c:pt idx="1167">
                  <c:v>-2.1853410000000002</c:v>
                </c:pt>
                <c:pt idx="1168">
                  <c:v>-1.9802550000000001</c:v>
                </c:pt>
                <c:pt idx="1169">
                  <c:v>-2.0204620000000002</c:v>
                </c:pt>
                <c:pt idx="1170">
                  <c:v>-2.1579820000000001</c:v>
                </c:pt>
                <c:pt idx="1171">
                  <c:v>-2.1172029999999999</c:v>
                </c:pt>
                <c:pt idx="1172">
                  <c:v>-2.040619</c:v>
                </c:pt>
                <c:pt idx="1173">
                  <c:v>-2.0033259999999999</c:v>
                </c:pt>
                <c:pt idx="1174">
                  <c:v>-1.890717</c:v>
                </c:pt>
                <c:pt idx="1175">
                  <c:v>-2.047714</c:v>
                </c:pt>
                <c:pt idx="1176">
                  <c:v>-2.0539860000000001</c:v>
                </c:pt>
                <c:pt idx="1177">
                  <c:v>-1.9200520000000001</c:v>
                </c:pt>
                <c:pt idx="1178">
                  <c:v>-1.784286</c:v>
                </c:pt>
                <c:pt idx="1179">
                  <c:v>-2.0420910000000001</c:v>
                </c:pt>
                <c:pt idx="1180">
                  <c:v>-2.0579529999999999</c:v>
                </c:pt>
                <c:pt idx="1181">
                  <c:v>-1.6238170000000001</c:v>
                </c:pt>
                <c:pt idx="1182">
                  <c:v>-1.8024519999999999</c:v>
                </c:pt>
                <c:pt idx="1183">
                  <c:v>-1.738205</c:v>
                </c:pt>
                <c:pt idx="1184">
                  <c:v>-1.854385</c:v>
                </c:pt>
                <c:pt idx="1185">
                  <c:v>-1.7522740000000001</c:v>
                </c:pt>
                <c:pt idx="1186">
                  <c:v>-1.6200639999999999</c:v>
                </c:pt>
                <c:pt idx="1187">
                  <c:v>-1.6504289999999999</c:v>
                </c:pt>
                <c:pt idx="1188">
                  <c:v>-1.7782750000000001</c:v>
                </c:pt>
                <c:pt idx="1189">
                  <c:v>-1.7243580000000001</c:v>
                </c:pt>
                <c:pt idx="1190">
                  <c:v>-1.655052</c:v>
                </c:pt>
                <c:pt idx="1191">
                  <c:v>-1.6750640000000001</c:v>
                </c:pt>
                <c:pt idx="1192">
                  <c:v>-1.904099</c:v>
                </c:pt>
                <c:pt idx="1193">
                  <c:v>-1.6697850000000001</c:v>
                </c:pt>
                <c:pt idx="1194">
                  <c:v>-1.4590609999999999</c:v>
                </c:pt>
                <c:pt idx="1195">
                  <c:v>-1.6774290000000001</c:v>
                </c:pt>
                <c:pt idx="1196">
                  <c:v>-1.645821</c:v>
                </c:pt>
                <c:pt idx="1197">
                  <c:v>-1.605537</c:v>
                </c:pt>
                <c:pt idx="1198">
                  <c:v>-1.6514740000000001</c:v>
                </c:pt>
                <c:pt idx="1199">
                  <c:v>-1.675087</c:v>
                </c:pt>
                <c:pt idx="1200">
                  <c:v>-1.693146</c:v>
                </c:pt>
                <c:pt idx="1201">
                  <c:v>-1.749771</c:v>
                </c:pt>
                <c:pt idx="1202">
                  <c:v>-1.6654279999999999</c:v>
                </c:pt>
                <c:pt idx="1203">
                  <c:v>-1.583801</c:v>
                </c:pt>
                <c:pt idx="1204">
                  <c:v>-1.435829</c:v>
                </c:pt>
                <c:pt idx="1205">
                  <c:v>-1.4054949999999999</c:v>
                </c:pt>
                <c:pt idx="1206">
                  <c:v>-1.649025</c:v>
                </c:pt>
                <c:pt idx="1207">
                  <c:v>-1.444283</c:v>
                </c:pt>
                <c:pt idx="1208">
                  <c:v>-1.286934</c:v>
                </c:pt>
                <c:pt idx="1209">
                  <c:v>-1.2915650000000001</c:v>
                </c:pt>
                <c:pt idx="1210">
                  <c:v>-1.55172</c:v>
                </c:pt>
                <c:pt idx="1211">
                  <c:v>-1.4432370000000001</c:v>
                </c:pt>
                <c:pt idx="1212">
                  <c:v>-1.31308</c:v>
                </c:pt>
                <c:pt idx="1213">
                  <c:v>-1.51918</c:v>
                </c:pt>
                <c:pt idx="1214">
                  <c:v>-1.4487840000000001</c:v>
                </c:pt>
                <c:pt idx="1215">
                  <c:v>-1.2652209999999999</c:v>
                </c:pt>
                <c:pt idx="1216">
                  <c:v>-1.345596</c:v>
                </c:pt>
                <c:pt idx="1217">
                  <c:v>-1.282913</c:v>
                </c:pt>
                <c:pt idx="1218">
                  <c:v>-1.3276749999999999</c:v>
                </c:pt>
                <c:pt idx="1219">
                  <c:v>-1.239128</c:v>
                </c:pt>
                <c:pt idx="1220">
                  <c:v>-1.1571880000000001</c:v>
                </c:pt>
                <c:pt idx="1221">
                  <c:v>-1.255997</c:v>
                </c:pt>
                <c:pt idx="1222">
                  <c:v>-1.201668</c:v>
                </c:pt>
                <c:pt idx="1223">
                  <c:v>-1.032036</c:v>
                </c:pt>
                <c:pt idx="1224">
                  <c:v>-0.94494599999999995</c:v>
                </c:pt>
                <c:pt idx="1225">
                  <c:v>-1.1303859999999999</c:v>
                </c:pt>
                <c:pt idx="1226">
                  <c:v>-1.2021329999999999</c:v>
                </c:pt>
                <c:pt idx="1227">
                  <c:v>-1.3210599999999999</c:v>
                </c:pt>
                <c:pt idx="1228">
                  <c:v>-1.2181470000000001</c:v>
                </c:pt>
                <c:pt idx="1229">
                  <c:v>-1.2596130000000001</c:v>
                </c:pt>
                <c:pt idx="1230">
                  <c:v>-1.1626209999999999</c:v>
                </c:pt>
                <c:pt idx="1231">
                  <c:v>-1.356247</c:v>
                </c:pt>
                <c:pt idx="1232">
                  <c:v>-1.0954280000000001</c:v>
                </c:pt>
                <c:pt idx="1233">
                  <c:v>-1.254173</c:v>
                </c:pt>
                <c:pt idx="1234">
                  <c:v>-1.203476</c:v>
                </c:pt>
                <c:pt idx="1235">
                  <c:v>-1.102692</c:v>
                </c:pt>
                <c:pt idx="1236">
                  <c:v>-1.2098009999999999</c:v>
                </c:pt>
                <c:pt idx="1237">
                  <c:v>-1.485779</c:v>
                </c:pt>
                <c:pt idx="1238">
                  <c:v>-1.3257749999999999</c:v>
                </c:pt>
                <c:pt idx="1239">
                  <c:v>-1.2107540000000001</c:v>
                </c:pt>
                <c:pt idx="1240">
                  <c:v>-1.457657</c:v>
                </c:pt>
                <c:pt idx="1241">
                  <c:v>-1.2682720000000001</c:v>
                </c:pt>
                <c:pt idx="1242">
                  <c:v>-1.6158680000000001</c:v>
                </c:pt>
                <c:pt idx="1243">
                  <c:v>-1.5068820000000001</c:v>
                </c:pt>
                <c:pt idx="1244">
                  <c:v>-1.310608</c:v>
                </c:pt>
                <c:pt idx="1245">
                  <c:v>-1.471878</c:v>
                </c:pt>
                <c:pt idx="1246">
                  <c:v>-1.5794980000000001</c:v>
                </c:pt>
                <c:pt idx="1247">
                  <c:v>-1.827026</c:v>
                </c:pt>
                <c:pt idx="1248">
                  <c:v>-1.4702379999999999</c:v>
                </c:pt>
                <c:pt idx="1249">
                  <c:v>-1.632889</c:v>
                </c:pt>
                <c:pt idx="1250">
                  <c:v>-1.639435</c:v>
                </c:pt>
                <c:pt idx="1251">
                  <c:v>-1.590927</c:v>
                </c:pt>
                <c:pt idx="1252">
                  <c:v>-1.70723</c:v>
                </c:pt>
                <c:pt idx="1253">
                  <c:v>-1.7163999999999999</c:v>
                </c:pt>
                <c:pt idx="1254">
                  <c:v>-1.681862</c:v>
                </c:pt>
                <c:pt idx="1255">
                  <c:v>-1.6642760000000001</c:v>
                </c:pt>
                <c:pt idx="1256">
                  <c:v>-1.65802</c:v>
                </c:pt>
                <c:pt idx="1257">
                  <c:v>-1.6651990000000001</c:v>
                </c:pt>
                <c:pt idx="1258">
                  <c:v>-1.727074</c:v>
                </c:pt>
                <c:pt idx="1259">
                  <c:v>-1.506783</c:v>
                </c:pt>
                <c:pt idx="1260">
                  <c:v>-1.387802</c:v>
                </c:pt>
                <c:pt idx="1261">
                  <c:v>-1.5713649999999999</c:v>
                </c:pt>
                <c:pt idx="1262">
                  <c:v>-1.808281</c:v>
                </c:pt>
                <c:pt idx="1263">
                  <c:v>-1.6554869999999999</c:v>
                </c:pt>
                <c:pt idx="1264">
                  <c:v>-1.626892</c:v>
                </c:pt>
                <c:pt idx="1265">
                  <c:v>-1.4841</c:v>
                </c:pt>
                <c:pt idx="1266">
                  <c:v>-1.626541</c:v>
                </c:pt>
                <c:pt idx="1267">
                  <c:v>-1.5244899999999999</c:v>
                </c:pt>
                <c:pt idx="1268">
                  <c:v>-1.6068039999999999</c:v>
                </c:pt>
                <c:pt idx="1269">
                  <c:v>-1.5469889999999999</c:v>
                </c:pt>
                <c:pt idx="1270">
                  <c:v>-1.7505949999999999</c:v>
                </c:pt>
                <c:pt idx="1271">
                  <c:v>-1.6949920000000001</c:v>
                </c:pt>
                <c:pt idx="1272">
                  <c:v>-1.697578</c:v>
                </c:pt>
                <c:pt idx="1273">
                  <c:v>-1.565842</c:v>
                </c:pt>
                <c:pt idx="1274">
                  <c:v>-1.41275</c:v>
                </c:pt>
                <c:pt idx="1275">
                  <c:v>-1.5035780000000001</c:v>
                </c:pt>
                <c:pt idx="1276">
                  <c:v>-1.66787</c:v>
                </c:pt>
                <c:pt idx="1277">
                  <c:v>-1.5724260000000001</c:v>
                </c:pt>
                <c:pt idx="1278">
                  <c:v>-1.538483</c:v>
                </c:pt>
                <c:pt idx="1279">
                  <c:v>-1.6443019999999999</c:v>
                </c:pt>
                <c:pt idx="1280">
                  <c:v>-1.5955429999999999</c:v>
                </c:pt>
                <c:pt idx="1281">
                  <c:v>-1.6064609999999999</c:v>
                </c:pt>
                <c:pt idx="1282">
                  <c:v>-1.4236599999999999</c:v>
                </c:pt>
                <c:pt idx="1283">
                  <c:v>-1.5229569999999999</c:v>
                </c:pt>
                <c:pt idx="1284">
                  <c:v>-1.6565700000000001</c:v>
                </c:pt>
                <c:pt idx="1285">
                  <c:v>-1.750221</c:v>
                </c:pt>
                <c:pt idx="1286">
                  <c:v>-1.6297680000000001</c:v>
                </c:pt>
                <c:pt idx="1287">
                  <c:v>-1.6229709999999999</c:v>
                </c:pt>
                <c:pt idx="1288">
                  <c:v>-1.576241</c:v>
                </c:pt>
                <c:pt idx="1289">
                  <c:v>-1.899467</c:v>
                </c:pt>
                <c:pt idx="1290">
                  <c:v>-1.7136990000000001</c:v>
                </c:pt>
                <c:pt idx="1291">
                  <c:v>-1.877243</c:v>
                </c:pt>
                <c:pt idx="1292">
                  <c:v>-1.6208419999999999</c:v>
                </c:pt>
                <c:pt idx="1293">
                  <c:v>-1.5175780000000001</c:v>
                </c:pt>
                <c:pt idx="1294">
                  <c:v>-1.544678</c:v>
                </c:pt>
                <c:pt idx="1295">
                  <c:v>-1.7121660000000001</c:v>
                </c:pt>
                <c:pt idx="1296">
                  <c:v>-1.5753710000000001</c:v>
                </c:pt>
                <c:pt idx="1297">
                  <c:v>-1.6950989999999999</c:v>
                </c:pt>
                <c:pt idx="1298">
                  <c:v>-1.5558620000000001</c:v>
                </c:pt>
                <c:pt idx="1299">
                  <c:v>-1.4388350000000001</c:v>
                </c:pt>
                <c:pt idx="1300">
                  <c:v>-1.4717180000000001</c:v>
                </c:pt>
                <c:pt idx="1301">
                  <c:v>-1.6073</c:v>
                </c:pt>
                <c:pt idx="1302">
                  <c:v>-1.471611</c:v>
                </c:pt>
                <c:pt idx="1303">
                  <c:v>-1.29068</c:v>
                </c:pt>
                <c:pt idx="1304">
                  <c:v>-1.38472</c:v>
                </c:pt>
                <c:pt idx="1305">
                  <c:v>-1.3129960000000001</c:v>
                </c:pt>
                <c:pt idx="1306">
                  <c:v>-1.358887</c:v>
                </c:pt>
                <c:pt idx="1307">
                  <c:v>-1.2917860000000001</c:v>
                </c:pt>
                <c:pt idx="1308">
                  <c:v>-1.1005020000000001</c:v>
                </c:pt>
                <c:pt idx="1309">
                  <c:v>-1.311661</c:v>
                </c:pt>
                <c:pt idx="1310">
                  <c:v>-1.2193830000000001</c:v>
                </c:pt>
                <c:pt idx="1311">
                  <c:v>-1.0034479999999999</c:v>
                </c:pt>
                <c:pt idx="1312">
                  <c:v>-1.070786</c:v>
                </c:pt>
                <c:pt idx="1313">
                  <c:v>-0.98153699999999999</c:v>
                </c:pt>
                <c:pt idx="1314">
                  <c:v>-1.011749</c:v>
                </c:pt>
                <c:pt idx="1315">
                  <c:v>-0.86682899999999996</c:v>
                </c:pt>
                <c:pt idx="1316">
                  <c:v>-1.186836</c:v>
                </c:pt>
                <c:pt idx="1317">
                  <c:v>-1.117432</c:v>
                </c:pt>
                <c:pt idx="1318">
                  <c:v>-1.0219119999999999</c:v>
                </c:pt>
                <c:pt idx="1319">
                  <c:v>-1.1049800000000001</c:v>
                </c:pt>
                <c:pt idx="1320">
                  <c:v>-1.1345289999999999</c:v>
                </c:pt>
                <c:pt idx="1321">
                  <c:v>-1.1910780000000001</c:v>
                </c:pt>
                <c:pt idx="1322">
                  <c:v>-1.321831</c:v>
                </c:pt>
                <c:pt idx="1323">
                  <c:v>-1.0619890000000001</c:v>
                </c:pt>
                <c:pt idx="1324">
                  <c:v>-1.299744</c:v>
                </c:pt>
                <c:pt idx="1325">
                  <c:v>-1.529442</c:v>
                </c:pt>
                <c:pt idx="1326">
                  <c:v>-1.3504940000000001</c:v>
                </c:pt>
                <c:pt idx="1327">
                  <c:v>-1.4109499999999999</c:v>
                </c:pt>
                <c:pt idx="1328">
                  <c:v>-1.4249270000000001</c:v>
                </c:pt>
                <c:pt idx="1329">
                  <c:v>-1.50206</c:v>
                </c:pt>
                <c:pt idx="1330">
                  <c:v>-1.82328</c:v>
                </c:pt>
                <c:pt idx="1331">
                  <c:v>-1.6321950000000001</c:v>
                </c:pt>
                <c:pt idx="1332">
                  <c:v>-1.6231690000000001</c:v>
                </c:pt>
                <c:pt idx="1333">
                  <c:v>-1.7330700000000001</c:v>
                </c:pt>
                <c:pt idx="1334">
                  <c:v>-1.5965419999999999</c:v>
                </c:pt>
                <c:pt idx="1335">
                  <c:v>-1.7732619999999999</c:v>
                </c:pt>
                <c:pt idx="1336">
                  <c:v>-1.57074</c:v>
                </c:pt>
                <c:pt idx="1337">
                  <c:v>-1.8617630000000001</c:v>
                </c:pt>
                <c:pt idx="1338">
                  <c:v>-1.52037</c:v>
                </c:pt>
                <c:pt idx="1339">
                  <c:v>-1.7597499999999999</c:v>
                </c:pt>
                <c:pt idx="1340">
                  <c:v>-1.6362920000000001</c:v>
                </c:pt>
                <c:pt idx="1341">
                  <c:v>-1.5894090000000001</c:v>
                </c:pt>
                <c:pt idx="1342">
                  <c:v>-1.529091</c:v>
                </c:pt>
                <c:pt idx="1343">
                  <c:v>-1.421394</c:v>
                </c:pt>
                <c:pt idx="1344">
                  <c:v>-1.4202729999999999</c:v>
                </c:pt>
                <c:pt idx="1345">
                  <c:v>-1.5019990000000001</c:v>
                </c:pt>
                <c:pt idx="1346">
                  <c:v>-1.3637999999999999</c:v>
                </c:pt>
                <c:pt idx="1347">
                  <c:v>-1.1337809999999999</c:v>
                </c:pt>
                <c:pt idx="1348">
                  <c:v>-1.291153</c:v>
                </c:pt>
                <c:pt idx="1349">
                  <c:v>-1.025528</c:v>
                </c:pt>
                <c:pt idx="1350">
                  <c:v>-1.0703130000000001</c:v>
                </c:pt>
                <c:pt idx="1351">
                  <c:v>-1.066643</c:v>
                </c:pt>
                <c:pt idx="1352">
                  <c:v>-0.73484000000000005</c:v>
                </c:pt>
                <c:pt idx="1353">
                  <c:v>-0.71975699999999998</c:v>
                </c:pt>
                <c:pt idx="1354">
                  <c:v>-0.726128</c:v>
                </c:pt>
                <c:pt idx="1355">
                  <c:v>-0.78230299999999997</c:v>
                </c:pt>
                <c:pt idx="1356">
                  <c:v>-0.52602400000000005</c:v>
                </c:pt>
                <c:pt idx="1357">
                  <c:v>-0.67164599999999997</c:v>
                </c:pt>
                <c:pt idx="1358">
                  <c:v>-0.33647199999999999</c:v>
                </c:pt>
                <c:pt idx="1359">
                  <c:v>-0.59391799999999995</c:v>
                </c:pt>
                <c:pt idx="1360">
                  <c:v>-0.41687000000000002</c:v>
                </c:pt>
                <c:pt idx="1361">
                  <c:v>-0.41654999999999998</c:v>
                </c:pt>
                <c:pt idx="1362">
                  <c:v>-0.19601399999999999</c:v>
                </c:pt>
                <c:pt idx="1363">
                  <c:v>-0.34284199999999998</c:v>
                </c:pt>
                <c:pt idx="1364">
                  <c:v>0</c:v>
                </c:pt>
                <c:pt idx="1365">
                  <c:v>-0.388992</c:v>
                </c:pt>
                <c:pt idx="1366">
                  <c:v>-0.46961999999999998</c:v>
                </c:pt>
                <c:pt idx="1367">
                  <c:v>-0.242363</c:v>
                </c:pt>
                <c:pt idx="1368">
                  <c:v>-0.39024399999999998</c:v>
                </c:pt>
                <c:pt idx="1369">
                  <c:v>-0.53245500000000001</c:v>
                </c:pt>
                <c:pt idx="1370">
                  <c:v>-0.55687699999999996</c:v>
                </c:pt>
                <c:pt idx="1371">
                  <c:v>-0.38871800000000001</c:v>
                </c:pt>
                <c:pt idx="1372">
                  <c:v>-0.42663600000000002</c:v>
                </c:pt>
                <c:pt idx="1373">
                  <c:v>-0.67391999999999996</c:v>
                </c:pt>
                <c:pt idx="1374">
                  <c:v>-0.56674999999999998</c:v>
                </c:pt>
                <c:pt idx="1375">
                  <c:v>-0.69591499999999995</c:v>
                </c:pt>
                <c:pt idx="1376">
                  <c:v>-0.39538600000000002</c:v>
                </c:pt>
                <c:pt idx="1377">
                  <c:v>-0.95901499999999995</c:v>
                </c:pt>
                <c:pt idx="1378">
                  <c:v>-1.0733109999999999</c:v>
                </c:pt>
                <c:pt idx="1379">
                  <c:v>-1.147087</c:v>
                </c:pt>
                <c:pt idx="1380">
                  <c:v>-0.973549</c:v>
                </c:pt>
                <c:pt idx="1381">
                  <c:v>-1.0019</c:v>
                </c:pt>
                <c:pt idx="1382">
                  <c:v>-1.3002549999999999</c:v>
                </c:pt>
                <c:pt idx="1383">
                  <c:v>-1.0608979999999999</c:v>
                </c:pt>
                <c:pt idx="1384">
                  <c:v>-1.253395</c:v>
                </c:pt>
                <c:pt idx="1385">
                  <c:v>-1.3836520000000001</c:v>
                </c:pt>
                <c:pt idx="1386">
                  <c:v>-1.5587690000000001</c:v>
                </c:pt>
                <c:pt idx="1387">
                  <c:v>-1.499512</c:v>
                </c:pt>
                <c:pt idx="1388">
                  <c:v>-1.628036</c:v>
                </c:pt>
                <c:pt idx="1389">
                  <c:v>-1.7775270000000001</c:v>
                </c:pt>
                <c:pt idx="1390">
                  <c:v>-1.4888380000000001</c:v>
                </c:pt>
                <c:pt idx="1391">
                  <c:v>-1.652069</c:v>
                </c:pt>
                <c:pt idx="1392">
                  <c:v>-1.7686539999999999</c:v>
                </c:pt>
                <c:pt idx="1393">
                  <c:v>-1.728775</c:v>
                </c:pt>
                <c:pt idx="1394">
                  <c:v>-1.7937320000000001</c:v>
                </c:pt>
                <c:pt idx="1395">
                  <c:v>-1.5552900000000001</c:v>
                </c:pt>
                <c:pt idx="1396">
                  <c:v>-1.6000669999999999</c:v>
                </c:pt>
                <c:pt idx="1397">
                  <c:v>-1.535202</c:v>
                </c:pt>
                <c:pt idx="1398">
                  <c:v>-1.691284</c:v>
                </c:pt>
                <c:pt idx="1399">
                  <c:v>-1.5065839999999999</c:v>
                </c:pt>
                <c:pt idx="1400">
                  <c:v>-1.475868</c:v>
                </c:pt>
                <c:pt idx="1401">
                  <c:v>-1.3260270000000001</c:v>
                </c:pt>
                <c:pt idx="1402">
                  <c:v>-1.4233169999999999</c:v>
                </c:pt>
                <c:pt idx="1403">
                  <c:v>-1.5905149999999999</c:v>
                </c:pt>
                <c:pt idx="1404">
                  <c:v>-1.4743189999999999</c:v>
                </c:pt>
                <c:pt idx="1405">
                  <c:v>-1.4680789999999999</c:v>
                </c:pt>
                <c:pt idx="1406">
                  <c:v>-1.4824980000000001</c:v>
                </c:pt>
                <c:pt idx="1407">
                  <c:v>-1.3817980000000001</c:v>
                </c:pt>
                <c:pt idx="1408">
                  <c:v>-1.080505</c:v>
                </c:pt>
                <c:pt idx="1409">
                  <c:v>-0.98184199999999999</c:v>
                </c:pt>
                <c:pt idx="1410">
                  <c:v>-1.2743910000000001</c:v>
                </c:pt>
                <c:pt idx="1411">
                  <c:v>-0.90676100000000004</c:v>
                </c:pt>
                <c:pt idx="1412">
                  <c:v>-1.1781919999999999</c:v>
                </c:pt>
                <c:pt idx="1413">
                  <c:v>-1.0578000000000001</c:v>
                </c:pt>
                <c:pt idx="1414">
                  <c:v>-1.2651209999999999</c:v>
                </c:pt>
                <c:pt idx="1415">
                  <c:v>-1.0707930000000001</c:v>
                </c:pt>
                <c:pt idx="1416">
                  <c:v>-1.181602</c:v>
                </c:pt>
                <c:pt idx="1417">
                  <c:v>-1.2591399999999999</c:v>
                </c:pt>
                <c:pt idx="1418">
                  <c:v>-1.421951</c:v>
                </c:pt>
                <c:pt idx="1419">
                  <c:v>-1.3347020000000001</c:v>
                </c:pt>
                <c:pt idx="1420">
                  <c:v>-0.87573999999999996</c:v>
                </c:pt>
                <c:pt idx="1421">
                  <c:v>-1.2521899999999999</c:v>
                </c:pt>
                <c:pt idx="1422">
                  <c:v>-1.4345250000000001</c:v>
                </c:pt>
                <c:pt idx="1423">
                  <c:v>-1.4643170000000001</c:v>
                </c:pt>
                <c:pt idx="1424">
                  <c:v>-1.446434</c:v>
                </c:pt>
                <c:pt idx="1425">
                  <c:v>-1.2025220000000001</c:v>
                </c:pt>
                <c:pt idx="1426">
                  <c:v>-1.2852779999999999</c:v>
                </c:pt>
                <c:pt idx="1427">
                  <c:v>-1.4640580000000001</c:v>
                </c:pt>
                <c:pt idx="1428">
                  <c:v>-1.6565399999999999</c:v>
                </c:pt>
                <c:pt idx="1429">
                  <c:v>-1.677948</c:v>
                </c:pt>
                <c:pt idx="1430">
                  <c:v>-1.759598</c:v>
                </c:pt>
                <c:pt idx="1431">
                  <c:v>-1.567955</c:v>
                </c:pt>
                <c:pt idx="1432">
                  <c:v>-1.2458340000000001</c:v>
                </c:pt>
                <c:pt idx="1433">
                  <c:v>-1.7671809999999999</c:v>
                </c:pt>
                <c:pt idx="1434">
                  <c:v>-1.810516</c:v>
                </c:pt>
                <c:pt idx="1435">
                  <c:v>-1.892075</c:v>
                </c:pt>
                <c:pt idx="1436">
                  <c:v>-1.973541</c:v>
                </c:pt>
                <c:pt idx="1437">
                  <c:v>-1.989395</c:v>
                </c:pt>
                <c:pt idx="1438">
                  <c:v>-1.798492</c:v>
                </c:pt>
                <c:pt idx="1439">
                  <c:v>-1.859863</c:v>
                </c:pt>
                <c:pt idx="1440">
                  <c:v>-1.9770129999999999</c:v>
                </c:pt>
                <c:pt idx="1441">
                  <c:v>-2.0897290000000002</c:v>
                </c:pt>
                <c:pt idx="1442">
                  <c:v>-1.8545069999999999</c:v>
                </c:pt>
                <c:pt idx="1443">
                  <c:v>-2.0038450000000001</c:v>
                </c:pt>
                <c:pt idx="1444">
                  <c:v>-2.0280529999999999</c:v>
                </c:pt>
                <c:pt idx="1445">
                  <c:v>-1.885864</c:v>
                </c:pt>
                <c:pt idx="1446">
                  <c:v>-1.7042539999999999</c:v>
                </c:pt>
                <c:pt idx="1447">
                  <c:v>-1.681961</c:v>
                </c:pt>
                <c:pt idx="1448">
                  <c:v>-1.790138</c:v>
                </c:pt>
                <c:pt idx="1449">
                  <c:v>-1.897049</c:v>
                </c:pt>
                <c:pt idx="1450">
                  <c:v>-1.863388</c:v>
                </c:pt>
                <c:pt idx="1451">
                  <c:v>-1.6468659999999999</c:v>
                </c:pt>
                <c:pt idx="1452">
                  <c:v>-1.8090440000000001</c:v>
                </c:pt>
                <c:pt idx="1453">
                  <c:v>-1.436707</c:v>
                </c:pt>
                <c:pt idx="1454">
                  <c:v>-1.7039260000000001</c:v>
                </c:pt>
                <c:pt idx="1455">
                  <c:v>-1.382706</c:v>
                </c:pt>
                <c:pt idx="1456">
                  <c:v>-1.875381</c:v>
                </c:pt>
                <c:pt idx="1457">
                  <c:v>-1.7607269999999999</c:v>
                </c:pt>
                <c:pt idx="1458">
                  <c:v>-1.752899</c:v>
                </c:pt>
                <c:pt idx="1459">
                  <c:v>-1.6822969999999999</c:v>
                </c:pt>
                <c:pt idx="1460">
                  <c:v>-1.690445</c:v>
                </c:pt>
                <c:pt idx="1461">
                  <c:v>-1.720253</c:v>
                </c:pt>
                <c:pt idx="1462">
                  <c:v>-1.6992259999999999</c:v>
                </c:pt>
                <c:pt idx="1463">
                  <c:v>-1.811234</c:v>
                </c:pt>
                <c:pt idx="1464">
                  <c:v>-1.5868</c:v>
                </c:pt>
                <c:pt idx="1465">
                  <c:v>-1.6407620000000001</c:v>
                </c:pt>
                <c:pt idx="1466">
                  <c:v>-1.5770109999999999</c:v>
                </c:pt>
                <c:pt idx="1467">
                  <c:v>-1.4853209999999999</c:v>
                </c:pt>
                <c:pt idx="1468">
                  <c:v>-1.614876</c:v>
                </c:pt>
                <c:pt idx="1469">
                  <c:v>-1.612274</c:v>
                </c:pt>
                <c:pt idx="1470">
                  <c:v>-1.6768419999999999</c:v>
                </c:pt>
                <c:pt idx="1471">
                  <c:v>-1.709824</c:v>
                </c:pt>
                <c:pt idx="1472">
                  <c:v>-1.6084369999999999</c:v>
                </c:pt>
                <c:pt idx="1473">
                  <c:v>-1.6926730000000001</c:v>
                </c:pt>
                <c:pt idx="1474">
                  <c:v>-1.4124909999999999</c:v>
                </c:pt>
                <c:pt idx="1475">
                  <c:v>-1.6424179999999999</c:v>
                </c:pt>
                <c:pt idx="1476">
                  <c:v>-1.559677</c:v>
                </c:pt>
                <c:pt idx="1477">
                  <c:v>-1.4723740000000001</c:v>
                </c:pt>
                <c:pt idx="1478">
                  <c:v>-1.3864289999999999</c:v>
                </c:pt>
                <c:pt idx="1479">
                  <c:v>-1.743431</c:v>
                </c:pt>
                <c:pt idx="1480">
                  <c:v>-1.348503</c:v>
                </c:pt>
                <c:pt idx="1481">
                  <c:v>-1.495209</c:v>
                </c:pt>
                <c:pt idx="1482">
                  <c:v>-1.596741</c:v>
                </c:pt>
                <c:pt idx="1483">
                  <c:v>-1.497528</c:v>
                </c:pt>
                <c:pt idx="1484">
                  <c:v>-1.79512</c:v>
                </c:pt>
                <c:pt idx="1485">
                  <c:v>-1.6518550000000001</c:v>
                </c:pt>
                <c:pt idx="1486">
                  <c:v>-1.546341</c:v>
                </c:pt>
                <c:pt idx="1487">
                  <c:v>-1.24472</c:v>
                </c:pt>
                <c:pt idx="1488">
                  <c:v>-1.579056</c:v>
                </c:pt>
                <c:pt idx="1489">
                  <c:v>-1.5601879999999999</c:v>
                </c:pt>
                <c:pt idx="1490">
                  <c:v>-1.5257799999999999</c:v>
                </c:pt>
                <c:pt idx="1491">
                  <c:v>-1.3782350000000001</c:v>
                </c:pt>
                <c:pt idx="1492">
                  <c:v>-1.5320210000000001</c:v>
                </c:pt>
                <c:pt idx="1493">
                  <c:v>-1.3232120000000001</c:v>
                </c:pt>
                <c:pt idx="1494">
                  <c:v>-1.3414079999999999</c:v>
                </c:pt>
                <c:pt idx="1495">
                  <c:v>-1.0865940000000001</c:v>
                </c:pt>
                <c:pt idx="1496">
                  <c:v>-1.1721569999999999</c:v>
                </c:pt>
                <c:pt idx="1497">
                  <c:v>-1.1480330000000001</c:v>
                </c:pt>
                <c:pt idx="1498">
                  <c:v>-1.032875</c:v>
                </c:pt>
                <c:pt idx="1499">
                  <c:v>-1.104546</c:v>
                </c:pt>
                <c:pt idx="1500">
                  <c:v>-0.85961200000000004</c:v>
                </c:pt>
                <c:pt idx="1501">
                  <c:v>-1.277809</c:v>
                </c:pt>
                <c:pt idx="1502">
                  <c:v>-0.82043500000000003</c:v>
                </c:pt>
                <c:pt idx="1503">
                  <c:v>-1.0338670000000001</c:v>
                </c:pt>
                <c:pt idx="1504">
                  <c:v>-1.0237430000000001</c:v>
                </c:pt>
                <c:pt idx="1505">
                  <c:v>-1.1774979999999999</c:v>
                </c:pt>
                <c:pt idx="1506">
                  <c:v>-1.1137999999999999</c:v>
                </c:pt>
                <c:pt idx="1507">
                  <c:v>-1.2951280000000001</c:v>
                </c:pt>
                <c:pt idx="1508">
                  <c:v>-1.1859740000000001</c:v>
                </c:pt>
                <c:pt idx="1509">
                  <c:v>-1.20034</c:v>
                </c:pt>
                <c:pt idx="1510">
                  <c:v>-1.314171</c:v>
                </c:pt>
                <c:pt idx="1511">
                  <c:v>-1.3911290000000001</c:v>
                </c:pt>
                <c:pt idx="1512">
                  <c:v>-1.457687</c:v>
                </c:pt>
                <c:pt idx="1513">
                  <c:v>-1.462601</c:v>
                </c:pt>
                <c:pt idx="1514">
                  <c:v>-1.375893</c:v>
                </c:pt>
                <c:pt idx="1515">
                  <c:v>-1.6281969999999999</c:v>
                </c:pt>
                <c:pt idx="1516">
                  <c:v>-1.3610610000000001</c:v>
                </c:pt>
                <c:pt idx="1517">
                  <c:v>-1.2024840000000001</c:v>
                </c:pt>
                <c:pt idx="1518">
                  <c:v>-1.6247180000000001</c:v>
                </c:pt>
                <c:pt idx="1519">
                  <c:v>-1.2879179999999999</c:v>
                </c:pt>
                <c:pt idx="1520">
                  <c:v>-1.472351</c:v>
                </c:pt>
                <c:pt idx="1521">
                  <c:v>-1.257835</c:v>
                </c:pt>
                <c:pt idx="1522">
                  <c:v>-1.6100620000000001</c:v>
                </c:pt>
                <c:pt idx="1523">
                  <c:v>-1.242561</c:v>
                </c:pt>
                <c:pt idx="1524">
                  <c:v>-1.421448</c:v>
                </c:pt>
                <c:pt idx="1525">
                  <c:v>-1.7120359999999999</c:v>
                </c:pt>
                <c:pt idx="1526">
                  <c:v>-1.829582</c:v>
                </c:pt>
                <c:pt idx="1527">
                  <c:v>-1.6775819999999999</c:v>
                </c:pt>
                <c:pt idx="1528">
                  <c:v>-1.680412</c:v>
                </c:pt>
                <c:pt idx="1529">
                  <c:v>-1.6956789999999999</c:v>
                </c:pt>
                <c:pt idx="1530">
                  <c:v>-1.7760089999999999</c:v>
                </c:pt>
                <c:pt idx="1531">
                  <c:v>-1.7308429999999999</c:v>
                </c:pt>
                <c:pt idx="1532">
                  <c:v>-1.5804670000000001</c:v>
                </c:pt>
                <c:pt idx="1533">
                  <c:v>-1.6035839999999999</c:v>
                </c:pt>
                <c:pt idx="1534">
                  <c:v>-1.715546</c:v>
                </c:pt>
                <c:pt idx="1535">
                  <c:v>-1.7265470000000001</c:v>
                </c:pt>
                <c:pt idx="1536">
                  <c:v>-1.454636</c:v>
                </c:pt>
                <c:pt idx="1537">
                  <c:v>-1.805763</c:v>
                </c:pt>
                <c:pt idx="1538">
                  <c:v>-1.717201</c:v>
                </c:pt>
                <c:pt idx="1539">
                  <c:v>-1.6364590000000001</c:v>
                </c:pt>
                <c:pt idx="1540">
                  <c:v>-1.7777400000000001</c:v>
                </c:pt>
                <c:pt idx="1541">
                  <c:v>-1.799393</c:v>
                </c:pt>
                <c:pt idx="1542">
                  <c:v>-1.9181140000000001</c:v>
                </c:pt>
                <c:pt idx="1543">
                  <c:v>-1.842079</c:v>
                </c:pt>
                <c:pt idx="1544">
                  <c:v>-1.7671049999999999</c:v>
                </c:pt>
                <c:pt idx="1545">
                  <c:v>-1.5496369999999999</c:v>
                </c:pt>
                <c:pt idx="1546">
                  <c:v>-1.733047</c:v>
                </c:pt>
                <c:pt idx="1547">
                  <c:v>-1.8281860000000001</c:v>
                </c:pt>
                <c:pt idx="1548">
                  <c:v>-1.887405</c:v>
                </c:pt>
                <c:pt idx="1549">
                  <c:v>-1.8216019999999999</c:v>
                </c:pt>
                <c:pt idx="1550">
                  <c:v>-1.9805219999999999</c:v>
                </c:pt>
                <c:pt idx="1551">
                  <c:v>-2.0226359999999999</c:v>
                </c:pt>
                <c:pt idx="1552">
                  <c:v>-1.9742740000000001</c:v>
                </c:pt>
                <c:pt idx="1553">
                  <c:v>-1.935303</c:v>
                </c:pt>
                <c:pt idx="1554">
                  <c:v>-1.893707</c:v>
                </c:pt>
                <c:pt idx="1555">
                  <c:v>-1.9867779999999999</c:v>
                </c:pt>
                <c:pt idx="1556">
                  <c:v>-2.0098500000000001</c:v>
                </c:pt>
                <c:pt idx="1557">
                  <c:v>-1.9843599999999999</c:v>
                </c:pt>
                <c:pt idx="1558">
                  <c:v>-2.011314</c:v>
                </c:pt>
                <c:pt idx="1559">
                  <c:v>-2.1543429999999999</c:v>
                </c:pt>
                <c:pt idx="1560">
                  <c:v>-2.1326900000000002</c:v>
                </c:pt>
                <c:pt idx="1561">
                  <c:v>-2.0164179999999998</c:v>
                </c:pt>
                <c:pt idx="1562">
                  <c:v>-2.065407</c:v>
                </c:pt>
                <c:pt idx="1563">
                  <c:v>-2.0921479999999999</c:v>
                </c:pt>
                <c:pt idx="1564">
                  <c:v>-2.2864840000000002</c:v>
                </c:pt>
                <c:pt idx="1565">
                  <c:v>-1.950256</c:v>
                </c:pt>
                <c:pt idx="1566">
                  <c:v>-1.8240130000000001</c:v>
                </c:pt>
                <c:pt idx="1567">
                  <c:v>-1.736572</c:v>
                </c:pt>
                <c:pt idx="1568">
                  <c:v>-1.8247599999999999</c:v>
                </c:pt>
                <c:pt idx="1569">
                  <c:v>-1.819809</c:v>
                </c:pt>
                <c:pt idx="1570">
                  <c:v>-1.974167</c:v>
                </c:pt>
                <c:pt idx="1571">
                  <c:v>-1.959335</c:v>
                </c:pt>
                <c:pt idx="1572">
                  <c:v>-1.7464900000000001</c:v>
                </c:pt>
                <c:pt idx="1573">
                  <c:v>-2.0039440000000002</c:v>
                </c:pt>
                <c:pt idx="1574">
                  <c:v>-1.746078</c:v>
                </c:pt>
                <c:pt idx="1575">
                  <c:v>-2.0474009999999998</c:v>
                </c:pt>
                <c:pt idx="1576">
                  <c:v>-2.0173030000000001</c:v>
                </c:pt>
                <c:pt idx="1577">
                  <c:v>-1.987549</c:v>
                </c:pt>
                <c:pt idx="1578">
                  <c:v>-1.9098660000000001</c:v>
                </c:pt>
                <c:pt idx="1579">
                  <c:v>-1.930901</c:v>
                </c:pt>
                <c:pt idx="1580">
                  <c:v>-1.7759480000000001</c:v>
                </c:pt>
                <c:pt idx="1581">
                  <c:v>-2.141861</c:v>
                </c:pt>
                <c:pt idx="1582">
                  <c:v>-1.999641</c:v>
                </c:pt>
                <c:pt idx="1583">
                  <c:v>-1.8179780000000001</c:v>
                </c:pt>
                <c:pt idx="1584">
                  <c:v>-2.0097809999999998</c:v>
                </c:pt>
                <c:pt idx="1585">
                  <c:v>-2.0744400000000001</c:v>
                </c:pt>
                <c:pt idx="1586">
                  <c:v>-1.9495469999999999</c:v>
                </c:pt>
                <c:pt idx="1587">
                  <c:v>-1.7586059999999999</c:v>
                </c:pt>
                <c:pt idx="1588">
                  <c:v>-2.0533139999999999</c:v>
                </c:pt>
                <c:pt idx="1589">
                  <c:v>-2.2612000000000001</c:v>
                </c:pt>
                <c:pt idx="1590">
                  <c:v>-2.094376</c:v>
                </c:pt>
                <c:pt idx="1591">
                  <c:v>-1.86982</c:v>
                </c:pt>
                <c:pt idx="1592">
                  <c:v>-2.006821</c:v>
                </c:pt>
                <c:pt idx="1593">
                  <c:v>-1.8646389999999999</c:v>
                </c:pt>
                <c:pt idx="1594">
                  <c:v>-1.7209779999999999</c:v>
                </c:pt>
                <c:pt idx="1595">
                  <c:v>-1.842201</c:v>
                </c:pt>
                <c:pt idx="1596">
                  <c:v>-2.0838549999999998</c:v>
                </c:pt>
                <c:pt idx="1597">
                  <c:v>-2.0877379999999999</c:v>
                </c:pt>
                <c:pt idx="1598">
                  <c:v>-2.0238109999999998</c:v>
                </c:pt>
                <c:pt idx="1599">
                  <c:v>-2.1271360000000001</c:v>
                </c:pt>
                <c:pt idx="1600">
                  <c:v>-2.0588299999999999</c:v>
                </c:pt>
                <c:pt idx="1601">
                  <c:v>-2.0669559999999998</c:v>
                </c:pt>
                <c:pt idx="1602">
                  <c:v>-1.9381870000000001</c:v>
                </c:pt>
                <c:pt idx="1603">
                  <c:v>-2.2972260000000002</c:v>
                </c:pt>
                <c:pt idx="1604">
                  <c:v>-1.952858</c:v>
                </c:pt>
                <c:pt idx="1605">
                  <c:v>-2.2412260000000002</c:v>
                </c:pt>
                <c:pt idx="1606">
                  <c:v>-2.22776</c:v>
                </c:pt>
                <c:pt idx="1607">
                  <c:v>-2.1544650000000001</c:v>
                </c:pt>
                <c:pt idx="1608">
                  <c:v>-2.2143549999999999</c:v>
                </c:pt>
                <c:pt idx="1609">
                  <c:v>-2.3141560000000001</c:v>
                </c:pt>
                <c:pt idx="1610">
                  <c:v>-2.6073300000000001</c:v>
                </c:pt>
                <c:pt idx="1611">
                  <c:v>-2.5069119999999998</c:v>
                </c:pt>
                <c:pt idx="1612">
                  <c:v>-2.5243530000000001</c:v>
                </c:pt>
                <c:pt idx="1613">
                  <c:v>-2.4302980000000001</c:v>
                </c:pt>
                <c:pt idx="1614">
                  <c:v>-2.4982530000000001</c:v>
                </c:pt>
                <c:pt idx="1615">
                  <c:v>-2.6845699999999999</c:v>
                </c:pt>
                <c:pt idx="1616">
                  <c:v>-2.431152</c:v>
                </c:pt>
                <c:pt idx="1617">
                  <c:v>-2.6966860000000001</c:v>
                </c:pt>
                <c:pt idx="1618">
                  <c:v>-2.8435359999999998</c:v>
                </c:pt>
                <c:pt idx="1619">
                  <c:v>-2.9547729999999999</c:v>
                </c:pt>
                <c:pt idx="1620">
                  <c:v>-3.009369</c:v>
                </c:pt>
                <c:pt idx="1621">
                  <c:v>-3.0055010000000002</c:v>
                </c:pt>
                <c:pt idx="1622">
                  <c:v>-3.1301420000000002</c:v>
                </c:pt>
                <c:pt idx="1623">
                  <c:v>-3.090103</c:v>
                </c:pt>
                <c:pt idx="1624">
                  <c:v>-3.1858219999999999</c:v>
                </c:pt>
                <c:pt idx="1625">
                  <c:v>-3.3857119999999998</c:v>
                </c:pt>
                <c:pt idx="1626">
                  <c:v>-3.2442250000000001</c:v>
                </c:pt>
                <c:pt idx="1627">
                  <c:v>-3.399689</c:v>
                </c:pt>
                <c:pt idx="1628">
                  <c:v>-3.359604</c:v>
                </c:pt>
                <c:pt idx="1629">
                  <c:v>-3.485535</c:v>
                </c:pt>
                <c:pt idx="1630">
                  <c:v>-3.4140320000000002</c:v>
                </c:pt>
                <c:pt idx="1631">
                  <c:v>-3.7915420000000002</c:v>
                </c:pt>
                <c:pt idx="1632">
                  <c:v>-3.9186100000000001</c:v>
                </c:pt>
                <c:pt idx="1633">
                  <c:v>-3.9223859999999999</c:v>
                </c:pt>
                <c:pt idx="1634">
                  <c:v>-4.0055389999999997</c:v>
                </c:pt>
                <c:pt idx="1635">
                  <c:v>-3.9907379999999999</c:v>
                </c:pt>
                <c:pt idx="1636">
                  <c:v>-4.2846450000000003</c:v>
                </c:pt>
                <c:pt idx="1637">
                  <c:v>-4.3855360000000001</c:v>
                </c:pt>
                <c:pt idx="1638">
                  <c:v>-4.3539279999999998</c:v>
                </c:pt>
                <c:pt idx="1639">
                  <c:v>-4.5688709999999997</c:v>
                </c:pt>
                <c:pt idx="1640">
                  <c:v>-4.7484739999999999</c:v>
                </c:pt>
                <c:pt idx="1641">
                  <c:v>-4.9287190000000001</c:v>
                </c:pt>
                <c:pt idx="1642">
                  <c:v>-4.8703919999999998</c:v>
                </c:pt>
                <c:pt idx="1643">
                  <c:v>-5.0841830000000003</c:v>
                </c:pt>
                <c:pt idx="1644">
                  <c:v>-5.1884990000000002</c:v>
                </c:pt>
                <c:pt idx="1645">
                  <c:v>-5.2736739999999998</c:v>
                </c:pt>
                <c:pt idx="1646">
                  <c:v>-5.4548189999999996</c:v>
                </c:pt>
                <c:pt idx="1647">
                  <c:v>-5.3401180000000004</c:v>
                </c:pt>
                <c:pt idx="1648">
                  <c:v>-5.7405239999999997</c:v>
                </c:pt>
                <c:pt idx="1649">
                  <c:v>-5.7695470000000002</c:v>
                </c:pt>
                <c:pt idx="1650">
                  <c:v>-6.0391690000000002</c:v>
                </c:pt>
                <c:pt idx="1651">
                  <c:v>-5.868271</c:v>
                </c:pt>
                <c:pt idx="1652">
                  <c:v>-6.2369690000000002</c:v>
                </c:pt>
                <c:pt idx="1653">
                  <c:v>-6.3428959999999996</c:v>
                </c:pt>
                <c:pt idx="1654">
                  <c:v>-6.3559570000000001</c:v>
                </c:pt>
                <c:pt idx="1655">
                  <c:v>-6.6042180000000004</c:v>
                </c:pt>
                <c:pt idx="1656">
                  <c:v>-6.6624980000000003</c:v>
                </c:pt>
                <c:pt idx="1657">
                  <c:v>-6.7246860000000002</c:v>
                </c:pt>
                <c:pt idx="1658">
                  <c:v>-6.7779309999999997</c:v>
                </c:pt>
                <c:pt idx="1659">
                  <c:v>-7.0069730000000003</c:v>
                </c:pt>
                <c:pt idx="1660">
                  <c:v>-7.1952129999999999</c:v>
                </c:pt>
                <c:pt idx="1661">
                  <c:v>-7.3607639999999996</c:v>
                </c:pt>
                <c:pt idx="1662">
                  <c:v>-7.4847109999999999</c:v>
                </c:pt>
                <c:pt idx="1663">
                  <c:v>-7.6471790000000004</c:v>
                </c:pt>
                <c:pt idx="1664">
                  <c:v>-7.5675809999999997</c:v>
                </c:pt>
                <c:pt idx="1665">
                  <c:v>-7.9112400000000003</c:v>
                </c:pt>
                <c:pt idx="1666">
                  <c:v>-8.0876920000000005</c:v>
                </c:pt>
                <c:pt idx="1667">
                  <c:v>-8.1770169999999993</c:v>
                </c:pt>
                <c:pt idx="1668">
                  <c:v>-7.8368450000000003</c:v>
                </c:pt>
                <c:pt idx="1669">
                  <c:v>-8.2199860000000005</c:v>
                </c:pt>
                <c:pt idx="1670">
                  <c:v>-8.4327699999999997</c:v>
                </c:pt>
                <c:pt idx="1671">
                  <c:v>-8.7926640000000003</c:v>
                </c:pt>
                <c:pt idx="1672">
                  <c:v>-8.9701609999999992</c:v>
                </c:pt>
                <c:pt idx="1673">
                  <c:v>-8.9992979999999996</c:v>
                </c:pt>
                <c:pt idx="1674">
                  <c:v>-9.2127529999999993</c:v>
                </c:pt>
                <c:pt idx="1675">
                  <c:v>-9.1983409999999992</c:v>
                </c:pt>
                <c:pt idx="1676">
                  <c:v>-9.4450990000000008</c:v>
                </c:pt>
                <c:pt idx="1677">
                  <c:v>-9.3602749999999997</c:v>
                </c:pt>
                <c:pt idx="1678">
                  <c:v>-9.8223269999999996</c:v>
                </c:pt>
                <c:pt idx="1679">
                  <c:v>-9.7859339999999992</c:v>
                </c:pt>
                <c:pt idx="1680">
                  <c:v>-10.117432000000001</c:v>
                </c:pt>
                <c:pt idx="1681">
                  <c:v>-10.380478</c:v>
                </c:pt>
                <c:pt idx="1682">
                  <c:v>-10.603142</c:v>
                </c:pt>
                <c:pt idx="1683">
                  <c:v>-10.654114</c:v>
                </c:pt>
                <c:pt idx="1684">
                  <c:v>-10.950400999999999</c:v>
                </c:pt>
                <c:pt idx="1685">
                  <c:v>-11.145339999999999</c:v>
                </c:pt>
                <c:pt idx="1686">
                  <c:v>-11.323905999999999</c:v>
                </c:pt>
                <c:pt idx="1687">
                  <c:v>-11.708466</c:v>
                </c:pt>
                <c:pt idx="1688">
                  <c:v>-11.599754000000001</c:v>
                </c:pt>
                <c:pt idx="1689">
                  <c:v>-11.977631000000001</c:v>
                </c:pt>
                <c:pt idx="1690">
                  <c:v>-11.924194</c:v>
                </c:pt>
                <c:pt idx="1691">
                  <c:v>-12.479934999999999</c:v>
                </c:pt>
                <c:pt idx="1692">
                  <c:v>-12.643378999999999</c:v>
                </c:pt>
                <c:pt idx="1693">
                  <c:v>-13.046677000000001</c:v>
                </c:pt>
                <c:pt idx="1694">
                  <c:v>-13.270775</c:v>
                </c:pt>
                <c:pt idx="1695">
                  <c:v>-13.678886</c:v>
                </c:pt>
                <c:pt idx="1696">
                  <c:v>-13.828903</c:v>
                </c:pt>
                <c:pt idx="1697">
                  <c:v>-14.123093000000001</c:v>
                </c:pt>
                <c:pt idx="1698">
                  <c:v>-14.198105</c:v>
                </c:pt>
                <c:pt idx="1699">
                  <c:v>-14.780685</c:v>
                </c:pt>
                <c:pt idx="1700">
                  <c:v>-15.191292000000001</c:v>
                </c:pt>
                <c:pt idx="1701">
                  <c:v>-15.542717</c:v>
                </c:pt>
                <c:pt idx="1702">
                  <c:v>-16.015830999999999</c:v>
                </c:pt>
                <c:pt idx="1703">
                  <c:v>-16.247153999999998</c:v>
                </c:pt>
                <c:pt idx="1704">
                  <c:v>-16.604445999999999</c:v>
                </c:pt>
                <c:pt idx="1705">
                  <c:v>-16.851913</c:v>
                </c:pt>
                <c:pt idx="1706">
                  <c:v>-17.719726999999999</c:v>
                </c:pt>
                <c:pt idx="1707">
                  <c:v>-17.980391999999998</c:v>
                </c:pt>
                <c:pt idx="1708">
                  <c:v>-18.483779999999999</c:v>
                </c:pt>
                <c:pt idx="1709">
                  <c:v>-18.775269000000002</c:v>
                </c:pt>
                <c:pt idx="1710">
                  <c:v>-19.254532000000001</c:v>
                </c:pt>
                <c:pt idx="1711">
                  <c:v>-20.054725999999999</c:v>
                </c:pt>
                <c:pt idx="1712">
                  <c:v>-20.755516</c:v>
                </c:pt>
                <c:pt idx="1713">
                  <c:v>-21.387245</c:v>
                </c:pt>
                <c:pt idx="1714">
                  <c:v>-21.871849000000001</c:v>
                </c:pt>
                <c:pt idx="1715">
                  <c:v>-22.692871</c:v>
                </c:pt>
                <c:pt idx="1716">
                  <c:v>-23.488410999999999</c:v>
                </c:pt>
                <c:pt idx="1717">
                  <c:v>-24.257239999999999</c:v>
                </c:pt>
                <c:pt idx="1718">
                  <c:v>-24.789009</c:v>
                </c:pt>
                <c:pt idx="1719">
                  <c:v>-25.721107</c:v>
                </c:pt>
                <c:pt idx="1720">
                  <c:v>-26.701729</c:v>
                </c:pt>
                <c:pt idx="1721">
                  <c:v>-27.730533999999999</c:v>
                </c:pt>
                <c:pt idx="1722">
                  <c:v>-28.593406999999999</c:v>
                </c:pt>
                <c:pt idx="1723">
                  <c:v>-29.567978</c:v>
                </c:pt>
                <c:pt idx="1724">
                  <c:v>-30.541091999999999</c:v>
                </c:pt>
                <c:pt idx="1725">
                  <c:v>-31.505264</c:v>
                </c:pt>
                <c:pt idx="1726">
                  <c:v>-32.353912000000001</c:v>
                </c:pt>
                <c:pt idx="1727">
                  <c:v>-33.409733000000003</c:v>
                </c:pt>
                <c:pt idx="1728">
                  <c:v>-34.190700999999997</c:v>
                </c:pt>
                <c:pt idx="1729">
                  <c:v>-34.929886000000003</c:v>
                </c:pt>
                <c:pt idx="1730">
                  <c:v>-35.339230000000001</c:v>
                </c:pt>
                <c:pt idx="1731">
                  <c:v>-35.521194000000001</c:v>
                </c:pt>
                <c:pt idx="1732">
                  <c:v>-35.619002999999999</c:v>
                </c:pt>
                <c:pt idx="1733">
                  <c:v>-35.666415999999998</c:v>
                </c:pt>
                <c:pt idx="1734">
                  <c:v>-35.748932000000003</c:v>
                </c:pt>
                <c:pt idx="1735">
                  <c:v>-35.847892999999999</c:v>
                </c:pt>
                <c:pt idx="1736">
                  <c:v>-35.721561000000001</c:v>
                </c:pt>
                <c:pt idx="1737">
                  <c:v>-35.814835000000002</c:v>
                </c:pt>
                <c:pt idx="1738">
                  <c:v>-35.855839000000003</c:v>
                </c:pt>
                <c:pt idx="1739">
                  <c:v>-36.122458999999999</c:v>
                </c:pt>
                <c:pt idx="1740">
                  <c:v>-36.263573000000001</c:v>
                </c:pt>
                <c:pt idx="1741">
                  <c:v>-36.435062000000002</c:v>
                </c:pt>
                <c:pt idx="1742">
                  <c:v>-36.586188999999997</c:v>
                </c:pt>
                <c:pt idx="1743">
                  <c:v>-36.897606000000003</c:v>
                </c:pt>
                <c:pt idx="1744">
                  <c:v>-37.143996999999999</c:v>
                </c:pt>
                <c:pt idx="1745">
                  <c:v>-37.664634999999997</c:v>
                </c:pt>
                <c:pt idx="1746">
                  <c:v>-37.636353</c:v>
                </c:pt>
                <c:pt idx="1747">
                  <c:v>-37.879550999999999</c:v>
                </c:pt>
                <c:pt idx="1748">
                  <c:v>-38.220303000000001</c:v>
                </c:pt>
                <c:pt idx="1749">
                  <c:v>-38.476256999999997</c:v>
                </c:pt>
                <c:pt idx="1750">
                  <c:v>-38.318770999999998</c:v>
                </c:pt>
                <c:pt idx="1751">
                  <c:v>-38.510249999999999</c:v>
                </c:pt>
                <c:pt idx="1752">
                  <c:v>-38.377021999999997</c:v>
                </c:pt>
                <c:pt idx="1753">
                  <c:v>-38.417212999999997</c:v>
                </c:pt>
                <c:pt idx="1754">
                  <c:v>-38.359726000000002</c:v>
                </c:pt>
                <c:pt idx="1755">
                  <c:v>-38.305767000000003</c:v>
                </c:pt>
                <c:pt idx="1756">
                  <c:v>-38.158248999999998</c:v>
                </c:pt>
                <c:pt idx="1757">
                  <c:v>-37.955092999999998</c:v>
                </c:pt>
                <c:pt idx="1758">
                  <c:v>-37.991089000000002</c:v>
                </c:pt>
                <c:pt idx="1759">
                  <c:v>-38.157021</c:v>
                </c:pt>
                <c:pt idx="1760">
                  <c:v>-38.376719999999999</c:v>
                </c:pt>
                <c:pt idx="1761">
                  <c:v>-38.514533999999998</c:v>
                </c:pt>
                <c:pt idx="1762">
                  <c:v>-38.626488000000002</c:v>
                </c:pt>
                <c:pt idx="1763">
                  <c:v>-38.724167000000001</c:v>
                </c:pt>
                <c:pt idx="1764">
                  <c:v>-38.937595000000002</c:v>
                </c:pt>
                <c:pt idx="1765">
                  <c:v>-39.133189999999999</c:v>
                </c:pt>
                <c:pt idx="1766">
                  <c:v>-39.388717999999997</c:v>
                </c:pt>
                <c:pt idx="1767">
                  <c:v>-39.587135000000004</c:v>
                </c:pt>
                <c:pt idx="1768">
                  <c:v>-39.483688000000001</c:v>
                </c:pt>
                <c:pt idx="1769">
                  <c:v>-39.797432000000001</c:v>
                </c:pt>
                <c:pt idx="1770">
                  <c:v>-39.861710000000002</c:v>
                </c:pt>
                <c:pt idx="1771">
                  <c:v>-39.720565999999998</c:v>
                </c:pt>
                <c:pt idx="1772">
                  <c:v>-39.917842999999998</c:v>
                </c:pt>
                <c:pt idx="1773">
                  <c:v>-39.818195000000003</c:v>
                </c:pt>
                <c:pt idx="1774">
                  <c:v>-39.532204</c:v>
                </c:pt>
                <c:pt idx="1775">
                  <c:v>-39.756672000000002</c:v>
                </c:pt>
                <c:pt idx="1776">
                  <c:v>-39.438212999999998</c:v>
                </c:pt>
                <c:pt idx="1777">
                  <c:v>-39.484253000000002</c:v>
                </c:pt>
                <c:pt idx="1778">
                  <c:v>-39.284846999999999</c:v>
                </c:pt>
                <c:pt idx="1779">
                  <c:v>-39.256287</c:v>
                </c:pt>
                <c:pt idx="1780">
                  <c:v>-39.133972</c:v>
                </c:pt>
                <c:pt idx="1781">
                  <c:v>-39.302376000000002</c:v>
                </c:pt>
                <c:pt idx="1782">
                  <c:v>-39.275475</c:v>
                </c:pt>
                <c:pt idx="1783">
                  <c:v>-39.540035000000003</c:v>
                </c:pt>
                <c:pt idx="1784">
                  <c:v>-39.571243000000003</c:v>
                </c:pt>
                <c:pt idx="1785">
                  <c:v>-39.456623</c:v>
                </c:pt>
                <c:pt idx="1786">
                  <c:v>-39.771332000000001</c:v>
                </c:pt>
                <c:pt idx="1787">
                  <c:v>-40.006573000000003</c:v>
                </c:pt>
                <c:pt idx="1788">
                  <c:v>-40.085655000000003</c:v>
                </c:pt>
                <c:pt idx="1789">
                  <c:v>-40.253959999999999</c:v>
                </c:pt>
                <c:pt idx="1790">
                  <c:v>-40.400374999999997</c:v>
                </c:pt>
                <c:pt idx="1791">
                  <c:v>-40.688042000000003</c:v>
                </c:pt>
                <c:pt idx="1792">
                  <c:v>-40.960540999999999</c:v>
                </c:pt>
                <c:pt idx="1793">
                  <c:v>-40.842948999999997</c:v>
                </c:pt>
                <c:pt idx="1794">
                  <c:v>-40.744633</c:v>
                </c:pt>
                <c:pt idx="1795">
                  <c:v>-40.768608</c:v>
                </c:pt>
                <c:pt idx="1796">
                  <c:v>-40.806198000000002</c:v>
                </c:pt>
                <c:pt idx="1797">
                  <c:v>-40.711643000000002</c:v>
                </c:pt>
                <c:pt idx="1798">
                  <c:v>-40.839396999999998</c:v>
                </c:pt>
                <c:pt idx="1799">
                  <c:v>-40.569434999999999</c:v>
                </c:pt>
                <c:pt idx="1800">
                  <c:v>-40.401725999999996</c:v>
                </c:pt>
                <c:pt idx="1801">
                  <c:v>-40.573188999999999</c:v>
                </c:pt>
                <c:pt idx="1802">
                  <c:v>-40.631844000000001</c:v>
                </c:pt>
                <c:pt idx="1803">
                  <c:v>-40.671944000000003</c:v>
                </c:pt>
                <c:pt idx="1804">
                  <c:v>-40.831305999999998</c:v>
                </c:pt>
                <c:pt idx="1805">
                  <c:v>-40.971428000000003</c:v>
                </c:pt>
                <c:pt idx="1806">
                  <c:v>-40.997902000000003</c:v>
                </c:pt>
                <c:pt idx="1807">
                  <c:v>-41.124195</c:v>
                </c:pt>
                <c:pt idx="1808">
                  <c:v>-41.146461000000002</c:v>
                </c:pt>
                <c:pt idx="1809">
                  <c:v>-41.288265000000003</c:v>
                </c:pt>
                <c:pt idx="1810">
                  <c:v>-41.280425999999999</c:v>
                </c:pt>
                <c:pt idx="1811">
                  <c:v>-41.559361000000003</c:v>
                </c:pt>
                <c:pt idx="1812">
                  <c:v>-41.568531</c:v>
                </c:pt>
                <c:pt idx="1813">
                  <c:v>-41.704791999999998</c:v>
                </c:pt>
                <c:pt idx="1814">
                  <c:v>-41.687702000000002</c:v>
                </c:pt>
                <c:pt idx="1815">
                  <c:v>-41.710090999999998</c:v>
                </c:pt>
                <c:pt idx="1816">
                  <c:v>-41.813930999999997</c:v>
                </c:pt>
                <c:pt idx="1817">
                  <c:v>-41.505820999999997</c:v>
                </c:pt>
                <c:pt idx="1818">
                  <c:v>-41.630324999999999</c:v>
                </c:pt>
                <c:pt idx="1819">
                  <c:v>-41.515965000000001</c:v>
                </c:pt>
                <c:pt idx="1820">
                  <c:v>-41.428921000000003</c:v>
                </c:pt>
                <c:pt idx="1821">
                  <c:v>-41.413910000000001</c:v>
                </c:pt>
                <c:pt idx="1822">
                  <c:v>-41.472771000000002</c:v>
                </c:pt>
                <c:pt idx="1823">
                  <c:v>-41.262596000000002</c:v>
                </c:pt>
                <c:pt idx="1824">
                  <c:v>-41.594284000000002</c:v>
                </c:pt>
                <c:pt idx="1825">
                  <c:v>-41.529705</c:v>
                </c:pt>
                <c:pt idx="1826">
                  <c:v>-41.664391000000002</c:v>
                </c:pt>
                <c:pt idx="1827">
                  <c:v>-41.659824</c:v>
                </c:pt>
                <c:pt idx="1828">
                  <c:v>-41.841189999999997</c:v>
                </c:pt>
                <c:pt idx="1829">
                  <c:v>-42.021583999999997</c:v>
                </c:pt>
                <c:pt idx="1830">
                  <c:v>-42.193840000000002</c:v>
                </c:pt>
                <c:pt idx="1831">
                  <c:v>-42.240386999999998</c:v>
                </c:pt>
                <c:pt idx="1832">
                  <c:v>-42.432597999999999</c:v>
                </c:pt>
                <c:pt idx="1833">
                  <c:v>-42.670158000000001</c:v>
                </c:pt>
                <c:pt idx="1834">
                  <c:v>-42.632888999999999</c:v>
                </c:pt>
                <c:pt idx="1835">
                  <c:v>-42.766632000000001</c:v>
                </c:pt>
                <c:pt idx="1836">
                  <c:v>-42.589385999999998</c:v>
                </c:pt>
                <c:pt idx="1837">
                  <c:v>-42.613869000000001</c:v>
                </c:pt>
                <c:pt idx="1838">
                  <c:v>-42.730587</c:v>
                </c:pt>
                <c:pt idx="1839">
                  <c:v>-42.440913999999999</c:v>
                </c:pt>
                <c:pt idx="1840">
                  <c:v>-42.484619000000002</c:v>
                </c:pt>
                <c:pt idx="1841">
                  <c:v>-42.450951000000003</c:v>
                </c:pt>
                <c:pt idx="1842">
                  <c:v>-42.039284000000002</c:v>
                </c:pt>
                <c:pt idx="1843">
                  <c:v>-42.137191999999999</c:v>
                </c:pt>
                <c:pt idx="1844">
                  <c:v>-42.000214</c:v>
                </c:pt>
                <c:pt idx="1845">
                  <c:v>-42.019351999999998</c:v>
                </c:pt>
                <c:pt idx="1846">
                  <c:v>-42.335594</c:v>
                </c:pt>
                <c:pt idx="1847">
                  <c:v>-42.244391999999998</c:v>
                </c:pt>
                <c:pt idx="1848">
                  <c:v>-42.323051</c:v>
                </c:pt>
                <c:pt idx="1849">
                  <c:v>-42.246616000000003</c:v>
                </c:pt>
                <c:pt idx="1850">
                  <c:v>-42.457993000000002</c:v>
                </c:pt>
                <c:pt idx="1851">
                  <c:v>-42.603535000000001</c:v>
                </c:pt>
                <c:pt idx="1852">
                  <c:v>-42.745598000000001</c:v>
                </c:pt>
                <c:pt idx="1853">
                  <c:v>-42.713993000000002</c:v>
                </c:pt>
                <c:pt idx="1854">
                  <c:v>-42.737544999999997</c:v>
                </c:pt>
                <c:pt idx="1855">
                  <c:v>-42.941986</c:v>
                </c:pt>
                <c:pt idx="1856">
                  <c:v>-42.829020999999997</c:v>
                </c:pt>
                <c:pt idx="1857">
                  <c:v>-42.917563999999999</c:v>
                </c:pt>
                <c:pt idx="1858">
                  <c:v>-42.834209000000001</c:v>
                </c:pt>
                <c:pt idx="1859">
                  <c:v>-42.711212000000003</c:v>
                </c:pt>
                <c:pt idx="1860">
                  <c:v>-42.877693000000001</c:v>
                </c:pt>
                <c:pt idx="1861">
                  <c:v>-42.868492000000003</c:v>
                </c:pt>
                <c:pt idx="1862">
                  <c:v>-42.685882999999997</c:v>
                </c:pt>
                <c:pt idx="1863">
                  <c:v>-42.564948999999999</c:v>
                </c:pt>
                <c:pt idx="1864">
                  <c:v>-42.495224</c:v>
                </c:pt>
                <c:pt idx="1865">
                  <c:v>-42.492359</c:v>
                </c:pt>
                <c:pt idx="1866">
                  <c:v>-42.420563000000001</c:v>
                </c:pt>
                <c:pt idx="1867">
                  <c:v>-42.645606999999998</c:v>
                </c:pt>
                <c:pt idx="1868">
                  <c:v>-42.735000999999997</c:v>
                </c:pt>
                <c:pt idx="1869">
                  <c:v>-42.766368999999997</c:v>
                </c:pt>
                <c:pt idx="1870">
                  <c:v>-42.532393999999996</c:v>
                </c:pt>
                <c:pt idx="1871">
                  <c:v>-42.893279999999997</c:v>
                </c:pt>
                <c:pt idx="1872">
                  <c:v>-43.054001</c:v>
                </c:pt>
                <c:pt idx="1873">
                  <c:v>-43.377353999999997</c:v>
                </c:pt>
                <c:pt idx="1874">
                  <c:v>-43.1325</c:v>
                </c:pt>
                <c:pt idx="1875">
                  <c:v>-43.421120000000002</c:v>
                </c:pt>
                <c:pt idx="1876">
                  <c:v>-43.599957000000003</c:v>
                </c:pt>
                <c:pt idx="1877">
                  <c:v>-43.841137000000003</c:v>
                </c:pt>
                <c:pt idx="1878">
                  <c:v>-43.900578000000003</c:v>
                </c:pt>
                <c:pt idx="1879">
                  <c:v>-43.760531999999998</c:v>
                </c:pt>
                <c:pt idx="1880">
                  <c:v>-43.712009000000002</c:v>
                </c:pt>
                <c:pt idx="1881">
                  <c:v>-43.781395000000003</c:v>
                </c:pt>
                <c:pt idx="1882">
                  <c:v>-43.624844000000003</c:v>
                </c:pt>
                <c:pt idx="1883">
                  <c:v>-43.801453000000002</c:v>
                </c:pt>
                <c:pt idx="1884">
                  <c:v>-43.756225999999998</c:v>
                </c:pt>
                <c:pt idx="1885">
                  <c:v>-43.43486</c:v>
                </c:pt>
                <c:pt idx="1886">
                  <c:v>-43.623775000000002</c:v>
                </c:pt>
                <c:pt idx="1887">
                  <c:v>-43.675068000000003</c:v>
                </c:pt>
                <c:pt idx="1888">
                  <c:v>-43.544913999999999</c:v>
                </c:pt>
                <c:pt idx="1889">
                  <c:v>-43.746136</c:v>
                </c:pt>
                <c:pt idx="1890">
                  <c:v>-43.836455999999998</c:v>
                </c:pt>
                <c:pt idx="1891">
                  <c:v>-43.970725999999999</c:v>
                </c:pt>
                <c:pt idx="1892">
                  <c:v>-44.138702000000002</c:v>
                </c:pt>
                <c:pt idx="1893">
                  <c:v>-44.222000000000001</c:v>
                </c:pt>
                <c:pt idx="1894">
                  <c:v>-44.211098</c:v>
                </c:pt>
                <c:pt idx="1895">
                  <c:v>-44.253554999999999</c:v>
                </c:pt>
                <c:pt idx="1896">
                  <c:v>-44.437278999999997</c:v>
                </c:pt>
                <c:pt idx="1897">
                  <c:v>-44.444611000000002</c:v>
                </c:pt>
                <c:pt idx="1898">
                  <c:v>-44.463588999999999</c:v>
                </c:pt>
                <c:pt idx="1899">
                  <c:v>-44.630215</c:v>
                </c:pt>
                <c:pt idx="1900">
                  <c:v>-44.677132</c:v>
                </c:pt>
                <c:pt idx="1901">
                  <c:v>-44.783417</c:v>
                </c:pt>
                <c:pt idx="1902">
                  <c:v>-44.629950999999998</c:v>
                </c:pt>
                <c:pt idx="1903">
                  <c:v>-44.654235999999997</c:v>
                </c:pt>
                <c:pt idx="1904">
                  <c:v>-44.614562999999997</c:v>
                </c:pt>
                <c:pt idx="1905">
                  <c:v>-44.557837999999997</c:v>
                </c:pt>
                <c:pt idx="1906">
                  <c:v>-44.443581000000002</c:v>
                </c:pt>
                <c:pt idx="1907">
                  <c:v>-44.588818000000003</c:v>
                </c:pt>
                <c:pt idx="1908">
                  <c:v>-44.495292999999997</c:v>
                </c:pt>
                <c:pt idx="1909">
                  <c:v>-44.626185999999997</c:v>
                </c:pt>
                <c:pt idx="1910">
                  <c:v>-44.522441999999998</c:v>
                </c:pt>
                <c:pt idx="1911">
                  <c:v>-44.650143</c:v>
                </c:pt>
                <c:pt idx="1912">
                  <c:v>-44.717075000000001</c:v>
                </c:pt>
                <c:pt idx="1913">
                  <c:v>-44.781975000000003</c:v>
                </c:pt>
                <c:pt idx="1914">
                  <c:v>-45.042243999999997</c:v>
                </c:pt>
                <c:pt idx="1915">
                  <c:v>-45.124473999999999</c:v>
                </c:pt>
                <c:pt idx="1916">
                  <c:v>-45.219878999999999</c:v>
                </c:pt>
                <c:pt idx="1917">
                  <c:v>-45.321747000000002</c:v>
                </c:pt>
                <c:pt idx="1918">
                  <c:v>-45.556423000000002</c:v>
                </c:pt>
                <c:pt idx="1919">
                  <c:v>-45.563662999999998</c:v>
                </c:pt>
                <c:pt idx="1920">
                  <c:v>-45.708266999999999</c:v>
                </c:pt>
                <c:pt idx="1921">
                  <c:v>-45.41695</c:v>
                </c:pt>
                <c:pt idx="1922">
                  <c:v>-45.452759</c:v>
                </c:pt>
                <c:pt idx="1923">
                  <c:v>-45.644660999999999</c:v>
                </c:pt>
                <c:pt idx="1924">
                  <c:v>-45.443344000000003</c:v>
                </c:pt>
                <c:pt idx="1925">
                  <c:v>-45.372123999999999</c:v>
                </c:pt>
                <c:pt idx="1926">
                  <c:v>-45.420696</c:v>
                </c:pt>
                <c:pt idx="1927">
                  <c:v>-45.214492999999997</c:v>
                </c:pt>
                <c:pt idx="1928">
                  <c:v>-44.926571000000003</c:v>
                </c:pt>
                <c:pt idx="1929">
                  <c:v>-45.136021</c:v>
                </c:pt>
                <c:pt idx="1930">
                  <c:v>-45.124451000000001</c:v>
                </c:pt>
                <c:pt idx="1931">
                  <c:v>-45.296107999999997</c:v>
                </c:pt>
                <c:pt idx="1932">
                  <c:v>-45.128315000000001</c:v>
                </c:pt>
                <c:pt idx="1933">
                  <c:v>-45.288913999999998</c:v>
                </c:pt>
                <c:pt idx="1934">
                  <c:v>-45.275199999999998</c:v>
                </c:pt>
                <c:pt idx="1935">
                  <c:v>-45.478667999999999</c:v>
                </c:pt>
                <c:pt idx="1936">
                  <c:v>-45.394675999999997</c:v>
                </c:pt>
                <c:pt idx="1937">
                  <c:v>-45.804977000000001</c:v>
                </c:pt>
                <c:pt idx="1938">
                  <c:v>-45.623161000000003</c:v>
                </c:pt>
                <c:pt idx="1939">
                  <c:v>-45.647624999999998</c:v>
                </c:pt>
                <c:pt idx="1940">
                  <c:v>-45.891800000000003</c:v>
                </c:pt>
                <c:pt idx="1941">
                  <c:v>-45.906135999999996</c:v>
                </c:pt>
                <c:pt idx="1942">
                  <c:v>-45.737426999999997</c:v>
                </c:pt>
                <c:pt idx="1943">
                  <c:v>-45.754131000000001</c:v>
                </c:pt>
                <c:pt idx="1944">
                  <c:v>-45.669784999999997</c:v>
                </c:pt>
                <c:pt idx="1945">
                  <c:v>-45.724648000000002</c:v>
                </c:pt>
                <c:pt idx="1946">
                  <c:v>-45.969009</c:v>
                </c:pt>
                <c:pt idx="1947">
                  <c:v>-45.649352999999998</c:v>
                </c:pt>
                <c:pt idx="1948">
                  <c:v>-45.581116000000002</c:v>
                </c:pt>
                <c:pt idx="1949">
                  <c:v>-45.598309</c:v>
                </c:pt>
                <c:pt idx="1950">
                  <c:v>-45.606026</c:v>
                </c:pt>
                <c:pt idx="1951">
                  <c:v>-45.363585999999998</c:v>
                </c:pt>
                <c:pt idx="1952">
                  <c:v>-45.786284999999999</c:v>
                </c:pt>
                <c:pt idx="1953">
                  <c:v>-45.646644999999999</c:v>
                </c:pt>
                <c:pt idx="1954">
                  <c:v>-45.986426999999999</c:v>
                </c:pt>
                <c:pt idx="1955">
                  <c:v>-45.935822000000002</c:v>
                </c:pt>
                <c:pt idx="1956">
                  <c:v>-45.780155000000001</c:v>
                </c:pt>
                <c:pt idx="1957">
                  <c:v>-46.117942999999997</c:v>
                </c:pt>
                <c:pt idx="1958">
                  <c:v>-46.442745000000002</c:v>
                </c:pt>
                <c:pt idx="1959">
                  <c:v>-46.347946</c:v>
                </c:pt>
                <c:pt idx="1960">
                  <c:v>-46.498488999999999</c:v>
                </c:pt>
                <c:pt idx="1961">
                  <c:v>-46.542706000000003</c:v>
                </c:pt>
                <c:pt idx="1962">
                  <c:v>-46.794884000000003</c:v>
                </c:pt>
                <c:pt idx="1963">
                  <c:v>-47.028019</c:v>
                </c:pt>
                <c:pt idx="1964">
                  <c:v>-46.945937999999998</c:v>
                </c:pt>
                <c:pt idx="1965">
                  <c:v>-46.772995000000002</c:v>
                </c:pt>
                <c:pt idx="1966">
                  <c:v>-46.857765000000001</c:v>
                </c:pt>
                <c:pt idx="1967">
                  <c:v>-46.932819000000002</c:v>
                </c:pt>
                <c:pt idx="1968">
                  <c:v>-46.886794999999999</c:v>
                </c:pt>
                <c:pt idx="1969">
                  <c:v>-46.975890999999997</c:v>
                </c:pt>
                <c:pt idx="1970">
                  <c:v>-46.630485999999998</c:v>
                </c:pt>
                <c:pt idx="1971">
                  <c:v>-46.751655999999997</c:v>
                </c:pt>
                <c:pt idx="1972">
                  <c:v>-46.825546000000003</c:v>
                </c:pt>
                <c:pt idx="1973">
                  <c:v>-46.740977999999998</c:v>
                </c:pt>
                <c:pt idx="1974">
                  <c:v>-46.714249000000002</c:v>
                </c:pt>
                <c:pt idx="1975">
                  <c:v>-47.010371999999997</c:v>
                </c:pt>
                <c:pt idx="1976">
                  <c:v>-47.125647999999998</c:v>
                </c:pt>
                <c:pt idx="1977">
                  <c:v>-47.304774999999999</c:v>
                </c:pt>
                <c:pt idx="1978">
                  <c:v>-47.410595000000001</c:v>
                </c:pt>
                <c:pt idx="1979">
                  <c:v>-47.329585999999999</c:v>
                </c:pt>
                <c:pt idx="1980">
                  <c:v>-47.399475000000002</c:v>
                </c:pt>
                <c:pt idx="1981">
                  <c:v>-47.643883000000002</c:v>
                </c:pt>
                <c:pt idx="1982">
                  <c:v>-47.817162000000003</c:v>
                </c:pt>
                <c:pt idx="1983">
                  <c:v>-47.767837999999998</c:v>
                </c:pt>
                <c:pt idx="1984">
                  <c:v>-47.913497999999997</c:v>
                </c:pt>
                <c:pt idx="1985">
                  <c:v>-47.979191</c:v>
                </c:pt>
                <c:pt idx="1986">
                  <c:v>-48.018349000000001</c:v>
                </c:pt>
                <c:pt idx="1987">
                  <c:v>-47.968220000000002</c:v>
                </c:pt>
                <c:pt idx="1988">
                  <c:v>-47.875380999999997</c:v>
                </c:pt>
                <c:pt idx="1989">
                  <c:v>-48.020465999999999</c:v>
                </c:pt>
                <c:pt idx="1990">
                  <c:v>-47.925288999999999</c:v>
                </c:pt>
                <c:pt idx="1991">
                  <c:v>-47.984318000000002</c:v>
                </c:pt>
                <c:pt idx="1992">
                  <c:v>-47.966766</c:v>
                </c:pt>
                <c:pt idx="1993">
                  <c:v>-48.087012999999999</c:v>
                </c:pt>
                <c:pt idx="1994">
                  <c:v>-47.998238000000001</c:v>
                </c:pt>
                <c:pt idx="1995">
                  <c:v>-48.217686</c:v>
                </c:pt>
                <c:pt idx="1996">
                  <c:v>-48.068241</c:v>
                </c:pt>
                <c:pt idx="1997">
                  <c:v>-48.243935</c:v>
                </c:pt>
                <c:pt idx="1998">
                  <c:v>-48.349789000000001</c:v>
                </c:pt>
                <c:pt idx="1999">
                  <c:v>-48.609107999999999</c:v>
                </c:pt>
                <c:pt idx="2000">
                  <c:v>-48.660339</c:v>
                </c:pt>
                <c:pt idx="2001">
                  <c:v>-48.784069000000002</c:v>
                </c:pt>
                <c:pt idx="2002">
                  <c:v>-48.932198</c:v>
                </c:pt>
                <c:pt idx="2003">
                  <c:v>-49.040436</c:v>
                </c:pt>
                <c:pt idx="2004">
                  <c:v>-49.198345000000003</c:v>
                </c:pt>
                <c:pt idx="2005">
                  <c:v>-49.342143999999998</c:v>
                </c:pt>
                <c:pt idx="2006">
                  <c:v>-49.319740000000003</c:v>
                </c:pt>
                <c:pt idx="2007">
                  <c:v>-49.121245999999999</c:v>
                </c:pt>
                <c:pt idx="2008">
                  <c:v>-49.304642000000001</c:v>
                </c:pt>
                <c:pt idx="2009">
                  <c:v>-49.303162</c:v>
                </c:pt>
                <c:pt idx="2010">
                  <c:v>-49.131332</c:v>
                </c:pt>
                <c:pt idx="2011">
                  <c:v>-49.159702000000003</c:v>
                </c:pt>
                <c:pt idx="2012">
                  <c:v>-49.066764999999997</c:v>
                </c:pt>
                <c:pt idx="2013">
                  <c:v>-48.768898</c:v>
                </c:pt>
                <c:pt idx="2014">
                  <c:v>-49.080604999999998</c:v>
                </c:pt>
                <c:pt idx="2015">
                  <c:v>-48.883400000000002</c:v>
                </c:pt>
                <c:pt idx="2016">
                  <c:v>-48.984020000000001</c:v>
                </c:pt>
                <c:pt idx="2017">
                  <c:v>-49.262478000000002</c:v>
                </c:pt>
                <c:pt idx="2018">
                  <c:v>-49.104553000000003</c:v>
                </c:pt>
                <c:pt idx="2019">
                  <c:v>-49.092815000000002</c:v>
                </c:pt>
                <c:pt idx="2020">
                  <c:v>-49.227020000000003</c:v>
                </c:pt>
                <c:pt idx="2021">
                  <c:v>-49.259228</c:v>
                </c:pt>
                <c:pt idx="2022">
                  <c:v>-49.511519999999997</c:v>
                </c:pt>
                <c:pt idx="2023">
                  <c:v>-49.569626</c:v>
                </c:pt>
                <c:pt idx="2024">
                  <c:v>-49.539375</c:v>
                </c:pt>
                <c:pt idx="2025">
                  <c:v>-49.706260999999998</c:v>
                </c:pt>
                <c:pt idx="2026">
                  <c:v>-49.809235000000001</c:v>
                </c:pt>
                <c:pt idx="2027">
                  <c:v>-49.667183000000001</c:v>
                </c:pt>
                <c:pt idx="2028">
                  <c:v>-49.623263999999999</c:v>
                </c:pt>
                <c:pt idx="2029">
                  <c:v>-49.551887999999998</c:v>
                </c:pt>
                <c:pt idx="2030">
                  <c:v>-49.514454000000001</c:v>
                </c:pt>
                <c:pt idx="2031">
                  <c:v>-49.806446000000001</c:v>
                </c:pt>
                <c:pt idx="2032">
                  <c:v>-49.714272000000001</c:v>
                </c:pt>
                <c:pt idx="2033">
                  <c:v>-49.586227000000001</c:v>
                </c:pt>
                <c:pt idx="2034">
                  <c:v>-49.521842999999997</c:v>
                </c:pt>
                <c:pt idx="2035">
                  <c:v>-49.632613999999997</c:v>
                </c:pt>
                <c:pt idx="2036">
                  <c:v>-49.497748999999999</c:v>
                </c:pt>
                <c:pt idx="2037">
                  <c:v>-49.704109000000003</c:v>
                </c:pt>
                <c:pt idx="2038">
                  <c:v>-49.711596999999998</c:v>
                </c:pt>
                <c:pt idx="2039">
                  <c:v>-49.873733999999999</c:v>
                </c:pt>
                <c:pt idx="2040">
                  <c:v>-50.003689000000001</c:v>
                </c:pt>
                <c:pt idx="2041">
                  <c:v>-49.801205000000003</c:v>
                </c:pt>
                <c:pt idx="2042">
                  <c:v>-50.173530999999997</c:v>
                </c:pt>
                <c:pt idx="2043">
                  <c:v>-50.380462999999999</c:v>
                </c:pt>
                <c:pt idx="2044">
                  <c:v>-50.447921999999998</c:v>
                </c:pt>
                <c:pt idx="2045">
                  <c:v>-50.478698999999999</c:v>
                </c:pt>
                <c:pt idx="2046">
                  <c:v>-50.696491000000002</c:v>
                </c:pt>
                <c:pt idx="2047">
                  <c:v>-50.863692999999998</c:v>
                </c:pt>
                <c:pt idx="2048">
                  <c:v>-51.190894999999998</c:v>
                </c:pt>
                <c:pt idx="2049">
                  <c:v>-51.279269999999997</c:v>
                </c:pt>
                <c:pt idx="2050">
                  <c:v>-50.974670000000003</c:v>
                </c:pt>
                <c:pt idx="2051">
                  <c:v>-50.995674000000001</c:v>
                </c:pt>
                <c:pt idx="2052">
                  <c:v>-51.102077000000001</c:v>
                </c:pt>
                <c:pt idx="2053">
                  <c:v>-50.976134999999999</c:v>
                </c:pt>
                <c:pt idx="2054">
                  <c:v>-51.337432999999997</c:v>
                </c:pt>
                <c:pt idx="2055">
                  <c:v>-51.115963000000001</c:v>
                </c:pt>
                <c:pt idx="2056">
                  <c:v>-50.854804999999999</c:v>
                </c:pt>
                <c:pt idx="2057">
                  <c:v>-51.186478000000001</c:v>
                </c:pt>
                <c:pt idx="2058">
                  <c:v>-51.277126000000003</c:v>
                </c:pt>
                <c:pt idx="2059">
                  <c:v>-51.135941000000003</c:v>
                </c:pt>
                <c:pt idx="2060">
                  <c:v>-51.311934999999998</c:v>
                </c:pt>
                <c:pt idx="2061">
                  <c:v>-51.488163</c:v>
                </c:pt>
                <c:pt idx="2062">
                  <c:v>-51.651463</c:v>
                </c:pt>
                <c:pt idx="2063">
                  <c:v>-51.854320999999999</c:v>
                </c:pt>
                <c:pt idx="2064">
                  <c:v>-51.824047</c:v>
                </c:pt>
                <c:pt idx="2065">
                  <c:v>-51.901794000000002</c:v>
                </c:pt>
                <c:pt idx="2066">
                  <c:v>-51.963512000000001</c:v>
                </c:pt>
                <c:pt idx="2067">
                  <c:v>-52.303448000000003</c:v>
                </c:pt>
                <c:pt idx="2068">
                  <c:v>-52.415393999999999</c:v>
                </c:pt>
                <c:pt idx="2069">
                  <c:v>-52.521515000000001</c:v>
                </c:pt>
                <c:pt idx="2070">
                  <c:v>-52.565429999999999</c:v>
                </c:pt>
                <c:pt idx="2071">
                  <c:v>-52.416877999999997</c:v>
                </c:pt>
                <c:pt idx="2072">
                  <c:v>-52.709426999999998</c:v>
                </c:pt>
                <c:pt idx="2073">
                  <c:v>-52.566822000000002</c:v>
                </c:pt>
                <c:pt idx="2074">
                  <c:v>-52.590285999999999</c:v>
                </c:pt>
                <c:pt idx="2075">
                  <c:v>-52.713180999999999</c:v>
                </c:pt>
                <c:pt idx="2076">
                  <c:v>-52.653773999999999</c:v>
                </c:pt>
                <c:pt idx="2077">
                  <c:v>-52.778796999999997</c:v>
                </c:pt>
                <c:pt idx="2078">
                  <c:v>-52.842953000000001</c:v>
                </c:pt>
                <c:pt idx="2079">
                  <c:v>-52.782940000000004</c:v>
                </c:pt>
                <c:pt idx="2080">
                  <c:v>-52.944617999999998</c:v>
                </c:pt>
                <c:pt idx="2081">
                  <c:v>-52.896617999999997</c:v>
                </c:pt>
                <c:pt idx="2082">
                  <c:v>-53.144801999999999</c:v>
                </c:pt>
                <c:pt idx="2083">
                  <c:v>-53.236651999999999</c:v>
                </c:pt>
                <c:pt idx="2084">
                  <c:v>-53.462283999999997</c:v>
                </c:pt>
                <c:pt idx="2085">
                  <c:v>-53.487254999999998</c:v>
                </c:pt>
                <c:pt idx="2086">
                  <c:v>-53.727302999999999</c:v>
                </c:pt>
                <c:pt idx="2087">
                  <c:v>-53.827499000000003</c:v>
                </c:pt>
                <c:pt idx="2088">
                  <c:v>-54.041443000000001</c:v>
                </c:pt>
                <c:pt idx="2089">
                  <c:v>-54.152614999999997</c:v>
                </c:pt>
                <c:pt idx="2090">
                  <c:v>-54.192314000000003</c:v>
                </c:pt>
                <c:pt idx="2091">
                  <c:v>-54.377048000000002</c:v>
                </c:pt>
                <c:pt idx="2092">
                  <c:v>-54.352215000000001</c:v>
                </c:pt>
                <c:pt idx="2093">
                  <c:v>-54.456276000000003</c:v>
                </c:pt>
                <c:pt idx="2094">
                  <c:v>-54.423622000000002</c:v>
                </c:pt>
                <c:pt idx="2095">
                  <c:v>-54.279860999999997</c:v>
                </c:pt>
                <c:pt idx="2096">
                  <c:v>-54.302055000000003</c:v>
                </c:pt>
                <c:pt idx="2097">
                  <c:v>-54.408535000000001</c:v>
                </c:pt>
                <c:pt idx="2098">
                  <c:v>-54.086323</c:v>
                </c:pt>
                <c:pt idx="2099">
                  <c:v>-54.116909</c:v>
                </c:pt>
                <c:pt idx="2100">
                  <c:v>-54.134444999999999</c:v>
                </c:pt>
                <c:pt idx="2101">
                  <c:v>-54.190291999999999</c:v>
                </c:pt>
                <c:pt idx="2102">
                  <c:v>-54.485073</c:v>
                </c:pt>
                <c:pt idx="2103">
                  <c:v>-54.390911000000003</c:v>
                </c:pt>
                <c:pt idx="2104">
                  <c:v>-54.531460000000003</c:v>
                </c:pt>
                <c:pt idx="2105">
                  <c:v>-54.540981000000002</c:v>
                </c:pt>
                <c:pt idx="2106">
                  <c:v>-54.702866</c:v>
                </c:pt>
                <c:pt idx="2107">
                  <c:v>-54.754814000000003</c:v>
                </c:pt>
                <c:pt idx="2108">
                  <c:v>-54.991191999999998</c:v>
                </c:pt>
                <c:pt idx="2109">
                  <c:v>-55.014702</c:v>
                </c:pt>
                <c:pt idx="2110">
                  <c:v>-55.009273999999998</c:v>
                </c:pt>
                <c:pt idx="2111">
                  <c:v>-55.396647999999999</c:v>
                </c:pt>
                <c:pt idx="2112">
                  <c:v>-55.276305999999998</c:v>
                </c:pt>
                <c:pt idx="2113">
                  <c:v>-55.265877000000003</c:v>
                </c:pt>
                <c:pt idx="2114">
                  <c:v>-55.240501000000002</c:v>
                </c:pt>
                <c:pt idx="2115">
                  <c:v>-55.214157</c:v>
                </c:pt>
                <c:pt idx="2116">
                  <c:v>-55.347824000000003</c:v>
                </c:pt>
                <c:pt idx="2117">
                  <c:v>-55.487662999999998</c:v>
                </c:pt>
                <c:pt idx="2118">
                  <c:v>-55.364910000000002</c:v>
                </c:pt>
                <c:pt idx="2119">
                  <c:v>-55.349696999999999</c:v>
                </c:pt>
                <c:pt idx="2120">
                  <c:v>-55.369179000000003</c:v>
                </c:pt>
                <c:pt idx="2121">
                  <c:v>-55.382378000000003</c:v>
                </c:pt>
                <c:pt idx="2122">
                  <c:v>-55.416435</c:v>
                </c:pt>
                <c:pt idx="2123">
                  <c:v>-55.703975999999997</c:v>
                </c:pt>
                <c:pt idx="2124">
                  <c:v>-55.694018999999997</c:v>
                </c:pt>
                <c:pt idx="2125">
                  <c:v>-55.887337000000002</c:v>
                </c:pt>
                <c:pt idx="2126">
                  <c:v>-55.927368000000001</c:v>
                </c:pt>
                <c:pt idx="2127">
                  <c:v>-56.008960999999999</c:v>
                </c:pt>
                <c:pt idx="2128">
                  <c:v>-56.080528000000001</c:v>
                </c:pt>
                <c:pt idx="2129">
                  <c:v>-56.612941999999997</c:v>
                </c:pt>
                <c:pt idx="2130">
                  <c:v>-56.156387000000002</c:v>
                </c:pt>
                <c:pt idx="2131">
                  <c:v>-56.678246000000001</c:v>
                </c:pt>
                <c:pt idx="2132">
                  <c:v>-56.825305999999998</c:v>
                </c:pt>
                <c:pt idx="2133">
                  <c:v>-57.141888000000002</c:v>
                </c:pt>
                <c:pt idx="2134">
                  <c:v>-57.379508999999999</c:v>
                </c:pt>
                <c:pt idx="2135">
                  <c:v>-57.264755000000001</c:v>
                </c:pt>
                <c:pt idx="2136">
                  <c:v>-57.060848</c:v>
                </c:pt>
                <c:pt idx="2137">
                  <c:v>-57.283462999999998</c:v>
                </c:pt>
                <c:pt idx="2138">
                  <c:v>-57.068686999999997</c:v>
                </c:pt>
                <c:pt idx="2139">
                  <c:v>-57.368060999999997</c:v>
                </c:pt>
                <c:pt idx="2140">
                  <c:v>-57.630885999999997</c:v>
                </c:pt>
                <c:pt idx="2141">
                  <c:v>-57.241196000000002</c:v>
                </c:pt>
                <c:pt idx="2142">
                  <c:v>-57.549720999999998</c:v>
                </c:pt>
                <c:pt idx="2143">
                  <c:v>-57.609408999999999</c:v>
                </c:pt>
                <c:pt idx="2144">
                  <c:v>-57.211444999999998</c:v>
                </c:pt>
                <c:pt idx="2145">
                  <c:v>-57.703944999999997</c:v>
                </c:pt>
                <c:pt idx="2146">
                  <c:v>-58.058692999999998</c:v>
                </c:pt>
                <c:pt idx="2147">
                  <c:v>-58.160617999999999</c:v>
                </c:pt>
                <c:pt idx="2148">
                  <c:v>-58.292693999999997</c:v>
                </c:pt>
                <c:pt idx="2149">
                  <c:v>-58.408454999999996</c:v>
                </c:pt>
                <c:pt idx="2150">
                  <c:v>-58.233780000000003</c:v>
                </c:pt>
                <c:pt idx="2151">
                  <c:v>-58.561526999999998</c:v>
                </c:pt>
                <c:pt idx="2152">
                  <c:v>-58.857216000000001</c:v>
                </c:pt>
                <c:pt idx="2153">
                  <c:v>-58.955078</c:v>
                </c:pt>
                <c:pt idx="2154">
                  <c:v>-59.221007999999998</c:v>
                </c:pt>
                <c:pt idx="2155">
                  <c:v>-59.207996000000001</c:v>
                </c:pt>
                <c:pt idx="2156">
                  <c:v>-59.262939000000003</c:v>
                </c:pt>
                <c:pt idx="2157">
                  <c:v>-59.493763000000001</c:v>
                </c:pt>
                <c:pt idx="2158">
                  <c:v>-59.384041000000003</c:v>
                </c:pt>
                <c:pt idx="2159">
                  <c:v>-59.328246999999998</c:v>
                </c:pt>
                <c:pt idx="2160">
                  <c:v>-59.545318999999999</c:v>
                </c:pt>
                <c:pt idx="2161">
                  <c:v>-59.668517999999999</c:v>
                </c:pt>
                <c:pt idx="2162">
                  <c:v>-59.658230000000003</c:v>
                </c:pt>
                <c:pt idx="2163">
                  <c:v>-59.731506000000003</c:v>
                </c:pt>
                <c:pt idx="2164">
                  <c:v>-59.830837000000002</c:v>
                </c:pt>
                <c:pt idx="2165">
                  <c:v>-60.037993999999998</c:v>
                </c:pt>
                <c:pt idx="2166">
                  <c:v>-59.996544</c:v>
                </c:pt>
                <c:pt idx="2167">
                  <c:v>-60.367187999999999</c:v>
                </c:pt>
                <c:pt idx="2168">
                  <c:v>-60.442497000000003</c:v>
                </c:pt>
                <c:pt idx="2169">
                  <c:v>-60.666930999999998</c:v>
                </c:pt>
                <c:pt idx="2170">
                  <c:v>-60.865302999999997</c:v>
                </c:pt>
                <c:pt idx="2171">
                  <c:v>-60.920658000000003</c:v>
                </c:pt>
                <c:pt idx="2172">
                  <c:v>-61.211894999999998</c:v>
                </c:pt>
                <c:pt idx="2173">
                  <c:v>-61.382347000000003</c:v>
                </c:pt>
                <c:pt idx="2174">
                  <c:v>-61.666831999999999</c:v>
                </c:pt>
                <c:pt idx="2175">
                  <c:v>-61.667048999999999</c:v>
                </c:pt>
                <c:pt idx="2176">
                  <c:v>-62.149859999999997</c:v>
                </c:pt>
                <c:pt idx="2177">
                  <c:v>-62.207889999999999</c:v>
                </c:pt>
                <c:pt idx="2178">
                  <c:v>-62.105629</c:v>
                </c:pt>
                <c:pt idx="2179">
                  <c:v>-62.224986999999999</c:v>
                </c:pt>
                <c:pt idx="2180">
                  <c:v>-62.265304999999998</c:v>
                </c:pt>
                <c:pt idx="2181">
                  <c:v>-62.210822999999998</c:v>
                </c:pt>
                <c:pt idx="2182">
                  <c:v>-62.524051999999998</c:v>
                </c:pt>
                <c:pt idx="2183">
                  <c:v>-62.464531000000001</c:v>
                </c:pt>
                <c:pt idx="2184">
                  <c:v>-62.171066000000003</c:v>
                </c:pt>
                <c:pt idx="2185">
                  <c:v>-62.342452999999999</c:v>
                </c:pt>
                <c:pt idx="2186">
                  <c:v>-62.45187</c:v>
                </c:pt>
                <c:pt idx="2187">
                  <c:v>-62.494793000000001</c:v>
                </c:pt>
                <c:pt idx="2188">
                  <c:v>-62.776363000000003</c:v>
                </c:pt>
                <c:pt idx="2189">
                  <c:v>-62.738697000000002</c:v>
                </c:pt>
                <c:pt idx="2190">
                  <c:v>-62.774146999999999</c:v>
                </c:pt>
                <c:pt idx="2191">
                  <c:v>-63.035159999999998</c:v>
                </c:pt>
                <c:pt idx="2192">
                  <c:v>-62.925899999999999</c:v>
                </c:pt>
                <c:pt idx="2193">
                  <c:v>-63.420464000000003</c:v>
                </c:pt>
                <c:pt idx="2194">
                  <c:v>-63.351607999999999</c:v>
                </c:pt>
                <c:pt idx="2195">
                  <c:v>-63.506435000000003</c:v>
                </c:pt>
                <c:pt idx="2196">
                  <c:v>-64.019630000000006</c:v>
                </c:pt>
                <c:pt idx="2197">
                  <c:v>-64.013938999999993</c:v>
                </c:pt>
                <c:pt idx="2198">
                  <c:v>-63.825862999999998</c:v>
                </c:pt>
                <c:pt idx="2199">
                  <c:v>-63.873646000000001</c:v>
                </c:pt>
                <c:pt idx="2200">
                  <c:v>-64.048034999999999</c:v>
                </c:pt>
                <c:pt idx="2201">
                  <c:v>-63.956443999999998</c:v>
                </c:pt>
                <c:pt idx="2202">
                  <c:v>-64.555572999999995</c:v>
                </c:pt>
                <c:pt idx="2203">
                  <c:v>-64.233069999999998</c:v>
                </c:pt>
                <c:pt idx="2204">
                  <c:v>-64.374634</c:v>
                </c:pt>
                <c:pt idx="2205">
                  <c:v>-64.429030999999995</c:v>
                </c:pt>
                <c:pt idx="2206">
                  <c:v>-64.473281999999998</c:v>
                </c:pt>
                <c:pt idx="2207">
                  <c:v>-64.545601000000005</c:v>
                </c:pt>
                <c:pt idx="2208">
                  <c:v>-64.940856999999994</c:v>
                </c:pt>
                <c:pt idx="2209">
                  <c:v>-64.719818000000004</c:v>
                </c:pt>
                <c:pt idx="2210">
                  <c:v>-65.275435999999999</c:v>
                </c:pt>
                <c:pt idx="2211">
                  <c:v>-65.349723999999995</c:v>
                </c:pt>
                <c:pt idx="2212">
                  <c:v>-65.051986999999997</c:v>
                </c:pt>
                <c:pt idx="2213">
                  <c:v>-65.418746999999996</c:v>
                </c:pt>
                <c:pt idx="2214">
                  <c:v>-65.859001000000006</c:v>
                </c:pt>
                <c:pt idx="2215">
                  <c:v>-65.833472999999998</c:v>
                </c:pt>
                <c:pt idx="2216">
                  <c:v>-66.115134999999995</c:v>
                </c:pt>
                <c:pt idx="2217">
                  <c:v>-66.202681999999996</c:v>
                </c:pt>
                <c:pt idx="2218">
                  <c:v>-66.772354000000007</c:v>
                </c:pt>
                <c:pt idx="2219">
                  <c:v>-66.987137000000004</c:v>
                </c:pt>
                <c:pt idx="2220">
                  <c:v>-67.174469000000002</c:v>
                </c:pt>
                <c:pt idx="2221">
                  <c:v>-66.768280000000004</c:v>
                </c:pt>
                <c:pt idx="2222">
                  <c:v>-66.890701000000007</c:v>
                </c:pt>
                <c:pt idx="2223">
                  <c:v>-67.289535999999998</c:v>
                </c:pt>
                <c:pt idx="2224">
                  <c:v>-67.324036000000007</c:v>
                </c:pt>
                <c:pt idx="2225">
                  <c:v>-67.686699000000004</c:v>
                </c:pt>
                <c:pt idx="2226">
                  <c:v>-67.689109999999999</c:v>
                </c:pt>
                <c:pt idx="2227">
                  <c:v>-67.656845000000004</c:v>
                </c:pt>
                <c:pt idx="2228">
                  <c:v>-67.765556000000004</c:v>
                </c:pt>
                <c:pt idx="2229">
                  <c:v>-67.836760999999996</c:v>
                </c:pt>
                <c:pt idx="2230">
                  <c:v>-68.123703000000006</c:v>
                </c:pt>
                <c:pt idx="2231">
                  <c:v>-68.724311999999998</c:v>
                </c:pt>
                <c:pt idx="2232">
                  <c:v>-68.760077999999993</c:v>
                </c:pt>
                <c:pt idx="2233">
                  <c:v>-68.920524999999998</c:v>
                </c:pt>
                <c:pt idx="2234">
                  <c:v>-69.019713999999993</c:v>
                </c:pt>
                <c:pt idx="2235">
                  <c:v>-69.013335999999995</c:v>
                </c:pt>
                <c:pt idx="2236">
                  <c:v>-69.515563999999998</c:v>
                </c:pt>
                <c:pt idx="2237">
                  <c:v>-69.454177999999999</c:v>
                </c:pt>
                <c:pt idx="2238">
                  <c:v>-69.843040000000002</c:v>
                </c:pt>
                <c:pt idx="2239">
                  <c:v>-70.457229999999996</c:v>
                </c:pt>
                <c:pt idx="2240">
                  <c:v>-70.562775000000002</c:v>
                </c:pt>
                <c:pt idx="2241">
                  <c:v>-70.504883000000007</c:v>
                </c:pt>
                <c:pt idx="2242">
                  <c:v>-70.895142000000007</c:v>
                </c:pt>
                <c:pt idx="2243">
                  <c:v>-70.542914999999994</c:v>
                </c:pt>
                <c:pt idx="2244">
                  <c:v>-71.046677000000003</c:v>
                </c:pt>
                <c:pt idx="2245">
                  <c:v>-71.598297000000002</c:v>
                </c:pt>
                <c:pt idx="2246">
                  <c:v>-71.334625000000003</c:v>
                </c:pt>
                <c:pt idx="2247">
                  <c:v>-71.603485000000006</c:v>
                </c:pt>
                <c:pt idx="2248">
                  <c:v>-71.745170999999999</c:v>
                </c:pt>
                <c:pt idx="2249">
                  <c:v>-72.043800000000005</c:v>
                </c:pt>
                <c:pt idx="2250">
                  <c:v>-72.124374000000003</c:v>
                </c:pt>
                <c:pt idx="2251">
                  <c:v>-72.326881</c:v>
                </c:pt>
                <c:pt idx="2252">
                  <c:v>-72.541518999999994</c:v>
                </c:pt>
                <c:pt idx="2253">
                  <c:v>-73.152671999999995</c:v>
                </c:pt>
                <c:pt idx="2254">
                  <c:v>-73.201865999999995</c:v>
                </c:pt>
                <c:pt idx="2255">
                  <c:v>-73.009490999999997</c:v>
                </c:pt>
                <c:pt idx="2256">
                  <c:v>-73.240570000000005</c:v>
                </c:pt>
                <c:pt idx="2257">
                  <c:v>-73.679114999999996</c:v>
                </c:pt>
                <c:pt idx="2258">
                  <c:v>-73.868347</c:v>
                </c:pt>
                <c:pt idx="2259">
                  <c:v>-73.912743000000006</c:v>
                </c:pt>
                <c:pt idx="2260">
                  <c:v>-74.069800999999998</c:v>
                </c:pt>
                <c:pt idx="2261">
                  <c:v>-74.474113000000003</c:v>
                </c:pt>
                <c:pt idx="2262">
                  <c:v>-74.772293000000005</c:v>
                </c:pt>
                <c:pt idx="2263">
                  <c:v>-74.751960999999994</c:v>
                </c:pt>
                <c:pt idx="2264">
                  <c:v>-74.572479000000001</c:v>
                </c:pt>
                <c:pt idx="2265">
                  <c:v>-74.718697000000006</c:v>
                </c:pt>
                <c:pt idx="2266">
                  <c:v>-75.00206</c:v>
                </c:pt>
                <c:pt idx="2267">
                  <c:v>-75.269019999999998</c:v>
                </c:pt>
                <c:pt idx="2268">
                  <c:v>-75.181053000000006</c:v>
                </c:pt>
                <c:pt idx="2269">
                  <c:v>-75.236609999999999</c:v>
                </c:pt>
                <c:pt idx="2270">
                  <c:v>-75.344498000000002</c:v>
                </c:pt>
                <c:pt idx="2271">
                  <c:v>-75.416427999999996</c:v>
                </c:pt>
                <c:pt idx="2272">
                  <c:v>-75.480957000000004</c:v>
                </c:pt>
                <c:pt idx="2273">
                  <c:v>-75.950592</c:v>
                </c:pt>
                <c:pt idx="2274">
                  <c:v>-75.869202000000001</c:v>
                </c:pt>
                <c:pt idx="2275">
                  <c:v>-75.922661000000005</c:v>
                </c:pt>
                <c:pt idx="2276">
                  <c:v>-75.962753000000006</c:v>
                </c:pt>
                <c:pt idx="2277">
                  <c:v>-76.116005000000001</c:v>
                </c:pt>
                <c:pt idx="2278">
                  <c:v>-76.138260000000002</c:v>
                </c:pt>
                <c:pt idx="2279">
                  <c:v>-76.283455000000004</c:v>
                </c:pt>
                <c:pt idx="2280">
                  <c:v>-76.323357000000001</c:v>
                </c:pt>
                <c:pt idx="2281">
                  <c:v>-76.392066999999997</c:v>
                </c:pt>
                <c:pt idx="2282">
                  <c:v>-76.507285999999993</c:v>
                </c:pt>
                <c:pt idx="2283">
                  <c:v>-76.545586</c:v>
                </c:pt>
                <c:pt idx="2284">
                  <c:v>-76.598061000000001</c:v>
                </c:pt>
                <c:pt idx="2285">
                  <c:v>-76.663466999999997</c:v>
                </c:pt>
                <c:pt idx="2286">
                  <c:v>-76.709487999999993</c:v>
                </c:pt>
                <c:pt idx="2287">
                  <c:v>-76.691779999999994</c:v>
                </c:pt>
                <c:pt idx="2288">
                  <c:v>-76.724441999999996</c:v>
                </c:pt>
                <c:pt idx="2289">
                  <c:v>-76.809073999999995</c:v>
                </c:pt>
                <c:pt idx="2290">
                  <c:v>-76.892746000000002</c:v>
                </c:pt>
                <c:pt idx="2291">
                  <c:v>-76.858101000000005</c:v>
                </c:pt>
                <c:pt idx="2292">
                  <c:v>-76.885551000000007</c:v>
                </c:pt>
                <c:pt idx="2293">
                  <c:v>-76.936295000000001</c:v>
                </c:pt>
                <c:pt idx="2294">
                  <c:v>-76.983718999999994</c:v>
                </c:pt>
                <c:pt idx="2295">
                  <c:v>-76.781799000000007</c:v>
                </c:pt>
                <c:pt idx="2296">
                  <c:v>-76.666756000000007</c:v>
                </c:pt>
                <c:pt idx="2297">
                  <c:v>-76.963768000000002</c:v>
                </c:pt>
                <c:pt idx="2298">
                  <c:v>-77.009331000000003</c:v>
                </c:pt>
                <c:pt idx="2299">
                  <c:v>-76.928061999999997</c:v>
                </c:pt>
                <c:pt idx="2300">
                  <c:v>-76.863831000000005</c:v>
                </c:pt>
                <c:pt idx="2301">
                  <c:v>-76.785301000000004</c:v>
                </c:pt>
                <c:pt idx="2302">
                  <c:v>-77.011016999999995</c:v>
                </c:pt>
                <c:pt idx="2303">
                  <c:v>-76.795174000000003</c:v>
                </c:pt>
                <c:pt idx="2304">
                  <c:v>-76.730712999999994</c:v>
                </c:pt>
                <c:pt idx="2305">
                  <c:v>-76.638733000000002</c:v>
                </c:pt>
                <c:pt idx="2306">
                  <c:v>-76.920051999999998</c:v>
                </c:pt>
                <c:pt idx="2307">
                  <c:v>-76.944953999999996</c:v>
                </c:pt>
                <c:pt idx="2308">
                  <c:v>-76.698729999999998</c:v>
                </c:pt>
                <c:pt idx="2309">
                  <c:v>-76.541770999999997</c:v>
                </c:pt>
                <c:pt idx="2310">
                  <c:v>-76.334541000000002</c:v>
                </c:pt>
                <c:pt idx="2311">
                  <c:v>-76.378722999999994</c:v>
                </c:pt>
                <c:pt idx="2312">
                  <c:v>-76.598502999999994</c:v>
                </c:pt>
                <c:pt idx="2313">
                  <c:v>-76.535010999999997</c:v>
                </c:pt>
                <c:pt idx="2314">
                  <c:v>-76.453896</c:v>
                </c:pt>
                <c:pt idx="2315">
                  <c:v>-76.070740000000001</c:v>
                </c:pt>
                <c:pt idx="2316">
                  <c:v>-75.805695</c:v>
                </c:pt>
                <c:pt idx="2317">
                  <c:v>-76.272354000000007</c:v>
                </c:pt>
                <c:pt idx="2318">
                  <c:v>-76.192070000000001</c:v>
                </c:pt>
                <c:pt idx="2319">
                  <c:v>-76.044158999999993</c:v>
                </c:pt>
                <c:pt idx="2320">
                  <c:v>-76.060576999999995</c:v>
                </c:pt>
                <c:pt idx="2321">
                  <c:v>-75.939880000000002</c:v>
                </c:pt>
                <c:pt idx="2322">
                  <c:v>-76.062743999999995</c:v>
                </c:pt>
                <c:pt idx="2323">
                  <c:v>-76.052963000000005</c:v>
                </c:pt>
                <c:pt idx="2324">
                  <c:v>-75.532539</c:v>
                </c:pt>
                <c:pt idx="2325">
                  <c:v>-75.854134000000002</c:v>
                </c:pt>
                <c:pt idx="2326">
                  <c:v>-76.090102999999999</c:v>
                </c:pt>
                <c:pt idx="2327">
                  <c:v>-75.919594000000004</c:v>
                </c:pt>
                <c:pt idx="2328">
                  <c:v>-75.925301000000005</c:v>
                </c:pt>
                <c:pt idx="2329">
                  <c:v>-75.552100999999993</c:v>
                </c:pt>
                <c:pt idx="2330">
                  <c:v>-75.154540999999995</c:v>
                </c:pt>
                <c:pt idx="2331">
                  <c:v>-75.699462999999994</c:v>
                </c:pt>
                <c:pt idx="2332">
                  <c:v>-75.614349000000004</c:v>
                </c:pt>
                <c:pt idx="2333">
                  <c:v>-75.483917000000005</c:v>
                </c:pt>
                <c:pt idx="2334">
                  <c:v>-75.373412999999999</c:v>
                </c:pt>
                <c:pt idx="2335">
                  <c:v>-75.417297000000005</c:v>
                </c:pt>
                <c:pt idx="2336">
                  <c:v>-75.318459000000004</c:v>
                </c:pt>
                <c:pt idx="2337">
                  <c:v>-75.282714999999996</c:v>
                </c:pt>
                <c:pt idx="2338">
                  <c:v>-74.948432999999994</c:v>
                </c:pt>
                <c:pt idx="2339">
                  <c:v>-75.199264999999997</c:v>
                </c:pt>
                <c:pt idx="2340">
                  <c:v>-75.679374999999993</c:v>
                </c:pt>
                <c:pt idx="2341">
                  <c:v>-75.545508999999996</c:v>
                </c:pt>
                <c:pt idx="2342">
                  <c:v>-75.267280999999997</c:v>
                </c:pt>
                <c:pt idx="2343">
                  <c:v>-75.293227999999999</c:v>
                </c:pt>
                <c:pt idx="2344">
                  <c:v>-75.402198999999996</c:v>
                </c:pt>
                <c:pt idx="2345">
                  <c:v>-75.652732999999998</c:v>
                </c:pt>
                <c:pt idx="2346">
                  <c:v>-75.484832999999995</c:v>
                </c:pt>
                <c:pt idx="2347">
                  <c:v>-75.471442999999994</c:v>
                </c:pt>
                <c:pt idx="2348">
                  <c:v>-75.510909999999996</c:v>
                </c:pt>
                <c:pt idx="2349">
                  <c:v>-75.946297000000001</c:v>
                </c:pt>
                <c:pt idx="2350">
                  <c:v>-75.759574999999998</c:v>
                </c:pt>
                <c:pt idx="2351">
                  <c:v>-75.413269</c:v>
                </c:pt>
                <c:pt idx="2352">
                  <c:v>-75.284560999999997</c:v>
                </c:pt>
                <c:pt idx="2353">
                  <c:v>-75.352417000000003</c:v>
                </c:pt>
                <c:pt idx="2354">
                  <c:v>-75.425262000000004</c:v>
                </c:pt>
                <c:pt idx="2355">
                  <c:v>-75.357253999999998</c:v>
                </c:pt>
                <c:pt idx="2356">
                  <c:v>-75.390488000000005</c:v>
                </c:pt>
                <c:pt idx="2357">
                  <c:v>-75.433998000000003</c:v>
                </c:pt>
                <c:pt idx="2358">
                  <c:v>-74.766807999999997</c:v>
                </c:pt>
                <c:pt idx="2359">
                  <c:v>-75.290642000000005</c:v>
                </c:pt>
                <c:pt idx="2360">
                  <c:v>-75.455878999999996</c:v>
                </c:pt>
                <c:pt idx="2361">
                  <c:v>-75.292320000000004</c:v>
                </c:pt>
                <c:pt idx="2362">
                  <c:v>-75.180115000000001</c:v>
                </c:pt>
                <c:pt idx="2363">
                  <c:v>-75.324776</c:v>
                </c:pt>
                <c:pt idx="2364">
                  <c:v>-75.327171000000007</c:v>
                </c:pt>
                <c:pt idx="2365">
                  <c:v>-75.374977000000001</c:v>
                </c:pt>
                <c:pt idx="2366">
                  <c:v>-75.219452000000004</c:v>
                </c:pt>
                <c:pt idx="2367">
                  <c:v>-75.069405000000003</c:v>
                </c:pt>
                <c:pt idx="2368">
                  <c:v>-75.524078000000003</c:v>
                </c:pt>
                <c:pt idx="2369">
                  <c:v>-75.560516000000007</c:v>
                </c:pt>
                <c:pt idx="2370">
                  <c:v>-75.240074000000007</c:v>
                </c:pt>
                <c:pt idx="2371">
                  <c:v>-75.219238000000004</c:v>
                </c:pt>
                <c:pt idx="2372">
                  <c:v>-74.982146999999998</c:v>
                </c:pt>
                <c:pt idx="2373">
                  <c:v>-75.110282999999995</c:v>
                </c:pt>
                <c:pt idx="2374">
                  <c:v>-75.303145999999998</c:v>
                </c:pt>
                <c:pt idx="2375">
                  <c:v>-75.124915999999999</c:v>
                </c:pt>
                <c:pt idx="2376">
                  <c:v>-75.092667000000006</c:v>
                </c:pt>
                <c:pt idx="2377">
                  <c:v>-74.968566999999993</c:v>
                </c:pt>
                <c:pt idx="2378">
                  <c:v>-75.002692999999994</c:v>
                </c:pt>
                <c:pt idx="2379">
                  <c:v>-75.122542999999993</c:v>
                </c:pt>
                <c:pt idx="2380">
                  <c:v>-74.813370000000006</c:v>
                </c:pt>
                <c:pt idx="2381">
                  <c:v>-75.002266000000006</c:v>
                </c:pt>
                <c:pt idx="2382">
                  <c:v>-75.407272000000006</c:v>
                </c:pt>
                <c:pt idx="2383">
                  <c:v>-75.206847999999994</c:v>
                </c:pt>
                <c:pt idx="2384">
                  <c:v>-75.150017000000005</c:v>
                </c:pt>
                <c:pt idx="2385">
                  <c:v>-75.328186000000002</c:v>
                </c:pt>
                <c:pt idx="2386">
                  <c:v>-75.115066999999996</c:v>
                </c:pt>
                <c:pt idx="2387">
                  <c:v>-75.431281999999996</c:v>
                </c:pt>
                <c:pt idx="2388">
                  <c:v>-75.340073000000004</c:v>
                </c:pt>
                <c:pt idx="2389">
                  <c:v>-75.440665999999993</c:v>
                </c:pt>
                <c:pt idx="2390">
                  <c:v>-75.533942999999994</c:v>
                </c:pt>
                <c:pt idx="2391">
                  <c:v>-75.928321999999994</c:v>
                </c:pt>
                <c:pt idx="2392">
                  <c:v>-75.605735999999993</c:v>
                </c:pt>
                <c:pt idx="2393">
                  <c:v>-75.393180999999998</c:v>
                </c:pt>
                <c:pt idx="2394">
                  <c:v>-75.378410000000002</c:v>
                </c:pt>
                <c:pt idx="2395">
                  <c:v>-75.317154000000002</c:v>
                </c:pt>
                <c:pt idx="2396">
                  <c:v>-75.584068000000002</c:v>
                </c:pt>
                <c:pt idx="2397">
                  <c:v>-75.675674000000001</c:v>
                </c:pt>
                <c:pt idx="2398">
                  <c:v>-75.617148999999998</c:v>
                </c:pt>
                <c:pt idx="2399">
                  <c:v>-75.675376999999997</c:v>
                </c:pt>
                <c:pt idx="2400">
                  <c:v>-75.250145000000003</c:v>
                </c:pt>
                <c:pt idx="2401">
                  <c:v>-75.268326000000002</c:v>
                </c:pt>
                <c:pt idx="2402">
                  <c:v>-75.911240000000006</c:v>
                </c:pt>
                <c:pt idx="2403">
                  <c:v>-76.020568999999995</c:v>
                </c:pt>
                <c:pt idx="2404">
                  <c:v>-75.923896999999997</c:v>
                </c:pt>
                <c:pt idx="2405">
                  <c:v>-75.906540000000007</c:v>
                </c:pt>
                <c:pt idx="2406">
                  <c:v>-75.857010000000002</c:v>
                </c:pt>
                <c:pt idx="2407">
                  <c:v>-76.154044999999996</c:v>
                </c:pt>
                <c:pt idx="2408">
                  <c:v>-76.213181000000006</c:v>
                </c:pt>
                <c:pt idx="2409">
                  <c:v>-75.896018999999995</c:v>
                </c:pt>
                <c:pt idx="2410">
                  <c:v>-76.398560000000003</c:v>
                </c:pt>
                <c:pt idx="2411">
                  <c:v>-76.731735</c:v>
                </c:pt>
                <c:pt idx="2412">
                  <c:v>-76.566681000000003</c:v>
                </c:pt>
                <c:pt idx="2413">
                  <c:v>-76.607947999999993</c:v>
                </c:pt>
                <c:pt idx="2414">
                  <c:v>-76.309676999999994</c:v>
                </c:pt>
                <c:pt idx="2415">
                  <c:v>-76.212845000000002</c:v>
                </c:pt>
                <c:pt idx="2416">
                  <c:v>-76.899940000000001</c:v>
                </c:pt>
                <c:pt idx="2417">
                  <c:v>-76.784447</c:v>
                </c:pt>
                <c:pt idx="2418">
                  <c:v>-76.768638999999993</c:v>
                </c:pt>
                <c:pt idx="2419">
                  <c:v>-76.720528000000002</c:v>
                </c:pt>
                <c:pt idx="2420">
                  <c:v>-76.843147000000002</c:v>
                </c:pt>
                <c:pt idx="2421">
                  <c:v>-76.892921000000001</c:v>
                </c:pt>
                <c:pt idx="2422">
                  <c:v>-76.932281000000003</c:v>
                </c:pt>
                <c:pt idx="2423">
                  <c:v>-76.812720999999996</c:v>
                </c:pt>
                <c:pt idx="2424">
                  <c:v>-77.130500999999995</c:v>
                </c:pt>
                <c:pt idx="2425">
                  <c:v>-77.632606999999993</c:v>
                </c:pt>
                <c:pt idx="2426">
                  <c:v>-77.438202000000004</c:v>
                </c:pt>
                <c:pt idx="2427">
                  <c:v>-77.301697000000004</c:v>
                </c:pt>
                <c:pt idx="2428">
                  <c:v>-77.501900000000006</c:v>
                </c:pt>
                <c:pt idx="2429">
                  <c:v>-77.532882999999998</c:v>
                </c:pt>
                <c:pt idx="2430">
                  <c:v>-77.815414000000004</c:v>
                </c:pt>
                <c:pt idx="2431">
                  <c:v>-77.804587999999995</c:v>
                </c:pt>
                <c:pt idx="2432">
                  <c:v>-77.769272000000001</c:v>
                </c:pt>
                <c:pt idx="2433">
                  <c:v>-78.074493000000004</c:v>
                </c:pt>
                <c:pt idx="2434">
                  <c:v>-78.273871999999997</c:v>
                </c:pt>
                <c:pt idx="2435">
                  <c:v>-78.017639000000003</c:v>
                </c:pt>
                <c:pt idx="2436">
                  <c:v>-77.911179000000004</c:v>
                </c:pt>
                <c:pt idx="2437">
                  <c:v>-77.918662999999995</c:v>
                </c:pt>
                <c:pt idx="2438">
                  <c:v>-78.113845999999995</c:v>
                </c:pt>
                <c:pt idx="2439">
                  <c:v>-78.197800000000001</c:v>
                </c:pt>
                <c:pt idx="2440">
                  <c:v>-78.123726000000005</c:v>
                </c:pt>
                <c:pt idx="2441">
                  <c:v>-78.218849000000006</c:v>
                </c:pt>
                <c:pt idx="2442">
                  <c:v>-78.106887999999998</c:v>
                </c:pt>
                <c:pt idx="2443">
                  <c:v>-77.713211000000001</c:v>
                </c:pt>
                <c:pt idx="2444">
                  <c:v>-78.294762000000006</c:v>
                </c:pt>
                <c:pt idx="2445">
                  <c:v>-78.394936000000001</c:v>
                </c:pt>
                <c:pt idx="2446">
                  <c:v>-78.263999999999996</c:v>
                </c:pt>
                <c:pt idx="2447">
                  <c:v>-78.196845999999994</c:v>
                </c:pt>
                <c:pt idx="2448">
                  <c:v>-78.253478999999999</c:v>
                </c:pt>
                <c:pt idx="2449">
                  <c:v>-78.259643999999994</c:v>
                </c:pt>
                <c:pt idx="2450">
                  <c:v>-78.446762000000007</c:v>
                </c:pt>
                <c:pt idx="2451">
                  <c:v>-78.287711999999999</c:v>
                </c:pt>
                <c:pt idx="2452">
                  <c:v>-78.234595999999996</c:v>
                </c:pt>
                <c:pt idx="2453">
                  <c:v>-78.583160000000007</c:v>
                </c:pt>
                <c:pt idx="2454">
                  <c:v>-78.580832999999998</c:v>
                </c:pt>
                <c:pt idx="2455">
                  <c:v>-78.43956</c:v>
                </c:pt>
                <c:pt idx="2456">
                  <c:v>-78.456176999999997</c:v>
                </c:pt>
                <c:pt idx="2457">
                  <c:v>-78.332672000000002</c:v>
                </c:pt>
                <c:pt idx="2458">
                  <c:v>-78.536124999999998</c:v>
                </c:pt>
                <c:pt idx="2459">
                  <c:v>-78.661704999999998</c:v>
                </c:pt>
                <c:pt idx="2460">
                  <c:v>-78.574050999999997</c:v>
                </c:pt>
                <c:pt idx="2461">
                  <c:v>-78.622314000000003</c:v>
                </c:pt>
                <c:pt idx="2462">
                  <c:v>-78.620850000000004</c:v>
                </c:pt>
                <c:pt idx="2463">
                  <c:v>-78.689980000000006</c:v>
                </c:pt>
                <c:pt idx="2464">
                  <c:v>-78.720032000000003</c:v>
                </c:pt>
                <c:pt idx="2465">
                  <c:v>-78.701842999999997</c:v>
                </c:pt>
                <c:pt idx="2466">
                  <c:v>-78.791702000000001</c:v>
                </c:pt>
                <c:pt idx="2467">
                  <c:v>-78.890593999999993</c:v>
                </c:pt>
                <c:pt idx="2468">
                  <c:v>-78.839354999999998</c:v>
                </c:pt>
                <c:pt idx="2469">
                  <c:v>-78.891250999999997</c:v>
                </c:pt>
                <c:pt idx="2470">
                  <c:v>-78.905235000000005</c:v>
                </c:pt>
                <c:pt idx="2471">
                  <c:v>-78.910233000000005</c:v>
                </c:pt>
                <c:pt idx="2472">
                  <c:v>-78.991118999999998</c:v>
                </c:pt>
                <c:pt idx="2473">
                  <c:v>-78.998656999999994</c:v>
                </c:pt>
                <c:pt idx="2474">
                  <c:v>-79.020759999999996</c:v>
                </c:pt>
                <c:pt idx="2475">
                  <c:v>-79.045180999999999</c:v>
                </c:pt>
                <c:pt idx="2476">
                  <c:v>-79.054732999999999</c:v>
                </c:pt>
                <c:pt idx="2477">
                  <c:v>-79.094954999999999</c:v>
                </c:pt>
                <c:pt idx="2478">
                  <c:v>-79.108840999999998</c:v>
                </c:pt>
                <c:pt idx="2479">
                  <c:v>-79.111069000000001</c:v>
                </c:pt>
                <c:pt idx="2480">
                  <c:v>-79.133590999999996</c:v>
                </c:pt>
                <c:pt idx="2481">
                  <c:v>-79.083008000000007</c:v>
                </c:pt>
                <c:pt idx="2482">
                  <c:v>-79.064094999999995</c:v>
                </c:pt>
                <c:pt idx="2483">
                  <c:v>-79.121964000000006</c:v>
                </c:pt>
                <c:pt idx="2484">
                  <c:v>-79.093299999999999</c:v>
                </c:pt>
                <c:pt idx="2485">
                  <c:v>-79.140243999999996</c:v>
                </c:pt>
                <c:pt idx="2486">
                  <c:v>-79.149260999999996</c:v>
                </c:pt>
                <c:pt idx="2487">
                  <c:v>-78.974686000000005</c:v>
                </c:pt>
                <c:pt idx="2488">
                  <c:v>-78.989929000000004</c:v>
                </c:pt>
                <c:pt idx="2489">
                  <c:v>-79.062386000000004</c:v>
                </c:pt>
                <c:pt idx="2490">
                  <c:v>-79.057884000000001</c:v>
                </c:pt>
                <c:pt idx="2491">
                  <c:v>-79.047188000000006</c:v>
                </c:pt>
                <c:pt idx="2492">
                  <c:v>-78.912704000000005</c:v>
                </c:pt>
                <c:pt idx="2493">
                  <c:v>-78.936569000000006</c:v>
                </c:pt>
                <c:pt idx="2494">
                  <c:v>-79.086403000000004</c:v>
                </c:pt>
                <c:pt idx="2495">
                  <c:v>-78.827804999999998</c:v>
                </c:pt>
                <c:pt idx="2496">
                  <c:v>-78.731277000000006</c:v>
                </c:pt>
                <c:pt idx="2497">
                  <c:v>-78.815414000000004</c:v>
                </c:pt>
                <c:pt idx="2498">
                  <c:v>-78.887360000000001</c:v>
                </c:pt>
                <c:pt idx="2499">
                  <c:v>-78.939682000000005</c:v>
                </c:pt>
                <c:pt idx="2500">
                  <c:v>-78.81559</c:v>
                </c:pt>
                <c:pt idx="2501">
                  <c:v>-78.542229000000006</c:v>
                </c:pt>
                <c:pt idx="2502">
                  <c:v>-78.584655999999995</c:v>
                </c:pt>
                <c:pt idx="2503">
                  <c:v>-78.624450999999993</c:v>
                </c:pt>
                <c:pt idx="2504">
                  <c:v>-78.626098999999996</c:v>
                </c:pt>
                <c:pt idx="2505">
                  <c:v>-78.606116999999998</c:v>
                </c:pt>
                <c:pt idx="2506">
                  <c:v>-78.489959999999996</c:v>
                </c:pt>
                <c:pt idx="2507">
                  <c:v>-78.412384000000003</c:v>
                </c:pt>
                <c:pt idx="2508">
                  <c:v>-78.472412000000006</c:v>
                </c:pt>
                <c:pt idx="2509">
                  <c:v>-78.269942999999998</c:v>
                </c:pt>
                <c:pt idx="2510">
                  <c:v>-78.118354999999994</c:v>
                </c:pt>
                <c:pt idx="2511">
                  <c:v>-78.405906999999999</c:v>
                </c:pt>
                <c:pt idx="2512">
                  <c:v>-78.398415</c:v>
                </c:pt>
                <c:pt idx="2513">
                  <c:v>-78.226768000000007</c:v>
                </c:pt>
                <c:pt idx="2514">
                  <c:v>-78.311729</c:v>
                </c:pt>
                <c:pt idx="2515">
                  <c:v>-78.118149000000003</c:v>
                </c:pt>
                <c:pt idx="2516">
                  <c:v>-78.153328000000002</c:v>
                </c:pt>
                <c:pt idx="2517">
                  <c:v>-78.302498</c:v>
                </c:pt>
                <c:pt idx="2518">
                  <c:v>-78.011902000000006</c:v>
                </c:pt>
                <c:pt idx="2519">
                  <c:v>-77.906165999999999</c:v>
                </c:pt>
                <c:pt idx="2520">
                  <c:v>-78.276771999999994</c:v>
                </c:pt>
                <c:pt idx="2521">
                  <c:v>-78.249413000000004</c:v>
                </c:pt>
                <c:pt idx="2522">
                  <c:v>-78.092506</c:v>
                </c:pt>
                <c:pt idx="2523">
                  <c:v>-78.033332999999999</c:v>
                </c:pt>
                <c:pt idx="2524">
                  <c:v>-77.880989</c:v>
                </c:pt>
                <c:pt idx="2525">
                  <c:v>-77.786392000000006</c:v>
                </c:pt>
                <c:pt idx="2526">
                  <c:v>-77.833252000000002</c:v>
                </c:pt>
                <c:pt idx="2527">
                  <c:v>-77.894547000000003</c:v>
                </c:pt>
                <c:pt idx="2528">
                  <c:v>-78.367981</c:v>
                </c:pt>
                <c:pt idx="2529">
                  <c:v>-77.641388000000006</c:v>
                </c:pt>
                <c:pt idx="2530">
                  <c:v>-77.623824999999997</c:v>
                </c:pt>
                <c:pt idx="2531">
                  <c:v>-77.801147</c:v>
                </c:pt>
                <c:pt idx="2532">
                  <c:v>-77.959404000000006</c:v>
                </c:pt>
                <c:pt idx="2533">
                  <c:v>-77.925903000000005</c:v>
                </c:pt>
                <c:pt idx="2534">
                  <c:v>-78.053352000000004</c:v>
                </c:pt>
                <c:pt idx="2535">
                  <c:v>-77.664794999999998</c:v>
                </c:pt>
                <c:pt idx="2536">
                  <c:v>-78.041579999999996</c:v>
                </c:pt>
                <c:pt idx="2537">
                  <c:v>-78.256500000000003</c:v>
                </c:pt>
                <c:pt idx="2538">
                  <c:v>-77.614806999999999</c:v>
                </c:pt>
                <c:pt idx="2539">
                  <c:v>-77.711654999999993</c:v>
                </c:pt>
                <c:pt idx="2540">
                  <c:v>-77.937859000000003</c:v>
                </c:pt>
                <c:pt idx="2541">
                  <c:v>-77.924789000000004</c:v>
                </c:pt>
                <c:pt idx="2542">
                  <c:v>-77.957924000000006</c:v>
                </c:pt>
                <c:pt idx="2543">
                  <c:v>-77.760811000000004</c:v>
                </c:pt>
                <c:pt idx="2544">
                  <c:v>-77.336830000000006</c:v>
                </c:pt>
                <c:pt idx="2545">
                  <c:v>-77.590919</c:v>
                </c:pt>
                <c:pt idx="2546">
                  <c:v>-77.504738000000003</c:v>
                </c:pt>
                <c:pt idx="2547">
                  <c:v>-77.526038999999997</c:v>
                </c:pt>
                <c:pt idx="2548">
                  <c:v>-77.336792000000003</c:v>
                </c:pt>
                <c:pt idx="2549">
                  <c:v>-77.282027999999997</c:v>
                </c:pt>
                <c:pt idx="2550">
                  <c:v>-77.276381999999998</c:v>
                </c:pt>
                <c:pt idx="2551">
                  <c:v>-77.245215999999999</c:v>
                </c:pt>
                <c:pt idx="2552">
                  <c:v>-77.059203999999994</c:v>
                </c:pt>
                <c:pt idx="2553">
                  <c:v>-77.076141000000007</c:v>
                </c:pt>
                <c:pt idx="2554">
                  <c:v>-77.149062999999998</c:v>
                </c:pt>
                <c:pt idx="2555">
                  <c:v>-77.151236999999995</c:v>
                </c:pt>
                <c:pt idx="2556">
                  <c:v>-77.233810000000005</c:v>
                </c:pt>
                <c:pt idx="2557">
                  <c:v>-76.885306999999997</c:v>
                </c:pt>
                <c:pt idx="2558">
                  <c:v>-76.990737999999993</c:v>
                </c:pt>
                <c:pt idx="2559">
                  <c:v>-76.981384000000006</c:v>
                </c:pt>
                <c:pt idx="2560">
                  <c:v>-77.140839</c:v>
                </c:pt>
                <c:pt idx="2561">
                  <c:v>-76.848076000000006</c:v>
                </c:pt>
                <c:pt idx="2562">
                  <c:v>-76.903373999999999</c:v>
                </c:pt>
                <c:pt idx="2563">
                  <c:v>-76.869079999999997</c:v>
                </c:pt>
                <c:pt idx="2564">
                  <c:v>-76.768196000000003</c:v>
                </c:pt>
                <c:pt idx="2565">
                  <c:v>-76.533066000000005</c:v>
                </c:pt>
                <c:pt idx="2566">
                  <c:v>-76.451729</c:v>
                </c:pt>
                <c:pt idx="2567">
                  <c:v>-76.329552000000007</c:v>
                </c:pt>
                <c:pt idx="2568">
                  <c:v>-76.297629999999998</c:v>
                </c:pt>
                <c:pt idx="2569">
                  <c:v>-76.224952999999999</c:v>
                </c:pt>
                <c:pt idx="2570">
                  <c:v>-76.407982000000004</c:v>
                </c:pt>
                <c:pt idx="2571">
                  <c:v>-76.112945999999994</c:v>
                </c:pt>
                <c:pt idx="2572">
                  <c:v>-75.689696999999995</c:v>
                </c:pt>
                <c:pt idx="2573">
                  <c:v>-76.060851999999997</c:v>
                </c:pt>
                <c:pt idx="2574">
                  <c:v>-76.342215999999993</c:v>
                </c:pt>
                <c:pt idx="2575">
                  <c:v>-76.279633000000004</c:v>
                </c:pt>
                <c:pt idx="2576">
                  <c:v>-76.210594</c:v>
                </c:pt>
                <c:pt idx="2577">
                  <c:v>-75.932472000000004</c:v>
                </c:pt>
                <c:pt idx="2578">
                  <c:v>-76.110420000000005</c:v>
                </c:pt>
                <c:pt idx="2579">
                  <c:v>-76.451690999999997</c:v>
                </c:pt>
                <c:pt idx="2580">
                  <c:v>-76.081367</c:v>
                </c:pt>
                <c:pt idx="2581">
                  <c:v>-76.114768999999995</c:v>
                </c:pt>
                <c:pt idx="2582">
                  <c:v>-76.366996999999998</c:v>
                </c:pt>
                <c:pt idx="2583">
                  <c:v>-76.491646000000003</c:v>
                </c:pt>
                <c:pt idx="2584">
                  <c:v>-76.549965</c:v>
                </c:pt>
                <c:pt idx="2585">
                  <c:v>-76.156295999999998</c:v>
                </c:pt>
                <c:pt idx="2586">
                  <c:v>-75.958732999999995</c:v>
                </c:pt>
                <c:pt idx="2587">
                  <c:v>-76.203772999999998</c:v>
                </c:pt>
                <c:pt idx="2588">
                  <c:v>-76.376105999999993</c:v>
                </c:pt>
                <c:pt idx="2589">
                  <c:v>-76.313004000000006</c:v>
                </c:pt>
                <c:pt idx="2590">
                  <c:v>-76.407661000000004</c:v>
                </c:pt>
                <c:pt idx="2591">
                  <c:v>-76.286606000000006</c:v>
                </c:pt>
                <c:pt idx="2592">
                  <c:v>-76.269997000000004</c:v>
                </c:pt>
                <c:pt idx="2593">
                  <c:v>-76.287284999999997</c:v>
                </c:pt>
                <c:pt idx="2594">
                  <c:v>-76.210396000000003</c:v>
                </c:pt>
                <c:pt idx="2595">
                  <c:v>-76.30677</c:v>
                </c:pt>
                <c:pt idx="2596">
                  <c:v>-76.753035999999994</c:v>
                </c:pt>
                <c:pt idx="2597">
                  <c:v>-76.681281999999996</c:v>
                </c:pt>
                <c:pt idx="2598">
                  <c:v>-76.662459999999996</c:v>
                </c:pt>
                <c:pt idx="2599">
                  <c:v>-76.803084999999996</c:v>
                </c:pt>
                <c:pt idx="2600">
                  <c:v>-76.716804999999994</c:v>
                </c:pt>
                <c:pt idx="2601">
                  <c:v>-76.869118</c:v>
                </c:pt>
                <c:pt idx="2602">
                  <c:v>-77.070740000000001</c:v>
                </c:pt>
                <c:pt idx="2603">
                  <c:v>-77.118003999999999</c:v>
                </c:pt>
                <c:pt idx="2604">
                  <c:v>-76.995009999999994</c:v>
                </c:pt>
                <c:pt idx="2605">
                  <c:v>-77.376677999999998</c:v>
                </c:pt>
                <c:pt idx="2606">
                  <c:v>-77.312965000000005</c:v>
                </c:pt>
                <c:pt idx="2607">
                  <c:v>-77.193145999999999</c:v>
                </c:pt>
                <c:pt idx="2608">
                  <c:v>-77.127289000000005</c:v>
                </c:pt>
                <c:pt idx="2609">
                  <c:v>-77.130402000000004</c:v>
                </c:pt>
                <c:pt idx="2610">
                  <c:v>-77.003112999999999</c:v>
                </c:pt>
                <c:pt idx="2611">
                  <c:v>-77.062118999999996</c:v>
                </c:pt>
                <c:pt idx="2612">
                  <c:v>-77.141129000000006</c:v>
                </c:pt>
                <c:pt idx="2613">
                  <c:v>-77.359961999999996</c:v>
                </c:pt>
                <c:pt idx="2614">
                  <c:v>-76.899024999999995</c:v>
                </c:pt>
                <c:pt idx="2615">
                  <c:v>-77.025452000000001</c:v>
                </c:pt>
                <c:pt idx="2616">
                  <c:v>-77.273574999999994</c:v>
                </c:pt>
                <c:pt idx="2617">
                  <c:v>-77.435569999999998</c:v>
                </c:pt>
                <c:pt idx="2618">
                  <c:v>-77.486007999999998</c:v>
                </c:pt>
                <c:pt idx="2619">
                  <c:v>-77.278931</c:v>
                </c:pt>
                <c:pt idx="2620">
                  <c:v>-77.280235000000005</c:v>
                </c:pt>
                <c:pt idx="2621">
                  <c:v>-77.578522000000007</c:v>
                </c:pt>
                <c:pt idx="2622">
                  <c:v>-77.632026999999994</c:v>
                </c:pt>
                <c:pt idx="2623">
                  <c:v>-77.361603000000002</c:v>
                </c:pt>
                <c:pt idx="2624">
                  <c:v>-77.537261999999998</c:v>
                </c:pt>
                <c:pt idx="2625">
                  <c:v>-77.573905999999994</c:v>
                </c:pt>
                <c:pt idx="2626">
                  <c:v>-77.554435999999995</c:v>
                </c:pt>
                <c:pt idx="2627">
                  <c:v>-77.335624999999993</c:v>
                </c:pt>
                <c:pt idx="2628">
                  <c:v>-77.130393999999995</c:v>
                </c:pt>
                <c:pt idx="2629">
                  <c:v>-77.226196000000002</c:v>
                </c:pt>
                <c:pt idx="2630">
                  <c:v>-77.325928000000005</c:v>
                </c:pt>
                <c:pt idx="2631">
                  <c:v>-77.113190000000003</c:v>
                </c:pt>
                <c:pt idx="2632">
                  <c:v>-77.145392999999999</c:v>
                </c:pt>
                <c:pt idx="2633">
                  <c:v>-77.042809000000005</c:v>
                </c:pt>
                <c:pt idx="2634">
                  <c:v>-76.737067999999994</c:v>
                </c:pt>
                <c:pt idx="2635">
                  <c:v>-76.999229</c:v>
                </c:pt>
                <c:pt idx="2636">
                  <c:v>-76.851318000000006</c:v>
                </c:pt>
                <c:pt idx="2637">
                  <c:v>-77.097885000000005</c:v>
                </c:pt>
                <c:pt idx="2638">
                  <c:v>-77.033676</c:v>
                </c:pt>
                <c:pt idx="2639">
                  <c:v>-76.902045999999999</c:v>
                </c:pt>
                <c:pt idx="2640">
                  <c:v>-76.970573000000002</c:v>
                </c:pt>
                <c:pt idx="2641">
                  <c:v>-77.296768</c:v>
                </c:pt>
                <c:pt idx="2642">
                  <c:v>-76.916129999999995</c:v>
                </c:pt>
                <c:pt idx="2643">
                  <c:v>-76.997146999999998</c:v>
                </c:pt>
                <c:pt idx="2644">
                  <c:v>-76.971396999999996</c:v>
                </c:pt>
                <c:pt idx="2645">
                  <c:v>-77.407668999999999</c:v>
                </c:pt>
                <c:pt idx="2646">
                  <c:v>-77.235969999999995</c:v>
                </c:pt>
                <c:pt idx="2647">
                  <c:v>-77.424210000000002</c:v>
                </c:pt>
                <c:pt idx="2648">
                  <c:v>-77.189682000000005</c:v>
                </c:pt>
                <c:pt idx="2649">
                  <c:v>-77.076920000000001</c:v>
                </c:pt>
                <c:pt idx="2650">
                  <c:v>-77.034012000000004</c:v>
                </c:pt>
                <c:pt idx="2651">
                  <c:v>-77.133765999999994</c:v>
                </c:pt>
                <c:pt idx="2652">
                  <c:v>-77.230018999999999</c:v>
                </c:pt>
                <c:pt idx="2653">
                  <c:v>-77.089591999999996</c:v>
                </c:pt>
                <c:pt idx="2654">
                  <c:v>-77.131209999999996</c:v>
                </c:pt>
                <c:pt idx="2655">
                  <c:v>-77.417984000000004</c:v>
                </c:pt>
                <c:pt idx="2656">
                  <c:v>-77.064391999999998</c:v>
                </c:pt>
                <c:pt idx="2657">
                  <c:v>-76.902550000000005</c:v>
                </c:pt>
                <c:pt idx="2658">
                  <c:v>-77.413437000000002</c:v>
                </c:pt>
                <c:pt idx="2659">
                  <c:v>-77.741485999999995</c:v>
                </c:pt>
                <c:pt idx="2660">
                  <c:v>-77.713050999999993</c:v>
                </c:pt>
                <c:pt idx="2661">
                  <c:v>-77.779921999999999</c:v>
                </c:pt>
                <c:pt idx="2662">
                  <c:v>-77.548964999999995</c:v>
                </c:pt>
                <c:pt idx="2663">
                  <c:v>-77.850700000000003</c:v>
                </c:pt>
                <c:pt idx="2664">
                  <c:v>-78.252571000000003</c:v>
                </c:pt>
                <c:pt idx="2665">
                  <c:v>-78.066208000000003</c:v>
                </c:pt>
                <c:pt idx="2666">
                  <c:v>-78.244675000000001</c:v>
                </c:pt>
                <c:pt idx="2667">
                  <c:v>-78.711067</c:v>
                </c:pt>
                <c:pt idx="2668">
                  <c:v>-78.701096000000007</c:v>
                </c:pt>
                <c:pt idx="2669">
                  <c:v>-78.881065000000007</c:v>
                </c:pt>
                <c:pt idx="2670">
                  <c:v>-78.566269000000005</c:v>
                </c:pt>
                <c:pt idx="2671">
                  <c:v>-78.602356</c:v>
                </c:pt>
                <c:pt idx="2672">
                  <c:v>-79.046295000000001</c:v>
                </c:pt>
                <c:pt idx="2673">
                  <c:v>-79.250343000000001</c:v>
                </c:pt>
                <c:pt idx="2674">
                  <c:v>-79.214614999999995</c:v>
                </c:pt>
                <c:pt idx="2675">
                  <c:v>-79.344688000000005</c:v>
                </c:pt>
                <c:pt idx="2676">
                  <c:v>-79.377173999999997</c:v>
                </c:pt>
                <c:pt idx="2677">
                  <c:v>-79.362358</c:v>
                </c:pt>
                <c:pt idx="2678">
                  <c:v>-79.571297000000001</c:v>
                </c:pt>
                <c:pt idx="2679">
                  <c:v>-79.72345</c:v>
                </c:pt>
                <c:pt idx="2680">
                  <c:v>-80.011741999999998</c:v>
                </c:pt>
                <c:pt idx="2681">
                  <c:v>-80.225616000000002</c:v>
                </c:pt>
                <c:pt idx="2682">
                  <c:v>-80.128174000000001</c:v>
                </c:pt>
                <c:pt idx="2683">
                  <c:v>-80.344795000000005</c:v>
                </c:pt>
                <c:pt idx="2684">
                  <c:v>-80.743385000000004</c:v>
                </c:pt>
                <c:pt idx="2685">
                  <c:v>-80.445571999999999</c:v>
                </c:pt>
                <c:pt idx="2686">
                  <c:v>-80.635345000000001</c:v>
                </c:pt>
                <c:pt idx="2687">
                  <c:v>-80.959862000000001</c:v>
                </c:pt>
                <c:pt idx="2688">
                  <c:v>-81.120377000000005</c:v>
                </c:pt>
                <c:pt idx="2689">
                  <c:v>-81.256225999999998</c:v>
                </c:pt>
                <c:pt idx="2690">
                  <c:v>-81.295615999999995</c:v>
                </c:pt>
                <c:pt idx="2691">
                  <c:v>-81.168876999999995</c:v>
                </c:pt>
                <c:pt idx="2692">
                  <c:v>-81.260559000000001</c:v>
                </c:pt>
                <c:pt idx="2693">
                  <c:v>-81.198363999999998</c:v>
                </c:pt>
                <c:pt idx="2694">
                  <c:v>-81.433753999999993</c:v>
                </c:pt>
                <c:pt idx="2695">
                  <c:v>-81.448104999999998</c:v>
                </c:pt>
                <c:pt idx="2696">
                  <c:v>-81.353401000000005</c:v>
                </c:pt>
                <c:pt idx="2697">
                  <c:v>-81.527664000000001</c:v>
                </c:pt>
                <c:pt idx="2698">
                  <c:v>-81.550979999999996</c:v>
                </c:pt>
                <c:pt idx="2699">
                  <c:v>-81.154563999999993</c:v>
                </c:pt>
                <c:pt idx="2700">
                  <c:v>-81.561240999999995</c:v>
                </c:pt>
                <c:pt idx="2701">
                  <c:v>-81.713493</c:v>
                </c:pt>
                <c:pt idx="2702">
                  <c:v>-81.837783999999999</c:v>
                </c:pt>
                <c:pt idx="2703">
                  <c:v>-81.711685000000003</c:v>
                </c:pt>
                <c:pt idx="2704">
                  <c:v>-81.542090999999999</c:v>
                </c:pt>
                <c:pt idx="2705">
                  <c:v>-81.563903999999994</c:v>
                </c:pt>
                <c:pt idx="2706">
                  <c:v>-81.819121999999993</c:v>
                </c:pt>
                <c:pt idx="2707">
                  <c:v>-81.804778999999996</c:v>
                </c:pt>
                <c:pt idx="2708">
                  <c:v>-81.647293000000005</c:v>
                </c:pt>
                <c:pt idx="2709">
                  <c:v>-81.853531000000004</c:v>
                </c:pt>
                <c:pt idx="2710">
                  <c:v>-81.864768999999995</c:v>
                </c:pt>
                <c:pt idx="2711">
                  <c:v>-81.799544999999995</c:v>
                </c:pt>
                <c:pt idx="2712">
                  <c:v>-81.710235999999995</c:v>
                </c:pt>
                <c:pt idx="2713">
                  <c:v>-81.552406000000005</c:v>
                </c:pt>
                <c:pt idx="2714">
                  <c:v>-81.846755999999999</c:v>
                </c:pt>
                <c:pt idx="2715">
                  <c:v>-81.834541000000002</c:v>
                </c:pt>
                <c:pt idx="2716">
                  <c:v>-81.810776000000004</c:v>
                </c:pt>
                <c:pt idx="2717">
                  <c:v>-81.831192000000001</c:v>
                </c:pt>
                <c:pt idx="2718">
                  <c:v>-81.858711</c:v>
                </c:pt>
                <c:pt idx="2719">
                  <c:v>-81.767616000000004</c:v>
                </c:pt>
                <c:pt idx="2720">
                  <c:v>-81.817504999999997</c:v>
                </c:pt>
                <c:pt idx="2721">
                  <c:v>-81.844025000000002</c:v>
                </c:pt>
                <c:pt idx="2722">
                  <c:v>-81.997855999999999</c:v>
                </c:pt>
                <c:pt idx="2723">
                  <c:v>-82.047355999999994</c:v>
                </c:pt>
                <c:pt idx="2724">
                  <c:v>-82.021927000000005</c:v>
                </c:pt>
                <c:pt idx="2725">
                  <c:v>-82.065146999999996</c:v>
                </c:pt>
                <c:pt idx="2726">
                  <c:v>-82.136748999999995</c:v>
                </c:pt>
                <c:pt idx="2727">
                  <c:v>-82.160645000000002</c:v>
                </c:pt>
                <c:pt idx="2728">
                  <c:v>-82.202065000000005</c:v>
                </c:pt>
                <c:pt idx="2729">
                  <c:v>-82.235328999999993</c:v>
                </c:pt>
                <c:pt idx="2730">
                  <c:v>-82.273742999999996</c:v>
                </c:pt>
              </c:numCache>
            </c:numRef>
          </c:yVal>
          <c:smooth val="1"/>
        </c:ser>
        <c:dLbls>
          <c:showLegendKey val="0"/>
          <c:showVal val="0"/>
          <c:showCatName val="0"/>
          <c:showSerName val="0"/>
          <c:showPercent val="0"/>
          <c:showBubbleSize val="0"/>
        </c:dLbls>
        <c:axId val="469693096"/>
        <c:axId val="469691528"/>
      </c:scatterChart>
      <c:valAx>
        <c:axId val="469693096"/>
        <c:scaling>
          <c:orientation val="minMax"/>
        </c:scaling>
        <c:delete val="0"/>
        <c:axPos val="b"/>
        <c:majorGridlines/>
        <c:title>
          <c:tx>
            <c:rich>
              <a:bodyPr/>
              <a:lstStyle/>
              <a:p>
                <a:pPr>
                  <a:defRPr/>
                </a:pPr>
                <a:r>
                  <a:rPr lang="en-US"/>
                  <a:t>Frequency (kHz)</a:t>
                </a:r>
              </a:p>
            </c:rich>
          </c:tx>
          <c:layout/>
          <c:overlay val="0"/>
        </c:title>
        <c:numFmt formatCode="General" sourceLinked="1"/>
        <c:majorTickMark val="out"/>
        <c:minorTickMark val="none"/>
        <c:tickLblPos val="nextTo"/>
        <c:crossAx val="469691528"/>
        <c:crossesAt val="-100"/>
        <c:crossBetween val="midCat"/>
      </c:valAx>
      <c:valAx>
        <c:axId val="469691528"/>
        <c:scaling>
          <c:orientation val="minMax"/>
        </c:scaling>
        <c:delete val="0"/>
        <c:axPos val="l"/>
        <c:majorGridlines/>
        <c:title>
          <c:tx>
            <c:rich>
              <a:bodyPr rot="-5400000" vert="horz"/>
              <a:lstStyle/>
              <a:p>
                <a:pPr>
                  <a:defRPr/>
                </a:pPr>
                <a:r>
                  <a:rPr lang="en-US"/>
                  <a:t>Power Spectrum (dB)</a:t>
                </a:r>
              </a:p>
            </c:rich>
          </c:tx>
          <c:layout/>
          <c:overlay val="0"/>
        </c:title>
        <c:numFmt formatCode="General" sourceLinked="1"/>
        <c:majorTickMark val="out"/>
        <c:minorTickMark val="none"/>
        <c:tickLblPos val="nextTo"/>
        <c:crossAx val="469693096"/>
        <c:crossesAt val="-100"/>
        <c:crossBetween val="midCat"/>
      </c:valAx>
      <c:spPr>
        <a:ln>
          <a:solidFill>
            <a:schemeClr val="tx1"/>
          </a:solidFill>
        </a:ln>
      </c:spPr>
    </c:plotArea>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'Victim Antennas'!$B$1</c:f>
              <c:strCache>
                <c:ptCount val="1"/>
                <c:pt idx="0">
                  <c:v>0 dBd</c:v>
                </c:pt>
              </c:strCache>
            </c:strRef>
          </c:tx>
          <c:marker>
            <c:symbol val="none"/>
          </c:marker>
          <c:xVal>
            <c:numRef>
              <c:f>'Victim Antennas'!$A$8:$A$98</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xVal>
          <c:yVal>
            <c:numRef>
              <c:f>'Victim Antennas'!$B$8:$B$98</c:f>
              <c:numCache>
                <c:formatCode>General</c:formatCode>
                <c:ptCount val="91"/>
                <c:pt idx="0">
                  <c:v>2.15</c:v>
                </c:pt>
                <c:pt idx="1">
                  <c:v>2.1472103051326763</c:v>
                </c:pt>
                <c:pt idx="2">
                  <c:v>2.1388412205306988</c:v>
                </c:pt>
                <c:pt idx="3">
                  <c:v>2.124892746194075</c:v>
                </c:pt>
                <c:pt idx="4">
                  <c:v>2.1053648821227995</c:v>
                </c:pt>
                <c:pt idx="5">
                  <c:v>2.0802576283168701</c:v>
                </c:pt>
                <c:pt idx="6">
                  <c:v>2.0495709847762926</c:v>
                </c:pt>
                <c:pt idx="7">
                  <c:v>2.013304951501067</c:v>
                </c:pt>
                <c:pt idx="8">
                  <c:v>1.9714595284911882</c:v>
                </c:pt>
                <c:pt idx="9">
                  <c:v>1.9240347157466586</c:v>
                </c:pt>
                <c:pt idx="10">
                  <c:v>1.8710305132674798</c:v>
                </c:pt>
                <c:pt idx="11">
                  <c:v>1.812446921053652</c:v>
                </c:pt>
                <c:pt idx="12">
                  <c:v>1.7482839391051721</c:v>
                </c:pt>
                <c:pt idx="13">
                  <c:v>1.6785415674220421</c:v>
                </c:pt>
                <c:pt idx="14">
                  <c:v>1.6032198060042608</c:v>
                </c:pt>
                <c:pt idx="15">
                  <c:v>1.522318654851831</c:v>
                </c:pt>
                <c:pt idx="16">
                  <c:v>1.4358381139647483</c:v>
                </c:pt>
                <c:pt idx="17">
                  <c:v>1.343778183343018</c:v>
                </c:pt>
                <c:pt idx="18">
                  <c:v>1.2461388629866361</c:v>
                </c:pt>
                <c:pt idx="19">
                  <c:v>1.1429201528956034</c:v>
                </c:pt>
                <c:pt idx="20">
                  <c:v>1.0341220530699198</c:v>
                </c:pt>
                <c:pt idx="21">
                  <c:v>0.91974456350958822</c:v>
                </c:pt>
                <c:pt idx="22">
                  <c:v>0.79978768421460389</c:v>
                </c:pt>
                <c:pt idx="23">
                  <c:v>0.67425141518497023</c:v>
                </c:pt>
                <c:pt idx="24">
                  <c:v>0.5431357564206859</c:v>
                </c:pt>
                <c:pt idx="25">
                  <c:v>0.40644070792175052</c:v>
                </c:pt>
                <c:pt idx="26">
                  <c:v>0.26416626968816548</c:v>
                </c:pt>
                <c:pt idx="27">
                  <c:v>0.11631244171993017</c:v>
                </c:pt>
                <c:pt idx="28">
                  <c:v>-3.7120775982956405E-2</c:v>
                </c:pt>
                <c:pt idx="29">
                  <c:v>-0.19613338342049255</c:v>
                </c:pt>
                <c:pt idx="30">
                  <c:v>-0.36072538059267933</c:v>
                </c:pt>
                <c:pt idx="31">
                  <c:v>-0.53089676749951664</c:v>
                </c:pt>
                <c:pt idx="32">
                  <c:v>-0.70664754414100361</c:v>
                </c:pt>
                <c:pt idx="33">
                  <c:v>-0.88797771051714103</c:v>
                </c:pt>
                <c:pt idx="34">
                  <c:v>-1.0748872666279303</c:v>
                </c:pt>
                <c:pt idx="35">
                  <c:v>-1.2673762124733672</c:v>
                </c:pt>
                <c:pt idx="36">
                  <c:v>-1.465444548053457</c:v>
                </c:pt>
                <c:pt idx="37">
                  <c:v>-1.6690922733681974</c:v>
                </c:pt>
                <c:pt idx="38">
                  <c:v>-1.8783193884175859</c:v>
                </c:pt>
                <c:pt idx="39">
                  <c:v>-2.0931258932016275</c:v>
                </c:pt>
                <c:pt idx="40">
                  <c:v>-2.3135117877203215</c:v>
                </c:pt>
                <c:pt idx="41">
                  <c:v>-2.5394770719736584</c:v>
                </c:pt>
                <c:pt idx="42">
                  <c:v>-2.771021745961654</c:v>
                </c:pt>
                <c:pt idx="43">
                  <c:v>-3.0081458096842923</c:v>
                </c:pt>
                <c:pt idx="44">
                  <c:v>-3.2508492631415837</c:v>
                </c:pt>
                <c:pt idx="45">
                  <c:v>-3.4991321063335268</c:v>
                </c:pt>
                <c:pt idx="46">
                  <c:v>-3.7529943392601197</c:v>
                </c:pt>
                <c:pt idx="47">
                  <c:v>-4.0124359619213656</c:v>
                </c:pt>
                <c:pt idx="48">
                  <c:v>-4.2774569743172552</c:v>
                </c:pt>
                <c:pt idx="49">
                  <c:v>-4.5480573764477992</c:v>
                </c:pt>
                <c:pt idx="50">
                  <c:v>-4.8242371683129939</c:v>
                </c:pt>
                <c:pt idx="51">
                  <c:v>-5.1059963499128393</c:v>
                </c:pt>
                <c:pt idx="52">
                  <c:v>-5.3933349212473365</c:v>
                </c:pt>
                <c:pt idx="53">
                  <c:v>-5.6862528823164844</c:v>
                </c:pt>
                <c:pt idx="54">
                  <c:v>-5.9847502331202787</c:v>
                </c:pt>
                <c:pt idx="55">
                  <c:v>-6.2888269736587272</c:v>
                </c:pt>
                <c:pt idx="56">
                  <c:v>-6.5984831039318301</c:v>
                </c:pt>
                <c:pt idx="57">
                  <c:v>-6.9137186239395714</c:v>
                </c:pt>
                <c:pt idx="58">
                  <c:v>-7.2345335336819687</c:v>
                </c:pt>
                <c:pt idx="59">
                  <c:v>-7.5609278331590151</c:v>
                </c:pt>
                <c:pt idx="60">
                  <c:v>-7.8929015223707113</c:v>
                </c:pt>
                <c:pt idx="61">
                  <c:v>-8.2304546013170654</c:v>
                </c:pt>
                <c:pt idx="62">
                  <c:v>-8.573587069998073</c:v>
                </c:pt>
                <c:pt idx="63">
                  <c:v>-8.9222989284137135</c:v>
                </c:pt>
                <c:pt idx="64">
                  <c:v>-9.2765901765640209</c:v>
                </c:pt>
                <c:pt idx="65">
                  <c:v>-9.6364608144489754</c:v>
                </c:pt>
                <c:pt idx="66">
                  <c:v>-10.54551078621726</c:v>
                </c:pt>
                <c:pt idx="67">
                  <c:v>-10.54551078621726</c:v>
                </c:pt>
                <c:pt idx="68">
                  <c:v>-10.682459904331875</c:v>
                </c:pt>
                <c:pt idx="69">
                  <c:v>-10.736893386262855</c:v>
                </c:pt>
                <c:pt idx="70">
                  <c:v>-10.790044076612967</c:v>
                </c:pt>
                <c:pt idx="71">
                  <c:v>-10.841953996777251</c:v>
                </c:pt>
                <c:pt idx="72">
                  <c:v>-10.892663370500077</c:v>
                </c:pt>
                <c:pt idx="73">
                  <c:v>-10.942210720825372</c:v>
                </c:pt>
                <c:pt idx="74">
                  <c:v>-10.990632960637294</c:v>
                </c:pt>
                <c:pt idx="75">
                  <c:v>-11.037965477296448</c:v>
                </c:pt>
                <c:pt idx="76">
                  <c:v>-11.084242211831286</c:v>
                </c:pt>
                <c:pt idx="77">
                  <c:v>-11.129495733101852</c:v>
                </c:pt>
                <c:pt idx="78">
                  <c:v>-11.173757307316709</c:v>
                </c:pt>
                <c:pt idx="79">
                  <c:v>-11.217056963249837</c:v>
                </c:pt>
                <c:pt idx="80">
                  <c:v>-11.259423553474386</c:v>
                </c:pt>
                <c:pt idx="81">
                  <c:v>-11.300884811903011</c:v>
                </c:pt>
                <c:pt idx="82">
                  <c:v>-11.341467407899934</c:v>
                </c:pt>
                <c:pt idx="83">
                  <c:v>-11.381196997207974</c:v>
                </c:pt>
                <c:pt idx="84">
                  <c:v>-11.420098269913119</c:v>
                </c:pt>
                <c:pt idx="85">
                  <c:v>-11.458194995652207</c:v>
                </c:pt>
                <c:pt idx="86">
                  <c:v>-11.495510066251267</c:v>
                </c:pt>
                <c:pt idx="87">
                  <c:v>-11.532065535968677</c:v>
                </c:pt>
                <c:pt idx="88">
                  <c:v>-11.567882659502427</c:v>
                </c:pt>
                <c:pt idx="89">
                  <c:v>-11.602981927909134</c:v>
                </c:pt>
                <c:pt idx="90">
                  <c:v>-11.637383102570899</c:v>
                </c:pt>
              </c:numCache>
            </c:numRef>
          </c:yVal>
          <c:smooth val="1"/>
        </c:ser>
        <c:ser>
          <c:idx val="1"/>
          <c:order val="1"/>
          <c:tx>
            <c:strRef>
              <c:f>'Victim Antennas'!$D$1</c:f>
              <c:strCache>
                <c:ptCount val="1"/>
                <c:pt idx="0">
                  <c:v>3 dBd</c:v>
                </c:pt>
              </c:strCache>
            </c:strRef>
          </c:tx>
          <c:marker>
            <c:symbol val="none"/>
          </c:marker>
          <c:xVal>
            <c:numRef>
              <c:f>'Victim Antennas'!$A$8:$A$98</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xVal>
          <c:yVal>
            <c:numRef>
              <c:f>'Victim Antennas'!$D$8:$D$98</c:f>
              <c:numCache>
                <c:formatCode>General</c:formatCode>
                <c:ptCount val="91"/>
                <c:pt idx="0">
                  <c:v>5.1499999999999995</c:v>
                </c:pt>
                <c:pt idx="1">
                  <c:v>5.1388940246966159</c:v>
                </c:pt>
                <c:pt idx="2">
                  <c:v>5.1055760987864591</c:v>
                </c:pt>
                <c:pt idx="3">
                  <c:v>5.0500462222695397</c:v>
                </c:pt>
                <c:pt idx="4">
                  <c:v>4.9723043951458514</c:v>
                </c:pt>
                <c:pt idx="5">
                  <c:v>4.8723506174153846</c:v>
                </c:pt>
                <c:pt idx="6">
                  <c:v>4.7501848890781551</c:v>
                </c:pt>
                <c:pt idx="7">
                  <c:v>4.6058072101341603</c:v>
                </c:pt>
                <c:pt idx="8">
                  <c:v>4.4392175805833993</c:v>
                </c:pt>
                <c:pt idx="9">
                  <c:v>4.2504160004258527</c:v>
                </c:pt>
                <c:pt idx="10">
                  <c:v>4.0394024696615514</c:v>
                </c:pt>
                <c:pt idx="11">
                  <c:v>3.8061769882904772</c:v>
                </c:pt>
                <c:pt idx="12">
                  <c:v>3.550739556312636</c:v>
                </c:pt>
                <c:pt idx="13">
                  <c:v>3.2730901737280207</c:v>
                </c:pt>
                <c:pt idx="14">
                  <c:v>2.97322884053664</c:v>
                </c:pt>
                <c:pt idx="15">
                  <c:v>2.6511555567384897</c:v>
                </c:pt>
                <c:pt idx="16">
                  <c:v>2.3068703223335683</c:v>
                </c:pt>
                <c:pt idx="17">
                  <c:v>1.9403731373218835</c:v>
                </c:pt>
                <c:pt idx="18">
                  <c:v>1.5516640017034238</c:v>
                </c:pt>
                <c:pt idx="19">
                  <c:v>1.1407429154781985</c:v>
                </c:pt>
                <c:pt idx="20">
                  <c:v>0.70760987864620495</c:v>
                </c:pt>
                <c:pt idx="21">
                  <c:v>0.252264891207439</c:v>
                </c:pt>
                <c:pt idx="22">
                  <c:v>-0.22529204683809403</c:v>
                </c:pt>
                <c:pt idx="23">
                  <c:v>-0.72506093549039563</c:v>
                </c:pt>
                <c:pt idx="24">
                  <c:v>-1.2470417747494666</c:v>
                </c:pt>
                <c:pt idx="25">
                  <c:v>-1.7912345646153063</c:v>
                </c:pt>
                <c:pt idx="26">
                  <c:v>-2.3576393050879183</c:v>
                </c:pt>
                <c:pt idx="27">
                  <c:v>-2.9462559961672916</c:v>
                </c:pt>
                <c:pt idx="28">
                  <c:v>-3.5570846378534409</c:v>
                </c:pt>
                <c:pt idx="29">
                  <c:v>-4.1901252301463501</c:v>
                </c:pt>
                <c:pt idx="30">
                  <c:v>-4.8453777730460406</c:v>
                </c:pt>
                <c:pt idx="31">
                  <c:v>-5.5228422665524883</c:v>
                </c:pt>
                <c:pt idx="32">
                  <c:v>-6.2225187106657138</c:v>
                </c:pt>
                <c:pt idx="33">
                  <c:v>-7.5455107862172568</c:v>
                </c:pt>
                <c:pt idx="34">
                  <c:v>-7.673568798525447</c:v>
                </c:pt>
                <c:pt idx="35">
                  <c:v>-7.7813176038161345</c:v>
                </c:pt>
                <c:pt idx="36">
                  <c:v>-7.8840977854630632</c:v>
                </c:pt>
                <c:pt idx="37">
                  <c:v>-7.9822245673423859</c:v>
                </c:pt>
                <c:pt idx="38">
                  <c:v>-8.0759873689126458</c:v>
                </c:pt>
                <c:pt idx="39">
                  <c:v>-8.1656524325594226</c:v>
                </c:pt>
                <c:pt idx="40">
                  <c:v>-8.2514651274996034</c:v>
                </c:pt>
                <c:pt idx="41">
                  <c:v>-8.3336519771314137</c:v>
                </c:pt>
                <c:pt idx="42">
                  <c:v>-8.4124224489108173</c:v>
                </c:pt>
                <c:pt idx="43">
                  <c:v>-8.4879705394887033</c:v>
                </c:pt>
                <c:pt idx="44">
                  <c:v>-8.5604761826561759</c:v>
                </c:pt>
                <c:pt idx="45">
                  <c:v>-8.6301065033835869</c:v>
                </c:pt>
                <c:pt idx="46">
                  <c:v>-8.6970169377188622</c:v>
                </c:pt>
                <c:pt idx="47">
                  <c:v>-8.7613522353916053</c:v>
                </c:pt>
                <c:pt idx="48">
                  <c:v>-8.8232473595352516</c:v>
                </c:pt>
                <c:pt idx="49">
                  <c:v>-8.8828282959029643</c:v>
                </c:pt>
                <c:pt idx="50">
                  <c:v>-8.9402127822411117</c:v>
                </c:pt>
                <c:pt idx="51">
                  <c:v>-8.9955109670392268</c:v>
                </c:pt>
                <c:pt idx="52">
                  <c:v>-9.0488260056519696</c:v>
                </c:pt>
                <c:pt idx="53">
                  <c:v>-9.1002546007489737</c:v>
                </c:pt>
                <c:pt idx="54">
                  <c:v>-9.1498874931601133</c:v>
                </c:pt>
                <c:pt idx="55">
                  <c:v>-9.1978099084257856</c:v>
                </c:pt>
                <c:pt idx="56">
                  <c:v>-9.2441019637085855</c:v>
                </c:pt>
                <c:pt idx="57">
                  <c:v>-9.2888390391621627</c:v>
                </c:pt>
                <c:pt idx="58">
                  <c:v>-9.3320921173672851</c:v>
                </c:pt>
                <c:pt idx="59">
                  <c:v>-9.3739280940258212</c:v>
                </c:pt>
                <c:pt idx="60">
                  <c:v>-9.4144100627377831</c:v>
                </c:pt>
                <c:pt idx="61">
                  <c:v>-9.4535975763689564</c:v>
                </c:pt>
                <c:pt idx="62">
                  <c:v>-9.4915468872394353</c:v>
                </c:pt>
                <c:pt idx="63">
                  <c:v>-9.5283111681206893</c:v>
                </c:pt>
                <c:pt idx="64">
                  <c:v>-9.5639407158150505</c:v>
                </c:pt>
                <c:pt idx="65">
                  <c:v>-9.5984831389051948</c:v>
                </c:pt>
                <c:pt idx="66">
                  <c:v>-9.6319835310959618</c:v>
                </c:pt>
                <c:pt idx="67">
                  <c:v>-9.6644846314247772</c:v>
                </c:pt>
                <c:pt idx="68">
                  <c:v>-9.6960269724885944</c:v>
                </c:pt>
                <c:pt idx="69">
                  <c:v>-9.7266490177211224</c:v>
                </c:pt>
                <c:pt idx="70">
                  <c:v>-9.756387288652034</c:v>
                </c:pt>
                <c:pt idx="71">
                  <c:v>-9.7852764829905592</c:v>
                </c:pt>
                <c:pt idx="72">
                  <c:v>-9.8133495842947145</c:v>
                </c:pt>
                <c:pt idx="73">
                  <c:v>-9.840637963915853</c:v>
                </c:pt>
                <c:pt idx="74">
                  <c:v>-9.8671714758444988</c:v>
                </c:pt>
                <c:pt idx="75">
                  <c:v>-9.8929785450251106</c:v>
                </c:pt>
                <c:pt idx="76">
                  <c:v>-9.9180862496566267</c:v>
                </c:pt>
                <c:pt idx="77">
                  <c:v>-9.9425203979489574</c:v>
                </c:pt>
                <c:pt idx="78">
                  <c:v>-9.9663055997640768</c:v>
                </c:pt>
                <c:pt idx="79">
                  <c:v>-9.9894653335327668</c:v>
                </c:pt>
                <c:pt idx="80">
                  <c:v>-10.012022008804294</c:v>
                </c:pt>
                <c:pt idx="81">
                  <c:v>-10.033997024755719</c:v>
                </c:pt>
                <c:pt idx="82">
                  <c:v>-10.055410824960049</c:v>
                </c:pt>
                <c:pt idx="83">
                  <c:v>-10.076282948686879</c:v>
                </c:pt>
                <c:pt idx="84">
                  <c:v>-10.096632078987579</c:v>
                </c:pt>
                <c:pt idx="85">
                  <c:v>-10.116476087795</c:v>
                </c:pt>
                <c:pt idx="86">
                  <c:v>-10.135832078250564</c:v>
                </c:pt>
                <c:pt idx="87">
                  <c:v>-10.154716424453271</c:v>
                </c:pt>
                <c:pt idx="88">
                  <c:v>-10.173144808810523</c:v>
                </c:pt>
                <c:pt idx="89">
                  <c:v>-10.19113225715617</c:v>
                </c:pt>
                <c:pt idx="90">
                  <c:v>-10.208693171788395</c:v>
                </c:pt>
              </c:numCache>
            </c:numRef>
          </c:yVal>
          <c:smooth val="1"/>
        </c:ser>
        <c:ser>
          <c:idx val="2"/>
          <c:order val="2"/>
          <c:tx>
            <c:strRef>
              <c:f>'Victim Antennas'!$F$1</c:f>
              <c:strCache>
                <c:ptCount val="1"/>
                <c:pt idx="0">
                  <c:v>6 dBd</c:v>
                </c:pt>
              </c:strCache>
            </c:strRef>
          </c:tx>
          <c:marker>
            <c:symbol val="none"/>
          </c:marker>
          <c:xVal>
            <c:numRef>
              <c:f>'Victim Antennas'!$A$8:$A$98</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xVal>
          <c:yVal>
            <c:numRef>
              <c:f>'Victim Antennas'!$F$8:$F$98</c:f>
              <c:numCache>
                <c:formatCode>General</c:formatCode>
                <c:ptCount val="91"/>
                <c:pt idx="0">
                  <c:v>8.15</c:v>
                </c:pt>
                <c:pt idx="1">
                  <c:v>8.1057863159573387</c:v>
                </c:pt>
                <c:pt idx="2">
                  <c:v>7.9731452638293039</c:v>
                </c:pt>
                <c:pt idx="3">
                  <c:v>7.752076843615928</c:v>
                </c:pt>
                <c:pt idx="4">
                  <c:v>7.44258105531721</c:v>
                </c:pt>
                <c:pt idx="5">
                  <c:v>7.0446578989331474</c:v>
                </c:pt>
                <c:pt idx="6">
                  <c:v>6.5583073744637304</c:v>
                </c:pt>
                <c:pt idx="7">
                  <c:v>5.9835294819089713</c:v>
                </c:pt>
                <c:pt idx="8">
                  <c:v>5.3203242212688489</c:v>
                </c:pt>
                <c:pt idx="9">
                  <c:v>4.5686915925433924</c:v>
                </c:pt>
                <c:pt idx="10">
                  <c:v>3.7286315957325855</c:v>
                </c:pt>
                <c:pt idx="11">
                  <c:v>2.8001442308364251</c:v>
                </c:pt>
                <c:pt idx="12">
                  <c:v>1.7832294978549179</c:v>
                </c:pt>
                <c:pt idx="13">
                  <c:v>0.67788739678806564</c:v>
                </c:pt>
                <c:pt idx="14">
                  <c:v>-0.51588207236413952</c:v>
                </c:pt>
                <c:pt idx="15">
                  <c:v>-1.7980789096016898</c:v>
                </c:pt>
                <c:pt idx="16">
                  <c:v>-3.1687031149245897</c:v>
                </c:pt>
                <c:pt idx="17">
                  <c:v>-4.6646642687599904</c:v>
                </c:pt>
                <c:pt idx="18">
                  <c:v>-4.8755186250761477</c:v>
                </c:pt>
                <c:pt idx="19">
                  <c:v>-5.0677188516248384</c:v>
                </c:pt>
                <c:pt idx="20">
                  <c:v>-5.2434929741258332</c:v>
                </c:pt>
                <c:pt idx="21">
                  <c:v>-5.4047328876225373</c:v>
                </c:pt>
                <c:pt idx="22">
                  <c:v>-5.5530559874737841</c:v>
                </c:pt>
                <c:pt idx="23">
                  <c:v>-5.6898534501612925</c:v>
                </c:pt>
                <c:pt idx="24">
                  <c:v>-5.8163284973659595</c:v>
                </c:pt>
                <c:pt idx="25">
                  <c:v>-5.933527038446738</c:v>
                </c:pt>
                <c:pt idx="26">
                  <c:v>-6.0423624401397893</c:v>
                </c:pt>
                <c:pt idx="27">
                  <c:v>-6.1436357191365802</c:v>
                </c:pt>
                <c:pt idx="28">
                  <c:v>-6.2380521302795104</c:v>
                </c:pt>
                <c:pt idx="29">
                  <c:v>-6.3262348895625609</c:v>
                </c:pt>
                <c:pt idx="30">
                  <c:v>-6.4087365998944419</c:v>
                </c:pt>
                <c:pt idx="31">
                  <c:v>-6.4860488204610913</c:v>
                </c:pt>
                <c:pt idx="32">
                  <c:v>-6.558610125056286</c:v>
                </c:pt>
                <c:pt idx="33">
                  <c:v>-6.6268129222844285</c:v>
                </c:pt>
                <c:pt idx="34">
                  <c:v>-6.6910092549916094</c:v>
                </c:pt>
                <c:pt idx="35">
                  <c:v>-6.7515157533106684</c:v>
                </c:pt>
                <c:pt idx="36">
                  <c:v>-6.8086178821829382</c:v>
                </c:pt>
                <c:pt idx="37">
                  <c:v>-6.8625735978600373</c:v>
                </c:pt>
                <c:pt idx="38">
                  <c:v>-6.9136165070108149</c:v>
                </c:pt>
                <c:pt idx="39">
                  <c:v>-6.9619586054077969</c:v>
                </c:pt>
                <c:pt idx="40">
                  <c:v>-7.0077926598039948</c:v>
                </c:pt>
                <c:pt idx="41">
                  <c:v>-7.0512942858207701</c:v>
                </c:pt>
                <c:pt idx="42">
                  <c:v>-7.0926237659068914</c:v>
                </c:pt>
                <c:pt idx="43">
                  <c:v>-7.1319276442783304</c:v>
                </c:pt>
                <c:pt idx="44">
                  <c:v>-7.1693401298827304</c:v>
                </c:pt>
                <c:pt idx="45">
                  <c:v>-7.2049843335991035</c:v>
                </c:pt>
                <c:pt idx="46">
                  <c:v>-7.2389733618821444</c:v>
                </c:pt>
                <c:pt idx="47">
                  <c:v>-7.2714112857348434</c:v>
                </c:pt>
                <c:pt idx="48">
                  <c:v>-7.3023940011182082</c:v>
                </c:pt>
                <c:pt idx="49">
                  <c:v>-7.3320099945820321</c:v>
                </c:pt>
                <c:pt idx="50">
                  <c:v>-7.3603410259465027</c:v>
                </c:pt>
                <c:pt idx="51">
                  <c:v>-7.3874627382167715</c:v>
                </c:pt>
                <c:pt idx="52">
                  <c:v>-7.4134452035170169</c:v>
                </c:pt>
                <c:pt idx="53">
                  <c:v>-7.4383534126472997</c:v>
                </c:pt>
                <c:pt idx="54">
                  <c:v>-7.4622477148581128</c:v>
                </c:pt>
                <c:pt idx="55">
                  <c:v>-7.4851842135771305</c:v>
                </c:pt>
                <c:pt idx="56">
                  <c:v>-7.5072151230858015</c:v>
                </c:pt>
                <c:pt idx="57">
                  <c:v>-7.5283890905110136</c:v>
                </c:pt>
                <c:pt idx="58">
                  <c:v>-7.5487514869529972</c:v>
                </c:pt>
                <c:pt idx="59">
                  <c:v>-7.5683446711009967</c:v>
                </c:pt>
                <c:pt idx="60">
                  <c:v>-7.5872082282825399</c:v>
                </c:pt>
                <c:pt idx="61">
                  <c:v>-7.605379187540251</c:v>
                </c:pt>
                <c:pt idx="62">
                  <c:v>-7.6228922190249451</c:v>
                </c:pt>
                <c:pt idx="63">
                  <c:v>-7.6397798137276363</c:v>
                </c:pt>
                <c:pt idx="64">
                  <c:v>-7.656072447341427</c:v>
                </c:pt>
                <c:pt idx="65">
                  <c:v>-7.6717987298418562</c:v>
                </c:pt>
                <c:pt idx="66">
                  <c:v>-7.6869855421965383</c:v>
                </c:pt>
                <c:pt idx="67">
                  <c:v>-7.7016581614600232</c:v>
                </c:pt>
                <c:pt idx="68">
                  <c:v>-7.7158403753724452</c:v>
                </c:pt>
                <c:pt idx="69">
                  <c:v>-7.729554587461184</c:v>
                </c:pt>
                <c:pt idx="70">
                  <c:v>-7.7428219135377505</c:v>
                </c:pt>
                <c:pt idx="71">
                  <c:v>-7.7556622703893554</c:v>
                </c:pt>
                <c:pt idx="72">
                  <c:v>-7.7680944573812303</c:v>
                </c:pt>
                <c:pt idx="73">
                  <c:v>-7.780136231612814</c:v>
                </c:pt>
                <c:pt idx="74">
                  <c:v>-7.7918043772054979</c:v>
                </c:pt>
                <c:pt idx="75">
                  <c:v>-7.8031147692421889</c:v>
                </c:pt>
                <c:pt idx="76">
                  <c:v>-7.8140824328270941</c:v>
                </c:pt>
                <c:pt idx="77">
                  <c:v>-7.8247215976886881</c:v>
                </c:pt>
                <c:pt idx="78">
                  <c:v>-7.8350457487076435</c:v>
                </c:pt>
                <c:pt idx="79">
                  <c:v>-7.8450676727150945</c:v>
                </c:pt>
                <c:pt idx="80">
                  <c:v>-7.854799501873976</c:v>
                </c:pt>
                <c:pt idx="81">
                  <c:v>-7.8642527539266842</c:v>
                </c:pt>
                <c:pt idx="82">
                  <c:v>-7.8734383695663892</c:v>
                </c:pt>
                <c:pt idx="83">
                  <c:v>-7.8823667471654479</c:v>
                </c:pt>
                <c:pt idx="84">
                  <c:v>-7.8910477750733321</c:v>
                </c:pt>
                <c:pt idx="85">
                  <c:v>-7.8994908616773891</c:v>
                </c:pt>
                <c:pt idx="86">
                  <c:v>-7.9077049634026917</c:v>
                </c:pt>
                <c:pt idx="87">
                  <c:v>-7.9156986108113383</c:v>
                </c:pt>
                <c:pt idx="88">
                  <c:v>-7.923479932948152</c:v>
                </c:pt>
                <c:pt idx="89">
                  <c:v>-7.9310566800666473</c:v>
                </c:pt>
                <c:pt idx="90">
                  <c:v>-7.9384362448577095</c:v>
                </c:pt>
              </c:numCache>
            </c:numRef>
          </c:yVal>
          <c:smooth val="1"/>
        </c:ser>
        <c:ser>
          <c:idx val="3"/>
          <c:order val="3"/>
          <c:tx>
            <c:strRef>
              <c:f>'Victim Antennas'!$H$1</c:f>
              <c:strCache>
                <c:ptCount val="1"/>
                <c:pt idx="0">
                  <c:v>9 dBd</c:v>
                </c:pt>
              </c:strCache>
            </c:strRef>
          </c:tx>
          <c:marker>
            <c:symbol val="none"/>
          </c:marker>
          <c:xVal>
            <c:numRef>
              <c:f>'Victim Antennas'!$A$8:$A$98</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xVal>
          <c:yVal>
            <c:numRef>
              <c:f>'Victim Antennas'!$H$8:$H$98</c:f>
              <c:numCache>
                <c:formatCode>General</c:formatCode>
                <c:ptCount val="91"/>
                <c:pt idx="0">
                  <c:v>11.15</c:v>
                </c:pt>
                <c:pt idx="1">
                  <c:v>10.973982153460256</c:v>
                </c:pt>
                <c:pt idx="2">
                  <c:v>10.445928613840987</c:v>
                </c:pt>
                <c:pt idx="3">
                  <c:v>9.5658393811422275</c:v>
                </c:pt>
                <c:pt idx="4">
                  <c:v>8.3337144553639568</c:v>
                </c:pt>
                <c:pt idx="5">
                  <c:v>6.7495538365061689</c:v>
                </c:pt>
                <c:pt idx="6">
                  <c:v>4.8133575245688816</c:v>
                </c:pt>
                <c:pt idx="7">
                  <c:v>2.5251255195520894</c:v>
                </c:pt>
                <c:pt idx="8">
                  <c:v>-0.11514217854420755</c:v>
                </c:pt>
                <c:pt idx="9">
                  <c:v>-1.8669258946784277</c:v>
                </c:pt>
                <c:pt idx="10">
                  <c:v>-2.2355070949156111</c:v>
                </c:pt>
                <c:pt idx="11">
                  <c:v>-2.5456220720296971</c:v>
                </c:pt>
                <c:pt idx="12">
                  <c:v>-2.8093960416099657</c:v>
                </c:pt>
                <c:pt idx="13">
                  <c:v>-3.0358854964270563</c:v>
                </c:pt>
                <c:pt idx="14">
                  <c:v>-3.2319891972324992</c:v>
                </c:pt>
                <c:pt idx="15">
                  <c:v>-3.4030503594094617</c:v>
                </c:pt>
                <c:pt idx="16">
                  <c:v>-3.5532671068384736</c:v>
                </c:pt>
                <c:pt idx="17">
                  <c:v>-3.6859794768984178</c:v>
                </c:pt>
                <c:pt idx="18">
                  <c:v>-3.803874494360048</c:v>
                </c:pt>
                <c:pt idx="19">
                  <c:v>-3.9091354551295643</c:v>
                </c:pt>
                <c:pt idx="20">
                  <c:v>-4.0035523749195052</c:v>
                </c:pt>
                <c:pt idx="21">
                  <c:v>-4.0886048837703353</c:v>
                </c:pt>
                <c:pt idx="22">
                  <c:v>-4.1655252398108145</c:v>
                </c:pt>
                <c:pt idx="23">
                  <c:v>-4.2353467837757419</c:v>
                </c:pt>
                <c:pt idx="24">
                  <c:v>-4.298941588460341</c:v>
                </c:pt>
                <c:pt idx="25">
                  <c:v>-4.3570499923010679</c:v>
                </c:pt>
                <c:pt idx="26">
                  <c:v>-4.4103039700052555</c:v>
                </c:pt>
                <c:pt idx="27">
                  <c:v>-4.4592457761942024</c:v>
                </c:pt>
                <c:pt idx="28">
                  <c:v>-4.5043429299333129</c:v>
                </c:pt>
                <c:pt idx="29">
                  <c:v>-4.5460003425769955</c:v>
                </c:pt>
                <c:pt idx="30">
                  <c:v>-4.584570197692063</c:v>
                </c:pt>
                <c:pt idx="31">
                  <c:v>-4.6203600490127315</c:v>
                </c:pt>
                <c:pt idx="32">
                  <c:v>-4.6536394960249003</c:v>
                </c:pt>
                <c:pt idx="33">
                  <c:v>-4.68464571684241</c:v>
                </c:pt>
                <c:pt idx="34">
                  <c:v>-4.713588077446186</c:v>
                </c:pt>
                <c:pt idx="35">
                  <c:v>-4.7406519900592672</c:v>
                </c:pt>
                <c:pt idx="36">
                  <c:v>-4.7660021577902105</c:v>
                </c:pt>
                <c:pt idx="37">
                  <c:v>-4.7897853150465783</c:v>
                </c:pt>
                <c:pt idx="38">
                  <c:v>-4.8121325516566973</c:v>
                </c:pt>
                <c:pt idx="39">
                  <c:v>-4.8331612917043172</c:v>
                </c:pt>
                <c:pt idx="40">
                  <c:v>-4.8529769847023321</c:v>
                </c:pt>
                <c:pt idx="41">
                  <c:v>-4.8716745561043222</c:v>
                </c:pt>
                <c:pt idx="42">
                  <c:v>-4.8893396556628153</c:v>
                </c:pt>
                <c:pt idx="43">
                  <c:v>-4.9060497353287378</c:v>
                </c:pt>
                <c:pt idx="44">
                  <c:v>-4.9218749828881414</c:v>
                </c:pt>
                <c:pt idx="45">
                  <c:v>-4.9368791330763422</c:v>
                </c:pt>
                <c:pt idx="46">
                  <c:v>-4.9511201742816819</c:v>
                </c:pt>
                <c:pt idx="47">
                  <c:v>-4.9646509659855065</c:v>
                </c:pt>
                <c:pt idx="48">
                  <c:v>-4.9775197796496915</c:v>
                </c:pt>
                <c:pt idx="49">
                  <c:v>-4.989770773756633</c:v>
                </c:pt>
                <c:pt idx="50">
                  <c:v>-5.0014444120465384</c:v>
                </c:pt>
                <c:pt idx="51">
                  <c:v>-5.0125778326186259</c:v>
                </c:pt>
                <c:pt idx="52">
                  <c:v>-5.0232051744144233</c:v>
                </c:pt>
                <c:pt idx="53">
                  <c:v>-5.0333578666416088</c:v>
                </c:pt>
                <c:pt idx="54">
                  <c:v>-5.0430648858917912</c:v>
                </c:pt>
                <c:pt idx="55">
                  <c:v>-5.0523529850282793</c:v>
                </c:pt>
                <c:pt idx="56">
                  <c:v>-5.0612468973485427</c:v>
                </c:pt>
                <c:pt idx="57">
                  <c:v>-5.0697695190423895</c:v>
                </c:pt>
                <c:pt idx="58">
                  <c:v>-5.0779420725565041</c:v>
                </c:pt>
                <c:pt idx="59">
                  <c:v>-5.0857842531268167</c:v>
                </c:pt>
                <c:pt idx="60">
                  <c:v>-5.0933143604420685</c:v>
                </c:pt>
                <c:pt idx="61">
                  <c:v>-5.1005494171471835</c:v>
                </c:pt>
                <c:pt idx="62">
                  <c:v>-5.107505275676588</c:v>
                </c:pt>
                <c:pt idx="63">
                  <c:v>-5.1141967147196077</c:v>
                </c:pt>
                <c:pt idx="64">
                  <c:v>-5.1206375264582702</c:v>
                </c:pt>
                <c:pt idx="65">
                  <c:v>-5.1268405955784315</c:v>
                </c:pt>
                <c:pt idx="66">
                  <c:v>-5.1328179709336608</c:v>
                </c:pt>
                <c:pt idx="67">
                  <c:v>-5.1385809306370644</c:v>
                </c:pt>
                <c:pt idx="68">
                  <c:v>-5.1441400412647305</c:v>
                </c:pt>
                <c:pt idx="69">
                  <c:v>-5.1495052117752262</c:v>
                </c:pt>
                <c:pt idx="70">
                  <c:v>-5.1546857426805932</c:v>
                </c:pt>
                <c:pt idx="71">
                  <c:v>-5.1596903709434283</c:v>
                </c:pt>
                <c:pt idx="72">
                  <c:v>-5.1645273110220078</c:v>
                </c:pt>
                <c:pt idx="73">
                  <c:v>-5.1692042924388284</c:v>
                </c:pt>
                <c:pt idx="74">
                  <c:v>-5.1737285942069473</c:v>
                </c:pt>
                <c:pt idx="75">
                  <c:v>-5.1781070764129664</c:v>
                </c:pt>
                <c:pt idx="76">
                  <c:v>-5.1823462092233585</c:v>
                </c:pt>
                <c:pt idx="77">
                  <c:v>-5.1864520995531764</c:v>
                </c:pt>
                <c:pt idx="78">
                  <c:v>-5.19043051561132</c:v>
                </c:pt>
                <c:pt idx="79">
                  <c:v>-5.19428690951466</c:v>
                </c:pt>
                <c:pt idx="80">
                  <c:v>-5.1980264381436951</c:v>
                </c:pt>
                <c:pt idx="81">
                  <c:v>-5.2016539823954409</c:v>
                </c:pt>
                <c:pt idx="82">
                  <c:v>-5.2051741649735774</c:v>
                </c:pt>
                <c:pt idx="83">
                  <c:v>-5.2085913668423975</c:v>
                </c:pt>
                <c:pt idx="84">
                  <c:v>-5.2119097424586984</c:v>
                </c:pt>
                <c:pt idx="85">
                  <c:v>-5.2151332338849743</c:v>
                </c:pt>
                <c:pt idx="86">
                  <c:v>-5.2182655838774874</c:v>
                </c:pt>
                <c:pt idx="87">
                  <c:v>-5.2213103480339047</c:v>
                </c:pt>
                <c:pt idx="88">
                  <c:v>-5.2242709060775541</c:v>
                </c:pt>
                <c:pt idx="89">
                  <c:v>-5.2271504723481375</c:v>
                </c:pt>
                <c:pt idx="90">
                  <c:v>-5.2299521055624716</c:v>
                </c:pt>
              </c:numCache>
            </c:numRef>
          </c:yVal>
          <c:smooth val="1"/>
        </c:ser>
        <c:dLbls>
          <c:showLegendKey val="0"/>
          <c:showVal val="0"/>
          <c:showCatName val="0"/>
          <c:showSerName val="0"/>
          <c:showPercent val="0"/>
          <c:showBubbleSize val="0"/>
        </c:dLbls>
        <c:axId val="469690744"/>
        <c:axId val="469690352"/>
      </c:scatterChart>
      <c:valAx>
        <c:axId val="469690744"/>
        <c:scaling>
          <c:orientation val="minMax"/>
          <c:max val="90"/>
          <c:min val="0"/>
        </c:scaling>
        <c:delete val="0"/>
        <c:axPos val="b"/>
        <c:majorGridlines>
          <c:spPr>
            <a:ln>
              <a:prstDash val="dashDot"/>
            </a:ln>
          </c:spPr>
        </c:majorGridlines>
        <c:title>
          <c:tx>
            <c:rich>
              <a:bodyPr/>
              <a:lstStyle/>
              <a:p>
                <a:pPr>
                  <a:defRPr/>
                </a:pPr>
                <a:r>
                  <a:rPr lang="en-GB"/>
                  <a:t>Elevation </a:t>
                </a:r>
                <a:r>
                  <a:rPr lang="en-GB" sz="1000" b="1" i="0" u="none" strike="noStrike" baseline="0">
                    <a:effectLst/>
                  </a:rPr>
                  <a:t>(</a:t>
                </a:r>
                <a:r>
                  <a:rPr lang="en-GB" sz="1000" b="1" i="0" u="none" strike="noStrike" baseline="0">
                    <a:effectLst/>
                    <a:sym typeface="Symbol" panose="05050102010706020507" pitchFamily="18" charset="2"/>
                  </a:rPr>
                  <a:t></a:t>
                </a:r>
                <a:r>
                  <a:rPr lang="en-GB" sz="1000" b="1" i="0" u="none" strike="noStrike" baseline="0">
                    <a:effectLst/>
                  </a:rPr>
                  <a:t>)</a:t>
                </a:r>
                <a:r>
                  <a:rPr lang="en-GB"/>
                  <a:t> (deg)</a:t>
                </a:r>
              </a:p>
            </c:rich>
          </c:tx>
          <c:layout/>
          <c:overlay val="0"/>
        </c:title>
        <c:numFmt formatCode="General" sourceLinked="1"/>
        <c:majorTickMark val="out"/>
        <c:minorTickMark val="none"/>
        <c:tickLblPos val="nextTo"/>
        <c:crossAx val="469690352"/>
        <c:crosses val="autoZero"/>
        <c:crossBetween val="midCat"/>
      </c:valAx>
      <c:valAx>
        <c:axId val="469690352"/>
        <c:scaling>
          <c:orientation val="minMax"/>
        </c:scaling>
        <c:delete val="0"/>
        <c:axPos val="l"/>
        <c:majorGridlines>
          <c:spPr>
            <a:ln>
              <a:prstDash val="dashDot"/>
            </a:ln>
          </c:spPr>
        </c:majorGridlines>
        <c:title>
          <c:tx>
            <c:rich>
              <a:bodyPr rot="-5400000" vert="horz"/>
              <a:lstStyle/>
              <a:p>
                <a:pPr>
                  <a:defRPr/>
                </a:pPr>
                <a:r>
                  <a:rPr lang="en-GB"/>
                  <a:t>Gain (dBi)</a:t>
                </a:r>
              </a:p>
            </c:rich>
          </c:tx>
          <c:layout/>
          <c:overlay val="0"/>
        </c:title>
        <c:numFmt formatCode="General" sourceLinked="1"/>
        <c:majorTickMark val="out"/>
        <c:minorTickMark val="none"/>
        <c:tickLblPos val="nextTo"/>
        <c:crossAx val="469690744"/>
        <c:crosses val="autoZero"/>
        <c:crossBetween val="midCat"/>
      </c:valAx>
    </c:plotArea>
    <c:legend>
      <c:legendPos val="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gain_LHCP!$C$1</c:f>
              <c:strCache>
                <c:ptCount val="1"/>
                <c:pt idx="0">
                  <c:v>Gain [dBi]</c:v>
                </c:pt>
              </c:strCache>
            </c:strRef>
          </c:tx>
          <c:marker>
            <c:symbol val="none"/>
          </c:marker>
          <c:xVal>
            <c:numRef>
              <c:f>gain_LHCP!$A$2:$A$902</c:f>
              <c:numCache>
                <c:formatCode>General</c:formatCode>
                <c:ptCount val="901"/>
                <c:pt idx="0">
                  <c:v>0</c:v>
                </c:pt>
                <c:pt idx="1">
                  <c:v>0.1</c:v>
                </c:pt>
                <c:pt idx="2">
                  <c:v>0.2</c:v>
                </c:pt>
                <c:pt idx="3">
                  <c:v>0.30000000000000021</c:v>
                </c:pt>
                <c:pt idx="4">
                  <c:v>0.4</c:v>
                </c:pt>
                <c:pt idx="5">
                  <c:v>0.5</c:v>
                </c:pt>
                <c:pt idx="6">
                  <c:v>0.60000000000000042</c:v>
                </c:pt>
                <c:pt idx="7">
                  <c:v>0.7000000000000004</c:v>
                </c:pt>
                <c:pt idx="8">
                  <c:v>0.8</c:v>
                </c:pt>
                <c:pt idx="9">
                  <c:v>0.9</c:v>
                </c:pt>
                <c:pt idx="10">
                  <c:v>1</c:v>
                </c:pt>
                <c:pt idx="11">
                  <c:v>1.1000000000000001</c:v>
                </c:pt>
                <c:pt idx="12">
                  <c:v>1.2</c:v>
                </c:pt>
                <c:pt idx="13">
                  <c:v>1.3</c:v>
                </c:pt>
                <c:pt idx="14">
                  <c:v>1.4</c:v>
                </c:pt>
                <c:pt idx="15">
                  <c:v>1.5</c:v>
                </c:pt>
                <c:pt idx="16">
                  <c:v>1.6</c:v>
                </c:pt>
                <c:pt idx="17">
                  <c:v>1.7</c:v>
                </c:pt>
                <c:pt idx="18">
                  <c:v>1.8</c:v>
                </c:pt>
                <c:pt idx="19">
                  <c:v>1.9000000000000001</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8.2000000000000011</c:v>
                </c:pt>
                <c:pt idx="83">
                  <c:v>8.3000000000000007</c:v>
                </c:pt>
                <c:pt idx="84">
                  <c:v>8.4</c:v>
                </c:pt>
                <c:pt idx="85">
                  <c:v>8.5</c:v>
                </c:pt>
                <c:pt idx="86">
                  <c:v>8.6</c:v>
                </c:pt>
                <c:pt idx="87">
                  <c:v>8.7000000000000011</c:v>
                </c:pt>
                <c:pt idx="88">
                  <c:v>8.8000000000000007</c:v>
                </c:pt>
                <c:pt idx="89">
                  <c:v>8.9</c:v>
                </c:pt>
                <c:pt idx="90">
                  <c:v>9</c:v>
                </c:pt>
                <c:pt idx="91">
                  <c:v>9.1</c:v>
                </c:pt>
                <c:pt idx="92">
                  <c:v>9.2000000000000011</c:v>
                </c:pt>
                <c:pt idx="93">
                  <c:v>9.3000000000000007</c:v>
                </c:pt>
                <c:pt idx="94">
                  <c:v>9.4</c:v>
                </c:pt>
                <c:pt idx="95">
                  <c:v>9.5</c:v>
                </c:pt>
                <c:pt idx="96">
                  <c:v>9.6</c:v>
                </c:pt>
                <c:pt idx="97">
                  <c:v>9.7000000000000011</c:v>
                </c:pt>
                <c:pt idx="98">
                  <c:v>9.8000000000000007</c:v>
                </c:pt>
                <c:pt idx="99">
                  <c:v>9.9</c:v>
                </c:pt>
                <c:pt idx="100">
                  <c:v>10</c:v>
                </c:pt>
                <c:pt idx="101">
                  <c:v>10.1</c:v>
                </c:pt>
                <c:pt idx="102">
                  <c:v>10.200000000000001</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32.300000000000004</c:v>
                </c:pt>
                <c:pt idx="324">
                  <c:v>32.4</c:v>
                </c:pt>
                <c:pt idx="325">
                  <c:v>32.5</c:v>
                </c:pt>
                <c:pt idx="326">
                  <c:v>32.6</c:v>
                </c:pt>
                <c:pt idx="327">
                  <c:v>32.700000000000003</c:v>
                </c:pt>
                <c:pt idx="328">
                  <c:v>32.800000000000004</c:v>
                </c:pt>
                <c:pt idx="329">
                  <c:v>32.9</c:v>
                </c:pt>
                <c:pt idx="330">
                  <c:v>33</c:v>
                </c:pt>
                <c:pt idx="331">
                  <c:v>33.1</c:v>
                </c:pt>
                <c:pt idx="332">
                  <c:v>33.200000000000003</c:v>
                </c:pt>
                <c:pt idx="333">
                  <c:v>33.300000000000004</c:v>
                </c:pt>
                <c:pt idx="334">
                  <c:v>33.4</c:v>
                </c:pt>
                <c:pt idx="335">
                  <c:v>33.5</c:v>
                </c:pt>
                <c:pt idx="336">
                  <c:v>33.6</c:v>
                </c:pt>
                <c:pt idx="337">
                  <c:v>33.700000000000003</c:v>
                </c:pt>
                <c:pt idx="338">
                  <c:v>33.800000000000004</c:v>
                </c:pt>
                <c:pt idx="339">
                  <c:v>33.9</c:v>
                </c:pt>
                <c:pt idx="340">
                  <c:v>34</c:v>
                </c:pt>
                <c:pt idx="341">
                  <c:v>34.1</c:v>
                </c:pt>
                <c:pt idx="342">
                  <c:v>34.200000000000003</c:v>
                </c:pt>
                <c:pt idx="343">
                  <c:v>34.300000000000004</c:v>
                </c:pt>
                <c:pt idx="344">
                  <c:v>34.4</c:v>
                </c:pt>
                <c:pt idx="345">
                  <c:v>34.5</c:v>
                </c:pt>
                <c:pt idx="346">
                  <c:v>34.6</c:v>
                </c:pt>
                <c:pt idx="347">
                  <c:v>34.700000000000003</c:v>
                </c:pt>
                <c:pt idx="348">
                  <c:v>34.800000000000004</c:v>
                </c:pt>
                <c:pt idx="349">
                  <c:v>34.9</c:v>
                </c:pt>
                <c:pt idx="350">
                  <c:v>35</c:v>
                </c:pt>
                <c:pt idx="351">
                  <c:v>35.1</c:v>
                </c:pt>
                <c:pt idx="352">
                  <c:v>35.200000000000003</c:v>
                </c:pt>
                <c:pt idx="353">
                  <c:v>35.300000000000004</c:v>
                </c:pt>
                <c:pt idx="354">
                  <c:v>35.4</c:v>
                </c:pt>
                <c:pt idx="355">
                  <c:v>35.5</c:v>
                </c:pt>
                <c:pt idx="356">
                  <c:v>35.6</c:v>
                </c:pt>
                <c:pt idx="357">
                  <c:v>35.700000000000003</c:v>
                </c:pt>
                <c:pt idx="358">
                  <c:v>35.800000000000004</c:v>
                </c:pt>
                <c:pt idx="359">
                  <c:v>35.9</c:v>
                </c:pt>
                <c:pt idx="360">
                  <c:v>36</c:v>
                </c:pt>
                <c:pt idx="361">
                  <c:v>36.1</c:v>
                </c:pt>
                <c:pt idx="362">
                  <c:v>36.200000000000003</c:v>
                </c:pt>
                <c:pt idx="363">
                  <c:v>36.300000000000004</c:v>
                </c:pt>
                <c:pt idx="364">
                  <c:v>36.4</c:v>
                </c:pt>
                <c:pt idx="365">
                  <c:v>36.5</c:v>
                </c:pt>
                <c:pt idx="366">
                  <c:v>36.6</c:v>
                </c:pt>
                <c:pt idx="367">
                  <c:v>36.700000000000003</c:v>
                </c:pt>
                <c:pt idx="368">
                  <c:v>36.800000000000004</c:v>
                </c:pt>
                <c:pt idx="369">
                  <c:v>36.9</c:v>
                </c:pt>
                <c:pt idx="370">
                  <c:v>37</c:v>
                </c:pt>
                <c:pt idx="371">
                  <c:v>37.1</c:v>
                </c:pt>
                <c:pt idx="372">
                  <c:v>37.200000000000003</c:v>
                </c:pt>
                <c:pt idx="373">
                  <c:v>37.300000000000004</c:v>
                </c:pt>
                <c:pt idx="374">
                  <c:v>37.4</c:v>
                </c:pt>
                <c:pt idx="375">
                  <c:v>37.5</c:v>
                </c:pt>
                <c:pt idx="376">
                  <c:v>37.6</c:v>
                </c:pt>
                <c:pt idx="377">
                  <c:v>37.700000000000003</c:v>
                </c:pt>
                <c:pt idx="378">
                  <c:v>37.800000000000004</c:v>
                </c:pt>
                <c:pt idx="379">
                  <c:v>37.9</c:v>
                </c:pt>
                <c:pt idx="380">
                  <c:v>38</c:v>
                </c:pt>
                <c:pt idx="381">
                  <c:v>38.1</c:v>
                </c:pt>
                <c:pt idx="382">
                  <c:v>38.200000000000003</c:v>
                </c:pt>
                <c:pt idx="383">
                  <c:v>38.300000000000004</c:v>
                </c:pt>
                <c:pt idx="384">
                  <c:v>38.4</c:v>
                </c:pt>
                <c:pt idx="385">
                  <c:v>38.5</c:v>
                </c:pt>
                <c:pt idx="386">
                  <c:v>38.6</c:v>
                </c:pt>
                <c:pt idx="387">
                  <c:v>38.700000000000003</c:v>
                </c:pt>
                <c:pt idx="388">
                  <c:v>38.800000000000004</c:v>
                </c:pt>
                <c:pt idx="389">
                  <c:v>38.9</c:v>
                </c:pt>
                <c:pt idx="390">
                  <c:v>39</c:v>
                </c:pt>
                <c:pt idx="391">
                  <c:v>39.1</c:v>
                </c:pt>
                <c:pt idx="392">
                  <c:v>39.200000000000003</c:v>
                </c:pt>
                <c:pt idx="393">
                  <c:v>39.300000000000004</c:v>
                </c:pt>
                <c:pt idx="394">
                  <c:v>39.4</c:v>
                </c:pt>
                <c:pt idx="395">
                  <c:v>39.5</c:v>
                </c:pt>
                <c:pt idx="396">
                  <c:v>39.6</c:v>
                </c:pt>
                <c:pt idx="397">
                  <c:v>39.700000000000003</c:v>
                </c:pt>
                <c:pt idx="398">
                  <c:v>39.800000000000004</c:v>
                </c:pt>
                <c:pt idx="399">
                  <c:v>39.9</c:v>
                </c:pt>
                <c:pt idx="400">
                  <c:v>40</c:v>
                </c:pt>
                <c:pt idx="401">
                  <c:v>40.1</c:v>
                </c:pt>
                <c:pt idx="402">
                  <c:v>40.200000000000003</c:v>
                </c:pt>
                <c:pt idx="403">
                  <c:v>40.300000000000004</c:v>
                </c:pt>
                <c:pt idx="404">
                  <c:v>40.4</c:v>
                </c:pt>
                <c:pt idx="405">
                  <c:v>40.5</c:v>
                </c:pt>
                <c:pt idx="406">
                  <c:v>40.6</c:v>
                </c:pt>
                <c:pt idx="407">
                  <c:v>40.700000000000003</c:v>
                </c:pt>
                <c:pt idx="408">
                  <c:v>40.800000000000004</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numCache>
            </c:numRef>
          </c:xVal>
          <c:yVal>
            <c:numRef>
              <c:f>gain_LHCP!$C$2:$C$902</c:f>
              <c:numCache>
                <c:formatCode>General</c:formatCode>
                <c:ptCount val="901"/>
                <c:pt idx="0">
                  <c:v>8.1544163230000066</c:v>
                </c:pt>
                <c:pt idx="1">
                  <c:v>8.1545538170000071</c:v>
                </c:pt>
                <c:pt idx="2">
                  <c:v>8.1546491890000006</c:v>
                </c:pt>
                <c:pt idx="3">
                  <c:v>8.1547024409999995</c:v>
                </c:pt>
                <c:pt idx="4">
                  <c:v>8.1547135730000004</c:v>
                </c:pt>
                <c:pt idx="5">
                  <c:v>8.1546825870000088</c:v>
                </c:pt>
                <c:pt idx="6">
                  <c:v>8.1546094840000016</c:v>
                </c:pt>
                <c:pt idx="7">
                  <c:v>8.1544942650000074</c:v>
                </c:pt>
                <c:pt idx="8">
                  <c:v>8.1543369300000048</c:v>
                </c:pt>
                <c:pt idx="9">
                  <c:v>8.1541374819999994</c:v>
                </c:pt>
                <c:pt idx="10">
                  <c:v>8.1538959210000002</c:v>
                </c:pt>
                <c:pt idx="11">
                  <c:v>8.1536122490000071</c:v>
                </c:pt>
                <c:pt idx="12">
                  <c:v>8.1532864660000008</c:v>
                </c:pt>
                <c:pt idx="13">
                  <c:v>8.1529185740000027</c:v>
                </c:pt>
                <c:pt idx="14">
                  <c:v>8.1525085750000095</c:v>
                </c:pt>
                <c:pt idx="15">
                  <c:v>8.1520564690000068</c:v>
                </c:pt>
                <c:pt idx="16">
                  <c:v>8.151562257000009</c:v>
                </c:pt>
                <c:pt idx="17">
                  <c:v>8.1510259419999986</c:v>
                </c:pt>
                <c:pt idx="18">
                  <c:v>8.1504475240000076</c:v>
                </c:pt>
                <c:pt idx="19">
                  <c:v>8.1498270049999988</c:v>
                </c:pt>
                <c:pt idx="20">
                  <c:v>8.1491643860000007</c:v>
                </c:pt>
                <c:pt idx="21">
                  <c:v>8.1484596689999993</c:v>
                </c:pt>
                <c:pt idx="22">
                  <c:v>8.1477128540000017</c:v>
                </c:pt>
                <c:pt idx="23">
                  <c:v>8.1469239439999939</c:v>
                </c:pt>
                <c:pt idx="24">
                  <c:v>8.1460929390000008</c:v>
                </c:pt>
                <c:pt idx="25">
                  <c:v>8.1452198419999995</c:v>
                </c:pt>
                <c:pt idx="26">
                  <c:v>8.144304653999999</c:v>
                </c:pt>
                <c:pt idx="27">
                  <c:v>8.1433473759999995</c:v>
                </c:pt>
                <c:pt idx="28">
                  <c:v>8.1423480090000009</c:v>
                </c:pt>
                <c:pt idx="29">
                  <c:v>8.141306556</c:v>
                </c:pt>
                <c:pt idx="30">
                  <c:v>8.1402230179999986</c:v>
                </c:pt>
                <c:pt idx="31">
                  <c:v>8.1390973970000005</c:v>
                </c:pt>
                <c:pt idx="32">
                  <c:v>8.1379296929999985</c:v>
                </c:pt>
                <c:pt idx="33">
                  <c:v>8.136719909</c:v>
                </c:pt>
                <c:pt idx="34">
                  <c:v>8.1354680469999998</c:v>
                </c:pt>
                <c:pt idx="35">
                  <c:v>8.1341741079999981</c:v>
                </c:pt>
                <c:pt idx="36">
                  <c:v>8.1328380930000002</c:v>
                </c:pt>
                <c:pt idx="37">
                  <c:v>8.1314600049999992</c:v>
                </c:pt>
                <c:pt idx="38">
                  <c:v>8.1300398450000007</c:v>
                </c:pt>
                <c:pt idx="39">
                  <c:v>8.1285776149999993</c:v>
                </c:pt>
                <c:pt idx="40">
                  <c:v>8.1270733159999988</c:v>
                </c:pt>
                <c:pt idx="41">
                  <c:v>8.1255269510000048</c:v>
                </c:pt>
                <c:pt idx="42">
                  <c:v>8.1239385209999995</c:v>
                </c:pt>
                <c:pt idx="43">
                  <c:v>8.1223080279999991</c:v>
                </c:pt>
                <c:pt idx="44">
                  <c:v>8.1206354740000002</c:v>
                </c:pt>
                <c:pt idx="45">
                  <c:v>8.1189208609999959</c:v>
                </c:pt>
                <c:pt idx="46">
                  <c:v>8.1171641899999987</c:v>
                </c:pt>
                <c:pt idx="47">
                  <c:v>8.1153654639999999</c:v>
                </c:pt>
                <c:pt idx="48">
                  <c:v>8.1135246839999997</c:v>
                </c:pt>
                <c:pt idx="49">
                  <c:v>8.1116418530000001</c:v>
                </c:pt>
                <c:pt idx="50">
                  <c:v>8.1097169710000028</c:v>
                </c:pt>
                <c:pt idx="51">
                  <c:v>8.1077500419999993</c:v>
                </c:pt>
                <c:pt idx="52">
                  <c:v>8.1057410680000004</c:v>
                </c:pt>
                <c:pt idx="53">
                  <c:v>8.1036900490000008</c:v>
                </c:pt>
                <c:pt idx="54">
                  <c:v>8.1015969880000007</c:v>
                </c:pt>
                <c:pt idx="55">
                  <c:v>8.0994618880000004</c:v>
                </c:pt>
                <c:pt idx="56">
                  <c:v>8.09728475</c:v>
                </c:pt>
                <c:pt idx="57">
                  <c:v>8.0950655760000068</c:v>
                </c:pt>
                <c:pt idx="58">
                  <c:v>8.0928043690000067</c:v>
                </c:pt>
                <c:pt idx="59">
                  <c:v>8.0905011299999998</c:v>
                </c:pt>
                <c:pt idx="60">
                  <c:v>8.0881558620000007</c:v>
                </c:pt>
                <c:pt idx="61">
                  <c:v>8.0857685670000006</c:v>
                </c:pt>
                <c:pt idx="62">
                  <c:v>8.0833392460000066</c:v>
                </c:pt>
                <c:pt idx="63">
                  <c:v>8.0808679029999997</c:v>
                </c:pt>
                <c:pt idx="64">
                  <c:v>8.0783545380000028</c:v>
                </c:pt>
                <c:pt idx="65">
                  <c:v>8.0757991560000075</c:v>
                </c:pt>
                <c:pt idx="66">
                  <c:v>8.0732017569999996</c:v>
                </c:pt>
                <c:pt idx="67">
                  <c:v>8.0705623430000006</c:v>
                </c:pt>
                <c:pt idx="68">
                  <c:v>8.0678809180000073</c:v>
                </c:pt>
                <c:pt idx="69">
                  <c:v>8.0651574840000002</c:v>
                </c:pt>
                <c:pt idx="70">
                  <c:v>8.0623920420000008</c:v>
                </c:pt>
                <c:pt idx="71">
                  <c:v>8.0595845950000164</c:v>
                </c:pt>
                <c:pt idx="72">
                  <c:v>8.0567351450000046</c:v>
                </c:pt>
                <c:pt idx="73">
                  <c:v>8.0538436950000047</c:v>
                </c:pt>
                <c:pt idx="74">
                  <c:v>8.0509102470000027</c:v>
                </c:pt>
                <c:pt idx="75">
                  <c:v>8.0479348030000004</c:v>
                </c:pt>
                <c:pt idx="76">
                  <c:v>8.0449173649999999</c:v>
                </c:pt>
                <c:pt idx="77">
                  <c:v>8.0418579369999996</c:v>
                </c:pt>
                <c:pt idx="78">
                  <c:v>8.0387565209999998</c:v>
                </c:pt>
                <c:pt idx="79">
                  <c:v>8.0356131180000006</c:v>
                </c:pt>
                <c:pt idx="80">
                  <c:v>8.0324277310000003</c:v>
                </c:pt>
                <c:pt idx="81">
                  <c:v>8.0292003629999993</c:v>
                </c:pt>
                <c:pt idx="82">
                  <c:v>8.0259310160000048</c:v>
                </c:pt>
                <c:pt idx="83">
                  <c:v>8.0226196930000047</c:v>
                </c:pt>
                <c:pt idx="84">
                  <c:v>8.0192663960000008</c:v>
                </c:pt>
                <c:pt idx="85">
                  <c:v>8.0158711279999988</c:v>
                </c:pt>
                <c:pt idx="86">
                  <c:v>8.0124338910000095</c:v>
                </c:pt>
                <c:pt idx="87">
                  <c:v>8.0089546869999992</c:v>
                </c:pt>
                <c:pt idx="88">
                  <c:v>8.0054335200000075</c:v>
                </c:pt>
                <c:pt idx="89">
                  <c:v>8.0018703910000006</c:v>
                </c:pt>
                <c:pt idx="90">
                  <c:v>7.9982653040000038</c:v>
                </c:pt>
                <c:pt idx="91">
                  <c:v>7.9946182599999958</c:v>
                </c:pt>
                <c:pt idx="92">
                  <c:v>7.9909292629999964</c:v>
                </c:pt>
                <c:pt idx="93">
                  <c:v>7.9871983149999997</c:v>
                </c:pt>
                <c:pt idx="94">
                  <c:v>7.9834254189999996</c:v>
                </c:pt>
                <c:pt idx="95">
                  <c:v>7.9796105769999963</c:v>
                </c:pt>
                <c:pt idx="96">
                  <c:v>7.9757537920000061</c:v>
                </c:pt>
                <c:pt idx="97">
                  <c:v>7.9718550659999998</c:v>
                </c:pt>
                <c:pt idx="98">
                  <c:v>7.9679144029999946</c:v>
                </c:pt>
                <c:pt idx="99">
                  <c:v>7.963931803999996</c:v>
                </c:pt>
                <c:pt idx="100">
                  <c:v>7.9599072729999962</c:v>
                </c:pt>
                <c:pt idx="101">
                  <c:v>7.955840813</c:v>
                </c:pt>
                <c:pt idx="102">
                  <c:v>7.9517324250000039</c:v>
                </c:pt>
                <c:pt idx="103">
                  <c:v>7.9475821130000002</c:v>
                </c:pt>
                <c:pt idx="104">
                  <c:v>7.9433898789999962</c:v>
                </c:pt>
                <c:pt idx="105">
                  <c:v>7.9391557270000002</c:v>
                </c:pt>
                <c:pt idx="106">
                  <c:v>7.9348796579999963</c:v>
                </c:pt>
                <c:pt idx="107">
                  <c:v>7.9305616759999999</c:v>
                </c:pt>
                <c:pt idx="108">
                  <c:v>7.9262017840000061</c:v>
                </c:pt>
                <c:pt idx="109">
                  <c:v>7.9217999830000041</c:v>
                </c:pt>
                <c:pt idx="110">
                  <c:v>7.9173562769999926</c:v>
                </c:pt>
                <c:pt idx="111">
                  <c:v>7.9128706699999958</c:v>
                </c:pt>
                <c:pt idx="112">
                  <c:v>7.908343162000004</c:v>
                </c:pt>
                <c:pt idx="113">
                  <c:v>7.9037737579999998</c:v>
                </c:pt>
                <c:pt idx="114">
                  <c:v>7.8991624600000003</c:v>
                </c:pt>
                <c:pt idx="115">
                  <c:v>7.8945092709999933</c:v>
                </c:pt>
                <c:pt idx="116">
                  <c:v>7.8898141940000004</c:v>
                </c:pt>
                <c:pt idx="117">
                  <c:v>7.8850772309999968</c:v>
                </c:pt>
                <c:pt idx="118">
                  <c:v>7.8802983860000024</c:v>
                </c:pt>
                <c:pt idx="119">
                  <c:v>7.8754776609999961</c:v>
                </c:pt>
                <c:pt idx="120">
                  <c:v>7.8706150589999968</c:v>
                </c:pt>
                <c:pt idx="121">
                  <c:v>7.8657105839999968</c:v>
                </c:pt>
                <c:pt idx="122">
                  <c:v>7.8607642369999926</c:v>
                </c:pt>
                <c:pt idx="123">
                  <c:v>7.8557760219999961</c:v>
                </c:pt>
                <c:pt idx="124">
                  <c:v>7.850745940999996</c:v>
                </c:pt>
                <c:pt idx="125">
                  <c:v>7.8456739989999997</c:v>
                </c:pt>
                <c:pt idx="126">
                  <c:v>7.8405601960000002</c:v>
                </c:pt>
                <c:pt idx="127">
                  <c:v>7.8354045369999925</c:v>
                </c:pt>
                <c:pt idx="128">
                  <c:v>7.8302070239999999</c:v>
                </c:pt>
                <c:pt idx="129">
                  <c:v>7.8249676609999925</c:v>
                </c:pt>
                <c:pt idx="130">
                  <c:v>7.8196864489999962</c:v>
                </c:pt>
                <c:pt idx="131">
                  <c:v>7.8143633929999998</c:v>
                </c:pt>
                <c:pt idx="132">
                  <c:v>7.8089984939999999</c:v>
                </c:pt>
                <c:pt idx="133">
                  <c:v>7.8035917559999985</c:v>
                </c:pt>
                <c:pt idx="134">
                  <c:v>7.798143182000004</c:v>
                </c:pt>
                <c:pt idx="135">
                  <c:v>7.7926527749999996</c:v>
                </c:pt>
                <c:pt idx="136">
                  <c:v>7.7871205379999937</c:v>
                </c:pt>
                <c:pt idx="137">
                  <c:v>7.7815464729999997</c:v>
                </c:pt>
                <c:pt idx="138">
                  <c:v>7.7759305830000001</c:v>
                </c:pt>
                <c:pt idx="139">
                  <c:v>7.7702728719999996</c:v>
                </c:pt>
                <c:pt idx="140">
                  <c:v>7.7645733429999968</c:v>
                </c:pt>
                <c:pt idx="141">
                  <c:v>7.7588319979999962</c:v>
                </c:pt>
                <c:pt idx="142">
                  <c:v>7.7530488399999964</c:v>
                </c:pt>
                <c:pt idx="143">
                  <c:v>7.7472238720000002</c:v>
                </c:pt>
                <c:pt idx="144">
                  <c:v>7.7413570979999999</c:v>
                </c:pt>
                <c:pt idx="145">
                  <c:v>7.7354485200000003</c:v>
                </c:pt>
                <c:pt idx="146">
                  <c:v>7.7294981409999997</c:v>
                </c:pt>
                <c:pt idx="147">
                  <c:v>7.7235059649999958</c:v>
                </c:pt>
                <c:pt idx="148">
                  <c:v>7.7174719930000002</c:v>
                </c:pt>
                <c:pt idx="149">
                  <c:v>7.7113962300000001</c:v>
                </c:pt>
                <c:pt idx="150">
                  <c:v>7.7052786769999964</c:v>
                </c:pt>
                <c:pt idx="151">
                  <c:v>7.6991193389999957</c:v>
                </c:pt>
                <c:pt idx="152">
                  <c:v>7.6929182169999901</c:v>
                </c:pt>
                <c:pt idx="153">
                  <c:v>7.6866753149999996</c:v>
                </c:pt>
                <c:pt idx="154">
                  <c:v>7.6803906359999985</c:v>
                </c:pt>
                <c:pt idx="155">
                  <c:v>7.6740641829999996</c:v>
                </c:pt>
                <c:pt idx="156">
                  <c:v>7.6676959579999933</c:v>
                </c:pt>
                <c:pt idx="157">
                  <c:v>7.6612859659999959</c:v>
                </c:pt>
                <c:pt idx="158">
                  <c:v>7.6548342069999888</c:v>
                </c:pt>
                <c:pt idx="159">
                  <c:v>7.6483406870000001</c:v>
                </c:pt>
                <c:pt idx="160">
                  <c:v>7.6418054069999961</c:v>
                </c:pt>
                <c:pt idx="161">
                  <c:v>7.6352283700000001</c:v>
                </c:pt>
                <c:pt idx="162">
                  <c:v>7.6286095789999937</c:v>
                </c:pt>
                <c:pt idx="163">
                  <c:v>7.6219490379999968</c:v>
                </c:pt>
                <c:pt idx="164">
                  <c:v>7.6152467489999962</c:v>
                </c:pt>
                <c:pt idx="165">
                  <c:v>7.6085027159999985</c:v>
                </c:pt>
                <c:pt idx="166">
                  <c:v>7.6017169399999958</c:v>
                </c:pt>
                <c:pt idx="167">
                  <c:v>7.5948894249999963</c:v>
                </c:pt>
                <c:pt idx="168">
                  <c:v>7.5880201740000004</c:v>
                </c:pt>
                <c:pt idx="169">
                  <c:v>7.5811091900000038</c:v>
                </c:pt>
                <c:pt idx="170">
                  <c:v>7.5741564749999961</c:v>
                </c:pt>
                <c:pt idx="171">
                  <c:v>7.5671620329999962</c:v>
                </c:pt>
                <c:pt idx="172">
                  <c:v>7.5601258659999937</c:v>
                </c:pt>
                <c:pt idx="173">
                  <c:v>7.5530479769999959</c:v>
                </c:pt>
                <c:pt idx="174">
                  <c:v>7.5459283699999968</c:v>
                </c:pt>
                <c:pt idx="175">
                  <c:v>7.5387670460000002</c:v>
                </c:pt>
                <c:pt idx="176">
                  <c:v>7.5315640090000002</c:v>
                </c:pt>
                <c:pt idx="177">
                  <c:v>7.5243192619999926</c:v>
                </c:pt>
                <c:pt idx="178">
                  <c:v>7.5170328069999925</c:v>
                </c:pt>
                <c:pt idx="179">
                  <c:v>7.509704647999996</c:v>
                </c:pt>
                <c:pt idx="180">
                  <c:v>7.5023347859999996</c:v>
                </c:pt>
                <c:pt idx="181">
                  <c:v>7.4949232259999965</c:v>
                </c:pt>
                <c:pt idx="182">
                  <c:v>7.4874699690000002</c:v>
                </c:pt>
                <c:pt idx="183">
                  <c:v>7.4799750180000002</c:v>
                </c:pt>
                <c:pt idx="184">
                  <c:v>7.472438376999996</c:v>
                </c:pt>
                <c:pt idx="185">
                  <c:v>7.4648600469999957</c:v>
                </c:pt>
                <c:pt idx="186">
                  <c:v>7.4572400319999996</c:v>
                </c:pt>
                <c:pt idx="187">
                  <c:v>7.4495783350000035</c:v>
                </c:pt>
                <c:pt idx="188">
                  <c:v>7.4418749579999961</c:v>
                </c:pt>
                <c:pt idx="189">
                  <c:v>7.4341299029999997</c:v>
                </c:pt>
                <c:pt idx="190">
                  <c:v>7.4263431740000039</c:v>
                </c:pt>
                <c:pt idx="191">
                  <c:v>7.4185147729999947</c:v>
                </c:pt>
                <c:pt idx="192">
                  <c:v>7.4106447030000036</c:v>
                </c:pt>
                <c:pt idx="193">
                  <c:v>7.4027329669999968</c:v>
                </c:pt>
                <c:pt idx="194">
                  <c:v>7.394779565999996</c:v>
                </c:pt>
                <c:pt idx="195">
                  <c:v>7.3867845039999969</c:v>
                </c:pt>
                <c:pt idx="196">
                  <c:v>7.3787477840000042</c:v>
                </c:pt>
                <c:pt idx="197">
                  <c:v>7.3706694080000039</c:v>
                </c:pt>
                <c:pt idx="198">
                  <c:v>7.3625493779999927</c:v>
                </c:pt>
                <c:pt idx="199">
                  <c:v>7.3543876969999937</c:v>
                </c:pt>
                <c:pt idx="200">
                  <c:v>7.3461843679999932</c:v>
                </c:pt>
                <c:pt idx="201">
                  <c:v>7.337939392</c:v>
                </c:pt>
                <c:pt idx="202">
                  <c:v>7.3296527740000004</c:v>
                </c:pt>
                <c:pt idx="203">
                  <c:v>7.3213245139999961</c:v>
                </c:pt>
                <c:pt idx="204">
                  <c:v>7.3129546159999936</c:v>
                </c:pt>
                <c:pt idx="205">
                  <c:v>7.3045430820000004</c:v>
                </c:pt>
                <c:pt idx="206">
                  <c:v>7.2960899149999996</c:v>
                </c:pt>
                <c:pt idx="207">
                  <c:v>7.2875951159999985</c:v>
                </c:pt>
                <c:pt idx="208">
                  <c:v>7.2790586890000037</c:v>
                </c:pt>
                <c:pt idx="209">
                  <c:v>7.2704806350000002</c:v>
                </c:pt>
                <c:pt idx="210">
                  <c:v>7.2618609569999961</c:v>
                </c:pt>
                <c:pt idx="211">
                  <c:v>7.2531996579999962</c:v>
                </c:pt>
                <c:pt idx="212">
                  <c:v>7.2444967389999961</c:v>
                </c:pt>
                <c:pt idx="213">
                  <c:v>7.2357522019999996</c:v>
                </c:pt>
                <c:pt idx="214">
                  <c:v>7.2269660509999962</c:v>
                </c:pt>
                <c:pt idx="215">
                  <c:v>7.218138287999996</c:v>
                </c:pt>
                <c:pt idx="216">
                  <c:v>7.2092689140000061</c:v>
                </c:pt>
                <c:pt idx="217">
                  <c:v>7.2003579310000001</c:v>
                </c:pt>
                <c:pt idx="218">
                  <c:v>7.191405342999996</c:v>
                </c:pt>
                <c:pt idx="219">
                  <c:v>7.1824111509999957</c:v>
                </c:pt>
                <c:pt idx="220">
                  <c:v>7.1733753569999958</c:v>
                </c:pt>
                <c:pt idx="221">
                  <c:v>7.1642979629999948</c:v>
                </c:pt>
                <c:pt idx="222">
                  <c:v>7.1551789709999927</c:v>
                </c:pt>
                <c:pt idx="223">
                  <c:v>7.1460183839999996</c:v>
                </c:pt>
                <c:pt idx="224">
                  <c:v>7.1368162039999961</c:v>
                </c:pt>
                <c:pt idx="225">
                  <c:v>7.1275724309999937</c:v>
                </c:pt>
                <c:pt idx="226">
                  <c:v>7.1182870699999947</c:v>
                </c:pt>
                <c:pt idx="227">
                  <c:v>7.1089601199999963</c:v>
                </c:pt>
                <c:pt idx="228">
                  <c:v>7.0995915849999998</c:v>
                </c:pt>
                <c:pt idx="229">
                  <c:v>7.0901814649999961</c:v>
                </c:pt>
                <c:pt idx="230">
                  <c:v>7.0807297640000035</c:v>
                </c:pt>
                <c:pt idx="231">
                  <c:v>7.0712364830000061</c:v>
                </c:pt>
                <c:pt idx="232">
                  <c:v>7.0617016220000002</c:v>
                </c:pt>
                <c:pt idx="233">
                  <c:v>7.0521251859999996</c:v>
                </c:pt>
                <c:pt idx="234">
                  <c:v>7.0425071739999963</c:v>
                </c:pt>
                <c:pt idx="235">
                  <c:v>7.0328475890000002</c:v>
                </c:pt>
                <c:pt idx="236">
                  <c:v>7.0231464319999963</c:v>
                </c:pt>
                <c:pt idx="237">
                  <c:v>7.0134037050000035</c:v>
                </c:pt>
                <c:pt idx="238">
                  <c:v>7.0036194099999998</c:v>
                </c:pt>
                <c:pt idx="239">
                  <c:v>6.9937935480000002</c:v>
                </c:pt>
                <c:pt idx="240">
                  <c:v>6.9839261209999997</c:v>
                </c:pt>
                <c:pt idx="241">
                  <c:v>6.97401713</c:v>
                </c:pt>
                <c:pt idx="242">
                  <c:v>6.9640665769999925</c:v>
                </c:pt>
                <c:pt idx="243">
                  <c:v>6.9540744629999969</c:v>
                </c:pt>
                <c:pt idx="244">
                  <c:v>6.9440407889999998</c:v>
                </c:pt>
                <c:pt idx="245">
                  <c:v>6.9339655569999961</c:v>
                </c:pt>
                <c:pt idx="246">
                  <c:v>6.923848768</c:v>
                </c:pt>
                <c:pt idx="247">
                  <c:v>6.9136904240000039</c:v>
                </c:pt>
                <c:pt idx="248">
                  <c:v>6.9034905249999996</c:v>
                </c:pt>
                <c:pt idx="249">
                  <c:v>6.8932490729999998</c:v>
                </c:pt>
                <c:pt idx="250">
                  <c:v>6.8829660699999957</c:v>
                </c:pt>
                <c:pt idx="251">
                  <c:v>6.8726415149999998</c:v>
                </c:pt>
                <c:pt idx="252">
                  <c:v>6.8622754109999962</c:v>
                </c:pt>
                <c:pt idx="253">
                  <c:v>6.851867758</c:v>
                </c:pt>
                <c:pt idx="254">
                  <c:v>6.8414185579999947</c:v>
                </c:pt>
                <c:pt idx="255">
                  <c:v>6.830927810999996</c:v>
                </c:pt>
                <c:pt idx="256">
                  <c:v>6.8203955179999927</c:v>
                </c:pt>
                <c:pt idx="257">
                  <c:v>6.8098216809999998</c:v>
                </c:pt>
                <c:pt idx="258">
                  <c:v>6.7992062989999997</c:v>
                </c:pt>
                <c:pt idx="259">
                  <c:v>6.7885493739999996</c:v>
                </c:pt>
                <c:pt idx="260">
                  <c:v>6.7778509069999968</c:v>
                </c:pt>
                <c:pt idx="261">
                  <c:v>6.7671108979999932</c:v>
                </c:pt>
                <c:pt idx="262">
                  <c:v>6.7563293480000004</c:v>
                </c:pt>
                <c:pt idx="263">
                  <c:v>6.7455062579999936</c:v>
                </c:pt>
                <c:pt idx="264">
                  <c:v>6.7346416280000003</c:v>
                </c:pt>
                <c:pt idx="265">
                  <c:v>6.7237354589999958</c:v>
                </c:pt>
                <c:pt idx="266">
                  <c:v>6.7127877499999968</c:v>
                </c:pt>
                <c:pt idx="267">
                  <c:v>6.7017985040000037</c:v>
                </c:pt>
                <c:pt idx="268">
                  <c:v>6.6907677200000002</c:v>
                </c:pt>
                <c:pt idx="269">
                  <c:v>6.6796953979999998</c:v>
                </c:pt>
                <c:pt idx="270">
                  <c:v>6.6685815389999901</c:v>
                </c:pt>
                <c:pt idx="271">
                  <c:v>6.6574261419999958</c:v>
                </c:pt>
                <c:pt idx="272">
                  <c:v>6.6462292100000004</c:v>
                </c:pt>
                <c:pt idx="273">
                  <c:v>6.6349907399999948</c:v>
                </c:pt>
                <c:pt idx="274">
                  <c:v>6.6237107339999959</c:v>
                </c:pt>
                <c:pt idx="275">
                  <c:v>6.6123891910000001</c:v>
                </c:pt>
                <c:pt idx="276">
                  <c:v>6.6010261119999996</c:v>
                </c:pt>
                <c:pt idx="277">
                  <c:v>6.589621497000004</c:v>
                </c:pt>
                <c:pt idx="278">
                  <c:v>6.578175345</c:v>
                </c:pt>
                <c:pt idx="279">
                  <c:v>6.5666876559999965</c:v>
                </c:pt>
                <c:pt idx="280">
                  <c:v>6.5551584299999961</c:v>
                </c:pt>
                <c:pt idx="281">
                  <c:v>6.5435876669999926</c:v>
                </c:pt>
                <c:pt idx="282">
                  <c:v>6.5319753669999958</c:v>
                </c:pt>
                <c:pt idx="283">
                  <c:v>6.5203215289999958</c:v>
                </c:pt>
                <c:pt idx="284">
                  <c:v>6.5086261519999997</c:v>
                </c:pt>
                <c:pt idx="285">
                  <c:v>6.4968892369999969</c:v>
                </c:pt>
                <c:pt idx="286">
                  <c:v>6.4851107819999996</c:v>
                </c:pt>
                <c:pt idx="287">
                  <c:v>6.4732907880000061</c:v>
                </c:pt>
                <c:pt idx="288">
                  <c:v>6.4614292530000004</c:v>
                </c:pt>
                <c:pt idx="289">
                  <c:v>6.449526176</c:v>
                </c:pt>
                <c:pt idx="290">
                  <c:v>6.4375815579999927</c:v>
                </c:pt>
                <c:pt idx="291">
                  <c:v>6.4255953969999968</c:v>
                </c:pt>
                <c:pt idx="292">
                  <c:v>6.4135676920000035</c:v>
                </c:pt>
                <c:pt idx="293">
                  <c:v>6.4014984430000039</c:v>
                </c:pt>
                <c:pt idx="294">
                  <c:v>6.389387647999996</c:v>
                </c:pt>
                <c:pt idx="295">
                  <c:v>6.3772353059999975</c:v>
                </c:pt>
                <c:pt idx="296">
                  <c:v>6.365041416999996</c:v>
                </c:pt>
                <c:pt idx="297">
                  <c:v>6.3528059779999912</c:v>
                </c:pt>
                <c:pt idx="298">
                  <c:v>6.3405289890000001</c:v>
                </c:pt>
                <c:pt idx="299">
                  <c:v>6.3282104489999957</c:v>
                </c:pt>
                <c:pt idx="300">
                  <c:v>6.3158503559999959</c:v>
                </c:pt>
                <c:pt idx="301">
                  <c:v>6.3034487080000003</c:v>
                </c:pt>
                <c:pt idx="302">
                  <c:v>6.2910055050000002</c:v>
                </c:pt>
                <c:pt idx="303">
                  <c:v>6.2785207439999997</c:v>
                </c:pt>
                <c:pt idx="304">
                  <c:v>6.2659944239999961</c:v>
                </c:pt>
                <c:pt idx="305">
                  <c:v>6.2534265429999962</c:v>
                </c:pt>
                <c:pt idx="306">
                  <c:v>6.240817099</c:v>
                </c:pt>
                <c:pt idx="307">
                  <c:v>6.2281660910000003</c:v>
                </c:pt>
                <c:pt idx="308">
                  <c:v>6.2154735169999968</c:v>
                </c:pt>
                <c:pt idx="309">
                  <c:v>6.2027393750000002</c:v>
                </c:pt>
                <c:pt idx="310">
                  <c:v>6.1899636620000003</c:v>
                </c:pt>
                <c:pt idx="311">
                  <c:v>6.1771463769999926</c:v>
                </c:pt>
                <c:pt idx="312">
                  <c:v>6.1642875169999911</c:v>
                </c:pt>
                <c:pt idx="313">
                  <c:v>6.1513870800000001</c:v>
                </c:pt>
                <c:pt idx="314">
                  <c:v>6.1384450639999963</c:v>
                </c:pt>
                <c:pt idx="315">
                  <c:v>6.1254614669999947</c:v>
                </c:pt>
                <c:pt idx="316">
                  <c:v>6.1124362849999958</c:v>
                </c:pt>
                <c:pt idx="317">
                  <c:v>6.0993695170000004</c:v>
                </c:pt>
                <c:pt idx="318">
                  <c:v>6.0862611600000038</c:v>
                </c:pt>
                <c:pt idx="319">
                  <c:v>6.0731112099999969</c:v>
                </c:pt>
                <c:pt idx="320">
                  <c:v>6.0599196659999963</c:v>
                </c:pt>
                <c:pt idx="321">
                  <c:v>6.0466865240000001</c:v>
                </c:pt>
                <c:pt idx="322">
                  <c:v>6.0334117819999999</c:v>
                </c:pt>
                <c:pt idx="323">
                  <c:v>6.0200954359999965</c:v>
                </c:pt>
                <c:pt idx="324">
                  <c:v>6.0067374840000038</c:v>
                </c:pt>
                <c:pt idx="325">
                  <c:v>5.9933379220000003</c:v>
                </c:pt>
                <c:pt idx="326">
                  <c:v>5.9798967469999997</c:v>
                </c:pt>
                <c:pt idx="327">
                  <c:v>5.9664139559999985</c:v>
                </c:pt>
                <c:pt idx="328">
                  <c:v>5.9528895449999961</c:v>
                </c:pt>
                <c:pt idx="329">
                  <c:v>5.9393235110000031</c:v>
                </c:pt>
                <c:pt idx="330">
                  <c:v>5.9257158509999925</c:v>
                </c:pt>
                <c:pt idx="331">
                  <c:v>5.9120665599999969</c:v>
                </c:pt>
                <c:pt idx="332">
                  <c:v>5.8983756349999963</c:v>
                </c:pt>
                <c:pt idx="333">
                  <c:v>5.8846430720000003</c:v>
                </c:pt>
                <c:pt idx="334">
                  <c:v>5.8708688679999961</c:v>
                </c:pt>
                <c:pt idx="335">
                  <c:v>5.8570530169999957</c:v>
                </c:pt>
                <c:pt idx="336">
                  <c:v>5.8431955169999936</c:v>
                </c:pt>
                <c:pt idx="337">
                  <c:v>5.8292963640000002</c:v>
                </c:pt>
                <c:pt idx="338">
                  <c:v>5.8153555519999927</c:v>
                </c:pt>
                <c:pt idx="339">
                  <c:v>5.8013730780000001</c:v>
                </c:pt>
                <c:pt idx="340">
                  <c:v>5.787348937</c:v>
                </c:pt>
                <c:pt idx="341">
                  <c:v>5.7732831240000042</c:v>
                </c:pt>
                <c:pt idx="342">
                  <c:v>5.7591756359999975</c:v>
                </c:pt>
                <c:pt idx="343">
                  <c:v>5.7450264669999962</c:v>
                </c:pt>
                <c:pt idx="344">
                  <c:v>5.7308356140000001</c:v>
                </c:pt>
                <c:pt idx="345">
                  <c:v>5.7166030699999997</c:v>
                </c:pt>
                <c:pt idx="346">
                  <c:v>5.702328831</c:v>
                </c:pt>
                <c:pt idx="347">
                  <c:v>5.6880128909999961</c:v>
                </c:pt>
                <c:pt idx="348">
                  <c:v>5.6736552469999957</c:v>
                </c:pt>
                <c:pt idx="349">
                  <c:v>5.6592558930000001</c:v>
                </c:pt>
                <c:pt idx="350">
                  <c:v>5.6448148229999902</c:v>
                </c:pt>
                <c:pt idx="351">
                  <c:v>5.630332031</c:v>
                </c:pt>
                <c:pt idx="352">
                  <c:v>5.6158075139999948</c:v>
                </c:pt>
                <c:pt idx="353">
                  <c:v>5.6012412640000004</c:v>
                </c:pt>
                <c:pt idx="354">
                  <c:v>5.5866332759999997</c:v>
                </c:pt>
                <c:pt idx="355">
                  <c:v>5.5719835450000001</c:v>
                </c:pt>
                <c:pt idx="356">
                  <c:v>5.5572920650000004</c:v>
                </c:pt>
                <c:pt idx="357">
                  <c:v>5.5425588289999936</c:v>
                </c:pt>
                <c:pt idx="358">
                  <c:v>5.5277838319999937</c:v>
                </c:pt>
                <c:pt idx="359">
                  <c:v>5.5129670669999937</c:v>
                </c:pt>
                <c:pt idx="360">
                  <c:v>5.4981085279999968</c:v>
                </c:pt>
                <c:pt idx="361">
                  <c:v>5.4832082089999998</c:v>
                </c:pt>
                <c:pt idx="362">
                  <c:v>5.468266104000004</c:v>
                </c:pt>
                <c:pt idx="363">
                  <c:v>5.4532822049999998</c:v>
                </c:pt>
                <c:pt idx="364">
                  <c:v>5.4382565060000001</c:v>
                </c:pt>
                <c:pt idx="365">
                  <c:v>5.4231890009999963</c:v>
                </c:pt>
                <c:pt idx="366">
                  <c:v>5.4080796820000039</c:v>
                </c:pt>
                <c:pt idx="367">
                  <c:v>5.3929285429999947</c:v>
                </c:pt>
                <c:pt idx="368">
                  <c:v>5.3777355769999913</c:v>
                </c:pt>
                <c:pt idx="369">
                  <c:v>5.3625007749999947</c:v>
                </c:pt>
                <c:pt idx="370">
                  <c:v>5.347224132</c:v>
                </c:pt>
                <c:pt idx="371">
                  <c:v>5.3319056389999968</c:v>
                </c:pt>
                <c:pt idx="372">
                  <c:v>5.3165452899999961</c:v>
                </c:pt>
                <c:pt idx="373">
                  <c:v>5.3011430759999998</c:v>
                </c:pt>
                <c:pt idx="374">
                  <c:v>5.2856989900000038</c:v>
                </c:pt>
                <c:pt idx="375">
                  <c:v>5.2702130240000038</c:v>
                </c:pt>
                <c:pt idx="376">
                  <c:v>5.2546851699999957</c:v>
                </c:pt>
                <c:pt idx="377">
                  <c:v>5.2391154200000001</c:v>
                </c:pt>
                <c:pt idx="378">
                  <c:v>5.2235037659999985</c:v>
                </c:pt>
                <c:pt idx="379">
                  <c:v>5.2078501999999975</c:v>
                </c:pt>
                <c:pt idx="380">
                  <c:v>5.1921547129999936</c:v>
                </c:pt>
                <c:pt idx="381">
                  <c:v>5.1764172969999969</c:v>
                </c:pt>
                <c:pt idx="382">
                  <c:v>5.1606379439999959</c:v>
                </c:pt>
                <c:pt idx="383">
                  <c:v>5.1448166439999925</c:v>
                </c:pt>
                <c:pt idx="384">
                  <c:v>5.1289533879999958</c:v>
                </c:pt>
                <c:pt idx="385">
                  <c:v>5.1130481689999963</c:v>
                </c:pt>
                <c:pt idx="386">
                  <c:v>5.0971009759999948</c:v>
                </c:pt>
                <c:pt idx="387">
                  <c:v>5.081111800999996</c:v>
                </c:pt>
                <c:pt idx="388">
                  <c:v>5.0650806349999957</c:v>
                </c:pt>
                <c:pt idx="389">
                  <c:v>5.049007467</c:v>
                </c:pt>
                <c:pt idx="390">
                  <c:v>5.0328922900000004</c:v>
                </c:pt>
                <c:pt idx="391">
                  <c:v>5.0167350910000001</c:v>
                </c:pt>
                <c:pt idx="392">
                  <c:v>5.0005358629999925</c:v>
                </c:pt>
                <c:pt idx="393">
                  <c:v>4.9842945959999998</c:v>
                </c:pt>
                <c:pt idx="394">
                  <c:v>4.9680112779999925</c:v>
                </c:pt>
                <c:pt idx="395">
                  <c:v>4.9516859010000003</c:v>
                </c:pt>
                <c:pt idx="396">
                  <c:v>4.9353184539999999</c:v>
                </c:pt>
                <c:pt idx="397">
                  <c:v>4.9189089269999968</c:v>
                </c:pt>
                <c:pt idx="398">
                  <c:v>4.9024573079999962</c:v>
                </c:pt>
                <c:pt idx="399">
                  <c:v>4.8859635890000002</c:v>
                </c:pt>
                <c:pt idx="400">
                  <c:v>4.8694277569999969</c:v>
                </c:pt>
                <c:pt idx="401">
                  <c:v>4.8528498019999962</c:v>
                </c:pt>
                <c:pt idx="402">
                  <c:v>4.836229713000006</c:v>
                </c:pt>
                <c:pt idx="403">
                  <c:v>4.8195674799999964</c:v>
                </c:pt>
                <c:pt idx="404">
                  <c:v>4.8028630899999998</c:v>
                </c:pt>
                <c:pt idx="405">
                  <c:v>4.7861165329999968</c:v>
                </c:pt>
                <c:pt idx="406">
                  <c:v>4.7693277960000033</c:v>
                </c:pt>
                <c:pt idx="407">
                  <c:v>4.7524968689999936</c:v>
                </c:pt>
                <c:pt idx="408">
                  <c:v>4.7356237400000039</c:v>
                </c:pt>
                <c:pt idx="409">
                  <c:v>4.7187083970000003</c:v>
                </c:pt>
                <c:pt idx="410">
                  <c:v>4.7017508279999962</c:v>
                </c:pt>
                <c:pt idx="411">
                  <c:v>4.6847510199999958</c:v>
                </c:pt>
                <c:pt idx="412">
                  <c:v>4.6677089619999936</c:v>
                </c:pt>
                <c:pt idx="413">
                  <c:v>4.6506246409999958</c:v>
                </c:pt>
                <c:pt idx="414">
                  <c:v>4.6334980449999996</c:v>
                </c:pt>
                <c:pt idx="415">
                  <c:v>4.6163291610000003</c:v>
                </c:pt>
                <c:pt idx="416">
                  <c:v>4.5991179759999961</c:v>
                </c:pt>
                <c:pt idx="417">
                  <c:v>4.581864478</c:v>
                </c:pt>
                <c:pt idx="418">
                  <c:v>4.5645686529999958</c:v>
                </c:pt>
                <c:pt idx="419">
                  <c:v>4.5472304880000003</c:v>
                </c:pt>
                <c:pt idx="420">
                  <c:v>4.529849971</c:v>
                </c:pt>
                <c:pt idx="421">
                  <c:v>4.5124270859999998</c:v>
                </c:pt>
                <c:pt idx="422">
                  <c:v>4.4949618219999961</c:v>
                </c:pt>
                <c:pt idx="423">
                  <c:v>4.4774541640000001</c:v>
                </c:pt>
                <c:pt idx="424">
                  <c:v>4.459904098</c:v>
                </c:pt>
                <c:pt idx="425">
                  <c:v>4.442311611</c:v>
                </c:pt>
                <c:pt idx="426">
                  <c:v>4.4246766879999964</c:v>
                </c:pt>
                <c:pt idx="427">
                  <c:v>4.4069993140000037</c:v>
                </c:pt>
                <c:pt idx="428">
                  <c:v>4.3892794769999997</c:v>
                </c:pt>
                <c:pt idx="429">
                  <c:v>4.3715171599999962</c:v>
                </c:pt>
                <c:pt idx="430">
                  <c:v>4.3537123499999968</c:v>
                </c:pt>
                <c:pt idx="431">
                  <c:v>4.3358650320000001</c:v>
                </c:pt>
                <c:pt idx="432">
                  <c:v>4.3179751899999959</c:v>
                </c:pt>
                <c:pt idx="433">
                  <c:v>4.3000428089999962</c:v>
                </c:pt>
                <c:pt idx="434">
                  <c:v>4.2820678750000001</c:v>
                </c:pt>
                <c:pt idx="435">
                  <c:v>4.2640503709999926</c:v>
                </c:pt>
                <c:pt idx="436">
                  <c:v>4.2459902830000003</c:v>
                </c:pt>
                <c:pt idx="437">
                  <c:v>4.2278875939999958</c:v>
                </c:pt>
                <c:pt idx="438">
                  <c:v>4.2097422890000038</c:v>
                </c:pt>
                <c:pt idx="439">
                  <c:v>4.1915543519999936</c:v>
                </c:pt>
                <c:pt idx="440">
                  <c:v>4.1733237660000002</c:v>
                </c:pt>
                <c:pt idx="441">
                  <c:v>4.1550505159999949</c:v>
                </c:pt>
                <c:pt idx="442">
                  <c:v>4.1367345850000001</c:v>
                </c:pt>
                <c:pt idx="443">
                  <c:v>4.118375955999996</c:v>
                </c:pt>
                <c:pt idx="444">
                  <c:v>4.099974611999996</c:v>
                </c:pt>
                <c:pt idx="445">
                  <c:v>4.0815305379999947</c:v>
                </c:pt>
                <c:pt idx="446">
                  <c:v>4.0630437150000036</c:v>
                </c:pt>
                <c:pt idx="447">
                  <c:v>4.0445141269999931</c:v>
                </c:pt>
                <c:pt idx="448">
                  <c:v>4.0259417559999964</c:v>
                </c:pt>
                <c:pt idx="449">
                  <c:v>4.0073265840000003</c:v>
                </c:pt>
                <c:pt idx="450">
                  <c:v>3.9886685949999987</c:v>
                </c:pt>
                <c:pt idx="451">
                  <c:v>3.9699677700000002</c:v>
                </c:pt>
                <c:pt idx="452">
                  <c:v>3.9512240919999999</c:v>
                </c:pt>
                <c:pt idx="453">
                  <c:v>3.9324375420000002</c:v>
                </c:pt>
                <c:pt idx="454">
                  <c:v>3.9136081019999982</c:v>
                </c:pt>
                <c:pt idx="455">
                  <c:v>3.894735754</c:v>
                </c:pt>
                <c:pt idx="456">
                  <c:v>3.8758204789999993</c:v>
                </c:pt>
                <c:pt idx="457">
                  <c:v>3.8568622579999987</c:v>
                </c:pt>
                <c:pt idx="458">
                  <c:v>3.8378610729999996</c:v>
                </c:pt>
                <c:pt idx="459">
                  <c:v>3.818816903999998</c:v>
                </c:pt>
                <c:pt idx="460">
                  <c:v>3.7997297330000004</c:v>
                </c:pt>
                <c:pt idx="461">
                  <c:v>3.7805995390000011</c:v>
                </c:pt>
                <c:pt idx="462">
                  <c:v>3.761426304</c:v>
                </c:pt>
                <c:pt idx="463">
                  <c:v>3.7422100080000011</c:v>
                </c:pt>
                <c:pt idx="464">
                  <c:v>3.7229506309999998</c:v>
                </c:pt>
                <c:pt idx="465">
                  <c:v>3.7036481529999996</c:v>
                </c:pt>
                <c:pt idx="466">
                  <c:v>3.6843025530000002</c:v>
                </c:pt>
                <c:pt idx="467">
                  <c:v>3.6649138130000001</c:v>
                </c:pt>
                <c:pt idx="468">
                  <c:v>3.64548191</c:v>
                </c:pt>
                <c:pt idx="469">
                  <c:v>3.6260068249999997</c:v>
                </c:pt>
                <c:pt idx="470">
                  <c:v>3.6064885359999987</c:v>
                </c:pt>
                <c:pt idx="471">
                  <c:v>3.5869270230000003</c:v>
                </c:pt>
                <c:pt idx="472">
                  <c:v>3.5673222640000017</c:v>
                </c:pt>
                <c:pt idx="473">
                  <c:v>3.547674239</c:v>
                </c:pt>
                <c:pt idx="474">
                  <c:v>3.527982926</c:v>
                </c:pt>
                <c:pt idx="475">
                  <c:v>3.5082483019999997</c:v>
                </c:pt>
                <c:pt idx="476">
                  <c:v>3.4884703480000012</c:v>
                </c:pt>
                <c:pt idx="477">
                  <c:v>3.4686490389999993</c:v>
                </c:pt>
                <c:pt idx="478">
                  <c:v>3.4487843550000012</c:v>
                </c:pt>
                <c:pt idx="479">
                  <c:v>3.4288762730000002</c:v>
                </c:pt>
                <c:pt idx="480">
                  <c:v>3.4089247700000018</c:v>
                </c:pt>
                <c:pt idx="481">
                  <c:v>3.3889298239999999</c:v>
                </c:pt>
                <c:pt idx="482">
                  <c:v>3.3688914129999996</c:v>
                </c:pt>
                <c:pt idx="483">
                  <c:v>3.3488095119999999</c:v>
                </c:pt>
                <c:pt idx="484">
                  <c:v>3.3286840990000002</c:v>
                </c:pt>
                <c:pt idx="485">
                  <c:v>3.308515152</c:v>
                </c:pt>
                <c:pt idx="486">
                  <c:v>3.2883026450000012</c:v>
                </c:pt>
                <c:pt idx="487">
                  <c:v>3.2680465560000012</c:v>
                </c:pt>
                <c:pt idx="488">
                  <c:v>3.2477468600000012</c:v>
                </c:pt>
                <c:pt idx="489">
                  <c:v>3.227403534</c:v>
                </c:pt>
                <c:pt idx="490">
                  <c:v>3.2070165540000017</c:v>
                </c:pt>
                <c:pt idx="491">
                  <c:v>3.1865858949999999</c:v>
                </c:pt>
                <c:pt idx="492">
                  <c:v>3.166111533</c:v>
                </c:pt>
                <c:pt idx="493">
                  <c:v>3.1455934420000018</c:v>
                </c:pt>
                <c:pt idx="494">
                  <c:v>3.1250315990000002</c:v>
                </c:pt>
                <c:pt idx="495">
                  <c:v>3.104425977</c:v>
                </c:pt>
                <c:pt idx="496">
                  <c:v>3.0837765530000012</c:v>
                </c:pt>
                <c:pt idx="497">
                  <c:v>3.0630833000000002</c:v>
                </c:pt>
                <c:pt idx="498">
                  <c:v>3.0423461919999997</c:v>
                </c:pt>
                <c:pt idx="499">
                  <c:v>3.0215652049999999</c:v>
                </c:pt>
                <c:pt idx="500">
                  <c:v>3.000740312</c:v>
                </c:pt>
                <c:pt idx="501">
                  <c:v>2.9798714869999987</c:v>
                </c:pt>
                <c:pt idx="502">
                  <c:v>2.9589587029999995</c:v>
                </c:pt>
                <c:pt idx="503">
                  <c:v>2.9380019349999982</c:v>
                </c:pt>
                <c:pt idx="504">
                  <c:v>2.9170011549999999</c:v>
                </c:pt>
                <c:pt idx="505">
                  <c:v>2.8959563369999981</c:v>
                </c:pt>
                <c:pt idx="506">
                  <c:v>2.8748674539999981</c:v>
                </c:pt>
                <c:pt idx="507">
                  <c:v>2.8537344780000002</c:v>
                </c:pt>
                <c:pt idx="508">
                  <c:v>2.8325573829999993</c:v>
                </c:pt>
                <c:pt idx="509">
                  <c:v>2.8113361399999981</c:v>
                </c:pt>
                <c:pt idx="510">
                  <c:v>2.7900707220000012</c:v>
                </c:pt>
                <c:pt idx="511">
                  <c:v>2.7687611000000012</c:v>
                </c:pt>
                <c:pt idx="512">
                  <c:v>2.747407248000004</c:v>
                </c:pt>
                <c:pt idx="513">
                  <c:v>2.7260091359999987</c:v>
                </c:pt>
                <c:pt idx="514">
                  <c:v>2.7045667370000017</c:v>
                </c:pt>
                <c:pt idx="515">
                  <c:v>2.6830800200000002</c:v>
                </c:pt>
                <c:pt idx="516">
                  <c:v>2.6615489590000001</c:v>
                </c:pt>
                <c:pt idx="517">
                  <c:v>2.639973522</c:v>
                </c:pt>
                <c:pt idx="518">
                  <c:v>2.6183536829999996</c:v>
                </c:pt>
                <c:pt idx="519">
                  <c:v>2.596689409999998</c:v>
                </c:pt>
                <c:pt idx="520">
                  <c:v>2.5749806739999999</c:v>
                </c:pt>
                <c:pt idx="521">
                  <c:v>2.5532274460000002</c:v>
                </c:pt>
                <c:pt idx="522">
                  <c:v>2.5314296959999987</c:v>
                </c:pt>
                <c:pt idx="523">
                  <c:v>2.5095873930000003</c:v>
                </c:pt>
                <c:pt idx="524">
                  <c:v>2.4877005070000018</c:v>
                </c:pt>
                <c:pt idx="525">
                  <c:v>2.465769007</c:v>
                </c:pt>
                <c:pt idx="526">
                  <c:v>2.4437928640000002</c:v>
                </c:pt>
                <c:pt idx="527">
                  <c:v>2.4217720460000001</c:v>
                </c:pt>
                <c:pt idx="528">
                  <c:v>2.3997065209999997</c:v>
                </c:pt>
                <c:pt idx="529">
                  <c:v>2.3775962600000002</c:v>
                </c:pt>
                <c:pt idx="530">
                  <c:v>2.3554412289999993</c:v>
                </c:pt>
                <c:pt idx="531">
                  <c:v>2.3332413979999997</c:v>
                </c:pt>
                <c:pt idx="532">
                  <c:v>2.3109967339999997</c:v>
                </c:pt>
                <c:pt idx="533">
                  <c:v>2.288707207000003</c:v>
                </c:pt>
                <c:pt idx="534">
                  <c:v>2.2663727820000017</c:v>
                </c:pt>
                <c:pt idx="535">
                  <c:v>2.2439934290000001</c:v>
                </c:pt>
                <c:pt idx="536">
                  <c:v>2.2215691139999998</c:v>
                </c:pt>
                <c:pt idx="537">
                  <c:v>2.1990998039999998</c:v>
                </c:pt>
                <c:pt idx="538">
                  <c:v>2.1765854679999999</c:v>
                </c:pt>
                <c:pt idx="539">
                  <c:v>2.15402607</c:v>
                </c:pt>
                <c:pt idx="540">
                  <c:v>2.131421579</c:v>
                </c:pt>
                <c:pt idx="541">
                  <c:v>2.1087719600000012</c:v>
                </c:pt>
                <c:pt idx="542">
                  <c:v>2.0860771799999998</c:v>
                </c:pt>
                <c:pt idx="543">
                  <c:v>2.063337204000002</c:v>
                </c:pt>
                <c:pt idx="544">
                  <c:v>2.0405519990000003</c:v>
                </c:pt>
                <c:pt idx="545">
                  <c:v>2.0177215310000012</c:v>
                </c:pt>
                <c:pt idx="546">
                  <c:v>1.9948457640000012</c:v>
                </c:pt>
                <c:pt idx="547">
                  <c:v>1.9719246639999992</c:v>
                </c:pt>
                <c:pt idx="548">
                  <c:v>1.9489581960000009</c:v>
                </c:pt>
                <c:pt idx="549">
                  <c:v>1.925946325</c:v>
                </c:pt>
                <c:pt idx="550">
                  <c:v>1.902889016</c:v>
                </c:pt>
                <c:pt idx="551">
                  <c:v>1.8797862319999998</c:v>
                </c:pt>
                <c:pt idx="552">
                  <c:v>1.8566379400000008</c:v>
                </c:pt>
                <c:pt idx="553">
                  <c:v>1.833444101</c:v>
                </c:pt>
                <c:pt idx="554">
                  <c:v>1.8102046819999991</c:v>
                </c:pt>
                <c:pt idx="555">
                  <c:v>1.786919643999999</c:v>
                </c:pt>
                <c:pt idx="556">
                  <c:v>1.7635889519999999</c:v>
                </c:pt>
                <c:pt idx="557">
                  <c:v>1.7402125690000012</c:v>
                </c:pt>
                <c:pt idx="558">
                  <c:v>1.7167904579999984</c:v>
                </c:pt>
                <c:pt idx="559">
                  <c:v>1.693322582</c:v>
                </c:pt>
                <c:pt idx="560">
                  <c:v>1.6698089039999999</c:v>
                </c:pt>
                <c:pt idx="561">
                  <c:v>1.646249386</c:v>
                </c:pt>
                <c:pt idx="562">
                  <c:v>1.6226439909999999</c:v>
                </c:pt>
                <c:pt idx="563">
                  <c:v>1.5989926799999998</c:v>
                </c:pt>
                <c:pt idx="564">
                  <c:v>1.575295415999999</c:v>
                </c:pt>
                <c:pt idx="565">
                  <c:v>1.5515521610000009</c:v>
                </c:pt>
                <c:pt idx="566">
                  <c:v>1.527762875999999</c:v>
                </c:pt>
                <c:pt idx="567">
                  <c:v>1.5039275219999999</c:v>
                </c:pt>
                <c:pt idx="568">
                  <c:v>1.4800460600000001</c:v>
                </c:pt>
                <c:pt idx="569">
                  <c:v>1.4561184519999999</c:v>
                </c:pt>
                <c:pt idx="570">
                  <c:v>1.4321446579999981</c:v>
                </c:pt>
                <c:pt idx="571">
                  <c:v>1.4081246389999984</c:v>
                </c:pt>
                <c:pt idx="572">
                  <c:v>1.3840583550000001</c:v>
                </c:pt>
                <c:pt idx="573">
                  <c:v>1.3599457669999999</c:v>
                </c:pt>
                <c:pt idx="574">
                  <c:v>1.3357868340000001</c:v>
                </c:pt>
                <c:pt idx="575">
                  <c:v>1.3115815149999999</c:v>
                </c:pt>
                <c:pt idx="576">
                  <c:v>1.287329771999999</c:v>
                </c:pt>
                <c:pt idx="577">
                  <c:v>1.2630315619999999</c:v>
                </c:pt>
                <c:pt idx="578">
                  <c:v>1.238686846</c:v>
                </c:pt>
                <c:pt idx="579">
                  <c:v>1.2142955819999999</c:v>
                </c:pt>
                <c:pt idx="580">
                  <c:v>1.1898577290000012</c:v>
                </c:pt>
                <c:pt idx="581">
                  <c:v>1.1653732449999998</c:v>
                </c:pt>
                <c:pt idx="582">
                  <c:v>1.14084209</c:v>
                </c:pt>
                <c:pt idx="583">
                  <c:v>1.116264219999999</c:v>
                </c:pt>
                <c:pt idx="584">
                  <c:v>1.0916395949999991</c:v>
                </c:pt>
                <c:pt idx="585">
                  <c:v>1.0669681719999999</c:v>
                </c:pt>
                <c:pt idx="586">
                  <c:v>1.0422499080000001</c:v>
                </c:pt>
                <c:pt idx="587">
                  <c:v>1.017484761</c:v>
                </c:pt>
                <c:pt idx="588">
                  <c:v>0.99267268899999961</c:v>
                </c:pt>
                <c:pt idx="589">
                  <c:v>0.96781364700000005</c:v>
                </c:pt>
                <c:pt idx="590">
                  <c:v>0.94290759400000002</c:v>
                </c:pt>
                <c:pt idx="591">
                  <c:v>0.91795448499999999</c:v>
                </c:pt>
                <c:pt idx="592">
                  <c:v>0.89295427800000005</c:v>
                </c:pt>
                <c:pt idx="593">
                  <c:v>0.86790692700000005</c:v>
                </c:pt>
                <c:pt idx="594">
                  <c:v>0.84281238999999941</c:v>
                </c:pt>
                <c:pt idx="595">
                  <c:v>0.81767062200000074</c:v>
                </c:pt>
                <c:pt idx="596">
                  <c:v>0.7924815789999996</c:v>
                </c:pt>
                <c:pt idx="597">
                  <c:v>0.76724521600000095</c:v>
                </c:pt>
                <c:pt idx="598">
                  <c:v>0.74196148900000003</c:v>
                </c:pt>
                <c:pt idx="599">
                  <c:v>0.71663035200000058</c:v>
                </c:pt>
                <c:pt idx="600">
                  <c:v>0.69125176099999996</c:v>
                </c:pt>
                <c:pt idx="601">
                  <c:v>0.66582567000000115</c:v>
                </c:pt>
                <c:pt idx="602">
                  <c:v>0.64035203300000043</c:v>
                </c:pt>
                <c:pt idx="603">
                  <c:v>0.61483080500000042</c:v>
                </c:pt>
                <c:pt idx="604">
                  <c:v>0.58926193999999943</c:v>
                </c:pt>
                <c:pt idx="605">
                  <c:v>0.56364539200000074</c:v>
                </c:pt>
                <c:pt idx="606">
                  <c:v>0.53798111400000004</c:v>
                </c:pt>
                <c:pt idx="607">
                  <c:v>0.51226906099999958</c:v>
                </c:pt>
                <c:pt idx="608">
                  <c:v>0.48650918500000023</c:v>
                </c:pt>
                <c:pt idx="609">
                  <c:v>0.46070143899999999</c:v>
                </c:pt>
                <c:pt idx="610">
                  <c:v>0.43484577700000038</c:v>
                </c:pt>
                <c:pt idx="611">
                  <c:v>0.40894215099999998</c:v>
                </c:pt>
                <c:pt idx="612">
                  <c:v>0.38299051400000023</c:v>
                </c:pt>
                <c:pt idx="613">
                  <c:v>0.35699081700000035</c:v>
                </c:pt>
                <c:pt idx="614">
                  <c:v>0.3309430140000002</c:v>
                </c:pt>
                <c:pt idx="615">
                  <c:v>0.30484705699999998</c:v>
                </c:pt>
                <c:pt idx="616">
                  <c:v>0.2787028960000002</c:v>
                </c:pt>
                <c:pt idx="617">
                  <c:v>0.2525104840000002</c:v>
                </c:pt>
                <c:pt idx="618">
                  <c:v>0.22626977200000001</c:v>
                </c:pt>
                <c:pt idx="619">
                  <c:v>0.19998071100000001</c:v>
                </c:pt>
                <c:pt idx="620">
                  <c:v>0.17364325300000011</c:v>
                </c:pt>
                <c:pt idx="621">
                  <c:v>0.14725734800000018</c:v>
                </c:pt>
                <c:pt idx="622">
                  <c:v>0.12082294600000006</c:v>
                </c:pt>
                <c:pt idx="623">
                  <c:v>9.4340000000000021E-2</c:v>
                </c:pt>
                <c:pt idx="624">
                  <c:v>6.7808457000000058E-2</c:v>
                </c:pt>
                <c:pt idx="625">
                  <c:v>4.1228269999999949E-2</c:v>
                </c:pt>
                <c:pt idx="626">
                  <c:v>1.4599386999999991E-2</c:v>
                </c:pt>
                <c:pt idx="627">
                  <c:v>-1.2078240999999986E-2</c:v>
                </c:pt>
                <c:pt idx="628">
                  <c:v>-3.8804665000000002E-2</c:v>
                </c:pt>
                <c:pt idx="629">
                  <c:v>-6.5579935000000006E-2</c:v>
                </c:pt>
                <c:pt idx="630">
                  <c:v>-9.2404103000000001E-2</c:v>
                </c:pt>
                <c:pt idx="631">
                  <c:v>-0.119277219</c:v>
                </c:pt>
                <c:pt idx="632">
                  <c:v>-0.14619933500000018</c:v>
                </c:pt>
                <c:pt idx="633">
                  <c:v>-0.17317050099999989</c:v>
                </c:pt>
                <c:pt idx="634">
                  <c:v>-0.20019076899999988</c:v>
                </c:pt>
                <c:pt idx="635">
                  <c:v>-0.22726019200000011</c:v>
                </c:pt>
                <c:pt idx="636">
                  <c:v>-0.25437882000000023</c:v>
                </c:pt>
                <c:pt idx="637">
                  <c:v>-0.2815467060000002</c:v>
                </c:pt>
                <c:pt idx="638">
                  <c:v>-0.30876390100000023</c:v>
                </c:pt>
                <c:pt idx="639">
                  <c:v>-0.33603046000000036</c:v>
                </c:pt>
                <c:pt idx="640">
                  <c:v>-0.36334643300000036</c:v>
                </c:pt>
                <c:pt idx="641">
                  <c:v>-0.39071187300000038</c:v>
                </c:pt>
                <c:pt idx="642">
                  <c:v>-0.41812683500000036</c:v>
                </c:pt>
                <c:pt idx="643">
                  <c:v>-0.44559136900000001</c:v>
                </c:pt>
                <c:pt idx="644">
                  <c:v>-0.47310553100000002</c:v>
                </c:pt>
                <c:pt idx="645">
                  <c:v>-0.5006693719999995</c:v>
                </c:pt>
                <c:pt idx="646">
                  <c:v>-0.52828294699999956</c:v>
                </c:pt>
                <c:pt idx="647">
                  <c:v>-0.55594631000000005</c:v>
                </c:pt>
                <c:pt idx="648">
                  <c:v>-0.58365951400000005</c:v>
                </c:pt>
                <c:pt idx="649">
                  <c:v>-0.61142261300000045</c:v>
                </c:pt>
                <c:pt idx="650">
                  <c:v>-0.6392356620000007</c:v>
                </c:pt>
                <c:pt idx="651">
                  <c:v>-0.66709871400000076</c:v>
                </c:pt>
                <c:pt idx="652">
                  <c:v>-0.69501182500000003</c:v>
                </c:pt>
                <c:pt idx="653">
                  <c:v>-0.72297504900000042</c:v>
                </c:pt>
                <c:pt idx="654">
                  <c:v>-0.75098844099999995</c:v>
                </c:pt>
                <c:pt idx="655">
                  <c:v>-0.77905205600000071</c:v>
                </c:pt>
                <c:pt idx="656">
                  <c:v>-0.80716594899999961</c:v>
                </c:pt>
                <c:pt idx="657">
                  <c:v>-0.83533017600000004</c:v>
                </c:pt>
                <c:pt idx="658">
                  <c:v>-0.86354479100000003</c:v>
                </c:pt>
                <c:pt idx="659">
                  <c:v>-0.89180985000000046</c:v>
                </c:pt>
                <c:pt idx="660">
                  <c:v>-0.92012541000000059</c:v>
                </c:pt>
                <c:pt idx="661">
                  <c:v>-0.94849152599999997</c:v>
                </c:pt>
                <c:pt idx="662">
                  <c:v>-0.97690825300000073</c:v>
                </c:pt>
                <c:pt idx="663">
                  <c:v>-1.0053756489999992</c:v>
                </c:pt>
                <c:pt idx="664">
                  <c:v>-1.033893769999999</c:v>
                </c:pt>
                <c:pt idx="665">
                  <c:v>-1.062462671</c:v>
                </c:pt>
                <c:pt idx="666">
                  <c:v>-1.0910824100000001</c:v>
                </c:pt>
                <c:pt idx="667">
                  <c:v>-1.1197530440000001</c:v>
                </c:pt>
                <c:pt idx="668">
                  <c:v>-1.1484746290000001</c:v>
                </c:pt>
                <c:pt idx="669">
                  <c:v>-1.1772472220000001</c:v>
                </c:pt>
                <c:pt idx="670">
                  <c:v>-1.20607088</c:v>
                </c:pt>
                <c:pt idx="671">
                  <c:v>-1.234945661</c:v>
                </c:pt>
                <c:pt idx="672">
                  <c:v>-1.263871621999999</c:v>
                </c:pt>
                <c:pt idx="673">
                  <c:v>-1.2928488199999999</c:v>
                </c:pt>
                <c:pt idx="674">
                  <c:v>-1.321877314</c:v>
                </c:pt>
                <c:pt idx="675">
                  <c:v>-1.3509571600000012</c:v>
                </c:pt>
                <c:pt idx="676">
                  <c:v>-1.3800884179999999</c:v>
                </c:pt>
                <c:pt idx="677">
                  <c:v>-1.4092711439999992</c:v>
                </c:pt>
                <c:pt idx="678">
                  <c:v>-1.438505396999999</c:v>
                </c:pt>
                <c:pt idx="679">
                  <c:v>-1.4677912349999982</c:v>
                </c:pt>
                <c:pt idx="680">
                  <c:v>-1.4971287169999989</c:v>
                </c:pt>
                <c:pt idx="681">
                  <c:v>-1.526517901000001</c:v>
                </c:pt>
                <c:pt idx="682">
                  <c:v>-1.5559588449999999</c:v>
                </c:pt>
                <c:pt idx="683">
                  <c:v>-1.585451608999999</c:v>
                </c:pt>
                <c:pt idx="684">
                  <c:v>-1.614996249999999</c:v>
                </c:pt>
                <c:pt idx="685">
                  <c:v>-1.6445928290000009</c:v>
                </c:pt>
                <c:pt idx="686">
                  <c:v>-1.6742414029999999</c:v>
                </c:pt>
                <c:pt idx="687">
                  <c:v>-1.7039420319999998</c:v>
                </c:pt>
                <c:pt idx="688">
                  <c:v>-1.7336947739999982</c:v>
                </c:pt>
                <c:pt idx="689">
                  <c:v>-1.7634996909999978</c:v>
                </c:pt>
                <c:pt idx="690">
                  <c:v>-1.7933568390000001</c:v>
                </c:pt>
                <c:pt idx="691">
                  <c:v>-1.823266279999999</c:v>
                </c:pt>
                <c:pt idx="692">
                  <c:v>-1.8532280719999998</c:v>
                </c:pt>
                <c:pt idx="693">
                  <c:v>-1.883242275</c:v>
                </c:pt>
                <c:pt idx="694">
                  <c:v>-1.9133089480000001</c:v>
                </c:pt>
                <c:pt idx="695">
                  <c:v>-1.943428152999999</c:v>
                </c:pt>
                <c:pt idx="696">
                  <c:v>-1.9735999469999999</c:v>
                </c:pt>
                <c:pt idx="697">
                  <c:v>-2.0038243910000002</c:v>
                </c:pt>
                <c:pt idx="698">
                  <c:v>-2.0341015450000017</c:v>
                </c:pt>
                <c:pt idx="699">
                  <c:v>-2.0644314690000001</c:v>
                </c:pt>
                <c:pt idx="700">
                  <c:v>-2.0948142239999998</c:v>
                </c:pt>
                <c:pt idx="701">
                  <c:v>-2.125249868</c:v>
                </c:pt>
                <c:pt idx="702">
                  <c:v>-2.155738462</c:v>
                </c:pt>
                <c:pt idx="703">
                  <c:v>-2.1862800670000002</c:v>
                </c:pt>
                <c:pt idx="704">
                  <c:v>-2.2168747420000012</c:v>
                </c:pt>
                <c:pt idx="705">
                  <c:v>-2.2475225490000019</c:v>
                </c:pt>
                <c:pt idx="706">
                  <c:v>-2.2782235460000018</c:v>
                </c:pt>
                <c:pt idx="707">
                  <c:v>-2.3089777950000001</c:v>
                </c:pt>
                <c:pt idx="708">
                  <c:v>-2.3397853559999997</c:v>
                </c:pt>
                <c:pt idx="709">
                  <c:v>-2.3706462889999993</c:v>
                </c:pt>
                <c:pt idx="710">
                  <c:v>-2.4015606549999999</c:v>
                </c:pt>
                <c:pt idx="711">
                  <c:v>-2.4325285149999987</c:v>
                </c:pt>
                <c:pt idx="712">
                  <c:v>-2.4635499279999999</c:v>
                </c:pt>
                <c:pt idx="713">
                  <c:v>-2.4946249549999999</c:v>
                </c:pt>
                <c:pt idx="714">
                  <c:v>-2.5257536570000001</c:v>
                </c:pt>
                <c:pt idx="715">
                  <c:v>-2.5569360929999996</c:v>
                </c:pt>
                <c:pt idx="716">
                  <c:v>-2.588172326</c:v>
                </c:pt>
                <c:pt idx="717">
                  <c:v>-2.6194624139999969</c:v>
                </c:pt>
                <c:pt idx="718">
                  <c:v>-2.6508064189999998</c:v>
                </c:pt>
                <c:pt idx="719">
                  <c:v>-2.6822044009999999</c:v>
                </c:pt>
                <c:pt idx="720">
                  <c:v>-2.7136564199999982</c:v>
                </c:pt>
                <c:pt idx="721">
                  <c:v>-2.745162536</c:v>
                </c:pt>
                <c:pt idx="722">
                  <c:v>-2.776722811</c:v>
                </c:pt>
                <c:pt idx="723">
                  <c:v>-2.8083373040000001</c:v>
                </c:pt>
                <c:pt idx="724">
                  <c:v>-2.8400060759999999</c:v>
                </c:pt>
                <c:pt idx="725">
                  <c:v>-2.8717291869999997</c:v>
                </c:pt>
                <c:pt idx="726">
                  <c:v>-2.9035066970000001</c:v>
                </c:pt>
                <c:pt idx="727">
                  <c:v>-2.9353386669999999</c:v>
                </c:pt>
                <c:pt idx="728">
                  <c:v>-2.9672251549999999</c:v>
                </c:pt>
                <c:pt idx="729">
                  <c:v>-2.9991662229999996</c:v>
                </c:pt>
                <c:pt idx="730">
                  <c:v>-3.0311619309999998</c:v>
                </c:pt>
                <c:pt idx="731">
                  <c:v>-3.063212337</c:v>
                </c:pt>
                <c:pt idx="732">
                  <c:v>-3.095317503</c:v>
                </c:pt>
                <c:pt idx="733">
                  <c:v>-3.1274774870000002</c:v>
                </c:pt>
                <c:pt idx="734">
                  <c:v>-3.1596923490000002</c:v>
                </c:pt>
                <c:pt idx="735">
                  <c:v>-3.1919621489999996</c:v>
                </c:pt>
                <c:pt idx="736">
                  <c:v>-3.2242869460000012</c:v>
                </c:pt>
                <c:pt idx="737">
                  <c:v>-3.2566667999999988</c:v>
                </c:pt>
                <c:pt idx="738">
                  <c:v>-3.289101769000002</c:v>
                </c:pt>
                <c:pt idx="739">
                  <c:v>-3.3215919129999998</c:v>
                </c:pt>
                <c:pt idx="740">
                  <c:v>-3.3541372910000002</c:v>
                </c:pt>
                <c:pt idx="741">
                  <c:v>-3.38673796</c:v>
                </c:pt>
                <c:pt idx="742">
                  <c:v>-3.4193939809999998</c:v>
                </c:pt>
                <c:pt idx="743">
                  <c:v>-3.452105410999998</c:v>
                </c:pt>
                <c:pt idx="744">
                  <c:v>-3.4848723079999999</c:v>
                </c:pt>
                <c:pt idx="745">
                  <c:v>-3.5176947320000012</c:v>
                </c:pt>
                <c:pt idx="746">
                  <c:v>-3.5505727390000001</c:v>
                </c:pt>
                <c:pt idx="747">
                  <c:v>-3.5835063880000018</c:v>
                </c:pt>
                <c:pt idx="748">
                  <c:v>-3.6164957359999987</c:v>
                </c:pt>
                <c:pt idx="749">
                  <c:v>-3.6495408410000012</c:v>
                </c:pt>
                <c:pt idx="750">
                  <c:v>-3.682641759</c:v>
                </c:pt>
                <c:pt idx="751">
                  <c:v>-3.7157985480000018</c:v>
                </c:pt>
                <c:pt idx="752">
                  <c:v>-3.7490112650000018</c:v>
                </c:pt>
                <c:pt idx="753">
                  <c:v>-3.7822799649999999</c:v>
                </c:pt>
                <c:pt idx="754">
                  <c:v>-3.8156047059999998</c:v>
                </c:pt>
                <c:pt idx="755">
                  <c:v>-3.848985544</c:v>
                </c:pt>
                <c:pt idx="756">
                  <c:v>-3.8824225329999993</c:v>
                </c:pt>
                <c:pt idx="757">
                  <c:v>-3.9159157299999987</c:v>
                </c:pt>
                <c:pt idx="758">
                  <c:v>-3.949465190999998</c:v>
                </c:pt>
                <c:pt idx="759">
                  <c:v>-3.9830709690000003</c:v>
                </c:pt>
                <c:pt idx="760">
                  <c:v>-4.0167331190000004</c:v>
                </c:pt>
                <c:pt idx="761">
                  <c:v>-4.0504516969999962</c:v>
                </c:pt>
                <c:pt idx="762">
                  <c:v>-4.0842267559999996</c:v>
                </c:pt>
                <c:pt idx="763">
                  <c:v>-4.1180583499999948</c:v>
                </c:pt>
                <c:pt idx="764">
                  <c:v>-4.1519465319999957</c:v>
                </c:pt>
                <c:pt idx="765">
                  <c:v>-4.1858913549999963</c:v>
                </c:pt>
                <c:pt idx="766">
                  <c:v>-4.219892872</c:v>
                </c:pt>
                <c:pt idx="767">
                  <c:v>-4.2539511359999995</c:v>
                </c:pt>
                <c:pt idx="768">
                  <c:v>-4.2880661990000037</c:v>
                </c:pt>
                <c:pt idx="769">
                  <c:v>-4.3222381109999963</c:v>
                </c:pt>
                <c:pt idx="770">
                  <c:v>-4.3564669250000003</c:v>
                </c:pt>
                <c:pt idx="771">
                  <c:v>-4.3907526900000002</c:v>
                </c:pt>
                <c:pt idx="772">
                  <c:v>-4.425095458999996</c:v>
                </c:pt>
                <c:pt idx="773">
                  <c:v>-4.4594952789999969</c:v>
                </c:pt>
                <c:pt idx="774">
                  <c:v>-4.493952202</c:v>
                </c:pt>
                <c:pt idx="775">
                  <c:v>-4.5284662759999961</c:v>
                </c:pt>
                <c:pt idx="776">
                  <c:v>-4.5630375499999927</c:v>
                </c:pt>
                <c:pt idx="777">
                  <c:v>-4.5976660709999964</c:v>
                </c:pt>
                <c:pt idx="778">
                  <c:v>-4.6323518879999961</c:v>
                </c:pt>
                <c:pt idx="779">
                  <c:v>-4.6670950469999912</c:v>
                </c:pt>
                <c:pt idx="780">
                  <c:v>-4.701895596</c:v>
                </c:pt>
                <c:pt idx="781">
                  <c:v>-4.7367535800000038</c:v>
                </c:pt>
                <c:pt idx="782">
                  <c:v>-4.7716690450000083</c:v>
                </c:pt>
                <c:pt idx="783">
                  <c:v>-4.8066420360000004</c:v>
                </c:pt>
                <c:pt idx="784">
                  <c:v>-4.8416725969999996</c:v>
                </c:pt>
                <c:pt idx="785">
                  <c:v>-4.8767607719999999</c:v>
                </c:pt>
                <c:pt idx="786">
                  <c:v>-4.9119066050000004</c:v>
                </c:pt>
                <c:pt idx="787">
                  <c:v>-4.9471101379999958</c:v>
                </c:pt>
                <c:pt idx="788">
                  <c:v>-4.9823714120000036</c:v>
                </c:pt>
                <c:pt idx="789">
                  <c:v>-5.0176904699999962</c:v>
                </c:pt>
                <c:pt idx="790">
                  <c:v>-5.0530673520000002</c:v>
                </c:pt>
                <c:pt idx="791">
                  <c:v>-5.0885020980000002</c:v>
                </c:pt>
                <c:pt idx="792">
                  <c:v>-5.1239947469999931</c:v>
                </c:pt>
                <c:pt idx="793">
                  <c:v>-5.1595453389999957</c:v>
                </c:pt>
                <c:pt idx="794">
                  <c:v>-5.1951539089999947</c:v>
                </c:pt>
                <c:pt idx="795">
                  <c:v>-5.2308204969999998</c:v>
                </c:pt>
                <c:pt idx="796">
                  <c:v>-5.2665451379999961</c:v>
                </c:pt>
                <c:pt idx="797">
                  <c:v>-5.3023278679999937</c:v>
                </c:pt>
                <c:pt idx="798">
                  <c:v>-5.3381687209999997</c:v>
                </c:pt>
                <c:pt idx="799">
                  <c:v>-5.3740677320000003</c:v>
                </c:pt>
                <c:pt idx="800">
                  <c:v>-5.410024934</c:v>
                </c:pt>
                <c:pt idx="801">
                  <c:v>-5.4460403580000003</c:v>
                </c:pt>
                <c:pt idx="802">
                  <c:v>-5.4821140369999926</c:v>
                </c:pt>
                <c:pt idx="803">
                  <c:v>-5.5182460009999996</c:v>
                </c:pt>
                <c:pt idx="804">
                  <c:v>-5.5544362789999902</c:v>
                </c:pt>
                <c:pt idx="805">
                  <c:v>-5.5906848999999958</c:v>
                </c:pt>
                <c:pt idx="806">
                  <c:v>-5.6269918919999968</c:v>
                </c:pt>
                <c:pt idx="807">
                  <c:v>-5.6633572809999961</c:v>
                </c:pt>
                <c:pt idx="808">
                  <c:v>-5.6997810940000004</c:v>
                </c:pt>
                <c:pt idx="809">
                  <c:v>-5.7362633550000082</c:v>
                </c:pt>
                <c:pt idx="810">
                  <c:v>-5.7728040869999964</c:v>
                </c:pt>
                <c:pt idx="811">
                  <c:v>-5.8094033129999998</c:v>
                </c:pt>
                <c:pt idx="812">
                  <c:v>-5.8460610559999999</c:v>
                </c:pt>
                <c:pt idx="813">
                  <c:v>-5.882777334</c:v>
                </c:pt>
                <c:pt idx="814">
                  <c:v>-5.9195521680000001</c:v>
                </c:pt>
                <c:pt idx="815">
                  <c:v>-5.9563855749999961</c:v>
                </c:pt>
                <c:pt idx="816">
                  <c:v>-5.9932775720000002</c:v>
                </c:pt>
                <c:pt idx="817">
                  <c:v>-6.0302281760000014</c:v>
                </c:pt>
                <c:pt idx="818">
                  <c:v>-6.0672374009999963</c:v>
                </c:pt>
                <c:pt idx="819">
                  <c:v>-6.1043052589999922</c:v>
                </c:pt>
                <c:pt idx="820">
                  <c:v>-6.1414317629999964</c:v>
                </c:pt>
                <c:pt idx="821">
                  <c:v>-6.178616924</c:v>
                </c:pt>
                <c:pt idx="822">
                  <c:v>-6.2158607510000001</c:v>
                </c:pt>
                <c:pt idx="823">
                  <c:v>-6.2531632510000001</c:v>
                </c:pt>
                <c:pt idx="824">
                  <c:v>-6.2905244309999961</c:v>
                </c:pt>
                <c:pt idx="825">
                  <c:v>-6.3279442969999913</c:v>
                </c:pt>
                <c:pt idx="826">
                  <c:v>-6.3654228519999947</c:v>
                </c:pt>
                <c:pt idx="827">
                  <c:v>-6.4029600980000003</c:v>
                </c:pt>
                <c:pt idx="828">
                  <c:v>-6.4405560359999985</c:v>
                </c:pt>
                <c:pt idx="829">
                  <c:v>-6.4782106649999998</c:v>
                </c:pt>
                <c:pt idx="830">
                  <c:v>-6.5159239820000003</c:v>
                </c:pt>
                <c:pt idx="831">
                  <c:v>-6.5536959840000035</c:v>
                </c:pt>
                <c:pt idx="832">
                  <c:v>-6.591526665</c:v>
                </c:pt>
                <c:pt idx="833">
                  <c:v>-6.6294160169999925</c:v>
                </c:pt>
                <c:pt idx="834">
                  <c:v>-6.6673640319999947</c:v>
                </c:pt>
                <c:pt idx="835">
                  <c:v>-6.7053706980000003</c:v>
                </c:pt>
                <c:pt idx="836">
                  <c:v>-6.7434360030000002</c:v>
                </c:pt>
                <c:pt idx="837">
                  <c:v>-6.7815599329999996</c:v>
                </c:pt>
                <c:pt idx="838">
                  <c:v>-6.8197424709999996</c:v>
                </c:pt>
                <c:pt idx="839">
                  <c:v>-6.8579835989999927</c:v>
                </c:pt>
                <c:pt idx="840">
                  <c:v>-6.8962832980000002</c:v>
                </c:pt>
                <c:pt idx="841">
                  <c:v>-6.9346415449999999</c:v>
                </c:pt>
                <c:pt idx="842">
                  <c:v>-6.9730583160000004</c:v>
                </c:pt>
                <c:pt idx="843">
                  <c:v>-7.0115335859999997</c:v>
                </c:pt>
                <c:pt idx="844">
                  <c:v>-7.0500673259999997</c:v>
                </c:pt>
                <c:pt idx="845">
                  <c:v>-7.0886595059999999</c:v>
                </c:pt>
                <c:pt idx="846">
                  <c:v>-7.1273100929999957</c:v>
                </c:pt>
                <c:pt idx="847">
                  <c:v>-7.166019054999996</c:v>
                </c:pt>
                <c:pt idx="848">
                  <c:v>-7.2047863519999957</c:v>
                </c:pt>
                <c:pt idx="849">
                  <c:v>-7.2436119479999963</c:v>
                </c:pt>
                <c:pt idx="850">
                  <c:v>-7.2824957990000003</c:v>
                </c:pt>
                <c:pt idx="851">
                  <c:v>-7.3214378629999937</c:v>
                </c:pt>
                <c:pt idx="852">
                  <c:v>-7.360438094</c:v>
                </c:pt>
                <c:pt idx="853">
                  <c:v>-7.3994964420000002</c:v>
                </c:pt>
                <c:pt idx="854">
                  <c:v>-7.4386128579999964</c:v>
                </c:pt>
                <c:pt idx="855">
                  <c:v>-7.4777872859999999</c:v>
                </c:pt>
                <c:pt idx="856">
                  <c:v>-7.5170196719999947</c:v>
                </c:pt>
                <c:pt idx="857">
                  <c:v>-7.5563099559999998</c:v>
                </c:pt>
                <c:pt idx="858">
                  <c:v>-7.5956580759999985</c:v>
                </c:pt>
                <c:pt idx="859">
                  <c:v>-7.635063969</c:v>
                </c:pt>
                <c:pt idx="860">
                  <c:v>-7.6745275679999931</c:v>
                </c:pt>
                <c:pt idx="861">
                  <c:v>-7.7140488019999962</c:v>
                </c:pt>
                <c:pt idx="862">
                  <c:v>-7.7536275989999996</c:v>
                </c:pt>
                <c:pt idx="863">
                  <c:v>-7.7932638820000042</c:v>
                </c:pt>
                <c:pt idx="864">
                  <c:v>-7.8329575739999937</c:v>
                </c:pt>
                <c:pt idx="865">
                  <c:v>-7.8727085929999996</c:v>
                </c:pt>
                <c:pt idx="866">
                  <c:v>-7.9125168529999925</c:v>
                </c:pt>
                <c:pt idx="867">
                  <c:v>-7.9523822659999963</c:v>
                </c:pt>
                <c:pt idx="868">
                  <c:v>-7.9923047409999963</c:v>
                </c:pt>
                <c:pt idx="869">
                  <c:v>-8.0322841840000017</c:v>
                </c:pt>
                <c:pt idx="870">
                  <c:v>-8.0723204959999997</c:v>
                </c:pt>
                <c:pt idx="871">
                  <c:v>-8.1124135770000088</c:v>
                </c:pt>
                <c:pt idx="872">
                  <c:v>-8.1525633210000006</c:v>
                </c:pt>
                <c:pt idx="873">
                  <c:v>-8.1927696190000088</c:v>
                </c:pt>
                <c:pt idx="874">
                  <c:v>-8.2330323609999994</c:v>
                </c:pt>
                <c:pt idx="875">
                  <c:v>-8.2733514299999982</c:v>
                </c:pt>
                <c:pt idx="876">
                  <c:v>-8.3137267070000007</c:v>
                </c:pt>
                <c:pt idx="877">
                  <c:v>-8.3541580680000003</c:v>
                </c:pt>
                <c:pt idx="878">
                  <c:v>-8.3946453880000007</c:v>
                </c:pt>
                <c:pt idx="879">
                  <c:v>-8.4351885340000088</c:v>
                </c:pt>
                <c:pt idx="880">
                  <c:v>-8.4757873720000081</c:v>
                </c:pt>
                <c:pt idx="881">
                  <c:v>-8.5164417629999996</c:v>
                </c:pt>
                <c:pt idx="882">
                  <c:v>-8.5571515629999997</c:v>
                </c:pt>
                <c:pt idx="883">
                  <c:v>-8.597916626</c:v>
                </c:pt>
                <c:pt idx="884">
                  <c:v>-8.6387367990000001</c:v>
                </c:pt>
                <c:pt idx="885">
                  <c:v>-8.6796119269999998</c:v>
                </c:pt>
                <c:pt idx="886">
                  <c:v>-8.72054185</c:v>
                </c:pt>
                <c:pt idx="887">
                  <c:v>-8.7615264009999994</c:v>
                </c:pt>
                <c:pt idx="888">
                  <c:v>-8.8025654120000087</c:v>
                </c:pt>
                <c:pt idx="889">
                  <c:v>-8.8436587079999995</c:v>
                </c:pt>
                <c:pt idx="890">
                  <c:v>-8.8848061100000066</c:v>
                </c:pt>
                <c:pt idx="891">
                  <c:v>-8.9260074350000007</c:v>
                </c:pt>
                <c:pt idx="892">
                  <c:v>-8.9672624929999998</c:v>
                </c:pt>
                <c:pt idx="893">
                  <c:v>-9.0085710909999985</c:v>
                </c:pt>
                <c:pt idx="894">
                  <c:v>-9.04993303</c:v>
                </c:pt>
                <c:pt idx="895">
                  <c:v>-9.0913481059999999</c:v>
                </c:pt>
                <c:pt idx="896">
                  <c:v>-9.1328161100000003</c:v>
                </c:pt>
                <c:pt idx="897">
                  <c:v>-9.1743368260000047</c:v>
                </c:pt>
                <c:pt idx="898">
                  <c:v>-9.2159100350000003</c:v>
                </c:pt>
                <c:pt idx="899">
                  <c:v>-9.2575355110000093</c:v>
                </c:pt>
                <c:pt idx="900">
                  <c:v>-9.2992130219999982</c:v>
                </c:pt>
              </c:numCache>
            </c:numRef>
          </c:yVal>
          <c:smooth val="1"/>
        </c:ser>
        <c:dLbls>
          <c:showLegendKey val="0"/>
          <c:showVal val="0"/>
          <c:showCatName val="0"/>
          <c:showSerName val="0"/>
          <c:showPercent val="0"/>
          <c:showBubbleSize val="0"/>
        </c:dLbls>
        <c:axId val="570874632"/>
        <c:axId val="570871104"/>
      </c:scatterChart>
      <c:valAx>
        <c:axId val="570874632"/>
        <c:scaling>
          <c:orientation val="minMax"/>
          <c:max val="90"/>
        </c:scaling>
        <c:delete val="0"/>
        <c:axPos val="b"/>
        <c:majorGridlines>
          <c:spPr>
            <a:ln>
              <a:prstDash val="dashDot"/>
            </a:ln>
          </c:spPr>
        </c:majorGridlines>
        <c:title>
          <c:tx>
            <c:rich>
              <a:bodyPr/>
              <a:lstStyle/>
              <a:p>
                <a:pPr>
                  <a:defRPr/>
                </a:pPr>
                <a:r>
                  <a:rPr lang="en-GB"/>
                  <a:t>Off-nadir angle (</a:t>
                </a:r>
                <a:r>
                  <a:rPr lang="en-US" sz="1000" b="1" i="0" u="none" strike="noStrike" baseline="0">
                    <a:effectLst/>
                  </a:rPr>
                  <a:t>η</a:t>
                </a:r>
                <a:r>
                  <a:rPr lang="en-GB"/>
                  <a:t>) (deg)</a:t>
                </a:r>
              </a:p>
            </c:rich>
          </c:tx>
          <c:layout/>
          <c:overlay val="0"/>
        </c:title>
        <c:numFmt formatCode="General" sourceLinked="1"/>
        <c:majorTickMark val="out"/>
        <c:minorTickMark val="none"/>
        <c:tickLblPos val="nextTo"/>
        <c:crossAx val="570871104"/>
        <c:crosses val="autoZero"/>
        <c:crossBetween val="midCat"/>
      </c:valAx>
      <c:valAx>
        <c:axId val="570871104"/>
        <c:scaling>
          <c:orientation val="minMax"/>
        </c:scaling>
        <c:delete val="0"/>
        <c:axPos val="l"/>
        <c:majorGridlines>
          <c:spPr>
            <a:ln>
              <a:prstDash val="dashDot"/>
            </a:ln>
          </c:spPr>
        </c:majorGridlines>
        <c:title>
          <c:tx>
            <c:rich>
              <a:bodyPr rot="-5400000" vert="horz"/>
              <a:lstStyle/>
              <a:p>
                <a:pPr>
                  <a:defRPr/>
                </a:pPr>
                <a:r>
                  <a:rPr lang="en-GB"/>
                  <a:t>Gain (dBi)</a:t>
                </a:r>
              </a:p>
            </c:rich>
          </c:tx>
          <c:layout/>
          <c:overlay val="0"/>
        </c:title>
        <c:numFmt formatCode="General" sourceLinked="1"/>
        <c:majorTickMark val="out"/>
        <c:minorTickMark val="none"/>
        <c:tickLblPos val="nextTo"/>
        <c:crossAx val="570874632"/>
        <c:crosses val="autoZero"/>
        <c:crossBetween val="midCat"/>
      </c:valAx>
    </c:plotArea>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0.78473</cdr:x>
      <cdr:y>0.11202</cdr:y>
    </cdr:from>
    <cdr:to>
      <cdr:x>0.93736</cdr:x>
      <cdr:y>0.16338</cdr:y>
    </cdr:to>
    <cdr:sp macro="" textlink="">
      <cdr:nvSpPr>
        <cdr:cNvPr id="6145" name="Text Box 1"/>
        <cdr:cNvSpPr txBox="1">
          <a:spLocks xmlns:a="http://schemas.openxmlformats.org/drawingml/2006/main" noChangeArrowheads="1"/>
        </cdr:cNvSpPr>
      </cdr:nvSpPr>
      <cdr:spPr bwMode="auto">
        <a:xfrm xmlns:a="http://schemas.openxmlformats.org/drawingml/2006/main">
          <a:off x="4036267" y="405448"/>
          <a:ext cx="785030" cy="185918"/>
        </a:xfrm>
        <a:prstGeom xmlns:a="http://schemas.openxmlformats.org/drawingml/2006/main" prst="rect">
          <a:avLst/>
        </a:prstGeom>
        <a:solidFill xmlns:a="http://schemas.openxmlformats.org/drawingml/2006/main">
          <a:schemeClr val="bg1"/>
        </a:solidFill>
        <a:ln xmlns:a="http://schemas.openxmlformats.org/drawingml/2006/main">
          <a:noFill/>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GB" sz="1075" b="0" i="1" u="none" strike="noStrike" baseline="0">
              <a:solidFill>
                <a:srgbClr val="000000"/>
              </a:solidFill>
              <a:latin typeface="Arial"/>
              <a:cs typeface="Arial"/>
            </a:rPr>
            <a:t>C</a:t>
          </a:r>
          <a:r>
            <a:rPr lang="en-GB" sz="1075" b="0" i="0" u="none" strike="noStrike" baseline="0">
              <a:solidFill>
                <a:srgbClr val="000000"/>
              </a:solidFill>
              <a:latin typeface="Arial"/>
              <a:cs typeface="Arial"/>
            </a:rPr>
            <a:t>/</a:t>
          </a:r>
          <a:r>
            <a:rPr lang="en-GB" sz="1075" b="0" i="1" u="none" strike="noStrike" baseline="0">
              <a:solidFill>
                <a:srgbClr val="000000"/>
              </a:solidFill>
              <a:latin typeface="Arial"/>
              <a:cs typeface="Arial"/>
            </a:rPr>
            <a:t>M</a:t>
          </a:r>
        </a:p>
      </cdr:txBody>
    </cdr:sp>
  </cdr:relSizeAnchor>
</c:userShapes>
</file>

<file path=word/drawings/drawing2.xml><?xml version="1.0" encoding="utf-8"?>
<c:userShapes xmlns:c="http://schemas.openxmlformats.org/drawingml/2006/chart">
  <cdr:relSizeAnchor xmlns:cdr="http://schemas.openxmlformats.org/drawingml/2006/chartDrawing">
    <cdr:from>
      <cdr:x>0.22708</cdr:x>
      <cdr:y>0.58507</cdr:y>
    </cdr:from>
    <cdr:to>
      <cdr:x>0.70417</cdr:x>
      <cdr:y>0.75174</cdr:y>
    </cdr:to>
    <cdr:sp macro="" textlink="">
      <cdr:nvSpPr>
        <cdr:cNvPr id="2" name="TextBox 1"/>
        <cdr:cNvSpPr txBox="1"/>
      </cdr:nvSpPr>
      <cdr:spPr>
        <a:xfrm xmlns:a="http://schemas.openxmlformats.org/drawingml/2006/main">
          <a:off x="1038210" y="1604963"/>
          <a:ext cx="2181255" cy="45721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GB" sz="1100" baseline="0"/>
            <a:t>Coher. Integrat. Time = 5 ms</a:t>
          </a:r>
        </a:p>
        <a:p xmlns:a="http://schemas.openxmlformats.org/drawingml/2006/main">
          <a:r>
            <a:rPr lang="en-GB" sz="1100" baseline="0"/>
            <a:t>No  Post-Integr.</a:t>
          </a:r>
          <a:endParaRPr lang="en-GB" sz="1100"/>
        </a:p>
      </cdr:txBody>
    </cdr:sp>
  </cdr:relSizeAnchor>
  <cdr:relSizeAnchor xmlns:cdr="http://schemas.openxmlformats.org/drawingml/2006/chartDrawing">
    <cdr:from>
      <cdr:x>0.23333</cdr:x>
      <cdr:y>0.1684</cdr:y>
    </cdr:from>
    <cdr:to>
      <cdr:x>0.36667</cdr:x>
      <cdr:y>0.25868</cdr:y>
    </cdr:to>
    <cdr:sp macro="" textlink="">
      <cdr:nvSpPr>
        <cdr:cNvPr id="3" name="TextBox 1"/>
        <cdr:cNvSpPr txBox="1"/>
      </cdr:nvSpPr>
      <cdr:spPr>
        <a:xfrm xmlns:a="http://schemas.openxmlformats.org/drawingml/2006/main">
          <a:off x="1066800" y="461962"/>
          <a:ext cx="609600" cy="247651"/>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baseline="0"/>
            <a:t>C/No</a:t>
          </a:r>
          <a:endParaRPr lang="en-GB" sz="1100"/>
        </a:p>
      </cdr:txBody>
    </cdr:sp>
  </cdr:relSizeAnchor>
  <cdr:relSizeAnchor xmlns:cdr="http://schemas.openxmlformats.org/drawingml/2006/chartDrawing">
    <cdr:from>
      <cdr:x>0.22708</cdr:x>
      <cdr:y>0.58507</cdr:y>
    </cdr:from>
    <cdr:to>
      <cdr:x>0.70417</cdr:x>
      <cdr:y>0.75174</cdr:y>
    </cdr:to>
    <cdr:sp macro="" textlink="">
      <cdr:nvSpPr>
        <cdr:cNvPr id="4" name="TextBox 1"/>
        <cdr:cNvSpPr txBox="1"/>
      </cdr:nvSpPr>
      <cdr:spPr>
        <a:xfrm xmlns:a="http://schemas.openxmlformats.org/drawingml/2006/main">
          <a:off x="1038210" y="1604963"/>
          <a:ext cx="2181255" cy="45721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GB" sz="1100" baseline="0"/>
            <a:t>Coher. Integrat. Time = 5 ms</a:t>
          </a:r>
        </a:p>
        <a:p xmlns:a="http://schemas.openxmlformats.org/drawingml/2006/main">
          <a:r>
            <a:rPr lang="en-GB" sz="1100" baseline="0"/>
            <a:t>No  Post-Integr.</a:t>
          </a:r>
          <a:endParaRPr lang="en-GB" sz="1100"/>
        </a:p>
      </cdr:txBody>
    </cdr:sp>
  </cdr:relSizeAnchor>
  <cdr:relSizeAnchor xmlns:cdr="http://schemas.openxmlformats.org/drawingml/2006/chartDrawing">
    <cdr:from>
      <cdr:x>0.23333</cdr:x>
      <cdr:y>0.1684</cdr:y>
    </cdr:from>
    <cdr:to>
      <cdr:x>0.36667</cdr:x>
      <cdr:y>0.25868</cdr:y>
    </cdr:to>
    <cdr:sp macro="" textlink="">
      <cdr:nvSpPr>
        <cdr:cNvPr id="5" name="TextBox 1"/>
        <cdr:cNvSpPr txBox="1"/>
      </cdr:nvSpPr>
      <cdr:spPr>
        <a:xfrm xmlns:a="http://schemas.openxmlformats.org/drawingml/2006/main">
          <a:off x="1066800" y="461962"/>
          <a:ext cx="609600" cy="247651"/>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i="1" baseline="0"/>
            <a:t>C</a:t>
          </a:r>
          <a:r>
            <a:rPr lang="en-GB" sz="1100" baseline="0"/>
            <a:t>/</a:t>
          </a:r>
          <a:r>
            <a:rPr lang="en-GB" sz="1100" i="1" baseline="0"/>
            <a:t>N</a:t>
          </a:r>
          <a:r>
            <a:rPr lang="en-GB" sz="1100" baseline="-25000"/>
            <a:t>0</a:t>
          </a:r>
        </a:p>
      </cdr:txBody>
    </cdr:sp>
  </cdr:relSizeAnchor>
</c:userShapes>
</file>

<file path=word/drawings/drawing3.xml><?xml version="1.0" encoding="utf-8"?>
<c:userShapes xmlns:c="http://schemas.openxmlformats.org/drawingml/2006/chart">
  <cdr:relSizeAnchor xmlns:cdr="http://schemas.openxmlformats.org/drawingml/2006/chartDrawing">
    <cdr:from>
      <cdr:x>0.10187</cdr:x>
      <cdr:y>0.07471</cdr:y>
    </cdr:from>
    <cdr:to>
      <cdr:x>0.37954</cdr:x>
      <cdr:y>0.27203</cdr:y>
    </cdr:to>
    <cdr:sp macro="" textlink="">
      <cdr:nvSpPr>
        <cdr:cNvPr id="2" name="TextBox 3"/>
        <cdr:cNvSpPr txBox="1"/>
      </cdr:nvSpPr>
      <cdr:spPr>
        <a:xfrm xmlns:a="http://schemas.openxmlformats.org/drawingml/2006/main">
          <a:off x="588010" y="278606"/>
          <a:ext cx="1602740" cy="735807"/>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100"/>
            <a:t>CPM Spreading</a:t>
          </a:r>
        </a:p>
        <a:p xmlns:a="http://schemas.openxmlformats.org/drawingml/2006/main">
          <a:r>
            <a:rPr lang="en-GB"/>
            <a:t>SF=16</a:t>
          </a:r>
        </a:p>
        <a:p xmlns:a="http://schemas.openxmlformats.org/drawingml/2006/main">
          <a:r>
            <a:rPr lang="en-GB" sz="1100"/>
            <a:t>Chip Rate =36 kchip/s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0A9C0-6961-409F-A72D-89E751095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PE_RA15.dotx</Template>
  <TotalTime>4799</TotalTime>
  <Pages>152</Pages>
  <Words>33698</Words>
  <Characters>174214</Characters>
  <Application>Microsoft Office Word</Application>
  <DocSecurity>0</DocSecurity>
  <Lines>6651</Lines>
  <Paragraphs>4944</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204053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Radiocommunication Assembly - 2012</dc:subject>
  <dc:creator>Tsarapkina, Yulia</dc:creator>
  <cp:keywords/>
  <dc:description>PE_RA12.dotm  For: _x000d_Document date: _x000d_Saved by MM-106465 at 11:44:53 on 04/04/11</dc:description>
  <cp:lastModifiedBy>Currie, Jane</cp:lastModifiedBy>
  <cp:revision>19</cp:revision>
  <cp:lastPrinted>2015-09-08T09:58:00Z</cp:lastPrinted>
  <dcterms:created xsi:type="dcterms:W3CDTF">2015-08-31T08:03:00Z</dcterms:created>
  <dcterms:modified xsi:type="dcterms:W3CDTF">2015-09-08T09:59:00Z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PE_RA12.dotm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ies>
</file>